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A6B6" w14:textId="30DC1FBD" w:rsidR="00C351D9" w:rsidRPr="00C351D9" w:rsidRDefault="00E54D55" w:rsidP="00C351D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03C84905" w14:textId="33F430D0" w:rsidR="00E54D55" w:rsidRPr="00484029" w:rsidRDefault="00E54D55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35A6016F" w14:textId="77777777" w:rsidR="00E54D55" w:rsidRDefault="00E54D55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C91D724" w14:textId="77777777" w:rsidR="00E54D55" w:rsidRDefault="00E54D55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1F7556C" w14:textId="77777777" w:rsidR="00E54D55" w:rsidRDefault="00E54D5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894E5CD" w14:textId="77777777" w:rsidR="00E54D55" w:rsidRDefault="00E54D55">
      <w:pPr>
        <w:jc w:val="center"/>
        <w:rPr>
          <w:sz w:val="28"/>
        </w:rPr>
      </w:pPr>
    </w:p>
    <w:p w14:paraId="1340D3F3" w14:textId="77777777" w:rsidR="00E54D55" w:rsidRDefault="00E54D55">
      <w:pPr>
        <w:jc w:val="center"/>
        <w:rPr>
          <w:sz w:val="28"/>
        </w:rPr>
      </w:pPr>
    </w:p>
    <w:p w14:paraId="390FC906" w14:textId="77777777" w:rsidR="00E54D55" w:rsidRDefault="00E54D55">
      <w:pPr>
        <w:jc w:val="center"/>
        <w:rPr>
          <w:sz w:val="28"/>
        </w:rPr>
      </w:pPr>
    </w:p>
    <w:p w14:paraId="6625192D" w14:textId="77777777" w:rsidR="00E54D55" w:rsidRDefault="00E54D55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843B6EE" w14:textId="77777777" w:rsidR="00E54D55" w:rsidRDefault="00E54D55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18CD8B4D" w14:textId="77777777" w:rsidR="00E54D55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7360D62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065BD5A" w14:textId="77777777" w:rsidR="00E54D55" w:rsidRDefault="00E54D5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A1DD7E5" w14:textId="77777777" w:rsidR="00E54D55" w:rsidRDefault="00E54D5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65F060DA" w14:textId="77777777" w:rsidR="00E54D55" w:rsidRDefault="00E54D55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E54D55" w14:paraId="4D313F0D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1C0845B" w14:textId="77777777" w:rsidR="00E54D55" w:rsidRDefault="00E54D55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1A265E2" w14:textId="77777777" w:rsidR="00E54D55" w:rsidRDefault="00E54D55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E2B6C3D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2E43188" w14:textId="77777777" w:rsidR="00E54D55" w:rsidRDefault="00E54D55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174D124A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2C3593C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B42F6B1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2FE9800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C1A3595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4865918" w14:textId="77777777" w:rsidR="00E54D55" w:rsidRDefault="00E54D55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1149788" w14:textId="77777777" w:rsidR="00E54D55" w:rsidRDefault="00E54D55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7E05FD84" w14:textId="77777777" w:rsidR="00E54D55" w:rsidRDefault="00E54D55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6DBAB3C" w14:textId="77777777" w:rsidR="00E54D55" w:rsidRDefault="00E54D55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445076B" w14:textId="77777777" w:rsidR="00E54D55" w:rsidRDefault="00E54D55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73A7FEC" w14:textId="77777777" w:rsidR="00E54D55" w:rsidRDefault="00E54D55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A4A3183" w14:textId="77777777" w:rsidR="00E54D55" w:rsidRDefault="00E54D55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4B5A51F2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3068535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C31295C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50C5F80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6B88A5D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0A0FBF6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3AEECE9B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7678D9A9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5432D65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E54D55" w14:paraId="316026B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54CBADF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BAA0575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4A02A80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F8B57E6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FB805DE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1C60477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4A63BE0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853B067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3DA349D1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C53AE11" w14:textId="77777777" w:rsidR="00E54D55" w:rsidRDefault="00E54D55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7149A587" w14:textId="77777777" w:rsidR="00E54D55" w:rsidRDefault="00E54D55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0B98834" w14:textId="77777777" w:rsidR="00E54D55" w:rsidRDefault="00E54D55">
      <w:pPr>
        <w:spacing w:line="192" w:lineRule="auto"/>
        <w:jc w:val="center"/>
      </w:pPr>
    </w:p>
    <w:p w14:paraId="78AB114C" w14:textId="77777777" w:rsidR="00E54D55" w:rsidRDefault="00E54D55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55C38BB7" w14:textId="77777777" w:rsidR="00E54D55" w:rsidRPr="007E3B71" w:rsidRDefault="00E54D55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9D3D61A" w14:textId="77777777" w:rsidR="00E54D55" w:rsidRPr="007E3B71" w:rsidRDefault="00E54D55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EC98F7E" w14:textId="77777777" w:rsidR="00E54D55" w:rsidRPr="007E3B71" w:rsidRDefault="00E54D55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856F451" w14:textId="77777777" w:rsidR="00E54D55" w:rsidRDefault="00E54D55" w:rsidP="0095691E">
      <w:pPr>
        <w:pStyle w:val="Heading1"/>
        <w:spacing w:line="360" w:lineRule="auto"/>
      </w:pPr>
      <w:r>
        <w:t>LINIA 300</w:t>
      </w:r>
    </w:p>
    <w:p w14:paraId="2AE7A191" w14:textId="77777777" w:rsidR="00E54D55" w:rsidRDefault="00E54D55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E54D55" w14:paraId="1697337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FED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06D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C2BD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B0B1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20B3C9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088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17AE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276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A4C8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5FC0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26DB9378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8F6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41D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5E2C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96F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030ACB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FBD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785C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4FC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E795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E186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18F828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288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A26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EC1C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CBD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DB862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E6A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BB760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B5F7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A80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486B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F5BA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56DE01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E54D55" w14:paraId="32A4ABB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A81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8BB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FA1A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7782" w14:textId="77777777" w:rsidR="00E54D55" w:rsidRDefault="00E54D5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A9A9BAF" w14:textId="77777777" w:rsidR="00E54D55" w:rsidRDefault="00E54D5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39CE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544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E35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29D9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331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155BDCB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411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B12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D5A5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08DC" w14:textId="77777777" w:rsidR="00E54D55" w:rsidRDefault="00E54D5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CBBF" w14:textId="77777777" w:rsidR="00E54D55" w:rsidRPr="00E4222D" w:rsidRDefault="00E54D5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43C2079" w14:textId="77777777" w:rsidR="00E54D55" w:rsidRPr="00E4222D" w:rsidRDefault="00E54D5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1B6A3BE" w14:textId="77777777" w:rsidR="00E54D55" w:rsidRPr="00E4222D" w:rsidRDefault="00E54D5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6B46512" w14:textId="77777777" w:rsidR="00E54D55" w:rsidRDefault="00E54D5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547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F31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39A8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B161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9ED38F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C96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024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7507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6FB4" w14:textId="77777777" w:rsidR="00E54D55" w:rsidRPr="00E4222D" w:rsidRDefault="00E54D55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FDEC" w14:textId="77777777" w:rsidR="00E54D55" w:rsidRPr="00E4222D" w:rsidRDefault="00E54D55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FCB0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A28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780C1C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239A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9905" w14:textId="77777777" w:rsidR="00E54D55" w:rsidRPr="00E4222D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E54D55" w14:paraId="1B95BBB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62D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4BB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A0DD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16C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183979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ABF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3E109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BC2E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165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E097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DF6A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21DC831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25EAB70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4DD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784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9AE6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4D5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D009A2A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0BA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F6368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5387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449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8FC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66A4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ED4E8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E54D55" w14:paraId="238CFBA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AE6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933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7E66300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3E1B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693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7056951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63D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BF2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C31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32F9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657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6080FB3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918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FF84" w14:textId="77777777" w:rsidR="00E54D55" w:rsidRDefault="00E54D5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5C52" w14:textId="77777777" w:rsidR="00E54D55" w:rsidRPr="00600D25" w:rsidRDefault="00E54D5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88E3" w14:textId="77777777" w:rsidR="00E54D55" w:rsidRDefault="00E54D55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F0A30CC" w14:textId="77777777" w:rsidR="00E54D55" w:rsidRDefault="00E54D55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F51F" w14:textId="77777777" w:rsidR="00E54D55" w:rsidRDefault="00E54D5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9F91" w14:textId="77777777" w:rsidR="00E54D55" w:rsidRDefault="00E54D5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80DF" w14:textId="77777777" w:rsidR="00E54D55" w:rsidRDefault="00E54D5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2AB8ED50" w14:textId="77777777" w:rsidR="00E54D55" w:rsidRDefault="00E54D55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EB1C" w14:textId="77777777" w:rsidR="00E54D55" w:rsidRDefault="00E54D55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4ADF" w14:textId="77777777" w:rsidR="00E54D55" w:rsidRDefault="00E54D55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B94FA0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562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43A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F7D9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1C13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A90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ED6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227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9E563EE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663E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4EF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50D3939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C32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8CE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369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B75D" w14:textId="77777777" w:rsidR="00E54D55" w:rsidRDefault="00E54D5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4D55555" w14:textId="77777777" w:rsidR="00E54D55" w:rsidRDefault="00E54D55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831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8BEE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2399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0085AE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443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7B7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768ACE8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33F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6D5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5794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FB2B7" w14:textId="77777777" w:rsidR="00E54D55" w:rsidRDefault="00E54D5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7997EA2C" w14:textId="77777777" w:rsidR="00E54D55" w:rsidRDefault="00E54D55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961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DC3A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4C9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4ACB836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3A9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939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061CCFD0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5C7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47C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3FE9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A45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2FF572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39D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881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996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18BB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9CDF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05CDA5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05E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304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1671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A50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D0CA4F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135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4EEA26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1D9280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2E2645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22316EB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88DD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7D3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CB1E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2393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98CAAE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048513FF" w14:textId="77777777" w:rsidR="00E54D55" w:rsidRPr="004870EE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E54D55" w14:paraId="1C11EFB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A74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063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27ED907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FCC89FC" w14:textId="77777777" w:rsidR="00E54D55" w:rsidRDefault="00E54D55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4D6777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FD4B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1EE2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88A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9CF4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032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9FB9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4AA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2DAF505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18E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AB0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8268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B45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181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03D1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647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7EFB0A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CF91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A4A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C640C4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E54D55" w14:paraId="40F10B9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92E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31E2" w14:textId="77777777" w:rsidR="00E54D55" w:rsidRDefault="00E54D5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DD08B03" w14:textId="77777777" w:rsidR="00E54D55" w:rsidRDefault="00E54D55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B8BF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5C3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7CB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F36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0F6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0A2E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7B2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284522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E54D55" w14:paraId="36BF0FE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31F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8F1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AA58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B9E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94C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8988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0E2E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C62EA8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3101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BA8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B855C4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E54D55" w14:paraId="2B36161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DB2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474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0A70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6BDE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DCD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2E78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84B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24093EA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BFDF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7A8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69AE6C1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093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482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F8A136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536D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6F1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8DC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30D7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7E8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B888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36E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102075B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F02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5E3E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21FA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492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A5D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7A20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FBB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75E3A8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482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C46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869516D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F1E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1D0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827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235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2296E03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26C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94D76F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8175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C29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05BF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5CF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1C046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1E20F14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E54D55" w14:paraId="1A46424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904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9B4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0E86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08F1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6471CC82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719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89F1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C58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CA38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C20C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3484098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FB5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B02B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40DA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E63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2C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E352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9A4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400684C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C0D4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77B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D11E4C" w14:textId="77777777" w:rsidR="00E54D55" w:rsidRPr="00D344C9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E54D55" w14:paraId="1C0E7EA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313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2AF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F185EB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6EEA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CCD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390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DB86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619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F939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0216" w14:textId="77777777" w:rsidR="00E54D55" w:rsidRDefault="00E54D5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1EBB91" w14:textId="77777777" w:rsidR="00E54D55" w:rsidRPr="00D344C9" w:rsidRDefault="00E54D55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E54D55" w14:paraId="37FB2F8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590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609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8A08FF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1A7B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A971" w14:textId="77777777" w:rsidR="00E54D55" w:rsidRDefault="00E54D5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76E15D6" w14:textId="77777777" w:rsidR="00E54D55" w:rsidRDefault="00E54D55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9F0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09220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1F6C8FD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22D6DE49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81A4C5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3EEA94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BBB3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9BD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66A655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D45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76AD" w14:textId="77777777" w:rsidR="00E54D55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AE0B4BA" w14:textId="77777777" w:rsidR="00E54D55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981EA02" w14:textId="77777777" w:rsidR="00E54D55" w:rsidRPr="00D344C9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E54D55" w14:paraId="5E4E000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685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EB8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714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016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35F4D8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9CC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41122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1AD1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83B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E6E2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2DD0" w14:textId="77777777" w:rsidR="00E54D55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9769DE" w14:textId="77777777" w:rsidR="00E54D55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C5334E" w14:textId="77777777" w:rsidR="00E54D55" w:rsidRDefault="00E54D55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E54D55" w14:paraId="7A1324A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7AA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893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FB0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C7F1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65B0E3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220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0AB9D7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9A81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156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5E97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A8B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EC30A6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E54D55" w14:paraId="4BC4790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C88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C2F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F764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99D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614A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41F3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00F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A1BB69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3EF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375E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225B604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553BCB2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7CD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737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24CE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B49F" w14:textId="77777777" w:rsidR="00E54D55" w:rsidRDefault="00E54D55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240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32E2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B1D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3F40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524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F8165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A08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532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059F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6C8A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500EAC8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F637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63AF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2A4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FF38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C7A2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1D02303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011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8461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2E3F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D26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768412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D07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F1ED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D28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B50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5AF4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C60F8C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6A5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81B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475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4E29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CE36345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28E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811F45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7998AA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86A35B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74A9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66A9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577B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EDB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8E4BC3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DFD603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E54D55" w14:paraId="6825961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634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8B5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357D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CEA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599D3FC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3E2C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6BC65F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00AD" w14:textId="77777777" w:rsidR="00E54D55" w:rsidRPr="00600D2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E8B4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24F8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274B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5B42FD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E54D55" w14:paraId="4FACE07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A4D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7876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3516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6E53" w14:textId="77777777" w:rsidR="00E54D55" w:rsidRDefault="00E54D5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CD83E32" w14:textId="77777777" w:rsidR="00E54D55" w:rsidRDefault="00E54D5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C80D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63EF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66B2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8E35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80E7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E54D55" w14:paraId="4A1A75B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A75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AA33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3354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FE53" w14:textId="77777777" w:rsidR="00E54D55" w:rsidRDefault="00E54D5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5A1083B4" w14:textId="77777777" w:rsidR="00E54D55" w:rsidRDefault="00E54D55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6A28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4B3D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1A50" w14:textId="77777777" w:rsidR="00E54D55" w:rsidRDefault="00E54D55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168C" w14:textId="77777777" w:rsidR="00E54D55" w:rsidRDefault="00E54D55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EE7F" w14:textId="77777777" w:rsidR="00E54D55" w:rsidRDefault="00E54D55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E54D55" w14:paraId="5F8A32C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102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68C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A42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750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969A37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44A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AF0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7D06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C6929D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977151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FFA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42CD" w14:textId="77777777" w:rsidR="00E54D55" w:rsidRDefault="00E54D5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3FF79BB" w14:textId="77777777" w:rsidR="00E54D55" w:rsidRDefault="00E54D5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AEDCAD0" w14:textId="77777777" w:rsidR="00E54D55" w:rsidRPr="001D4392" w:rsidRDefault="00E54D55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E54D55" w14:paraId="3C9951D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C6E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688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CA4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95C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5B03DB0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E4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41D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8E20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1B0A443C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73E866C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5BB7D8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04C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3E9C4" w14:textId="77777777" w:rsidR="00E54D55" w:rsidRPr="00616BAF" w:rsidRDefault="00E54D5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ABCE27" w14:textId="77777777" w:rsidR="00E54D55" w:rsidRDefault="00E54D5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010B916" w14:textId="77777777" w:rsidR="00E54D55" w:rsidRPr="003B726B" w:rsidRDefault="00E54D55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E54D55" w14:paraId="6449ED4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7E9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7C3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D16E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354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7E01B6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E4A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0CE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985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6CAF37D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4B2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6C7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95D64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3D18A23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CEC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4F6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41A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4711" w14:textId="77777777" w:rsidR="00E54D55" w:rsidRDefault="00E54D55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59C1A0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BFD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009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226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A8A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096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9AE825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0F5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640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6DAE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749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42B3B08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05A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E27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5F3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5E71D0B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E521B31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EEA0BBA" w14:textId="77777777" w:rsidR="00E54D55" w:rsidRPr="001D4392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D22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3955" w14:textId="77777777" w:rsidR="00E54D55" w:rsidRDefault="00E54D5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D026B5" w14:textId="77777777" w:rsidR="00E54D55" w:rsidRDefault="00E54D5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269A367" w14:textId="77777777" w:rsidR="00E54D55" w:rsidRPr="003B726B" w:rsidRDefault="00E54D5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E54D55" w14:paraId="068D1F9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B20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8FA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129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20E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54247B7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330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FAA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404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56DA8236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7C24815" w14:textId="77777777" w:rsidR="00E54D55" w:rsidRPr="00E731A9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354162A" w14:textId="77777777" w:rsidR="00E54D55" w:rsidRPr="001D4392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F62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9559" w14:textId="77777777" w:rsidR="00E54D55" w:rsidRPr="00616BAF" w:rsidRDefault="00E54D5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B3621B" w14:textId="77777777" w:rsidR="00E54D55" w:rsidRDefault="00E54D55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3C77981" w14:textId="77777777" w:rsidR="00E54D55" w:rsidRPr="003B726B" w:rsidRDefault="00E54D55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E54D55" w14:paraId="345612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692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B93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531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5B1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B2AA69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1CB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2F2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3F9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3E835B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062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AB8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279F2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011577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E54D55" w14:paraId="6E25CCA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CC6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1C4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A49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E63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15AA06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CC81E2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9C4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551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589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6D4D240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D65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D7A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E54D55" w14:paraId="23B470D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ECB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7A5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C64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8E1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1383C0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FD2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EA4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A49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5BC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492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8DBDB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E54D55" w14:paraId="372335A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EED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2B3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7AA8A6C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43A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9D2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F97D24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052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7F7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E1B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6D17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D5C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FD55B7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45A0E58F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3BE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1C6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D396F7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BA9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F99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DB5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748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A78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82B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7C4F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10B6888B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6B19D25E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671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4D9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E74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77B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084CA68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F9D722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AF6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6C2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632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4936A4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698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359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E54D55" w14:paraId="4A7E269E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400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461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5EA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65F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4004962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9BA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1600E7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B8E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6A2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8FB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641B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D9FED4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47D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4DF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785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797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5EAD98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C21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F97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656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1F29015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754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ABE9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213709C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83C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5D3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940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4E8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21D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A6F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5F1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69B2D2C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7CA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FFE3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50F614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A14F63B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E54D55" w14:paraId="35CA2BC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EB8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06D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592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86E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EF76CC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5A8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8C8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889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D28B9E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24E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EA9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1E97F6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29834D6B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271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873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AF2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91B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835AAF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D31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16C1CB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7B97354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2E3F4F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20C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B6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87A5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775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3B36345B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2242052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CAD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E3E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5B6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388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019D9E4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368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7A4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6D2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17ACC59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E3B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3C2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E5498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55F521A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657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285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43EEA8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EAB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99F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BCB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B69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66D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0EB2C5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C95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F03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2B3E37B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3D0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6AE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59B7702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0CD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6B7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ACD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5EF7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FFA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507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A23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0C12E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E54D55" w14:paraId="1D1BFD3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E40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F97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666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85C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3A5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78234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F2D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451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C65E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BD2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95A41D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756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00B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D9A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CB4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622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3E03B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FD4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F08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389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D2E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3B7E8EE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3DE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D4D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CA4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794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8C4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FD3964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9EA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2E1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CB2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6EF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76BA08D1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966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8B2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B81A85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08E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A97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FBBC1F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55F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40D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51B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F99E2F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503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F4DE" w14:textId="77777777" w:rsidR="00E54D55" w:rsidRPr="0019324E" w:rsidRDefault="00E54D5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E78CCE7" w14:textId="77777777" w:rsidR="00E54D55" w:rsidRPr="000160B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B59951B" w14:textId="77777777" w:rsidR="00E54D55" w:rsidRPr="006B78FD" w:rsidRDefault="00E54D5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249C9B9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3C3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521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029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55D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2BE92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2A4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16CCCB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CB1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FA7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91E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FE0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367DB03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E54D55" w14:paraId="15ACED5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8A8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6D4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55F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2F5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9F1D61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DAE7CF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859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C43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F05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ECF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76CE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6883B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291FD3D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E54D55" w14:paraId="25AD582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11A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149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5FD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682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408E6E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CE4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E8DB2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F2C0F7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85AB10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677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CE6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B8D4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897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39612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5122B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E54D55" w14:paraId="56CFFF9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180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A28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B9F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076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1E6C9E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E56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77FC756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3035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219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855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080C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55A5DDE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E54D55" w14:paraId="69D6238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0E7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C7D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4A55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7B9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E6B379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E53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3EE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DCF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C5C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D81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CD8879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E54D55" w14:paraId="21864F6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38C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12D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7E74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FDA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8D6135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7B16C4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C9431D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FE1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5FD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B0B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499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9E6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5EFDD5C7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CE0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D78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848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F0A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9B467C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18FDC02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9C0FB5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554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57A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C47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97D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FD0F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6B550DC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2F6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47E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6D8FE9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39E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2D1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6C985B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F72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710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F06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BC9F38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D7A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6920" w14:textId="77777777" w:rsidR="00E54D55" w:rsidRPr="0019324E" w:rsidRDefault="00E54D55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603DEB1" w14:textId="77777777" w:rsidR="00E54D55" w:rsidRPr="000160B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D8325FC" w14:textId="77777777" w:rsidR="00E54D55" w:rsidRPr="005C2BB7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02D4A4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BEA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A0A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475019A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FB5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83C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4DC8D6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06F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AA9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191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2DF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1F13" w14:textId="77777777" w:rsidR="00E54D55" w:rsidRPr="00DE4F3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1BEF66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6002A8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F6C7E11" w14:textId="77777777" w:rsidR="00E54D55" w:rsidRPr="00DE4F3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E54D55" w14:paraId="09EBBD2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B2F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0BB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B7341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F26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7D4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0753CD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CAD31A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544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C604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829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927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F736" w14:textId="77777777" w:rsidR="00E54D55" w:rsidRPr="00DE4F3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D93D41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B3C71C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8E525E5" w14:textId="77777777" w:rsidR="00E54D55" w:rsidRPr="00DE4F3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E54D55" w14:paraId="5CACB7B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377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AAB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6B45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128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FB1A46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CC3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C23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150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348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5B4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1764B7E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F04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CD9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1AEE343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B5F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717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E95CCA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39B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4F3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B99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AFC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174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3D09D24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8F2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E03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63AA30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609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502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64D9C5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DF9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8FC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CE4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BBA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C5C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37F6F4" w14:textId="77777777" w:rsidR="00E54D55" w:rsidRPr="00CB2A72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5C259AB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776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F41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489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AD7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9931F9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E07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116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394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E304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D217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ED6788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519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71A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150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67D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E3362B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0ED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DC98B2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155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3B1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DFC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25D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49B02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CF85B61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E54D55" w14:paraId="46D125E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6FE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550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715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26F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0C3D92D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3C7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6C7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AC6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51EBCF5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9B6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F97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E54D55" w14:paraId="76631421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4EE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1BE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502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5BC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BAA0F0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221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9B75B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D18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54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D76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CBC6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20A70D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5973F4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E54D55" w14:paraId="5DF5B36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339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2C0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CC2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9B7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578D1C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F6A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A46DDB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F9F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303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3E2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B41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7AA03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461FB62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E54D55" w14:paraId="1CDED0B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016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13E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203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FC4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8580EC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FAD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2B53C0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CE6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3AE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A8E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735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7202B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E54D55" w14:paraId="676B090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CD9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AEA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5C7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586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022633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781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7BEE42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FDB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3DB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3BB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0DA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9FE424" w14:textId="77777777" w:rsidR="00E54D55" w:rsidRPr="00D344C9" w:rsidRDefault="00E54D55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04FFE118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E54D55" w14:paraId="6A9C479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D51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DB5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010D92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3FC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AA7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65900DD2" w14:textId="77777777" w:rsidR="00E54D55" w:rsidRDefault="00E54D55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26F0E29" w14:textId="77777777" w:rsidR="00E54D55" w:rsidRDefault="00E54D55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2D6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F76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B68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962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685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6FD070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40478D4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E54D55" w14:paraId="4DFE66D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448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4B2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2C9D16E1" w14:textId="77777777" w:rsidR="00E54D55" w:rsidRPr="001F1B3D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2183702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4A7388A0" w14:textId="77777777" w:rsidR="00E54D55" w:rsidRPr="001F1B3D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3BE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648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2EC092E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0F3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CCF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99C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D34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849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799F81F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C80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D681" w14:textId="77777777" w:rsidR="00E54D55" w:rsidRDefault="00E54D5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A9F14A4" w14:textId="77777777" w:rsidR="00E54D55" w:rsidRDefault="00E54D5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A221" w14:textId="77777777" w:rsidR="00E54D55" w:rsidRPr="00600D25" w:rsidRDefault="00E54D5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C1ED" w14:textId="77777777" w:rsidR="00E54D55" w:rsidRDefault="00E54D55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7730" w14:textId="77777777" w:rsidR="00E54D55" w:rsidRDefault="00E54D5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6153" w14:textId="77777777" w:rsidR="00E54D55" w:rsidRPr="00600D25" w:rsidRDefault="00E54D5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94C8" w14:textId="77777777" w:rsidR="00E54D55" w:rsidRDefault="00E54D55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7827" w14:textId="77777777" w:rsidR="00E54D55" w:rsidRPr="00600D25" w:rsidRDefault="00E54D55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2C30" w14:textId="77777777" w:rsidR="00E54D55" w:rsidRDefault="00E54D55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B3F3E0" w14:textId="77777777" w:rsidR="00E54D55" w:rsidRPr="00E134F4" w:rsidRDefault="00E54D55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E54D55" w14:paraId="099728B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8CE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B39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ABE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D89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107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825BB1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1F9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EE6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B95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28F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66399D9C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4CB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374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E2C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D94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3FBFD2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552B1615" w14:textId="77777777" w:rsidR="00E54D55" w:rsidRDefault="00E54D55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12D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F16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0B0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56FA18A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939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F38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1A65C8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5FC4B2F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445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744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9EB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A0A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07A51B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40B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4E6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69F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4C72FAD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33E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5C5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37A8EC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6AFF335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E14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82E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E7A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F42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4FBF9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862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AA95E6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E77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72F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1FC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488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8828E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096246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E54D55" w14:paraId="3B339A8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A6F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46E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5C6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225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23BA5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D88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96E7D1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C0D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C2E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3CB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A99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6A405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E54D55" w14:paraId="395DE98B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309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CFA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CF05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EA1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F4C7E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D3D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5E9A9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9BD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82C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815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45F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8D00A1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E54D55" w14:paraId="018624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572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755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91D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069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CCFD9B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97D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F2E538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008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854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B1C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4051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54DC0DC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169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B3C9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F5B5" w14:textId="77777777" w:rsidR="00E54D55" w:rsidRPr="00600D2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EE14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DA4607C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727A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6328EDC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4DE9" w14:textId="77777777" w:rsidR="00E54D55" w:rsidRPr="00600D2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C222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47B3" w14:textId="77777777" w:rsidR="00E54D55" w:rsidRPr="00600D2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8475" w14:textId="77777777" w:rsidR="00E54D55" w:rsidRPr="00D344C9" w:rsidRDefault="00E54D5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553B99" w14:textId="77777777" w:rsidR="00E54D55" w:rsidRPr="00D344C9" w:rsidRDefault="00E54D5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E54D55" w14:paraId="7D89CB9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A50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D2E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870DDC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36E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FFC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1BC24F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45D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E82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F51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F2B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0B28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E54D55" w14:paraId="49BAC75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E8F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14E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46A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FD4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960AF1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C97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B85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C0D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020CCC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AB8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836D" w14:textId="77777777" w:rsidR="00E54D55" w:rsidRPr="00FF6B4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E54D55" w14:paraId="52B078D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06C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018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5E3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789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0D9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6B0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1FB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53DB64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B8F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7B0E" w14:textId="77777777" w:rsidR="00E54D55" w:rsidRPr="00FF6B4A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E54D55" w14:paraId="02E1F2C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99A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FC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751CDE1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D5F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B0C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F3B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B8B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635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9072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3EF4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7B9FD4D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8C5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FF1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D34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ACD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016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5E74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136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D9C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FAE4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5CF4EF3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32E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6AE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3FD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003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9FF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99F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DE1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034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9C59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28F8F27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74E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D78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E5D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C28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BBB535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32A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09A23A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09A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BCB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78E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B14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E2C05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E54D55" w14:paraId="4628FF1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8F8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09A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7DF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5F1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166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01C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1EC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C38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F89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E54D55" w14:paraId="791CDB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C71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480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F0CF9A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5B3E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5DD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26B1F4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D1A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5B2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4B4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ACC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B9B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BCD96BE" w14:textId="77777777" w:rsidR="00E54D55" w:rsidRPr="00F10273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E54D55" w14:paraId="25A7EFF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4E3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5E7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C39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6991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BA7BC0F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8A3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B9C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A22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3C659E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F0E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3B9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E54D55" w14:paraId="78C07CB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988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125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3A0E970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B237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D24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CA8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C4B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014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1E5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1BD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27B7B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28B271A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550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60E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7D3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986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1B2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A2E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FAB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BE8648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D3E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F8E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E54D55" w14:paraId="3C889B0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04E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63A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4EC0743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B34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AAD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E47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D9E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A55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274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F5F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5342BC9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6D3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680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5DC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C26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4D7BF7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195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ADE1A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266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099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E83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419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EB3AF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E54D55" w14:paraId="0D563D8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23E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255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243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647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097D073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B41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FFF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961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53B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6486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14740B7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22A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41A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2F7A729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C29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B36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3F64CE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6B7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AD9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43C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870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D72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0121A2" w14:textId="77777777" w:rsidR="00E54D55" w:rsidRPr="00056F61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E54D55" w14:paraId="3ACBFB8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606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066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F6C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5489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8E5EB9A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590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17C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679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3B6A85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9F5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EF9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59B6F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E54D55" w14:paraId="05F347D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BB9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781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B099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C31D" w14:textId="77777777" w:rsidR="00E54D55" w:rsidRDefault="00E54D55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082BE7BC" w14:textId="77777777" w:rsidR="00E54D55" w:rsidRDefault="00E54D55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D39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105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BF6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3FF3D96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C9E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ED4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276C27C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9E9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4718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38A2773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6EC6" w14:textId="77777777" w:rsidR="00E54D5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6F7B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BE79B73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557B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2D32" w14:textId="77777777" w:rsidR="00E54D5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A503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51C59B9" w14:textId="77777777" w:rsidR="00E54D55" w:rsidRDefault="00E54D55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1527" w14:textId="77777777" w:rsidR="00E54D55" w:rsidRDefault="00E54D55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5840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AE17C59" w14:textId="77777777" w:rsidR="00E54D55" w:rsidRDefault="00E54D55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E54D55" w14:paraId="508F3BB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58D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C52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916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2E21" w14:textId="77777777" w:rsidR="00E54D55" w:rsidRDefault="00E54D5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C474D13" w14:textId="77777777" w:rsidR="00E54D55" w:rsidRDefault="00E54D55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CEB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CD7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95B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2AE28C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788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37F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E54D55" w14:paraId="592211B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D96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A45A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CE10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0C96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A8FC" w14:textId="77777777" w:rsidR="00E54D55" w:rsidRPr="00DF66C9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7D08CB39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3753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6177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E4CC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6CC1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CFC8AF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642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167E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AFF2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BE64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D640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1982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7C46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6092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A465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64A6001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CCA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D3BF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1F41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C46C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4BD5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1A19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0453" w14:textId="77777777" w:rsidR="00E54D55" w:rsidRDefault="00E54D55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DCCA" w14:textId="77777777" w:rsidR="00E54D55" w:rsidRDefault="00E54D55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F5F2" w14:textId="77777777" w:rsidR="00E54D55" w:rsidRDefault="00E54D55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5B5CC8A8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F8AE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022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7A7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FB5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68944F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D9E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82FCB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D07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427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E77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5D7B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25250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0971B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E54D55" w14:paraId="1A21938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B7F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430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89B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C67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44E977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1D0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889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629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50DF5B9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07F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833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6A12E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563AD3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BF9D307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E54D55" w14:paraId="4AB754A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6FA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3D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13F2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25F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3F0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037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682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FAA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CC4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8C9A477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E54D55" w14:paraId="68F6C17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5CD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B44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3A9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022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C648F8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033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4903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EC9A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5DDDBB1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57F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8D2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0B3AC72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E54D55" w14:paraId="4B96A03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CE3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D65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AB7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D90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F9EC11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0C8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E4DAE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C8C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53A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2EC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3A3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1E28F0C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E54D55" w14:paraId="53EA4AD1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3F0A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5EA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84B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DAE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7C6385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4CF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D1B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C96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3F6B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E54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938D258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E54D55" w14:paraId="11264EE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0D6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8A8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FE5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0F6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32D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54E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DF9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69D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4FC8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E54D55" w14:paraId="61B9CDA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A91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964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AB4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1863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48C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5F1110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7C27E4E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1847EA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2FCA54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E33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F5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FD49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BF3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B6EAE8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A6D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1C6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AD1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DC7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2CAC48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6BB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DED558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AA1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D9B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407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F08A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E54D55" w14:paraId="4C9AFB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6D6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B62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E1E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AF7E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3E0345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B43BC1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FF8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757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5D5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4C32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CF5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55150AA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9A1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947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8726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A88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0AB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815F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D52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297D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5E9B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76CE6F9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277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0407" w14:textId="77777777" w:rsidR="00E54D55" w:rsidRDefault="00E54D5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6DCA" w14:textId="77777777" w:rsidR="00E54D55" w:rsidRDefault="00E54D5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B1C8" w14:textId="77777777" w:rsidR="00E54D55" w:rsidRDefault="00E54D5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748FF81" w14:textId="77777777" w:rsidR="00E54D55" w:rsidRDefault="00E54D5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667EB407" w14:textId="77777777" w:rsidR="00E54D55" w:rsidRDefault="00E54D55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6B47" w14:textId="77777777" w:rsidR="00E54D55" w:rsidRDefault="00E54D5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4A80" w14:textId="77777777" w:rsidR="00E54D55" w:rsidRDefault="00E54D5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E3D3" w14:textId="77777777" w:rsidR="00E54D55" w:rsidRDefault="00E54D5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03EFC888" w14:textId="77777777" w:rsidR="00E54D55" w:rsidRDefault="00E54D55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C9B2" w14:textId="77777777" w:rsidR="00E54D55" w:rsidRDefault="00E54D55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85A9" w14:textId="77777777" w:rsidR="00E54D55" w:rsidRDefault="00E54D55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1BB46F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0EA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4D6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5B1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DEC5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56FFBB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692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37A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2C7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0A01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9F5C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6E48A2D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601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682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9E2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182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24839624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B43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FC5E40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5CA651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2CA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80C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1D6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64B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661FF2B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050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433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84CD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A029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301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C60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50F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CE3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87FF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0306A35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2F5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442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1EF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270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FE1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C96B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DA8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74F198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0C04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CE78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6C22E72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20F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6DD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7888D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89C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F14D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13A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D118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876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FDE5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14D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25C420BF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BC0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31EF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6C0C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FA7A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E64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1D9D27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C6D004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CB112E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7FE8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C145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53A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E500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AD7D99C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E54D55" w14:paraId="2E45232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0884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949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EFDF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0C7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1775EB87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59A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640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9D9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AE5680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650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BC0E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18EA19E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6BC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788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86F6302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EB4A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4C2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4417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DF6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487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720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13C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25F09E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624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E97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331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E86C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44D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8CA7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CF9D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F6397EB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0310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5DD9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E54D55" w14:paraId="4EB0384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967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7854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0177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E8A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3D6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87AAB9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580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79DC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BAEC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CCF3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7FFE17F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F55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1C9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E050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48E2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B1BEEA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58F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408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B4F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4DFA" w14:textId="77777777" w:rsidR="00E54D5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5426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5FF3A88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104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905E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1833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4341" w14:textId="77777777" w:rsidR="00E54D55" w:rsidRDefault="00E54D55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EF93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9B1C7E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44D9E50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0BF36E8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02AA45F1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D1FE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D3E6" w14:textId="77777777" w:rsidR="00E54D55" w:rsidRDefault="00E54D55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C1C6" w14:textId="77777777" w:rsidR="00E54D55" w:rsidRPr="00600D25" w:rsidRDefault="00E54D55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8AA5" w14:textId="77777777" w:rsidR="00E54D55" w:rsidRPr="00D344C9" w:rsidRDefault="00E54D55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E54D55" w14:paraId="43D9DEB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7A2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9AC2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0E33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689B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032CF75A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E0AE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ECD5AC3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71FDCCF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C66AF3D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A5DA048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24DAE44B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C74C791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F9F7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4EFA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82EB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50C0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866E59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142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12A9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B117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9513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DBACBF4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FF26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0E6C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3938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2071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55B5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36C12F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57E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3424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4E60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981C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3ED8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BA2A1B0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49219FC6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49AB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FDB0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173D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51E1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E54D55" w14:paraId="3F9ABF2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2243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3555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B3E0BA5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85E5" w14:textId="77777777" w:rsidR="00E54D55" w:rsidRPr="00600D2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6A93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9274EB5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76A1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E883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C454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A315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2AEF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1A03AFD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35EF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CCB9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7FD7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4283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422D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A717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0906" w14:textId="77777777" w:rsidR="00E54D55" w:rsidRDefault="00E54D55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2C0F" w14:textId="77777777" w:rsidR="00E54D55" w:rsidRDefault="00E54D55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FF1C" w14:textId="77777777" w:rsidR="00E54D55" w:rsidRDefault="00E54D55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67F6CF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7657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BA06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0BA70E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A635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0EC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ED4D13D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E3CE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3D17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5A60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BF22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6647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22E6965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EC6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9BCB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455B62D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6609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4D4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EBE4BE5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5A2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21FF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045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22C4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BD0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7E82311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A23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6E20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DE2A069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C460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3D64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441E6BE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D07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CC47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AD57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AB82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905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6ADF3D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2C0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E486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D16E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4041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C88B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488D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0AB6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358AB884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8170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653B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2304E50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294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3A38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3223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409B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569F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E336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531B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05F4E70A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0EE7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6418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4B2F3B2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18FD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5FA7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56EB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59A0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2A50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1B13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83D7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FFCA414" w14:textId="77777777" w:rsidR="00E54D55" w:rsidRDefault="00E54D55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45FD" w14:textId="77777777" w:rsidR="00E54D55" w:rsidRDefault="00E54D55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F9FD" w14:textId="77777777" w:rsidR="00E54D55" w:rsidRDefault="00E54D55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E54D55" w14:paraId="37EFFBF3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EB48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1821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62395DE9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AF20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45A6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E82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8A37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315A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013A2D9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3F1D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05C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64A08F2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682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FA8E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EC62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3A6E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ECF44BC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B1AC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D101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CBB6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CF60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5513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BB5AF2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40C528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C751F8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E54D55" w14:paraId="052EAC4F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BE60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5D76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69FC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B486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341599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BDD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6A07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3343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44F7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9758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CF7B5C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6047C17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194311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E54D55" w14:paraId="1998005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10F6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AB6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2F77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9FC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8167971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C51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9915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AE6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2498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B522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48FB1FE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37AC328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1BCD18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E54D55" w14:paraId="2A87083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DACB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A6DD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55B5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F078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253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0E3D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058A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4EA2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6BF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13E2877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A3447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E54D55" w14:paraId="1DB9349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DE41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26E7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23BC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EFDD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CBC1D6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EC5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5E8E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5A1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B212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193B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7156CB37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BEF491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E54D55" w14:paraId="0EEA291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7859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DE33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2BA3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CF47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48A013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C51B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6C3C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01F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C469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B0A8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7DB005ED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E060B0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E54D55" w14:paraId="7F4D303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1E95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16D0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1DDA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0A71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4726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628D5C30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800B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015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03D4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AFB5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8BAED6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BF19CA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E54D55" w14:paraId="3CDEC14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E73C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B680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BAD0DD7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B392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9FEF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80FE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8311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E125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043C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49B1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E54D55" w14:paraId="50D6769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85B2" w14:textId="77777777" w:rsidR="00E54D55" w:rsidRDefault="00E54D55" w:rsidP="00E54D55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E884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0A6DC42F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E357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5726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1EC7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8732" w14:textId="77777777" w:rsidR="00E54D5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46E8" w14:textId="77777777" w:rsidR="00E54D55" w:rsidRDefault="00E54D55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FF88" w14:textId="77777777" w:rsidR="00E54D55" w:rsidRPr="00600D25" w:rsidRDefault="00E54D55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E8A9" w14:textId="77777777" w:rsidR="00E54D55" w:rsidRDefault="00E54D55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E900E24" w14:textId="77777777" w:rsidR="00E54D55" w:rsidRPr="00836022" w:rsidRDefault="00E54D55" w:rsidP="0095691E">
      <w:pPr>
        <w:spacing w:before="40" w:line="192" w:lineRule="auto"/>
        <w:ind w:right="57"/>
        <w:rPr>
          <w:sz w:val="20"/>
          <w:lang w:val="en-US"/>
        </w:rPr>
      </w:pPr>
    </w:p>
    <w:p w14:paraId="077B5705" w14:textId="77777777" w:rsidR="00E54D55" w:rsidRPr="00DE2227" w:rsidRDefault="00E54D55" w:rsidP="0095691E"/>
    <w:p w14:paraId="21C6096D" w14:textId="77777777" w:rsidR="00E54D55" w:rsidRPr="0095691E" w:rsidRDefault="00E54D55" w:rsidP="0095691E"/>
    <w:p w14:paraId="29252CB5" w14:textId="77777777" w:rsidR="00E54D55" w:rsidRDefault="00E54D55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1230F3A6" w14:textId="77777777" w:rsidR="00E54D55" w:rsidRPr="005D215B" w:rsidRDefault="00E54D55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54D55" w14:paraId="228DF7F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DD40" w14:textId="77777777" w:rsidR="00E54D55" w:rsidRDefault="00E54D55" w:rsidP="00E54D55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D80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A260" w14:textId="77777777" w:rsidR="00E54D55" w:rsidRPr="00B3607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F81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91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504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823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6DC654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5BA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3AB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E54D55" w14:paraId="4E5B7A6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79C6" w14:textId="77777777" w:rsidR="00E54D55" w:rsidRDefault="00E54D55" w:rsidP="00E54D55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7F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2072" w14:textId="77777777" w:rsidR="00E54D55" w:rsidRPr="00B3607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831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D73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3D901A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0F0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1F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F95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3C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128F3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0C0C49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E54D55" w14:paraId="47E8941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6C81" w14:textId="77777777" w:rsidR="00E54D55" w:rsidRDefault="00E54D55" w:rsidP="00E54D55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555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11EC" w14:textId="77777777" w:rsidR="00E54D55" w:rsidRPr="00B3607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555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1960A75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139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9FB512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31B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474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C29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EDF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E54D55" w14:paraId="009E151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40F1" w14:textId="77777777" w:rsidR="00E54D55" w:rsidRDefault="00E54D55" w:rsidP="00E54D55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458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1090" w14:textId="77777777" w:rsidR="00E54D55" w:rsidRPr="00B3607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0BB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6FB4A6E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0072C41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11E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8E3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4A8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53B46E5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FFA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940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03013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2152CD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B9C3A85" w14:textId="77777777" w:rsidR="00E54D55" w:rsidRDefault="00E54D55">
      <w:pPr>
        <w:spacing w:before="40" w:after="40" w:line="192" w:lineRule="auto"/>
        <w:ind w:right="57"/>
        <w:rPr>
          <w:sz w:val="20"/>
          <w:lang w:val="en-US"/>
        </w:rPr>
      </w:pPr>
    </w:p>
    <w:p w14:paraId="25FDB7ED" w14:textId="77777777" w:rsidR="00E54D55" w:rsidRDefault="00E54D55" w:rsidP="00F14E3C">
      <w:pPr>
        <w:pStyle w:val="Heading1"/>
        <w:spacing w:line="360" w:lineRule="auto"/>
      </w:pPr>
      <w:r>
        <w:t>LINIA 301 F1</w:t>
      </w:r>
    </w:p>
    <w:p w14:paraId="1185BA72" w14:textId="77777777" w:rsidR="00E54D55" w:rsidRDefault="00E54D55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E54D55" w14:paraId="6BFBF5E8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557F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B7D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75C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937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21AC4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B8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1D6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5BA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AC5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93C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F3B9B8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C376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5B3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FC3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818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B18B5F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CA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CD3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67A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5AD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D1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A5018B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7EB4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B8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C80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51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3946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CD1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638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AF9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4E1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220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18E09F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9EDC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463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CC8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20E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17218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A81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734397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798DC81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4B8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9D1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5E8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C6E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29B72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53BA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B7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D3C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7D7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B227F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A0C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6DD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2F0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6D7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47B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58B73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BFF3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A7C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DA6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A28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FE0A0E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C6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5E3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32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E5F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52D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BA248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59A4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D0F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FB8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50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E0D0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9A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B32F1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3F9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00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CE9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884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6AC542F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D92E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B08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C80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530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63A579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B40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1E9EE1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265F029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5F3B48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45B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001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CCF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2D8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B16B5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5521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CC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7B9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226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8D4D61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8E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CCE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9A9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057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D2A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305F73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3885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0B6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340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C0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A0543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9E2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7EB4F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5AF0C17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ECD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81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D8B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FBE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9E3F42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6740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F3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872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0B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F43FF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CA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3B0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663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252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023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229822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BBBB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C6A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E19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682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0B1F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EC7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906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09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09C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A08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240C5F0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E85D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26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745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524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FA10E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C82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6B6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B26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A91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3CA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078270BE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6E9E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627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2D0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3FC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D87D6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C1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BC964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DC0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20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89F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8D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21457725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DDC6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C9F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358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DD8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8920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68C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5E6ABD4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3FEB8F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8AD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D62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E49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85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5A96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E54D55" w14:paraId="32B45C8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987E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C94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88C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136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2C6F5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52A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63EB0E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B8E02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F36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1E0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90F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23D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E54D55" w14:paraId="7F829F9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58B8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751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E2E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636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C6674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924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3BB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46A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619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E8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1350C1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6C7E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107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68C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33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B9BCF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EF6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424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F9D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32D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DAE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871028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9F78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C0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267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981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00E4B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57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0AC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312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F83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302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170846B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2EB8" w14:textId="77777777" w:rsidR="00E54D55" w:rsidRDefault="00E54D55" w:rsidP="00E54D55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005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E07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895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A8242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B9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E1D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D49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A7F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1D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11C5A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77C464C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445BE85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14ECF96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62285C7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1494DD62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59FC118F" w14:textId="77777777" w:rsidR="00E54D55" w:rsidRDefault="00E54D55" w:rsidP="007E3B63">
      <w:pPr>
        <w:pStyle w:val="Heading1"/>
        <w:spacing w:line="360" w:lineRule="auto"/>
      </w:pPr>
      <w:r>
        <w:t>LINIA 301 G</w:t>
      </w:r>
    </w:p>
    <w:p w14:paraId="363A71CB" w14:textId="77777777" w:rsidR="00E54D55" w:rsidRDefault="00E54D55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E54D55" w14:paraId="5E5324B9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C4039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8D5D9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0CB82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26CC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D94184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343E3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65403A9F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5D9D3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25B5B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77484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DF094" w14:textId="77777777" w:rsidR="00E54D55" w:rsidRDefault="00E54D55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60965A3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4A792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D6820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07689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01041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EC6714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B3F76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1FE5981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5BC4FDB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03B8E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9B3DE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61A1A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411BD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52BF8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D0039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E54A9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2BBF2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129F9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74276C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93EA4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4DC57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5C961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B4490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2163D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C53C04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563E2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58E20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A1DDD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8A8FD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F7B592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D7CB5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5D6FD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57A55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2E13B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73973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2C0226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32EB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3404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64B3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32C4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FE8043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7C3B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29C0DF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F1E4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B196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A7B3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608F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61B2E6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4B5E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2459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5AF3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F66B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762E0E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97FD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8C0BAFE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D2ACAB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E27A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51A9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BD9A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846D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E223187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FE7B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73D9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2A64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2103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F42C09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14BC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10A445F" w14:textId="77777777" w:rsidR="00E54D55" w:rsidRDefault="00E54D55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9C59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BFC7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F22C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4801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6FC7603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046E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9128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70EB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ADF4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FC4786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D060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56AD8C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434C8FF4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510A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DED2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1798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2557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F0E3434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313A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3346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B68F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5349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40BDF01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E7C7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A2E5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10B7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4166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EF40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137C03A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9371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4D1C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1D22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AC1F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FCAE406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8DF3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447FF6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F4A8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A747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04E5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7E36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7F0D14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260B" w14:textId="77777777" w:rsidR="00E54D55" w:rsidRDefault="00E54D55" w:rsidP="00E54D55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5DF1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EC13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62C1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085563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978C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B4DE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8EC7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31DF" w14:textId="77777777" w:rsidR="00E54D55" w:rsidRDefault="00E54D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2017" w14:textId="77777777" w:rsidR="00E54D55" w:rsidRDefault="00E54D5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C9A1A44" w14:textId="77777777" w:rsidR="00E54D55" w:rsidRDefault="00E54D55">
      <w:pPr>
        <w:spacing w:before="40" w:line="192" w:lineRule="auto"/>
        <w:ind w:right="57"/>
        <w:rPr>
          <w:sz w:val="20"/>
          <w:lang w:val="ro-RO"/>
        </w:rPr>
      </w:pPr>
    </w:p>
    <w:p w14:paraId="239AEE06" w14:textId="77777777" w:rsidR="00E54D55" w:rsidRDefault="00E54D55" w:rsidP="00956F37">
      <w:pPr>
        <w:pStyle w:val="Heading1"/>
        <w:spacing w:line="360" w:lineRule="auto"/>
      </w:pPr>
      <w:r>
        <w:t>LINIA 301 N</w:t>
      </w:r>
    </w:p>
    <w:p w14:paraId="09AA1A73" w14:textId="77777777" w:rsidR="00E54D55" w:rsidRDefault="00E54D55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E54D55" w14:paraId="72B58C0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5F14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700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E71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D3F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01761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25E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931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9FF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BE2A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3FC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57E2FE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0254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132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9ED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C33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A96089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937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642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BB7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2D14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2D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446E57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F02E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F0F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64C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2F3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CB7D29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8A6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56F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97B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6553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FCF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177094" w14:textId="77777777" w:rsidR="00E54D55" w:rsidRPr="00474FB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E54D55" w14:paraId="2CA75A0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B7E9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298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0F9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BF59" w14:textId="77777777" w:rsidR="00E54D55" w:rsidRDefault="00E54D55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1F6D8E" w14:textId="77777777" w:rsidR="00E54D55" w:rsidRDefault="00E54D55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D19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F14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35A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D662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51B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712EA4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BC9E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D497" w14:textId="77777777" w:rsidR="00E54D55" w:rsidRDefault="00E54D5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5A82" w14:textId="77777777" w:rsidR="00E54D55" w:rsidRDefault="00E54D5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E2CC" w14:textId="77777777" w:rsidR="00E54D55" w:rsidRDefault="00E54D55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A771" w14:textId="77777777" w:rsidR="00E54D55" w:rsidRPr="00E4222D" w:rsidRDefault="00E54D5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2E18A38" w14:textId="77777777" w:rsidR="00E54D55" w:rsidRPr="00E4222D" w:rsidRDefault="00E54D5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1805D0A" w14:textId="77777777" w:rsidR="00E54D55" w:rsidRPr="00E4222D" w:rsidRDefault="00E54D5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47E022F" w14:textId="77777777" w:rsidR="00E54D55" w:rsidRDefault="00E54D5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655E" w14:textId="77777777" w:rsidR="00E54D55" w:rsidRDefault="00E54D5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AC00" w14:textId="77777777" w:rsidR="00E54D55" w:rsidRDefault="00E54D5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68B8" w14:textId="77777777" w:rsidR="00E54D55" w:rsidRPr="0022092F" w:rsidRDefault="00E54D5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4A30" w14:textId="77777777" w:rsidR="00E54D55" w:rsidRDefault="00E54D55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DC319B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93A3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B8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CDE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EFE7" w14:textId="77777777" w:rsidR="00E54D55" w:rsidRDefault="00E54D55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4F7B" w14:textId="77777777" w:rsidR="00E54D55" w:rsidRDefault="00E54D55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DE0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884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FE29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655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429493C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3EFF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9B6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1CEE4F7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117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295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C04C4C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DB8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382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60D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246B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E55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4EB82A97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A923" w14:textId="77777777" w:rsidR="00E54D55" w:rsidRDefault="00E54D55" w:rsidP="00E54D5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8E1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C5A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613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E00DC2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DE4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5A1B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F72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E44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C36A" w14:textId="77777777" w:rsidR="00E54D55" w:rsidRPr="0022092F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BAF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46C2FE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182FA984" w14:textId="77777777" w:rsidR="00E54D55" w:rsidRDefault="00E54D55" w:rsidP="007F72A5">
      <w:pPr>
        <w:pStyle w:val="Heading1"/>
        <w:spacing w:line="360" w:lineRule="auto"/>
      </w:pPr>
      <w:r>
        <w:t>LINIA 301 O</w:t>
      </w:r>
    </w:p>
    <w:p w14:paraId="7786FD59" w14:textId="77777777" w:rsidR="00E54D55" w:rsidRDefault="00E54D55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54D55" w14:paraId="412BA9B7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3BB7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A3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7C05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86F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4FF64B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0E9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44BF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379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89E6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F6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9F6A7A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A9F9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7CC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2839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00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FFBE5D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7D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30C1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17C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376F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5B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43817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7D33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C49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0ED4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AE6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4D0D25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A9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EC2EA7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B8C2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BD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145A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80FC" w14:textId="77777777" w:rsidR="00E54D55" w:rsidRDefault="00E54D55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120C0D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FAB9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732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B6B9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82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8057AF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CAD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55739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A353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92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832A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CC4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6CE6A26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09E4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1B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85AE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51D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3B0285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F11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B8B94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9BED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C9B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1333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5B5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06EBD8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1C55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AB4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26FF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CF9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1DCB9B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FC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5C6B8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05C3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D1C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5ACA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EA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16B9942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2090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E7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3F52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1C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BC23B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EB0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B98BEB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1AAD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13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2A25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979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FD81D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E54D55" w14:paraId="1E49E44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45A1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045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1338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FD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F1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0611C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D379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AC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ADBF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457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CBA2B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2E9D0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E54D55" w14:paraId="5BAC333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C153" w14:textId="77777777" w:rsidR="00E54D55" w:rsidRDefault="00E54D55" w:rsidP="00E54D5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3E9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95A6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FD3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D16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799BE1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6C36D6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5092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A48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2DA1" w14:textId="77777777" w:rsidR="00E54D55" w:rsidRPr="00F1029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2C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BA922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5086BA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78355922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1601D8E8" w14:textId="77777777" w:rsidR="00E54D55" w:rsidRDefault="00E54D55" w:rsidP="003260D9">
      <w:pPr>
        <w:pStyle w:val="Heading1"/>
        <w:spacing w:line="360" w:lineRule="auto"/>
      </w:pPr>
      <w:r>
        <w:t>LINIA 301 P</w:t>
      </w:r>
    </w:p>
    <w:p w14:paraId="5FEB0928" w14:textId="77777777" w:rsidR="00E54D55" w:rsidRDefault="00E54D55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54D55" w14:paraId="178A2EF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2B4E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3F21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AF20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4C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934FCE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868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B34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8AE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5B91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A47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535ADB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C418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9FD1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D94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ABF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6B02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1B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A5D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EE5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2D0E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628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9E7FD0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0DF0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7C76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B79F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393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90E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F38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E3A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2E57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A8C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ADC1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E54D55" w:rsidRPr="00A8307A" w14:paraId="1340373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6443" w14:textId="77777777" w:rsidR="00E54D55" w:rsidRPr="00A75A00" w:rsidRDefault="00E54D55" w:rsidP="00E54D55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534E" w14:textId="77777777" w:rsidR="00E54D55" w:rsidRPr="00A8307A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9F91" w14:textId="77777777" w:rsidR="00E54D55" w:rsidRPr="00A830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5B6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D97ADE7" w14:textId="77777777" w:rsidR="00E54D55" w:rsidRPr="00A8307A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39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5BB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9CA8" w14:textId="77777777" w:rsidR="00E54D55" w:rsidRPr="00A8307A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8158" w14:textId="77777777" w:rsidR="00E54D55" w:rsidRPr="00A830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DC2B" w14:textId="77777777" w:rsidR="00E54D55" w:rsidRPr="00A8307A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9B1CD6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DBEE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F8DA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904D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89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78B2C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124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7F231D5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43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3D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0139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90F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D448E3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A1B4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37F3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630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15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4163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F85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1FE1F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B9BF6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1C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2B08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BF7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E54D55" w14:paraId="35F9DAD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F1D3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0771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4115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A3F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C2EC5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5C2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695E3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759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12B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DF69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978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682FA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E54D55" w14:paraId="4D91BD6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24AB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9C6B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AF14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75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52888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D68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11A34C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CAB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14E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4812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9AD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708B0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E54D55" w14:paraId="29B2642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9438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21F4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5FFC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384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A43E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C47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20F9F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93A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B28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98FF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5D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075E1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E54D55" w14:paraId="5E6F254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783E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C116" w14:textId="77777777" w:rsidR="00E54D55" w:rsidRDefault="00E54D55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254F" w14:textId="77777777" w:rsidR="00E54D55" w:rsidRPr="001B37B8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2A02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554E31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81E0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741A35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470E" w14:textId="77777777" w:rsidR="00E54D55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E230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4040" w14:textId="77777777" w:rsidR="00E54D55" w:rsidRPr="001B37B8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B7E8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868081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36FB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2B81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B20E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93C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371518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45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8393B7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242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65D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588B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C73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1FEA4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6BFA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E54D55" w14:paraId="66FA8C3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A84D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854B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3057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45E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FDC5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5D2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99382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4A0B06F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9F7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F26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F0AC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F5B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49317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E54D55" w14:paraId="1F46392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4E2F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34FE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DEE6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E3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2DC722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179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D9B20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B3E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53F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53FE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1DA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AF61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E54D55" w14:paraId="62833D7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5EF5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D124" w14:textId="77777777" w:rsidR="00E54D55" w:rsidRDefault="00E54D55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40C0" w14:textId="77777777" w:rsidR="00E54D55" w:rsidRPr="001B37B8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C42A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74364DD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13173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52E757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B0ED" w14:textId="77777777" w:rsidR="00E54D55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300A" w14:textId="77777777" w:rsidR="00E54D55" w:rsidRDefault="00E54D55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D576" w14:textId="77777777" w:rsidR="00E54D55" w:rsidRPr="001B37B8" w:rsidRDefault="00E54D55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E402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152041" w14:textId="77777777" w:rsidR="00E54D55" w:rsidRDefault="00E54D55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E54D55" w14:paraId="575D77C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2477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D235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0116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8D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25C63F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9E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DFFD98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0E4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55E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102F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9F8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8E0B8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E54D55" w14:paraId="3145B3A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4A62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6393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CD4D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E71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37B7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273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F79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45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C388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0E2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FF80FA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A35A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93AD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47D7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BD7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8ECB7E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F6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A4072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B74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745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FB28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074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5EB95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E54D55" w14:paraId="5FA1885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2820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1EC7" w14:textId="77777777" w:rsidR="00E54D55" w:rsidRDefault="00E54D5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9940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07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0B7AF2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698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85368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0A9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3C3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D3E5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A29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D6C07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E54D55" w14:paraId="526EE3F3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4568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76A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D6A2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E94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9B4BB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6582" w14:textId="77777777" w:rsidR="00E54D55" w:rsidRDefault="00E54D55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403E997" w14:textId="77777777" w:rsidR="00E54D55" w:rsidRDefault="00E54D55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5253CFE" w14:textId="77777777" w:rsidR="00E54D55" w:rsidRDefault="00E54D5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AEEC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54A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3D2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5EB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3B402F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C2D7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524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382C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AF14" w14:textId="77777777" w:rsidR="00E54D55" w:rsidRDefault="00E54D55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403A437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163C1F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2C5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75A2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73BF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36B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B32C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444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346853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47B1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0DB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289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71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4B113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631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C79F1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8210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5C9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7F85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DE6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677D57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65DF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D0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5DA0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9AF1" w14:textId="77777777" w:rsidR="00E54D55" w:rsidRDefault="00E54D5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FBE4E5" w14:textId="77777777" w:rsidR="00E54D55" w:rsidRDefault="00E54D5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FAC3" w14:textId="77777777" w:rsidR="00E54D55" w:rsidRDefault="00E54D5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08CEF3" w14:textId="77777777" w:rsidR="00E54D55" w:rsidRDefault="00E54D5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1E6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B23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407D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062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B57860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56BA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FA4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83E6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0B2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E7005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827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6A0B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075E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8B1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11C8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D51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99BF10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CC79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1E5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D387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D4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1C9543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015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8D89B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689B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D97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F423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90A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6843EF1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0A6F" w14:textId="77777777" w:rsidR="00E54D55" w:rsidRDefault="00E54D55" w:rsidP="00E54D5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43A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4257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EF0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2BBD2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95E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7F787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9981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D21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894F" w14:textId="77777777" w:rsidR="00E54D55" w:rsidRPr="001B37B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64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A6F57B3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7B2DEBCE" w14:textId="77777777" w:rsidR="00E54D55" w:rsidRDefault="00E54D55" w:rsidP="00E81B3B">
      <w:pPr>
        <w:pStyle w:val="Heading1"/>
        <w:spacing w:line="360" w:lineRule="auto"/>
      </w:pPr>
      <w:r>
        <w:t>LINIA 314 G</w:t>
      </w:r>
    </w:p>
    <w:p w14:paraId="2BBC2AA2" w14:textId="77777777" w:rsidR="00E54D55" w:rsidRDefault="00E54D55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64AE3EE5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58CC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83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1D6F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D60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A13DF4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7696F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15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40E3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30B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8844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8F1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63FC084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B35B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6D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46C4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A70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D7822A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4D6D3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2D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93F9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AA9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76A5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6C7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D0B11F4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2CBE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55F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59AC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ED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325110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F21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67EA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71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4735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BC4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9EEE67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30C3D43C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B17B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8E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9341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D3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EBB049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E5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BEAA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741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A679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484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2206B5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5548A6BD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C888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E5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5509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F6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C14DA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71FA00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34BC03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6E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BAA9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E2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55D2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FDC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971BC5E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8CA1" w14:textId="77777777" w:rsidR="00E54D55" w:rsidRDefault="00E54D55" w:rsidP="00E54D5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F2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54EA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71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40E68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7CB9CF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95083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9B3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5A34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479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6FBA" w14:textId="77777777" w:rsidR="00E54D55" w:rsidRPr="00DF53C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26C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B5449B2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4EAEBF5A" w14:textId="77777777" w:rsidR="00E54D55" w:rsidRDefault="00E54D55" w:rsidP="003A5387">
      <w:pPr>
        <w:pStyle w:val="Heading1"/>
        <w:spacing w:line="360" w:lineRule="auto"/>
      </w:pPr>
      <w:r>
        <w:t>LINIA 316</w:t>
      </w:r>
    </w:p>
    <w:p w14:paraId="20EFB0EB" w14:textId="77777777" w:rsidR="00E54D55" w:rsidRDefault="00E54D55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54D55" w14:paraId="1EDCDE3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FD51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CD0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DBF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27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45B9469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24D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FE7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D0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49C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DD3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5347D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9F8F50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E54D55" w14:paraId="3682574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BC0E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1C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17C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00B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402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16BADF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AFDFDD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CFF75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1F540D8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697CD4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38AB29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BE5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0F2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6B0A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10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F650B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E54D55" w14:paraId="1280BD6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91B0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D9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88F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09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651716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08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EFF9A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79F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E8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B64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850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F974A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FDD2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E54D55" w14:paraId="0DD3A24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2660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1F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FC4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EF0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9D5EB6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DFE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C3C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B1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1033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39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481336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D58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DA4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DD6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D67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ABB43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8AB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8AC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01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E0A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CD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13AF9D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3EC7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26E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226FE76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F7F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C7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1775B9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228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F66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75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5623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2FF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0689147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52AC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83F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D79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C5A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4C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39A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B9D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9D8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6E1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AA4A20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D8CC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FEB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2C37E4C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98A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5FB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11F183E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9E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1C0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532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5551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BCD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0CDD3853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C908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F8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E9A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19B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C1C37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214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AA6F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580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564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12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2CF5C98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7D0E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3EB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573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619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00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8EB9C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01D72DE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708D6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90C6AD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8E54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E64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5A1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B01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8C32A2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0A0F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CF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552D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6C8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C8B3C5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233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52E924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6AE887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C21B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31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3F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847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E54D55" w14:paraId="7B5B886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720A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A8D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7BAF588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84B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5D2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6D8AB3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D406" w14:textId="77777777" w:rsidR="00E54D55" w:rsidRPr="00273EC0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98A2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705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B29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5E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4F766A2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B5D5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5A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AF07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69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ECF214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668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0D30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95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3A6B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241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EAA998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588C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9D3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52B0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2DB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DAE729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F1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A213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A3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9EF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507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7E9BD5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EE19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05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55F7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8E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C79CC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D92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19C3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25F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F2DC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A70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B26224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5C45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763D" w14:textId="77777777" w:rsidR="00E54D55" w:rsidRDefault="00E54D55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57E04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979A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A33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4ED79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5C7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39F0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9D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82F6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E6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DF843E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540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DCD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179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125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188107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66A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C2F7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644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F7BB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69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4FB2B8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8FC5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6D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A38B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DFC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1082F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7F7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B746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E2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D649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95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7AD5C6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D135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CA6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8C0A2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BD09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05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885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C86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A8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809D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D23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FD403F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6A2E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38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4E06214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6AB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DF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1FA05ADB" w14:textId="77777777" w:rsidR="00E54D55" w:rsidRPr="00830247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40E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94D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018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B18A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E8C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E63083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CC8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A1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766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FAD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1A34D5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D08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C7A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07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C9BC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21D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E439B6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7739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B8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641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B29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498BD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63E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AA5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13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9446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069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053809F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BD60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F3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F6F9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5E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2B6B461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D7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AF2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CD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BE10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382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FE8BA5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13AE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AB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FD00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F0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A18D4E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BD9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4178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88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98A0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E36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B8AA4F1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8608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D19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BB9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587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32FAA72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352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D24C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64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759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26F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5D68CE" w14:textId="77777777" w:rsidR="00E54D55" w:rsidRPr="000D7AA7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E54D55" w14:paraId="3A6589E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8000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60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F30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75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DA1774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B6C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CD89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CC4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5D0B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5C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0B058E8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DCA7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DC2B" w14:textId="77777777" w:rsidR="00E54D55" w:rsidRDefault="00E54D5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2DDE" w14:textId="77777777" w:rsidR="00E54D55" w:rsidRPr="00F6236C" w:rsidRDefault="00E54D5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8C17" w14:textId="77777777" w:rsidR="00E54D55" w:rsidRDefault="00E54D5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3E344AA" w14:textId="77777777" w:rsidR="00E54D55" w:rsidRDefault="00E54D55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26B0" w14:textId="77777777" w:rsidR="00E54D55" w:rsidRDefault="00E54D5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34BC" w14:textId="77777777" w:rsidR="00E54D55" w:rsidRDefault="00E54D5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E171" w14:textId="77777777" w:rsidR="00E54D55" w:rsidRDefault="00E54D55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A164" w14:textId="77777777" w:rsidR="00E54D55" w:rsidRPr="00F6236C" w:rsidRDefault="00E54D55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3E2F" w14:textId="77777777" w:rsidR="00E54D55" w:rsidRDefault="00E54D55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A6C9A0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C73F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BAA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7E45F27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5A1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CC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6C3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BD52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BAF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ACA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7617" w14:textId="77777777" w:rsidR="00E54D55" w:rsidRPr="007F77BB" w:rsidRDefault="00E54D5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00712E4" w14:textId="77777777" w:rsidR="00E54D55" w:rsidRDefault="00E54D55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E54D55" w14:paraId="50D2BC9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F42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AF8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3BC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75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1C93571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FE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B3127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B05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8E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8783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AA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04C8548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09C1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189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E3D2CC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928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174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923891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D9F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D60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B95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374A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C3B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4D1EEF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E54D55" w14:paraId="7030C35C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11F0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F0B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7B3D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8AD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497E5A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C3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C023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EB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F0B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86A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3658BA7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8DD2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6C4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F7F1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BBF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2FD677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636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F181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DD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FFA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A7A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6A82462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8BA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E3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258C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30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9FA1A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C83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16EA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FCE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FBD9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6EF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E54D55" w14:paraId="2FC62DB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2DC1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03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B72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420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5D20CF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345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30C4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962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7D42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29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E54D55" w14:paraId="225E549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BCB1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AB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536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37B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27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861F3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73C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56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07B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EA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463C3E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0D332E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49F8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7C4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405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9C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8DF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8C5F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AD0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4EF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6C8F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913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2FC36E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8547CF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B2D7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C3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22BB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2E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1C1685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B34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6EA4E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4F79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B0F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F609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65E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321B7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E54D55" w14:paraId="387D9B66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2C27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9EA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0EEA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DAD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467F8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CC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44D695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C335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C69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2590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BA3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038C9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5A16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E54D55" w14:paraId="6596A8FE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6D9F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57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76E8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818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5C379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AC5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48696EC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AF94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72F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F6265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8F6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609D5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81DA0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E54D55" w14:paraId="15A6C516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FFAC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5CC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2342ECD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52DE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8E929" w14:textId="77777777" w:rsidR="00E54D55" w:rsidRDefault="00E54D55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B3E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191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1FB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63F6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A72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F92FC8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93C4" w14:textId="77777777" w:rsidR="00E54D55" w:rsidRDefault="00E54D55" w:rsidP="00E54D5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979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C648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96D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0E28CE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53F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56AA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C7DE" w14:textId="77777777" w:rsidR="00E54D55" w:rsidRPr="00514DA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5EF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4431" w14:textId="77777777" w:rsidR="00E54D55" w:rsidRPr="00F6236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C05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9516A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14EF9F0B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269484C7" w14:textId="77777777" w:rsidR="00E54D55" w:rsidRDefault="00E54D55" w:rsidP="00380064">
      <w:pPr>
        <w:pStyle w:val="Heading1"/>
        <w:spacing w:line="360" w:lineRule="auto"/>
      </w:pPr>
      <w:r>
        <w:t>LINIA 500</w:t>
      </w:r>
    </w:p>
    <w:p w14:paraId="2AB68D8D" w14:textId="77777777" w:rsidR="00E54D55" w:rsidRPr="00071303" w:rsidRDefault="00E54D55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E54D55" w14:paraId="3533D4F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2A1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CCB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39FB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14F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C1272A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4AC69D8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45B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659BA3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E5A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418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0700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69F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613F43E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954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799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585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9A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EBC9BC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74AFBAE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81C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2FBF3E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B0A3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5C5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655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1A6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744D0C9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B8C2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C64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DD3E5B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3EA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7E7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0B6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FB90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5882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D70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EA1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6547E63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BD38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E861" w14:textId="77777777" w:rsidR="00E54D55" w:rsidRDefault="00E54D5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C5AD" w14:textId="77777777" w:rsidR="00E54D55" w:rsidRPr="00D33E71" w:rsidRDefault="00E54D5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6208" w14:textId="77777777" w:rsidR="00E54D55" w:rsidRDefault="00E54D55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7AC4" w14:textId="77777777" w:rsidR="00E54D55" w:rsidRDefault="00E54D5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6AF9" w14:textId="77777777" w:rsidR="00E54D55" w:rsidRDefault="00E54D5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AE05" w14:textId="77777777" w:rsidR="00E54D55" w:rsidRDefault="00E54D5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E8DCE4E" w14:textId="77777777" w:rsidR="00E54D55" w:rsidRDefault="00E54D55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7408" w14:textId="77777777" w:rsidR="00E54D55" w:rsidRPr="00D33E71" w:rsidRDefault="00E54D55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2DBF" w14:textId="77777777" w:rsidR="00E54D55" w:rsidRDefault="00E54D55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24077C7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4A3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DF3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5B374CD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E59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F4B7" w14:textId="77777777" w:rsidR="00E54D55" w:rsidRPr="0008670B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96C193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03108C9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E0A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680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A5D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060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AA4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:rsidRPr="00456545" w14:paraId="347F5F33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1283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FC49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6E6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8F9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1450E04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5CA3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A0F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30EE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C93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2A01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54D55" w:rsidRPr="00456545" w14:paraId="4D8DA39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04AB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BF22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38D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7B5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EFB42AE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C0FD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711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6E9F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BFD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CBDD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54D55" w:rsidRPr="00456545" w14:paraId="7FDC32B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DA0D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FF8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3950A4E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1C8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C70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AEC021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C61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A650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4737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086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631D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54D55" w:rsidRPr="00456545" w14:paraId="3F3DAEC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6962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9DA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C3313B2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491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BE6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893BD4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E49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BEA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0CE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6A5BEC7" w14:textId="77777777" w:rsidR="00E54D55" w:rsidRPr="0045654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AF5D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38CF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A48359D" w14:textId="77777777" w:rsidR="00E54D55" w:rsidRPr="00A3090B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:rsidRPr="00456545" w14:paraId="37DF2112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49E1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0AD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B1B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9A3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DE11CA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0015349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88F83B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A47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B44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11B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C291C6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787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D117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:rsidRPr="00456545" w14:paraId="4C8D0C2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6E7C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39C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5480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830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EFF474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ADB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B99183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70D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C70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A9C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9E9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F322DC" w14:textId="77777777" w:rsidR="00E54D55" w:rsidRPr="005F21B7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E54D55" w:rsidRPr="00456545" w14:paraId="41BDE3A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A016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521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38D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782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620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FD1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E3D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5A68036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6A4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9E3B" w14:textId="77777777" w:rsidR="00E54D55" w:rsidRPr="005F21B7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:rsidRPr="00456545" w14:paraId="56C37A23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2335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822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844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D39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FC8D64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03A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B86482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FCBF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E4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BB51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E6D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52C7A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E54D55" w:rsidRPr="00456545" w14:paraId="6C962636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6A55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FBA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CEB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4FC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368E88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19B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DC18FA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B64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E66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267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27F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4E802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E54D55" w:rsidRPr="00456545" w14:paraId="3F76252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D69C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F53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10F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2F8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29C0A53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E26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BA6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B63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4A0448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17B5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4FC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E54D55" w:rsidRPr="00456545" w14:paraId="4FD35993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B737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959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AF2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2BC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1C5A11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34A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00F152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9BD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47B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412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EFB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8A9C0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778F4EE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E54D55" w:rsidRPr="00456545" w14:paraId="6FEAE1B7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2BE6" w14:textId="77777777" w:rsidR="00E54D55" w:rsidRPr="0045654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0C0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3D77D4A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7ED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706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A35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1EF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8B1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515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7E5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73F9F3B5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0B1D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251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96C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5B2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012D13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458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F064E3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FF3C14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12E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9AF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7296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A65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1FBDE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EC6619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B9B1A5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84FAF0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E54D55" w14:paraId="2334269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5CFD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480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008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CF3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DF4AC2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FDD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5C7415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7822345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EA8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2F6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C99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04F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30352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774B0B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32AC9DF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E54D55" w14:paraId="3DF7C774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CC0C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A3A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3AF324F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EA8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0BD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38320C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088D906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305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FFB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84C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2E0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2EF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C96A1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E54D55" w14:paraId="2E75D064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717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21F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77D205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0C7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CB7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FCA110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5AD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86C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561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891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79D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4B4282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E54D55" w14:paraId="703D364C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4CD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BD02" w14:textId="77777777" w:rsidR="00E54D55" w:rsidRDefault="00E54D5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B498" w14:textId="77777777" w:rsidR="00E54D55" w:rsidRDefault="00E54D5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EDE8" w14:textId="77777777" w:rsidR="00E54D55" w:rsidRDefault="00E54D55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F8EAA14" w14:textId="77777777" w:rsidR="00E54D55" w:rsidRDefault="00E54D55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C870" w14:textId="77777777" w:rsidR="00E54D55" w:rsidRDefault="00E54D5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3E3E" w14:textId="77777777" w:rsidR="00E54D55" w:rsidRDefault="00E54D5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83EC" w14:textId="77777777" w:rsidR="00E54D55" w:rsidRDefault="00E54D5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992E5CE" w14:textId="77777777" w:rsidR="00E54D55" w:rsidRDefault="00E54D55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C70E" w14:textId="77777777" w:rsidR="00E54D55" w:rsidRPr="00D33E71" w:rsidRDefault="00E54D55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5F45" w14:textId="77777777" w:rsidR="00E54D55" w:rsidRDefault="00E54D55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4B46A538" w14:textId="77777777" w:rsidR="00E54D55" w:rsidRDefault="00E54D55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E54D55" w14:paraId="331728E0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0375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977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254D82B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F2E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B5B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62E4A1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33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62D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94D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DC6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D18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7F273FD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EF9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5CD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4F7434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EA0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7DC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550614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C16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84F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4EA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27D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3E05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20A45DF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49D324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3E4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4B2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1D3F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C53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68DB15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DD2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E6E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C9F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0EBDDC5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377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E695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7CB79E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0B12665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3CF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7BB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C0C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F10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ADF5A8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F34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0AF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731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F17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109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6BC3730B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B055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847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D66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C29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92F373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F5B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600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7BC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BB1962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131E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266A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66A20EA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523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3DD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E82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D67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B8B6DB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424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2D9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534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691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9981" w14:textId="77777777" w:rsidR="00E54D55" w:rsidRPr="00534A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E92D742" w14:textId="77777777" w:rsidR="00E54D55" w:rsidRPr="00534A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258E04F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E54D55" w14:paraId="293703B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730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13F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893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4D2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B5A141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01D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3BA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2A4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602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6048" w14:textId="77777777" w:rsidR="00E54D55" w:rsidRPr="00534A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569A45E" w14:textId="77777777" w:rsidR="00E54D55" w:rsidRPr="00534A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0D36783" w14:textId="77777777" w:rsidR="00E54D55" w:rsidRPr="00534A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E54D55" w14:paraId="01E88C70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C911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6A7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2B0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A1C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775C414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656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235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7A8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2AD764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295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5E4C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627EFE0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5DD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8B1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4E8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0C20" w14:textId="77777777" w:rsidR="00E54D55" w:rsidRPr="000C4604" w:rsidRDefault="00E54D55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1B7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DB8770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8BB165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F14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4EE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64B6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5289" w14:textId="77777777" w:rsidR="00E54D55" w:rsidRPr="000C4604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F04495A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E54D55" w14:paraId="1DAE2274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2D0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360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1471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F69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5487BF0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BC7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3FA1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DD0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7EC831B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B06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AD3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7C69BB6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8A71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E3C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8B9EAC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024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2EC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2A1CE2C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13505F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E9D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A26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970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84D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06C4" w14:textId="77777777" w:rsidR="00E54D55" w:rsidRPr="00BB30B6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3AF852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F946EC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E54D55" w14:paraId="435B4CC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323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5E4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35E5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531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BE50BA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899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443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936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B08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6B5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54E703D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B25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F48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6E21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EEF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C1025E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226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A8B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9D1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0DE435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55EB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C38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1DBDF65C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E564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85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9A2A7E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064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EF4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E2B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6C5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0CD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4A2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2A5" w14:textId="77777777" w:rsidR="00E54D55" w:rsidRPr="000C4604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E54D55" w14:paraId="7F3D7C6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E8FD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E2E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FCE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183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B7D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A65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65B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A3219E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210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3A1F" w14:textId="77777777" w:rsidR="00E54D55" w:rsidRPr="000C4604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E54D55" w14:paraId="14D0BA7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07C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829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DEAA8F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CB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4A3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176C281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08F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072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746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CBB87F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5A6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5644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6E416E" w14:textId="77777777" w:rsidR="00E54D55" w:rsidRPr="006C1F61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C44BD6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D566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7B0E" w14:textId="77777777" w:rsidR="00E54D55" w:rsidRDefault="00E54D5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8921" w14:textId="77777777" w:rsidR="00E54D55" w:rsidRDefault="00E54D5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5D94" w14:textId="77777777" w:rsidR="00E54D55" w:rsidRDefault="00E54D55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BF25" w14:textId="77777777" w:rsidR="00E54D55" w:rsidRDefault="00E54D5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DA1C" w14:textId="77777777" w:rsidR="00E54D55" w:rsidRDefault="00E54D5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6520" w14:textId="77777777" w:rsidR="00E54D55" w:rsidRDefault="00E54D55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4753" w14:textId="77777777" w:rsidR="00E54D55" w:rsidRDefault="00E54D55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3F07" w14:textId="77777777" w:rsidR="00E54D55" w:rsidRPr="004143AF" w:rsidRDefault="00E54D55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001D28E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9AF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D65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A1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8AA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8BB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3A1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DCB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7B6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0D8A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75B2D23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ABA4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9E7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80C85C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62B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7D9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50CE5E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0B5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C1F5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9F4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486623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44A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997B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FF2EE76" w14:textId="77777777" w:rsidR="00E54D55" w:rsidRPr="00D84BDE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771372F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C43E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76F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DC684B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A4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702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3241C2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B0E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785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B8B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C60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DDD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5228683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57F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018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DE4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21A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259592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3A4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F708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D92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B869E0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5B79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095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67FBEF4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C71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DDB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374F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AC8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3F5FD2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7EE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79C57C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3A0C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D1C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821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E0A1" w14:textId="77777777" w:rsidR="00E54D55" w:rsidRPr="00534C03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D3481BC" w14:textId="77777777" w:rsidR="00E54D55" w:rsidRPr="00534C03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262163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E54D55" w14:paraId="16CDBD9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B3A8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177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E4BE52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05F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D2E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406709F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0FF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7301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E12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3B47AD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6D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5C5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196F1FA" w14:textId="77777777" w:rsidR="00E54D55" w:rsidRPr="00D84BDE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50329AD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256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5DD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39CCBD6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00C2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207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86572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ACAA93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985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6C97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CA2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FACA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D414" w14:textId="77777777" w:rsidR="00E54D55" w:rsidRPr="001F07B1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0A3BBB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4642029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E54D55" w14:paraId="2D9ED775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EAB2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782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EAB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CAF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3CD61F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208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2D609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454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155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DFE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771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0BA5C7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487AE48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E54D55" w14:paraId="4992130D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5C0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443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DDA0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041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30EAC5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521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8B8C11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06D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64B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5916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843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3B5EE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23B3F38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E54D55" w14:paraId="1EA80BDE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C7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7D9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11EC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858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6AAF43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B0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F0E4D9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0A46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DB4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17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D7C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25292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E54D55" w14:paraId="450F627D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098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787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F61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211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5E5E49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88B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B03D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E80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520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539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2CD16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4A694F2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4F0002A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39E3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A98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A29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A4A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697185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CFF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3B6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B8B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F2F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D26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1DCAF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E54D55" w14:paraId="0B429001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9ED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F76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D49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FBE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9BF8C3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9FE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2CB47E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259C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B07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49BB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A8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2719A8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E54D55" w14:paraId="58AEA425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312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A21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AAF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8A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7C96A6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31E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9D5D6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278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74D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B153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7B7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B6F6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2EDD26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E54D55" w14:paraId="584A3543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05A5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5B7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AE5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0B76" w14:textId="77777777" w:rsidR="00E54D55" w:rsidRPr="00AD0C48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5E19A5D" w14:textId="77777777" w:rsidR="00E54D55" w:rsidRPr="00AD0C48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BC3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0A0B9C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4CC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271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6B3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9F8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DEDE9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0F7F2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38D217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090CBEA1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336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4ED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4B37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6C06" w14:textId="77777777" w:rsidR="00E54D55" w:rsidRDefault="00E54D5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D920ED4" w14:textId="77777777" w:rsidR="00E54D55" w:rsidRDefault="00E54D5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74F9D2E" w14:textId="77777777" w:rsidR="00E54D55" w:rsidRDefault="00E54D5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044DB01A" w14:textId="77777777" w:rsidR="00E54D55" w:rsidRPr="002532C4" w:rsidRDefault="00E54D55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866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DBCD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39E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A16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50B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B68E9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D87F23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3651CB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E54D55" w14:paraId="224383E9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80D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121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CE4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5B8C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B7FCBB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451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1E8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050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B66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9DF4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EE823D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B074DE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5E4529D2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4CF3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CED0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AE7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1DAF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8B2AD59" w14:textId="77777777" w:rsidR="00E54D55" w:rsidRPr="0037264C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030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F94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516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18D5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835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24546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5CC720E0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249F415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49C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7E7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318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19BB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1C31284" w14:textId="77777777" w:rsidR="00E54D55" w:rsidRPr="003A070D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4E4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210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F3D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35BB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0A5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6ABB4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E54D55" w14:paraId="7D932B8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DF4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5D4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D591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E9AD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9F36F0F" w14:textId="77777777" w:rsidR="00E54D55" w:rsidRPr="00F401CD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6AC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5725A72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EF50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A4BA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7D83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F3D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2946F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A9552B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1A90CFAA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5C85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0DA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36A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6C7C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877829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4C198FB1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482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D0C3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9A37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ED7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FFD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D8F21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7CC100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54D55" w14:paraId="1BBFFF9D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79C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E35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74B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D1EB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284E484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F3F3BA7" w14:textId="77777777" w:rsidR="00E54D55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7E039C5" w14:textId="77777777" w:rsidR="00E54D55" w:rsidRPr="002532C4" w:rsidRDefault="00E54D55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376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0F34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4549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E40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9B1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ECAF6C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5A12BBEB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E54D55" w14:paraId="7E5F681C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A53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462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EB0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79D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5C5B7D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CC2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DE5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9835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F29C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1DD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7FEFB2C5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9AA1E7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E54D55" w14:paraId="6BF3A62C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F2CF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B3C2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FB0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4EC6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879FF49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6904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7B98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5873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12A2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CF6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18749AAE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C5ECD37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E54D55" w14:paraId="7B10CB5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D51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2EA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4970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161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85A75D8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E05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79F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DFE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CBC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B083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14B9144" w14:textId="77777777" w:rsidR="00E54D55" w:rsidRPr="00CB3447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E54D55" w14:paraId="355B9A7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FF1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5B18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689B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E7AF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17C1BA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07B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E176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32BF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533C326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42B9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9CB6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3C69C0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7A74777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D73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1D9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F88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6EB2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A051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27F34C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22C4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9CEE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4DAD" w14:textId="77777777" w:rsidR="00E54D55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98F2" w14:textId="77777777" w:rsidR="00E54D55" w:rsidRPr="004143AF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691745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2496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8134" w14:textId="77777777" w:rsidR="00E54D55" w:rsidRDefault="00E54D5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AB9E" w14:textId="77777777" w:rsidR="00E54D55" w:rsidRPr="00D33E71" w:rsidRDefault="00E54D5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8C76" w14:textId="77777777" w:rsidR="00E54D55" w:rsidRDefault="00E54D55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7FE7052" w14:textId="77777777" w:rsidR="00E54D55" w:rsidRDefault="00E54D55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D162" w14:textId="77777777" w:rsidR="00E54D55" w:rsidRDefault="00E54D5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5D0B" w14:textId="77777777" w:rsidR="00E54D55" w:rsidRDefault="00E54D5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2A91" w14:textId="77777777" w:rsidR="00E54D55" w:rsidRDefault="00E54D55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BFAA" w14:textId="77777777" w:rsidR="00E54D55" w:rsidRDefault="00E54D55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9F12" w14:textId="77777777" w:rsidR="00E54D55" w:rsidRPr="004143AF" w:rsidRDefault="00E54D55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E54D55" w14:paraId="0175A50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FE56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F4EB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6BE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4C1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0715CA1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8EDD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903A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AFAC" w14:textId="77777777" w:rsidR="00E54D55" w:rsidRDefault="00E54D55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58EF" w14:textId="77777777" w:rsidR="00E54D55" w:rsidRPr="00D33E71" w:rsidRDefault="00E54D55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C7FA" w14:textId="77777777" w:rsidR="00E54D55" w:rsidRDefault="00E54D55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E54D55" w14:paraId="5BA523D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C3E7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3DE7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13A382C0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C7F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55FC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3CF9762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C2C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9CEF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84D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39D6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C6E0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E54D55" w14:paraId="693AB937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C0B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B1E8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E14E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46D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0EBDB89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00CB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466A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FBBD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7A71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39C3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0D422B46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68D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F599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9ADE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F789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4962826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0A6D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E285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E9DF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FCE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4105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3577E1C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C75D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17B2" w14:textId="77777777" w:rsidR="00E54D55" w:rsidRDefault="00E54D5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08C4EA80" w14:textId="77777777" w:rsidR="00E54D55" w:rsidRDefault="00E54D5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D405" w14:textId="77777777" w:rsidR="00E54D55" w:rsidRPr="00D33E71" w:rsidRDefault="00E54D5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7B0B" w14:textId="77777777" w:rsidR="00E54D55" w:rsidRDefault="00E54D55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0374" w14:textId="77777777" w:rsidR="00E54D55" w:rsidRDefault="00E54D5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444C" w14:textId="77777777" w:rsidR="00E54D55" w:rsidRPr="00D33E71" w:rsidRDefault="00E54D5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D235" w14:textId="77777777" w:rsidR="00E54D55" w:rsidRDefault="00E54D5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2404F061" w14:textId="77777777" w:rsidR="00E54D55" w:rsidRDefault="00E54D55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8AC2" w14:textId="77777777" w:rsidR="00E54D55" w:rsidRPr="00D33E71" w:rsidRDefault="00E54D55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264C" w14:textId="77777777" w:rsidR="00E54D55" w:rsidRDefault="00E54D55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E54D55" w14:paraId="08D1EA38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D45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816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E852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74B3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B93A183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F80E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E40648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BFC9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74B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2DA9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6C4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0084070A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1FD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549E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F42A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9CAA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9600272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9D58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82E8D9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A94C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81A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E018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D40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77BD444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B7F6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5474" w14:textId="77777777" w:rsidR="00E54D55" w:rsidRDefault="00E54D5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9D49" w14:textId="77777777" w:rsidR="00E54D55" w:rsidRPr="00D33E71" w:rsidRDefault="00E54D5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EDBC" w14:textId="77777777" w:rsidR="00E54D55" w:rsidRDefault="00E54D55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8EB1491" w14:textId="77777777" w:rsidR="00E54D55" w:rsidRDefault="00E54D55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059F" w14:textId="77777777" w:rsidR="00E54D55" w:rsidRDefault="00E54D5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C183D9" w14:textId="77777777" w:rsidR="00E54D55" w:rsidRDefault="00E54D5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E2A3" w14:textId="77777777" w:rsidR="00E54D55" w:rsidRPr="00D33E71" w:rsidRDefault="00E54D5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7A00" w14:textId="77777777" w:rsidR="00E54D55" w:rsidRDefault="00E54D55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5CB2" w14:textId="77777777" w:rsidR="00E54D55" w:rsidRPr="00D33E71" w:rsidRDefault="00E54D55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D488" w14:textId="77777777" w:rsidR="00E54D55" w:rsidRDefault="00E54D55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1D8E07F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BCE5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6F16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8D49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11B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3E39957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66F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541BD39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604E7EE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542867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42CE6AF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998D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5EC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1C95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4D60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CB667E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3E27CB1D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7A7DB20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E54D55" w14:paraId="72A584E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17B8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E641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218F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2B8B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96B16A2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4C5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CF36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3A4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E88A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EBED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E54D55" w14:paraId="2ABC311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F598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AF3F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D45C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AA68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E794195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B6E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D6006E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26E5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FC1B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5447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F1AB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59D8BF4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547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F87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0A41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151D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ADEC78A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C6F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97380D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2F21D8DF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089C205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1FF1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507F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D9FF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FED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7B5A42D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C469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EF60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F9D5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56EA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5C5367C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070B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9C2FC3A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852FEA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2FF6437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8A3D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3474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2E5D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991A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17A667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8453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B3EBD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C9A7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E236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6B90396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86C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7E38" w14:textId="77777777" w:rsidR="00E54D55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F799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6679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0B25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17854D5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4C14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703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86E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8B2D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1D53FF3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17D4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AB615F4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167507B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2B685D3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F38B0EA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E2DD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1AAA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D88F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8F88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1833D4A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EE5A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D42E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A854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5A28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19DA0DA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8976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C164B88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8E2D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3229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1242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CC5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67A7535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EA70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D17C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5331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7424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1794DC9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0784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6EF1138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690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5F80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68F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F5A3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54D55" w14:paraId="77AF8DD0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1F3B" w14:textId="77777777" w:rsidR="00E54D55" w:rsidRDefault="00E54D55" w:rsidP="00E54D5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EB5B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E27F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CCD8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7F968D6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6637C8EF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67F2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70B3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6F4D" w14:textId="77777777" w:rsidR="00E54D55" w:rsidRDefault="00E54D55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A282" w14:textId="77777777" w:rsidR="00E54D55" w:rsidRPr="00D33E71" w:rsidRDefault="00E54D55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1E48" w14:textId="77777777" w:rsidR="00E54D55" w:rsidRDefault="00E54D55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4E066B7" w14:textId="77777777" w:rsidR="00E54D55" w:rsidRPr="00BA7DAE" w:rsidRDefault="00E54D55" w:rsidP="000A5D7E">
      <w:pPr>
        <w:tabs>
          <w:tab w:val="left" w:pos="2748"/>
        </w:tabs>
        <w:rPr>
          <w:sz w:val="20"/>
          <w:lang w:val="ro-RO"/>
        </w:rPr>
      </w:pPr>
    </w:p>
    <w:p w14:paraId="1C6C7AC8" w14:textId="77777777" w:rsidR="00E54D55" w:rsidRDefault="00E54D55" w:rsidP="00F663CA">
      <w:pPr>
        <w:pStyle w:val="Heading1"/>
        <w:spacing w:line="360" w:lineRule="auto"/>
      </w:pPr>
      <w:r>
        <w:t>LINIA 501</w:t>
      </w:r>
    </w:p>
    <w:p w14:paraId="08AEFA77" w14:textId="77777777" w:rsidR="00E54D55" w:rsidRPr="003A27E1" w:rsidRDefault="00E54D55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E54D55" w14:paraId="440B3E70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565C" w14:textId="77777777" w:rsidR="00E54D55" w:rsidRDefault="00E54D55" w:rsidP="00E54D5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EAE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248D68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3D6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7B11" w14:textId="77777777" w:rsidR="00E54D55" w:rsidRDefault="00E54D55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2A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6778" w14:textId="77777777" w:rsidR="00E54D55" w:rsidRPr="00E240C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59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284D" w14:textId="77777777" w:rsidR="00E54D55" w:rsidRPr="00B754A2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0FB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7EBFE34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248D" w14:textId="77777777" w:rsidR="00E54D55" w:rsidRDefault="00E54D55" w:rsidP="00E54D5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3B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48E41DB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C35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893F" w14:textId="77777777" w:rsidR="00E54D55" w:rsidRDefault="00E54D55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143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9C7D" w14:textId="77777777" w:rsidR="00E54D55" w:rsidRPr="00E240C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098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6624" w14:textId="77777777" w:rsidR="00E54D55" w:rsidRPr="00B754A2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607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27F65D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717A1357" w14:textId="77777777" w:rsidR="00E54D55" w:rsidRDefault="00E54D55" w:rsidP="00E7698F">
      <w:pPr>
        <w:pStyle w:val="Heading1"/>
        <w:spacing w:line="360" w:lineRule="auto"/>
      </w:pPr>
      <w:r>
        <w:t>LINIA 504</w:t>
      </w:r>
    </w:p>
    <w:p w14:paraId="7344EDA8" w14:textId="77777777" w:rsidR="00E54D55" w:rsidRPr="00A16A49" w:rsidRDefault="00E54D55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54D55" w14:paraId="4837444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4C61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F2F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0508C8E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954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162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1E61504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73A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982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D88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A4C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5C7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19D472E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064961BD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E54D55" w14:paraId="0E6F1AF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8573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4EB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706965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D1C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C0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1B2B490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7DF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664B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301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4731BA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71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32D6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E54D55" w14:paraId="0024463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BD7D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47F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9E1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72E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B152D3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3F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4FD6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845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15BD79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4B2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158A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E54D55" w14:paraId="6298AC0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B7C5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BE9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CA837C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E64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7E4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6A511A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25C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5C0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268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BA590D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376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9C1E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56890BDB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C2B5B8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19E2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BE8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240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F81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1F25D6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39F50F9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7E1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BE1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AAF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A6C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231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FEEE56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4845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41D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35C9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3CB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472B9A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1E7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2499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075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043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D47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E54D55" w14:paraId="5D35602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344E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68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533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165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D8495C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8CC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5836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CAE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33F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775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E54D55" w14:paraId="278C75D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BBAA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607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A5A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D67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3B6F15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52B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908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2E2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22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82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1CE20FF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E54D55" w14:paraId="5DA2F23D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8887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919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1815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9E2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937B3F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630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AC68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04F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98B8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BEC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E54D55" w14:paraId="4C7CBB0D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FF3A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319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EEF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E27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2D1833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81B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33E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3BF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A07D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BDD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E54D55" w14:paraId="617E992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AD8C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CD2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C76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CF7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1070D5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59AE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586651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FFE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150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B9E2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F51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45FFD2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E54D55" w14:paraId="4E59528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4A68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69A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C8EB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CC9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D269CF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B7B3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1701F3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C2C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738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EC5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7C6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CDC669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E54D55" w14:paraId="5608646F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C9EE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A01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F954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F21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8D54FB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21BC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10D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2FB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62B28C58" w14:textId="77777777" w:rsidR="00E54D55" w:rsidRDefault="00E54D5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F863" w14:textId="77777777" w:rsidR="00E54D55" w:rsidRPr="00D0473F" w:rsidRDefault="00E54D55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E7C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095220A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E2AC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ACF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2AD8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7E8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F321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11C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EDF7" w14:textId="77777777" w:rsidR="00E54D55" w:rsidRDefault="00E54D5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5D2ADB12" w14:textId="77777777" w:rsidR="00E54D55" w:rsidRDefault="00E54D55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202C" w14:textId="77777777" w:rsidR="00E54D55" w:rsidRDefault="00E54D55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21A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319DC71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998C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676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1ABCADB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DEC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6DC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6918A6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299E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85F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257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7244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765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5C29F15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9A64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AAA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CE2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B1A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42B749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8B2C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58CC2F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F9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25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9492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6C8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A20F1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E54D55" w14:paraId="7EA3ACD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BC51" w14:textId="77777777" w:rsidR="00E54D55" w:rsidRDefault="00E54D55" w:rsidP="00E54D55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4DF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9F3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566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1A386B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7B75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543011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B99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BA2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C57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CCF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898AE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E54D55" w14:paraId="3A5B9857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BE8A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B4A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9865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49F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9A2321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806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1C3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854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363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359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77740E7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E54D55" w14:paraId="426CC27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0291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610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D59EFA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D18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464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32AA509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231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594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323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3D8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548E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E54D55" w14:paraId="450B56A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662A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45E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650974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F30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65F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0523EB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38A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BC75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A12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4E66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9B3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E54D55" w14:paraId="285DE18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73E5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F960" w14:textId="77777777" w:rsidR="00E54D55" w:rsidRDefault="00E54D5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666CA1E7" w14:textId="77777777" w:rsidR="00E54D55" w:rsidRDefault="00E54D5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0670" w14:textId="77777777" w:rsidR="00E54D55" w:rsidRDefault="00E54D5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E9A1" w14:textId="77777777" w:rsidR="00E54D55" w:rsidRDefault="00E54D55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712918B" w14:textId="77777777" w:rsidR="00E54D55" w:rsidRDefault="00E54D55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42FC" w14:textId="77777777" w:rsidR="00E54D55" w:rsidRDefault="00E54D5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8DF1" w14:textId="77777777" w:rsidR="00E54D55" w:rsidRPr="00D0473F" w:rsidRDefault="00E54D5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52EF" w14:textId="77777777" w:rsidR="00E54D55" w:rsidRDefault="00E54D55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6262" w14:textId="77777777" w:rsidR="00E54D55" w:rsidRPr="00D0473F" w:rsidRDefault="00E54D55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0EFB" w14:textId="77777777" w:rsidR="00E54D55" w:rsidRPr="004C4194" w:rsidRDefault="00E54D55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DD2BB07" w14:textId="77777777" w:rsidR="00E54D55" w:rsidRDefault="00E54D55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E9449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8D53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731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7CC7B75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3B7C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CFA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16AF7B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C3E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628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F21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2BC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39B7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7820EF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F05F4C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EF3E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E3E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0D591E1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25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5AB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F9A68F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4B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8629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A51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4728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C7A3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0E920E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55C581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8FDF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05E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ABD2E2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8AF9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23E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AA576F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9D7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474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851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D22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7750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D46EF70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A53B1A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E08A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EFE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BF7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3CA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EAD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5D4C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34F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4B2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6259" w14:textId="77777777" w:rsidR="00E54D55" w:rsidRPr="00E03C2B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666A1A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E54D55" w14:paraId="36D8473D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FE93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10C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5F2FEDF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0B8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32B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672EBB6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09F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9D9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D24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4794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E08B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4D6FDED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875A3C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B658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16D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4D35F1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261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ECD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797F64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C2C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788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A9C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974C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404F" w14:textId="77777777" w:rsidR="00E54D55" w:rsidRPr="00E4349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7F800B8" w14:textId="77777777" w:rsidR="00E54D55" w:rsidRPr="00E4349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004093E0" w14:textId="77777777" w:rsidR="00E54D55" w:rsidRPr="00E4349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E54D55" w14:paraId="402FB1A3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29D5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CF3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295FF82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E0D4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12D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66B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C6B5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D3E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85E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D20C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117FC1C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AB1236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909D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74B5" w14:textId="77777777" w:rsidR="00E54D55" w:rsidRDefault="00E54D5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0A901AE6" w14:textId="77777777" w:rsidR="00E54D55" w:rsidRDefault="00E54D5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B20C" w14:textId="77777777" w:rsidR="00E54D55" w:rsidRPr="00D0473F" w:rsidRDefault="00E54D5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594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4EE1C68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DD91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EA2E" w14:textId="77777777" w:rsidR="00E54D55" w:rsidRDefault="00E54D5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ACC5" w14:textId="77777777" w:rsidR="00E54D55" w:rsidRDefault="00E54D5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D50A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A172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5EC70D4" w14:textId="77777777" w:rsidR="00E54D55" w:rsidRPr="00D0576C" w:rsidRDefault="00E54D5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B73A0AD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C43D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3D3D" w14:textId="77777777" w:rsidR="00E54D55" w:rsidRDefault="00E54D5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6ADA2845" w14:textId="77777777" w:rsidR="00E54D55" w:rsidRDefault="00E54D5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DA79" w14:textId="77777777" w:rsidR="00E54D55" w:rsidRDefault="00E54D5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3417" w14:textId="77777777" w:rsidR="00E54D55" w:rsidRDefault="00E54D55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7FC31EB" w14:textId="77777777" w:rsidR="00E54D55" w:rsidRDefault="00E54D55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DCDC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D19E" w14:textId="77777777" w:rsidR="00E54D55" w:rsidRDefault="00E54D5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713D" w14:textId="77777777" w:rsidR="00E54D55" w:rsidRDefault="00E54D5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1F02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4E2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E54D55" w14:paraId="1AB2471C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18BE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E94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5347CBE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EE88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7ED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241A069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D9ED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115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2CCC" w14:textId="77777777" w:rsidR="00E54D55" w:rsidRDefault="00E54D5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6C4C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5F74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A278F53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9FB036B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BC7D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CD8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05E727F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DEE2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480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1A69C01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0673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579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B9B98" w14:textId="77777777" w:rsidR="00E54D55" w:rsidRDefault="00E54D5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D83B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2A40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321926C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31EF411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CC9A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1A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1A56F89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B21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F22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74D2" w14:textId="77777777" w:rsidR="00E54D55" w:rsidRDefault="00E54D55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6E0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2FA1" w14:textId="77777777" w:rsidR="00E54D55" w:rsidRDefault="00E54D55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FDB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3C1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42DCFE9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E54D55" w14:paraId="606C2B9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FF86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9F3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1FF1755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B14B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504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649993C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2D0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AA8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C53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C612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859D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394D996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CABD90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AFAC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2A5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D85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7D2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89A7BE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A62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1013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68D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F171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5BE2" w14:textId="77777777" w:rsidR="00E54D55" w:rsidRPr="00423757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30A9D328" w14:textId="77777777" w:rsidR="00E54D55" w:rsidRPr="00423757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E16684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E54D55" w14:paraId="1D0AEB4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4B4B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31B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3A6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C52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C2827B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6AB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0DC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457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6B8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1C4F" w14:textId="77777777" w:rsidR="00E54D55" w:rsidRPr="00F94F88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870AF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8BD9BB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E54D55" w14:paraId="7AC4CBC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020D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8A1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FCF2DE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F4C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15F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00C2A49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911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334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45D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824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CB14" w14:textId="77777777" w:rsidR="00E54D55" w:rsidRPr="00F94F88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4E2460A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7C51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319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4713C1D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04F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80E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EE427E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EBF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45F7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F4A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FE3D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28BA" w14:textId="77777777" w:rsidR="00E54D55" w:rsidRPr="004C4194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4F034BF" w14:textId="77777777" w:rsidR="00E54D55" w:rsidRPr="00D0576C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0A1FE6B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85CB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986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C70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740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E1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DFEA9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DCB156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30071B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4316A7B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AA9E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5F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F429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C413" w14:textId="77777777" w:rsidR="00E54D55" w:rsidRPr="006E468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12F561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2FE7" w14:textId="77777777" w:rsidR="00E54D55" w:rsidRDefault="00E54D55" w:rsidP="00E54D5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936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974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4A9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0B188B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648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CDAF0D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86F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1B7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F330" w14:textId="77777777" w:rsidR="00E54D55" w:rsidRPr="00D0473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201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30076EE0" w14:textId="77777777" w:rsidR="00E54D55" w:rsidRDefault="00E54D55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DCDD4CE" w14:textId="77777777" w:rsidR="00E54D55" w:rsidRDefault="00E54D55" w:rsidP="00547665">
      <w:pPr>
        <w:pStyle w:val="Heading1"/>
        <w:spacing w:line="360" w:lineRule="auto"/>
      </w:pPr>
      <w:r>
        <w:lastRenderedPageBreak/>
        <w:t>LINIA 505</w:t>
      </w:r>
    </w:p>
    <w:p w14:paraId="7C69ABBD" w14:textId="77777777" w:rsidR="00E54D55" w:rsidRPr="009479E0" w:rsidRDefault="00E54D55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E54D55" w14:paraId="47E23182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67BE" w14:textId="77777777" w:rsidR="00E54D55" w:rsidRDefault="00E54D55" w:rsidP="00E54D55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EE6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453B" w14:textId="77777777" w:rsidR="00E54D55" w:rsidRPr="00277A5C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B16B" w14:textId="77777777" w:rsidR="00E54D55" w:rsidRDefault="00E54D55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063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84EB26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E20395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C9E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49C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481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498758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4B92242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19BE2038" w14:textId="77777777" w:rsidR="00E54D55" w:rsidRDefault="00E54D55" w:rsidP="00F04622">
      <w:pPr>
        <w:pStyle w:val="Heading1"/>
        <w:spacing w:line="360" w:lineRule="auto"/>
      </w:pPr>
      <w:r>
        <w:t>LINIA 600</w:t>
      </w:r>
    </w:p>
    <w:p w14:paraId="2DE6D2CC" w14:textId="77777777" w:rsidR="00E54D55" w:rsidRDefault="00E54D55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54D55" w14:paraId="1A71AAD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9668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D36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8B1ABB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BBF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70D0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A00B33B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A5D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06EB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28B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7316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F512" w14:textId="77777777" w:rsidR="00E54D55" w:rsidRPr="009E2C9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795CF0E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4117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BA1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33F2E62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61E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CA0A" w14:textId="77777777" w:rsidR="00E54D55" w:rsidRDefault="00E54D55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3608A36C" w14:textId="77777777" w:rsidR="00E54D55" w:rsidRDefault="00E54D55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2C2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4CFA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DB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FE08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7B0F" w14:textId="77777777" w:rsidR="00E54D55" w:rsidRPr="005D499E" w:rsidRDefault="00E54D55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7D7B58F" w14:textId="77777777" w:rsidR="00E54D55" w:rsidRPr="009E2C90" w:rsidRDefault="00E54D55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DEEE49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084E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A26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E4526C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ACA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CB1B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51167A03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AF9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056C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DF7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D344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94EC" w14:textId="77777777" w:rsidR="00E54D55" w:rsidRPr="00DD03D3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E54D55" w14:paraId="0E29463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8FC8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9DD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CF3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906D" w14:textId="77777777" w:rsidR="00E54D55" w:rsidRDefault="00E54D55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93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9A2F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CE1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6FF1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3D81" w14:textId="77777777" w:rsidR="00E54D55" w:rsidRPr="00DD03D3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E54D55" w14:paraId="0107C6E4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A432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ECA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226792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4FA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7172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FBFF4EA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67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0FA0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D0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F49B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9C59" w14:textId="77777777" w:rsidR="00E54D55" w:rsidRPr="005D499E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E5AEB74" w14:textId="77777777" w:rsidR="00E54D55" w:rsidRPr="009E2C9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5522EE9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D526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CEC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483E66B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5D3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B012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32F843E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395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40A1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36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ABFD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E466" w14:textId="77777777" w:rsidR="00E54D55" w:rsidRPr="005D20EA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E54D55" w14:paraId="421EA161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6F38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8D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1D672F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A0B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B064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7D0E377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1E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5E9F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058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F690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BDD7" w14:textId="77777777" w:rsidR="00E54D55" w:rsidRPr="005D499E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454BE8C" w14:textId="77777777" w:rsidR="00E54D55" w:rsidRPr="009E2C9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EAA96E5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D9A3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FC1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0620ADF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4A8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F14A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28849D91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9CE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A3A8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5E6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048E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C0CF" w14:textId="77777777" w:rsidR="00E54D55" w:rsidRPr="005D499E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7EA9D8B" w14:textId="77777777" w:rsidR="00E54D55" w:rsidRPr="009E2C9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2FA169B8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87EA" w14:textId="77777777" w:rsidR="00E54D55" w:rsidRDefault="00E54D55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E2B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5E8C587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4F2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AD23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7909CCC3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45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F320" w14:textId="77777777" w:rsidR="00E54D55" w:rsidRPr="002F6CE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EFA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FD57" w14:textId="77777777" w:rsidR="00E54D55" w:rsidRPr="00C1413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DA9C" w14:textId="77777777" w:rsidR="00E54D55" w:rsidRPr="005D499E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EA94AA5" w14:textId="77777777" w:rsidR="00E54D55" w:rsidRPr="009E2C90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59B7844B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8026" w14:textId="77777777" w:rsidR="00E54D55" w:rsidRDefault="00E54D55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1682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493257DC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7C93" w14:textId="77777777" w:rsidR="00E54D55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CB39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2FE9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CE31" w14:textId="77777777" w:rsidR="00E54D55" w:rsidRPr="002F6CED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11C1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FECB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77F4" w14:textId="77777777" w:rsidR="00E54D55" w:rsidRDefault="00E54D55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73ECAD0B" w14:textId="77777777" w:rsidR="00E54D55" w:rsidRDefault="00E54D55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E54D55" w14:paraId="19E03DE2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107A" w14:textId="77777777" w:rsidR="00E54D55" w:rsidRDefault="00E54D55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135A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476C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F172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3AA7BF4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1BCE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04D1715A" w14:textId="77777777" w:rsidR="00E54D55" w:rsidRDefault="00E54D55" w:rsidP="00E54D55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71F6300E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C9E894B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ADA1" w14:textId="77777777" w:rsidR="00E54D55" w:rsidRPr="002F6CED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D9D9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23EF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A50" w14:textId="77777777" w:rsidR="00E54D55" w:rsidRDefault="00E54D5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05F5DB86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D374" w14:textId="77777777" w:rsidR="00E54D55" w:rsidRDefault="00E54D55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E680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A2C8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83CF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A677C09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0F0E2509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93DA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C7D3E8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1B195096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5426" w14:textId="77777777" w:rsidR="00E54D55" w:rsidRPr="002F6CED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FE7C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BC3C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ED76" w14:textId="77777777" w:rsidR="00E54D55" w:rsidRDefault="00E54D5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1B3B365" w14:textId="77777777" w:rsidR="00E54D55" w:rsidRDefault="00E54D5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E54D55" w14:paraId="2D466A1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4F23" w14:textId="77777777" w:rsidR="00E54D55" w:rsidRDefault="00E54D55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D90A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40FC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A9B0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5D589DE" w14:textId="77777777" w:rsidR="00E54D55" w:rsidRDefault="00E54D55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0E0D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82BAB3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44CA" w14:textId="77777777" w:rsidR="00E54D55" w:rsidRPr="002F6CED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B21A" w14:textId="77777777" w:rsidR="00E54D55" w:rsidRDefault="00E54D55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7C8A" w14:textId="77777777" w:rsidR="00E54D55" w:rsidRPr="00C14131" w:rsidRDefault="00E54D55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A5F5" w14:textId="77777777" w:rsidR="00E54D55" w:rsidRDefault="00E54D55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0160D624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38952080" w14:textId="77777777" w:rsidR="00E54D55" w:rsidRDefault="00E54D55" w:rsidP="003C645F">
      <w:pPr>
        <w:pStyle w:val="Heading1"/>
        <w:spacing w:line="360" w:lineRule="auto"/>
      </w:pPr>
      <w:r>
        <w:t>LINIA 602</w:t>
      </w:r>
    </w:p>
    <w:p w14:paraId="4C0C90BD" w14:textId="77777777" w:rsidR="00E54D55" w:rsidRDefault="00E54D55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54D55" w14:paraId="51627F0A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8305" w14:textId="77777777" w:rsidR="00E54D55" w:rsidRDefault="00E54D55" w:rsidP="00E54D5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20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92FC9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EBB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BB4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E956CB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5A91" w14:textId="77777777" w:rsidR="00E54D55" w:rsidRPr="00406474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2039" w14:textId="77777777" w:rsidR="00E54D55" w:rsidRPr="00DA41E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29B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73E007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847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80C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A4EF038" w14:textId="77777777" w:rsidR="00E54D55" w:rsidRPr="0007619C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DF4A05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95A6" w14:textId="77777777" w:rsidR="00E54D55" w:rsidRDefault="00E54D55" w:rsidP="00E54D5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D42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DFD982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762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285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5E4477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043E" w14:textId="77777777" w:rsidR="00E54D55" w:rsidRPr="00406474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67BD" w14:textId="77777777" w:rsidR="00E54D55" w:rsidRPr="00DA41E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6D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4036F5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C60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0D4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CEAFCE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B7923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221B1245" w14:textId="77777777" w:rsidR="00E54D55" w:rsidRDefault="00E54D55" w:rsidP="004F6534">
      <w:pPr>
        <w:pStyle w:val="Heading1"/>
        <w:spacing w:line="360" w:lineRule="auto"/>
      </w:pPr>
      <w:r>
        <w:lastRenderedPageBreak/>
        <w:t>LINIA 700</w:t>
      </w:r>
    </w:p>
    <w:p w14:paraId="03989765" w14:textId="77777777" w:rsidR="00E54D55" w:rsidRDefault="00E54D55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E54D55" w14:paraId="41CF7E7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A542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84D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A20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793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5B7C2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FFB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ECE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942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BE9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5F1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E9100E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AE1F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A8E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ED3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841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AC040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7DC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1C5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7E9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F41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48B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31325C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949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A74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A9B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3B9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CA5B4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DF4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85E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CF8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FA4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A6D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13B4F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E54D55" w14:paraId="1365397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05C8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C178" w14:textId="77777777" w:rsidR="00E54D55" w:rsidRDefault="00E54D5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DD15" w14:textId="77777777" w:rsidR="00E54D55" w:rsidRDefault="00E54D5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22DB" w14:textId="77777777" w:rsidR="00E54D55" w:rsidRDefault="00E54D55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F631" w14:textId="77777777" w:rsidR="00E54D55" w:rsidRPr="00E4222D" w:rsidRDefault="00E54D5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FA265FB" w14:textId="77777777" w:rsidR="00E54D55" w:rsidRPr="00E4222D" w:rsidRDefault="00E54D5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42F2028" w14:textId="77777777" w:rsidR="00E54D55" w:rsidRPr="00E4222D" w:rsidRDefault="00E54D5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EF178E5" w14:textId="77777777" w:rsidR="00E54D55" w:rsidRDefault="00E54D5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C548" w14:textId="77777777" w:rsidR="00E54D55" w:rsidRDefault="00E54D5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17B3" w14:textId="77777777" w:rsidR="00E54D55" w:rsidRDefault="00E54D5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FEE1" w14:textId="77777777" w:rsidR="00E54D55" w:rsidRDefault="00E54D5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BC57" w14:textId="77777777" w:rsidR="00E54D55" w:rsidRDefault="00E54D55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46EFF6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B8EF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7F9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AAB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B0D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DA1C09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35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2D0D3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248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A98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93A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523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C35D9D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4DC9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E32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EFF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CC0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A586D3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42D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089DE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98A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5AE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D25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401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4F0C4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DFB4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F64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AFC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598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A09594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D79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F0519F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D4D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962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F94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2CC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49AAE4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079F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2AF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152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67B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28EA1B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5D4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ACE29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607E132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680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051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81A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655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4A0735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387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742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2CD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407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564F13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F9A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AC8856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79B3215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5E9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ED6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602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AD2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47835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6C5C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DA6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076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6C9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3992B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DA6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DD1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7BB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42E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5CB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15811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9CA9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F3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75C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FBA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1165E9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113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7BFA1C16" w14:textId="77777777" w:rsidR="00E54D55" w:rsidRPr="00B401EA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6A6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FFB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9A2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692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8C1F53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B3E1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8B9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EDC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0D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482A36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E0B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1F8FAF3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53F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81D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4E7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86D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EC8D14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3CA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043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AB5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F28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17C82B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EC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800219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85E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BAA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247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A3C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E54D55" w14:paraId="08CF4A1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19B7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263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262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85D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829D44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CBE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7715BB7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3D1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51A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945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657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E54D55" w14:paraId="7AD766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2A1B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30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608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7C4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1168A1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1CB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13A7B26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3745CF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E62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E96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99F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833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2CE45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83B5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7A4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4F6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08C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2E3A722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CED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8F9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F91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04CCA6C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744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293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2690F10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58C6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7DE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7FF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915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17224FD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669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92A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0F0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1154E9B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1D3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BE3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29A808A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11EF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B69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BF7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F99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83E188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C4C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33A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33B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00F6714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F98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6C0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5A85B2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2FAF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22D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886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1D5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66AC20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CF7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1B6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9B4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C55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611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74B434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6718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F22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FBE050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D51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6F28" w14:textId="77777777" w:rsidR="00E54D55" w:rsidRDefault="00E54D55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45813FD" w14:textId="77777777" w:rsidR="00E54D55" w:rsidRDefault="00E54D55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D58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AFB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4D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28C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5F7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54AAA6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AA60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E58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F96AF9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AA4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E90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999371E" w14:textId="77777777" w:rsidR="00E54D55" w:rsidRPr="008A1A04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7D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643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954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C17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FC4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2F4F05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0E3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85A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64F5452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5E4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E97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E0730E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EC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75E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7C0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F37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633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E54D55" w14:paraId="73EB3E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B5B5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916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43E6320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C65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10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CC117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54E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C01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405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2BB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89A2" w14:textId="77777777" w:rsidR="00E54D55" w:rsidRPr="00C20CA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A3810DA" w14:textId="77777777" w:rsidR="00E54D55" w:rsidRPr="00EB107D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79AD1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B2BE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DEE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AFB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CB4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492428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FA4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026F6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BAC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731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B49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F74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EDF9F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9C5CA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E54D55" w14:paraId="6C1FF26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FD41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687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1FA6DD3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AEF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1CF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C98A35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56BE6E5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A22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5B8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2E1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553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D47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22031A98" w14:textId="77777777" w:rsidR="00E54D55" w:rsidRPr="00C401D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E54D55" w14:paraId="383B2C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B082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3E7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7A3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EDD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0AD4B1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326801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70D61F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94D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E7DE1C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7C0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284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546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019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4FD84E2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E54D55" w14:paraId="285809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46C5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D2A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176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8FE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6CD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BC6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C9B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328223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678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88D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3F95413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706CDA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D7B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40C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16E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12FCD61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D8B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060C73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784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B8C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7FF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9F0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C483DA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F2A042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EB4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0621D55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774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3D2E" w14:textId="77777777" w:rsidR="00E54D55" w:rsidRDefault="00E54D5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519EBBF" w14:textId="77777777" w:rsidR="00E54D55" w:rsidRDefault="00E54D5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D6A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9D7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74B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307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814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521F4C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7282AB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A0C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D72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930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1871BB9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B5F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B99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A3E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3D62C5A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F8C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8A3F" w14:textId="77777777" w:rsidR="00E54D55" w:rsidRPr="00C20CA5" w:rsidRDefault="00E54D5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F094815" w14:textId="77777777" w:rsidR="00E54D55" w:rsidRPr="00EB107D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77EEC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F875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57F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EF0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B82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CB5924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723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03C24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15DD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A33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A7C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603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887B7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F581B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E54D55" w14:paraId="21429C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96F6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427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CD0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AB2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C27218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FA4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B7658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25C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752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D4F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27B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744BF6A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E54D55" w14:paraId="7028951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F152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862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0B7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905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5E9B3A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B0D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1994D64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57C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A89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B6A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E4C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B9F4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B97A7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5B9B4EB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E54D55" w14:paraId="18847D1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1A19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186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3A2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D0A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F61F68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4F7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A6376F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F41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B9F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839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F9B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ACAEA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B41A3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7E5EDE5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E54D55" w14:paraId="708095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619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212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1D2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334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5D37AB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C0B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ADC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A25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227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1B8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91B0F7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2E1B8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79E20FA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E54D55" w14:paraId="22102C9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C8E9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4A9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5D2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4FA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5529E6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812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521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1AB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C61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B59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0A086D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60E58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6552519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E54D55" w14:paraId="684BF27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CC43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08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87C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64A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50B2936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06F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3ED700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3E4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975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8A6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4D2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D508A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B935A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E54D55" w14:paraId="7B49E0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1B31" w14:textId="77777777" w:rsidR="00E54D55" w:rsidRDefault="00E54D55" w:rsidP="00E54D5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F27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DB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F46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896085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39B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E7B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529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2F0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77B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975C3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1BA187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5C31BDD5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23022E6D" w14:textId="77777777" w:rsidR="00E54D55" w:rsidRDefault="00E54D55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5BBDA46" w14:textId="77777777" w:rsidR="00E54D55" w:rsidRDefault="00E54D55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E54D55" w14:paraId="69AADE05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7EA1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C01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8893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552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768ACA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992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607EA0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8AACFF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D98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E7D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B844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DE4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A5E78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B0773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FDB64C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EB53B2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E54D55" w14:paraId="7672D55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4F04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273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5B5D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F37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945557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D75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66B9F6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9CE975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DB6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A14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4C93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76F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BF100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AD7E9B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382ECCC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E54D55" w14:paraId="278F4F6D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7B43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967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34897B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452E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D46C" w14:textId="77777777" w:rsidR="00E54D55" w:rsidRDefault="00E54D5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CD3FD7D" w14:textId="77777777" w:rsidR="00E54D55" w:rsidRDefault="00E54D5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7E7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CE89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2AC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A376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A70E" w14:textId="77777777" w:rsidR="00E54D55" w:rsidRPr="006A2576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52A9EF9" w14:textId="77777777" w:rsidR="00E54D55" w:rsidRPr="006A2576" w:rsidRDefault="00E54D55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5F219CF5" w14:textId="77777777" w:rsidR="00E54D55" w:rsidRDefault="00E54D55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34CEAD6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DC11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5F5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B77DE1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868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B9DA" w14:textId="77777777" w:rsidR="00E54D55" w:rsidRDefault="00E54D5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7F8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C1F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365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376B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C3D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2CF277E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4A7E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AA3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B434C0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93A5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03A0" w14:textId="77777777" w:rsidR="00E54D55" w:rsidRDefault="00E54D5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CD1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EB01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596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C986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D73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429BD3A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96A0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788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4CF59FF3" w14:textId="77777777" w:rsidR="00E54D55" w:rsidRDefault="00E54D55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085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D98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E7A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26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A61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C24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1CA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4E621BE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EB0E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65E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2CE3406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0982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7726" w14:textId="77777777" w:rsidR="00E54D55" w:rsidRPr="001904F7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CC1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502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877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E3A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485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E54D55" w14:paraId="2975B2B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49A3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B35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393717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99F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C4F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E85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E6D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A2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53E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AFF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3AC0470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6A6D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929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8639C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22D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F40" w14:textId="77777777" w:rsidR="00E54D55" w:rsidRPr="00DA3842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9F1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CC3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1CB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BF1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BAC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E216ECB" w14:textId="77777777" w:rsidR="00E54D55" w:rsidRDefault="00E54D5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3A4222F" w14:textId="77777777" w:rsidR="00E54D55" w:rsidRDefault="00E54D5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499A8A2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DAB6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60C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4251C2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8D8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8F4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17E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A7D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D20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4356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308D" w14:textId="77777777" w:rsidR="00E54D55" w:rsidRPr="00175A2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09735A93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00D0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151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0BBD71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48E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48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FCE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444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5BC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82F1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FA05" w14:textId="77777777" w:rsidR="00E54D55" w:rsidRPr="00175A2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107687C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7B31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CCB5" w14:textId="77777777" w:rsidR="00E54D55" w:rsidRDefault="00E54D5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27A6" w14:textId="77777777" w:rsidR="00E54D55" w:rsidRDefault="00E54D5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FAB9" w14:textId="77777777" w:rsidR="00E54D55" w:rsidRDefault="00E54D5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96268DE" w14:textId="77777777" w:rsidR="00E54D55" w:rsidRDefault="00E54D5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E870" w14:textId="77777777" w:rsidR="00E54D55" w:rsidRDefault="00E54D5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0AAD7B9" w14:textId="77777777" w:rsidR="00E54D55" w:rsidRDefault="00E54D5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8F2D" w14:textId="77777777" w:rsidR="00E54D55" w:rsidRDefault="00E54D5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8951" w14:textId="77777777" w:rsidR="00E54D55" w:rsidRDefault="00E54D5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A557" w14:textId="77777777" w:rsidR="00E54D55" w:rsidRPr="001304AF" w:rsidRDefault="00E54D5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EE4B" w14:textId="77777777" w:rsidR="00E54D55" w:rsidRDefault="00E54D5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509E78" w14:textId="77777777" w:rsidR="00E54D55" w:rsidRDefault="00E54D5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DC38A8" w14:textId="77777777" w:rsidR="00E54D55" w:rsidRPr="00175A24" w:rsidRDefault="00E54D5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E54D55" w14:paraId="092E3140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DC26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652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C68F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238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3EDF79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FD2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3CA7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389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53E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233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658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8BBC0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B98BA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E54D55" w14:paraId="76A3316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1999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E9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D72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D74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94C8BC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0CD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F493D4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68BE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116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3242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AF2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3CF0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DE27A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E54D55" w14:paraId="66DE8DC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A45D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784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E6D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507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01C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EDF7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E4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C8610A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C484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BA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71D3142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E448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565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3679D6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653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98D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1EA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255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481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209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842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54D55" w14:paraId="1E576C1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EE4A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69B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93B4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54C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1D94D6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215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6BBC86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CDB0" w14:textId="77777777" w:rsidR="00E54D55" w:rsidRPr="00CA3079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AA3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9CB6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AE9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847A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E54D55" w14:paraId="0A0FE96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CFE7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9C1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67E3F8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C6A1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B9A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FF4E0C2" w14:textId="77777777" w:rsidR="00E54D55" w:rsidRPr="00180EA2" w:rsidRDefault="00E54D55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48F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36EB" w14:textId="77777777" w:rsidR="00E54D55" w:rsidRPr="00CA3079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A86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E80F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583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B5553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292854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E54D55" w14:paraId="3417A31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205B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0F0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AD2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85B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474869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CD3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443D" w14:textId="77777777" w:rsidR="00E54D55" w:rsidRPr="00CA3079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DE2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8808F7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F07A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3D0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65250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44AAEE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24853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E54D55" w14:paraId="7F697C8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6D59" w14:textId="77777777" w:rsidR="00E54D55" w:rsidRDefault="00E54D55" w:rsidP="00E54D55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B2B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157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E5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F8B4C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B0B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870BB3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7CAEDF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22E5" w14:textId="77777777" w:rsidR="00E54D55" w:rsidRPr="00CA3079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9E0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6A76" w14:textId="77777777" w:rsidR="00E54D55" w:rsidRPr="001304A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EF8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B7226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BAE6FA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DFF1F88" w14:textId="77777777" w:rsidR="00E54D55" w:rsidRPr="00B71446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CDAEB89" w14:textId="77777777" w:rsidR="00E54D55" w:rsidRDefault="00E54D55">
      <w:pPr>
        <w:tabs>
          <w:tab w:val="left" w:pos="6382"/>
        </w:tabs>
        <w:rPr>
          <w:sz w:val="20"/>
        </w:rPr>
      </w:pPr>
    </w:p>
    <w:p w14:paraId="0CDFE48C" w14:textId="77777777" w:rsidR="00E54D55" w:rsidRDefault="00E54D55" w:rsidP="00B52218">
      <w:pPr>
        <w:pStyle w:val="Heading1"/>
        <w:spacing w:line="360" w:lineRule="auto"/>
      </w:pPr>
      <w:r>
        <w:t>LINIA 704</w:t>
      </w:r>
    </w:p>
    <w:p w14:paraId="044F96CB" w14:textId="77777777" w:rsidR="00E54D55" w:rsidRDefault="00E54D55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1BD9DAC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AB9B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4C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02D17EC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BC76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D3B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262AAE1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47B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B4EF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07E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48DFAD1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5831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22AC" w14:textId="77777777" w:rsidR="00E54D55" w:rsidRPr="001467E0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329F648" w14:textId="77777777" w:rsidR="00E54D55" w:rsidRPr="00C0002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FD39F5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08F3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0C4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A389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8AE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710E620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FD2D95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C1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7546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CD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F39F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E80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3FEE686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CE27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B09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8061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E1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7E78AB6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655708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D5A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C6E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83B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3B79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7BC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207AAB2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E83A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CF9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8C03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F7A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9C9993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60839B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D2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EA34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A8E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81DB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838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21396E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041012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386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04FC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268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66C470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912CFA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AD9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E3C9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4CA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305E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805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9DACBD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907F26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91D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16AF34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A768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3EF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278E38B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73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CAEB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735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54CE700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B40F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4C10" w14:textId="77777777" w:rsidR="00E54D55" w:rsidRPr="001467E0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866C685" w14:textId="77777777" w:rsidR="00E54D55" w:rsidRPr="008D7F2C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EF868F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C9A8D3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A4A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71E0952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FEB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53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62029EE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302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651C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DE6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F428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865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E54D55" w14:paraId="6810CD0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E059FF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6C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3F18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599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3FE59A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A34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8A58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F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4B56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1B8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8053B9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944F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8F1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3606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5C8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0253A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C9F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41EB5A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4067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718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43A6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EC5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EC299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E54D55" w14:paraId="5424C42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A5C3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1E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AD33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390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914573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05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7E5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BBF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05EB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F1F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3FA8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E54D55" w14:paraId="58CDD0A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0B21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B2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C2B8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E2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94AFFD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C6D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EA7AA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24D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94A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E159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F7F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63700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E54D55" w14:paraId="5482D8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5AA8" w14:textId="77777777" w:rsidR="00E54D55" w:rsidRDefault="00E54D55" w:rsidP="00E54D5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C8C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957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E7A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BC9E4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A03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7A1E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A9AD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1C8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2ABC" w14:textId="77777777" w:rsidR="00E54D55" w:rsidRPr="00E4080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3C2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FD4D1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3AC5DBD7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1C786C92" w14:textId="77777777" w:rsidR="00E54D55" w:rsidRDefault="00E54D55" w:rsidP="00D06EF4">
      <w:pPr>
        <w:pStyle w:val="Heading1"/>
        <w:spacing w:line="360" w:lineRule="auto"/>
      </w:pPr>
      <w:r>
        <w:t>LINIA 705</w:t>
      </w:r>
    </w:p>
    <w:p w14:paraId="52E9CB32" w14:textId="77777777" w:rsidR="00E54D55" w:rsidRDefault="00E54D55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3CA69916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12CE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5A4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42472FE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AB02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34A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267EFA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BD6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119C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4F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8721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D44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058BA0EB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AD0B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66D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138863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A473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BDB3" w14:textId="77777777" w:rsidR="00E54D55" w:rsidRDefault="00E54D55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4EF2417C" w14:textId="77777777" w:rsidR="00E54D55" w:rsidRDefault="00E54D55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1A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5BEA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21C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694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64F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053E18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FF88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EC0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D0C4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AB3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3C7470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9FEE50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101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08D2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236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DCD9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38F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3E8D3CE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8BBA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211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EE09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B8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585BEE9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F7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16025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20636A7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0F821F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AB55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D01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F7FF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ABD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B5CF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E54D55" w14:paraId="409911D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4F7D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5D7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0C53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962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363D4E3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20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CEC7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823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03E5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3D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62A67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E54D55" w14:paraId="0BAE9A7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A963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29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2000D15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7B06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8A8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1ADDD50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36A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491D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B53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534D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68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3274B53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A843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F4C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2BBB038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847E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AFA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295DCB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C2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A1DE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B03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1842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7EB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7E7AD87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93F6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18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0591B23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9D5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AC0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5278B86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06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E02C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CA5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EA42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B57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AD73D2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600F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06C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1F38C64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5E4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4E8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54BB08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21A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9C45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0CA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8F93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C37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E54D55" w14:paraId="6D0F70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500B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A36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0CEA14A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6F5D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FFB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194969B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7CB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F376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C93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0FAE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468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19F8622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35E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6EB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2863137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4DF1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04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315CBAB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0B8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4E8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781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4B0A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AC2E" w14:textId="77777777" w:rsidR="00E54D55" w:rsidRPr="00D84B80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27B299F" w14:textId="77777777" w:rsidR="00E54D55" w:rsidRPr="0057755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0DADA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234A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A8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B56B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A4C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38608CF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B0D3F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00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F79A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5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1AD5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448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251B234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E061" w14:textId="77777777" w:rsidR="00E54D55" w:rsidRDefault="00E54D55" w:rsidP="00E54D5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DF4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D048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2F0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0D17D7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66C056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CA3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48D48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7B0E1C5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6761A1E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278CD73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FB1A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A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237F" w14:textId="77777777" w:rsidR="00E54D55" w:rsidRPr="006A1A9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B7B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120B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732E6581" w14:textId="77777777" w:rsidR="00E54D55" w:rsidRPr="00454E32" w:rsidRDefault="00E54D55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0D883338" w14:textId="77777777" w:rsidR="00E54D55" w:rsidRDefault="00E54D55" w:rsidP="00BD6EB6">
      <w:pPr>
        <w:pStyle w:val="Heading1"/>
        <w:spacing w:line="360" w:lineRule="auto"/>
      </w:pPr>
      <w:r>
        <w:t>LINIA 706 A</w:t>
      </w:r>
    </w:p>
    <w:p w14:paraId="3D21A2DE" w14:textId="77777777" w:rsidR="00E54D55" w:rsidRDefault="00E54D55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E54D55" w14:paraId="04D9342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E8FA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9FD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50A7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E41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06C695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2B6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78EA" w14:textId="77777777" w:rsidR="00E54D55" w:rsidRPr="000B62B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7D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F92B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C7A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91C558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7D07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416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AC76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E14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0A8D99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55F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DFA6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285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95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F837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57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ED38C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A91F2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E54D55" w14:paraId="618948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32AF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0DF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4F0C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325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F08EE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8FA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385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05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58C8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9E2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5B885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8B856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E54D55" w14:paraId="05AC596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F534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C0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7AF4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BF1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38327D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D2A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F91A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1E0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EC99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A5A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693CC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4E80B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E54D55" w14:paraId="321823E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8580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60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A460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FB2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8DFC50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858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03D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D0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36B5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9E5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BC284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61056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E54D55" w14:paraId="48D7E0CA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D0F2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BC1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9E16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778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DF33F1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7F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51D977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EDBED5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762CD55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F698" w14:textId="77777777" w:rsidR="00E54D55" w:rsidRPr="000B62B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017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AFFB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1F2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5CF57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A415E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E54D55" w14:paraId="1B96079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75DC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2F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D14B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165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F89F21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ED7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F19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A49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1470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C44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2FF5D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F62F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E54D55" w14:paraId="1D19D4FE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5C48" w14:textId="77777777" w:rsidR="00E54D55" w:rsidRDefault="00E54D55" w:rsidP="00E54D55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13B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34D7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0D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C636DC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E73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BED83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1D2A02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1856AB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0068A7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8C5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CE0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AAC7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4BA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8D9B8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93D9D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030CE8B9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7804A456" w14:textId="77777777" w:rsidR="00E54D55" w:rsidRDefault="00E54D55" w:rsidP="0094622D">
      <w:pPr>
        <w:pStyle w:val="Heading1"/>
        <w:spacing w:line="360" w:lineRule="auto"/>
      </w:pPr>
      <w:r>
        <w:lastRenderedPageBreak/>
        <w:t>LINIA 706 B</w:t>
      </w:r>
    </w:p>
    <w:p w14:paraId="65216948" w14:textId="77777777" w:rsidR="00E54D55" w:rsidRDefault="00E54D55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E54D55" w14:paraId="1D1B2502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DAAE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11C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3E49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5070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C4D8AF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FAF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021FD9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C52D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2D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6FC5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BD0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D623F1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E54D55" w14:paraId="0286586A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746D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440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9C01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8A5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5D7D30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2F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5B6D5CB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D8A622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0E40FD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1840824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8E3D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B4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9D1B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CCE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1CA2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E54D55" w14:paraId="634C33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9998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5A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47CA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E93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1560010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28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4413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86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41FD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75C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37D4388F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7EF9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083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5C2D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0768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5E5118C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0F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70494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36C1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526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B794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610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E4C7F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E54D55" w14:paraId="00E9935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85C9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66E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9C6B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742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D071B91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8A7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4D74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1A8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A081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718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022C4E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E54D55" w14:paraId="74C0093F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138E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EDF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686B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DC3E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9F6E44D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5D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D72F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FE3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68A7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BA1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AE6D68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E54D55" w14:paraId="137BD266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B5CB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E29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B83D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EB4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EB9EB0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EB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CD1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41C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03AD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C6E9" w14:textId="77777777" w:rsidR="00E54D55" w:rsidRPr="00484EAF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A43A1EC" w14:textId="77777777" w:rsidR="00E54D55" w:rsidRPr="00484EAF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6FA7CD4C" w14:textId="77777777" w:rsidR="00E54D55" w:rsidRPr="00484EAF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E54D55" w14:paraId="1C85D22A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5B37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FD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7F7A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543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309E4A6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9B4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4F71FC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62F59B8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9198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17E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249F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DAB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372F74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E54D55" w14:paraId="050A7573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4789" w14:textId="77777777" w:rsidR="00E54D55" w:rsidRDefault="00E54D55" w:rsidP="00E54D5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28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63C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8408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4E1DE4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2C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E022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5A1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C5E5" w14:textId="77777777" w:rsidR="00E54D55" w:rsidRPr="00147184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B0D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47203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7D48798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3EC8A025" w14:textId="77777777" w:rsidR="00E54D55" w:rsidRDefault="00E54D55" w:rsidP="00155979">
      <w:pPr>
        <w:pStyle w:val="Heading1"/>
        <w:spacing w:line="360" w:lineRule="auto"/>
      </w:pPr>
      <w:r>
        <w:t>LINIA 706 E</w:t>
      </w:r>
    </w:p>
    <w:p w14:paraId="31B48462" w14:textId="77777777" w:rsidR="00E54D55" w:rsidRDefault="00E54D55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5C4270F6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6E61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63B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53A5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DDED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BC77FAC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DA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50C5109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31AD4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2745534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2998CE3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62C04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FB63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E3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CEBF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640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7A551D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E54D55" w14:paraId="65FFC7E3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79DC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ED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556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8A11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23DA89D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3B0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FA32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36A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042D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2C2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0AC73ABB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2DE0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BF1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CC72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167E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80BBAE4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6B8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E23A4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D71D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502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88C3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7B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0B855F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E54D55" w14:paraId="1B369CBD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C26C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5C5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2470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A45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270AA2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047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22F8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4C4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0A05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225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A99D96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E54D55" w14:paraId="445CEA2D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C159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402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3928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A771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1D39A4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81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86C8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7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2D44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52F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38159B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E54D55" w14:paraId="36A17402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8881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93A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6E5E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CEA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124F4CE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458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F27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399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4432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07CE" w14:textId="77777777" w:rsidR="00E54D55" w:rsidRPr="001A537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C45B47" w14:textId="77777777" w:rsidR="00E54D55" w:rsidRPr="001A537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0CEE8CEF" w14:textId="77777777" w:rsidR="00E54D55" w:rsidRPr="001A537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E54D55" w14:paraId="0C850B3F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39A1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CB9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AA6E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2A9B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5DF64A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686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7F7D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47FE61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04F903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FFBBBE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5765401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259DAF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6A02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A99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D289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BE3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50E314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E54D55" w14:paraId="5DD6A57A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27EE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D0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3539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B0E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1C1A9F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A3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E032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BA0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6C8C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EDB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982111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E54D55" w14:paraId="73A1AA6D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1868" w14:textId="77777777" w:rsidR="00E54D55" w:rsidRDefault="00E54D55" w:rsidP="00E54D55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148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136FD16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9198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55F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0C1F196A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C21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AF63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3F0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F0FA" w14:textId="77777777" w:rsidR="00E54D55" w:rsidRPr="00ED347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681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DA1CF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1C140479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3D6618D7" w14:textId="77777777" w:rsidR="00E54D55" w:rsidRDefault="00E54D55" w:rsidP="00D762FB">
      <w:pPr>
        <w:pStyle w:val="Heading1"/>
        <w:spacing w:line="360" w:lineRule="auto"/>
      </w:pPr>
      <w:r>
        <w:t>LINIA 706 F</w:t>
      </w:r>
    </w:p>
    <w:p w14:paraId="10D3C959" w14:textId="77777777" w:rsidR="00E54D55" w:rsidRDefault="00E54D55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E54D55" w14:paraId="0D0EB6FC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1B9F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76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BBB4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D05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B058AC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5FA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92404F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A71B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A5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5D52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061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A702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E54D55" w14:paraId="1C9FDBF0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9194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9E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4E9FF59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6B63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AF9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4C804D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EE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2E70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42A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AA7B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F1C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C9F30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1E7D3E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45C6BD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7459305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E54D55" w14:paraId="6EBF0341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3C5C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7BC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396A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733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F6A11C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980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7D2CCF6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B1DAF9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7CE5C90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65F2D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D3EF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561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50C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94E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E71FE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E54D55" w14:paraId="50389F50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D2DE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6B0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10AF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F0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CE494E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82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BD5F8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51B5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4A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7829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B9E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5A58F6F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B135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FC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923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24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F07890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5BC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CA2FD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2970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A1D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0A53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D07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FC506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E54D55" w14:paraId="5F1D6C89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4D25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6AA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0C7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FB5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AA704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0F7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1D19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00A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E5D3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C3B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782B2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E54D55" w14:paraId="447B73F8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A208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D3B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DFE8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AB9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EF961E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B9D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BF6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B3B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EAF1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DE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5DB1D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E54D55" w14:paraId="380D186F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D127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99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AA74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EB1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001F87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09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5669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A4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8DF3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9E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A13F6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09123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E54D55" w14:paraId="5607B323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1A3C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6DA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65A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AA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6F7B55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AA4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D78AE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2CF8B37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5C096CC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09F60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2D4D41F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07E773B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54F4A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8B0F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A92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E376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D26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9E82A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E54D55" w14:paraId="1D1D628F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1777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EA3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7D2D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FEF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72D23F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82D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0A5B7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59F7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36F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7514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732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1AA44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E54D55" w14:paraId="2144547E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B9DB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B8F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262+250</w:t>
            </w:r>
          </w:p>
          <w:p w14:paraId="27FD7E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7879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82F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  <w:r>
              <w:rPr>
                <w:b/>
                <w:bCs/>
                <w:sz w:val="20"/>
                <w:lang w:val="ro-RO"/>
              </w:rPr>
              <w:br/>
              <w:t>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07E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22A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00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C238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CA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545AE096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2550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491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388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2A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F431E5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4CF0693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58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A026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950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91AC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377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798F806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C1F8" w14:textId="77777777" w:rsidR="00E54D55" w:rsidRDefault="00E54D55" w:rsidP="00E54D5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1B0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2CB6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2E2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734D86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A46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6D6249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4046838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6C30C79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6665E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05466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120B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D6B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C09E" w14:textId="77777777" w:rsidR="00E54D55" w:rsidRPr="00D555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35E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58BEB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526FE8F4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29C48B21" w14:textId="77777777" w:rsidR="00E54D55" w:rsidRDefault="00E54D55" w:rsidP="002F1D47">
      <w:pPr>
        <w:pStyle w:val="Heading1"/>
        <w:spacing w:line="360" w:lineRule="auto"/>
      </w:pPr>
      <w:r>
        <w:t>LINIA 706 H</w:t>
      </w:r>
    </w:p>
    <w:p w14:paraId="741A35C5" w14:textId="77777777" w:rsidR="00E54D55" w:rsidRDefault="00E54D55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58AD12D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BD08" w14:textId="77777777" w:rsidR="00E54D55" w:rsidRDefault="00E54D55" w:rsidP="00E54D55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962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28A3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B4FB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3CBCAC3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82E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3050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36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F985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6ADC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A376A64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AF94A88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E54D55" w14:paraId="6192773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3D8A" w14:textId="77777777" w:rsidR="00E54D55" w:rsidRDefault="00E54D55" w:rsidP="00E54D55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878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79A7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AED8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AD870A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BA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4E8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D16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3AB5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121D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D6AACA4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06DDBB5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E54D55" w14:paraId="0BAA0A96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1EE5" w14:textId="77777777" w:rsidR="00E54D55" w:rsidRDefault="00E54D55" w:rsidP="00E54D55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0D9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F786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CD2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0F7678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9B2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FD9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FB2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CFF9" w14:textId="77777777" w:rsidR="00E54D55" w:rsidRPr="005650BB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32A9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D3B67DE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B0C8DD5" w14:textId="77777777" w:rsidR="00E54D55" w:rsidRPr="00211C81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E54D55" w14:paraId="59D330B3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C6AE" w14:textId="77777777" w:rsidR="00E54D55" w:rsidRDefault="00E54D55" w:rsidP="00E54D55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BE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2772A4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324C" w14:textId="77777777" w:rsidR="00E54D55" w:rsidRPr="004C242C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8E6A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75723546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A42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6C52" w14:textId="77777777" w:rsidR="00E54D55" w:rsidRPr="004F0B2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906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C11F" w14:textId="77777777" w:rsidR="00E54D55" w:rsidRPr="004F0B2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85E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980896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7323DFA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4247DC1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160034C5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69CFD383" w14:textId="77777777" w:rsidR="00E54D55" w:rsidRDefault="00E54D55" w:rsidP="00661BBB">
      <w:pPr>
        <w:pStyle w:val="Heading1"/>
        <w:spacing w:line="360" w:lineRule="auto"/>
      </w:pPr>
      <w:r>
        <w:t>LINIA 706 J</w:t>
      </w:r>
    </w:p>
    <w:p w14:paraId="64F23935" w14:textId="77777777" w:rsidR="00E54D55" w:rsidRDefault="00E54D55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674D3F38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8051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8A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6D1715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6CAE" w14:textId="77777777" w:rsidR="00E54D55" w:rsidRPr="009B367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107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773ED3C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4050B518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2E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CFF0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D32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268A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3F0C" w14:textId="77777777" w:rsidR="00E54D55" w:rsidRPr="000B6A72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BD86AB4" w14:textId="77777777" w:rsidR="00E54D55" w:rsidRPr="000B6A72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8824FD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3A3D936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E54D55" w14:paraId="11FBBA01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2EE6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E21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378BFF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EEA1" w14:textId="77777777" w:rsidR="00E54D55" w:rsidRPr="009B367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4398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12780566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D2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E40F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F9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EBE8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DB7A" w14:textId="77777777" w:rsidR="00E54D55" w:rsidRPr="000B6A72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2C804251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744F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BA2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B154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C13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0D33271C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7E7025A0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5D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FEBF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B75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1353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14F7" w14:textId="77777777" w:rsidR="00E54D55" w:rsidRPr="000B6A72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25E256DE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D732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74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DC0F" w14:textId="77777777" w:rsidR="00E54D55" w:rsidRPr="009B367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1924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26E774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2E2F31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0BA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C0C9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DB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E511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B26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37E0419B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56F1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42A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D81B" w14:textId="77777777" w:rsidR="00E54D55" w:rsidRPr="009B367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830A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892DA9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34D8C96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7BB2E8F3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BA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7CAB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80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297B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270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70E82AE9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B4E5" w14:textId="77777777" w:rsidR="00E54D55" w:rsidRDefault="00E54D55" w:rsidP="00E54D55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8A0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603D" w14:textId="77777777" w:rsidR="00E54D55" w:rsidRPr="009B3676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0B7C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8664952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AE3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284907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02A6D6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CDF3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D9D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FF0A" w14:textId="77777777" w:rsidR="00E54D55" w:rsidRPr="008C7758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13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173574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15C3310C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1FAD1040" w14:textId="77777777" w:rsidR="00E54D55" w:rsidRDefault="00E54D55" w:rsidP="00A97D04">
      <w:pPr>
        <w:pStyle w:val="Heading1"/>
        <w:spacing w:line="360" w:lineRule="auto"/>
      </w:pPr>
      <w:r>
        <w:t>LINIA 706 K</w:t>
      </w:r>
    </w:p>
    <w:p w14:paraId="4D5539BF" w14:textId="77777777" w:rsidR="00E54D55" w:rsidRDefault="00E54D55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54D55" w14:paraId="3C7E0813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2DB3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19A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6A6FC52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4150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7E7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050A845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6AE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0393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E85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CF9D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8AE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DED9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1E4D650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1A2946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E54D55" w14:paraId="45FDA5D7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F03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155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E5D3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8CD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82D09D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A4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18B94D9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019D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906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3A8C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EE3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E5C24B8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135B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534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1CEF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F6B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C2E522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836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5948BD9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569E579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3BB7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A3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1A98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13B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C8D6F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30EB4FA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E54D55" w14:paraId="793B4379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7944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F80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D61B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2F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02F97D0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BB4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886B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518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8E05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37E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5C53844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7FC0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E04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3964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7D0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010B91B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33E2DB9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518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72D0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7CE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6CB6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491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28ABDA2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64F1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3C0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C784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C6C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3119AF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A0B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3FE89C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9D885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9327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2A2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75C8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1627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7BE6F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5798B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E54D55" w14:paraId="08E46AC6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D42E" w14:textId="77777777" w:rsidR="00E54D55" w:rsidRDefault="00E54D55" w:rsidP="00E54D55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CAD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7E8A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507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39DF6D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40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1A05A02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64DDE93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3049804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0ECC248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48A304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30F05C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DDDB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DA5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6BBB" w14:textId="77777777" w:rsidR="00E54D55" w:rsidRPr="007C168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CD2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DE0EF58" w14:textId="77777777" w:rsidR="00E54D55" w:rsidRPr="00487DEA" w:rsidRDefault="00E54D55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DF2E07C" w14:textId="77777777" w:rsidR="00E54D55" w:rsidRDefault="00E54D55" w:rsidP="0005618A">
      <w:pPr>
        <w:pStyle w:val="Heading1"/>
        <w:spacing w:line="360" w:lineRule="auto"/>
      </w:pPr>
      <w:r>
        <w:t>LINIA 706 K+F</w:t>
      </w:r>
    </w:p>
    <w:p w14:paraId="399A9B90" w14:textId="77777777" w:rsidR="00E54D55" w:rsidRDefault="00E54D55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2CC0ED5E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A4B9" w14:textId="77777777" w:rsidR="00E54D55" w:rsidRDefault="00E54D55" w:rsidP="00E54D5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3D0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3DBB032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434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2A3E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1D72829D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7EB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85AD" w14:textId="77777777" w:rsidR="00E54D55" w:rsidRPr="00E021B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FD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75BD" w14:textId="77777777" w:rsidR="00E54D55" w:rsidRPr="00E021B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9B3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D3278B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644E593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E54D55" w14:paraId="3800D519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01F3" w14:textId="77777777" w:rsidR="00E54D55" w:rsidRDefault="00E54D55" w:rsidP="00E54D55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6FB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71FD82C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ABDF" w14:textId="77777777" w:rsidR="00E54D55" w:rsidRPr="00E021B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42E3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782FACC4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E52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A5B8" w14:textId="77777777" w:rsidR="00E54D55" w:rsidRPr="00E021B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3F3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E8E1" w14:textId="77777777" w:rsidR="00E54D55" w:rsidRPr="00E021B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F4C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14D45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0C6FCC6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12FBEAF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05346FE5" w14:textId="77777777" w:rsidR="00E54D55" w:rsidRDefault="00E54D55" w:rsidP="006A59BE">
      <w:pPr>
        <w:pStyle w:val="Heading1"/>
        <w:spacing w:line="360" w:lineRule="auto"/>
      </w:pPr>
      <w:r>
        <w:t xml:space="preserve">LINIA 706 L </w:t>
      </w:r>
    </w:p>
    <w:p w14:paraId="47B5581E" w14:textId="77777777" w:rsidR="00E54D55" w:rsidRDefault="00E54D55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5CA5F2A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4C05" w14:textId="77777777" w:rsidR="00E54D55" w:rsidRDefault="00E54D55" w:rsidP="00E54D5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1C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6B28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BA8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03F43C1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08D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30F9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91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7606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A70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0CEE7F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E54D55" w14:paraId="205306F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D207" w14:textId="77777777" w:rsidR="00E54D55" w:rsidRDefault="00E54D55" w:rsidP="00E54D5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481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A4869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9946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7DCBD97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154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4E2B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929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D726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8A2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4B78A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E54D55" w14:paraId="457760F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57C6" w14:textId="77777777" w:rsidR="00E54D55" w:rsidRDefault="00E54D55" w:rsidP="00E54D55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0E3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1750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23AA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DAC152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AF0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2697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252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23A2" w14:textId="77777777" w:rsidR="00E54D55" w:rsidRPr="00951D7A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FA7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227370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0FD08209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53D9AEC3" w14:textId="77777777" w:rsidR="00E54D55" w:rsidRDefault="00E54D55" w:rsidP="00BC4232">
      <w:pPr>
        <w:pStyle w:val="Heading1"/>
        <w:spacing w:line="360" w:lineRule="auto"/>
      </w:pPr>
      <w:r>
        <w:t>LINIA 708 A</w:t>
      </w:r>
    </w:p>
    <w:p w14:paraId="6112606E" w14:textId="77777777" w:rsidR="00E54D55" w:rsidRDefault="00E54D55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1975B628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43E4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32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E747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56B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38DDF6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723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C46F64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D7C3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545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7B27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50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D6B8A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E54D55" w14:paraId="049EB1CB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E2D0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2DE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2B00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7E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8CB17F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985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B7C5F3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6744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94E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90FA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C63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07644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E54D55" w14:paraId="21768682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5C7C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F38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BD9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162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2ADECB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1F6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A254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076A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58E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94B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112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A477C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9439B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E54D55" w14:paraId="7B40F8F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F414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8E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C81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EA6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60D703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CEA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66E04F5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632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83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E3AC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25C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6163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E54D55" w14:paraId="0E87DE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FF5C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1CC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D1A9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070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F7579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064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EB674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AD78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ACC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6CD7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5B6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62774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E54D55" w14:paraId="163FA6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35D4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BD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E135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60A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CDBD66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8D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DFD97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6E12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845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518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493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CCB4C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E54D55" w14:paraId="167CDFC7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B060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17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5E5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F2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691A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531CB59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310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999C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B4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746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86C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40AE90E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8F36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F41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F32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C0E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E6494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B95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50B00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47F3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32E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C5C0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49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D6B8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61DA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E54D55" w14:paraId="145E0F61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AC02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8E1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A9A8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51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6FD29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B26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5277A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3822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2A8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222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029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9287C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7032E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E54D55" w14:paraId="290F13A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C3F1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EE3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4D0A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38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F1989B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96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41E8AD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71A8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0BE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7164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F18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10A1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E54D55" w14:paraId="4B6A74F2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6A5F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98A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05D9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451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C7C63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030D238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8DD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59DC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14D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D76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171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C78FF7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57B5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94E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DC5F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17C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3DA236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244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58315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0BB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F9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0F3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54C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701BE9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9CE5AA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E54D55" w14:paraId="17EE072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CDAEF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DB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78B8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2D7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9AC38F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51A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CD3E3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433F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A7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E4AB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75D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492CE35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A194EB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9A1B92F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CF0B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AB5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1A58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97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E7E959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286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7A42F4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9FE6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2E2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0BF3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4B8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13F4991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8F262D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11E5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658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654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077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646A3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0FC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6DDA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1F0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6F43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278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D8EC69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E54D55" w14:paraId="0900796F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C51F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092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332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EB75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0FB93F" w14:textId="77777777" w:rsidR="00E54D55" w:rsidRDefault="00E54D5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AC9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A6E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AC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9E79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724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1E046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9BD1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43CEDB3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71BD5F5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E54D55" w14:paraId="7C04D152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5A88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10F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7DE0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A42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529868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651BA33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669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7DD8D6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02BB992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71F005E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20201FE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0B73CFE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CB74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13D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95F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1E8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CEA7B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E54D55" w14:paraId="27E44213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3FAE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F10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1B7D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7FF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9E4D1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8EA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1BDF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2D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77B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6B8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9A7E1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E54D55" w14:paraId="1405A3B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A732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104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D825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DC4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01A868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11D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BB5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FEA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4B07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220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069818" w14:textId="77777777" w:rsidR="00E54D55" w:rsidRPr="00245F94" w:rsidRDefault="00E54D55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E54D55" w14:paraId="48D5A2BB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6D64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661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C5F1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87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FB416E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92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DF6D42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00C1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D53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58EF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7F2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6591C19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CD2B" w14:textId="77777777" w:rsidR="00E54D55" w:rsidRDefault="00E54D55" w:rsidP="00E54D5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D51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D7D5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BF4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9E3CEE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F0F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479838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99EE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13E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79F6" w14:textId="77777777" w:rsidR="00E54D55" w:rsidRPr="00DB1BA1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7B3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C0538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505EF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0397E585" w14:textId="77777777" w:rsidR="00E54D55" w:rsidRDefault="00E54D55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2AAFACB9" w14:textId="77777777" w:rsidR="00E54D55" w:rsidRDefault="00E54D55" w:rsidP="00CA1B1F">
      <w:pPr>
        <w:pStyle w:val="Heading1"/>
        <w:spacing w:line="360" w:lineRule="auto"/>
      </w:pPr>
      <w:r>
        <w:t>LINIA 708 B</w:t>
      </w:r>
    </w:p>
    <w:p w14:paraId="3081F0DA" w14:textId="77777777" w:rsidR="00E54D55" w:rsidRDefault="00E54D55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29568D9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A527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875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A51F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61C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5FD5FD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C22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F92E56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9A73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E9F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BD4A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6CB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E54D55" w14:paraId="09980233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3BD6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7A5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A10B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EE6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74A86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206C3A0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E4A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7531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BE5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7B27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4A86" w14:textId="77777777" w:rsidR="00E54D55" w:rsidRPr="005D0EFE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B9992A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1A66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738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C06A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745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88A1D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A17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7FFABA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9DE0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786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2C6A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90E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0F72040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24116D4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F86DB09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1A44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829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87B1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763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04E829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77F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07D15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D415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2AA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40A0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32E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62E0E6F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90A69B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F074DB5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D9A4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153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8286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45E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F4154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37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55ADCC1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9619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027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70B7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DC0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188986DB" w14:textId="77777777" w:rsidR="00E54D55" w:rsidRPr="005D0EFE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033C7D3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03E8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852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8AB4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B5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E723B2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0DC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CFE82B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07F0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716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855C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DC3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09C98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3E850594" w14:textId="77777777" w:rsidR="00E54D55" w:rsidRPr="005D0EFE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E54D55" w14:paraId="47D08D0C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A0F3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661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6136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0F9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B4CC57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FCC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20D1785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1F02B33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45A135D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549C620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0E69CBB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DF4E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67F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294B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0A8C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6070B5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E54D55" w14:paraId="3B1234D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CF2A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54E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EE51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6435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333035F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D3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A32D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AC0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12C4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AAD7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8ED871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E54D55" w14:paraId="064F4D7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7152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3B7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2F68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926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91642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C5B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FB70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B82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858E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81EF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1796A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FB3C91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E54D55" w14:paraId="471CED7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5A7A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B84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AAAC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86BD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7FADD0C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EDC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7F4ABA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2712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AB9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8A37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3433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A768A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5666F6F5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E54D55" w14:paraId="2D9A6C72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E878" w14:textId="77777777" w:rsidR="00E54D55" w:rsidRDefault="00E54D55" w:rsidP="00E54D5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1A7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1501022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1066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FEA9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2E78588F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448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11E9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D39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0751" w14:textId="77777777" w:rsidR="00E54D55" w:rsidRPr="00EE47D6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A8D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87D245" w14:textId="77777777" w:rsidR="00E54D55" w:rsidRPr="00B22714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183F20EA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6606BCFC" w14:textId="77777777" w:rsidR="00E54D55" w:rsidRDefault="00E54D55" w:rsidP="00C025C3">
      <w:pPr>
        <w:pStyle w:val="Heading1"/>
        <w:spacing w:line="360" w:lineRule="auto"/>
      </w:pPr>
      <w:r>
        <w:t xml:space="preserve">LINIA 708 C </w:t>
      </w:r>
    </w:p>
    <w:p w14:paraId="2B8CF826" w14:textId="77777777" w:rsidR="00E54D55" w:rsidRDefault="00E54D55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54D55" w14:paraId="1FA36D59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9329" w14:textId="77777777" w:rsidR="00E54D55" w:rsidRDefault="00E54D55" w:rsidP="00E54D55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5F10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DA7A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694B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5331619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8B3C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4195" w14:textId="77777777" w:rsidR="00E54D55" w:rsidRPr="004B2FA4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C13B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AE95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3BCE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BFB3815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E54D55" w14:paraId="2F5F76DE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293" w14:textId="77777777" w:rsidR="00E54D55" w:rsidRDefault="00E54D55" w:rsidP="00E54D55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7A0A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960A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F79E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2A53726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82F9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5FF3" w14:textId="77777777" w:rsidR="00E54D55" w:rsidRPr="004B2FA4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D0C9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6AE3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6552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179F958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E54D55" w14:paraId="673AEA10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EA94" w14:textId="77777777" w:rsidR="00E54D55" w:rsidRDefault="00E54D55" w:rsidP="00E54D55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17FF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383A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D174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D851474" w14:textId="77777777" w:rsidR="00E54D55" w:rsidRDefault="00E54D55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5A4A" w14:textId="77777777" w:rsidR="00E54D55" w:rsidRDefault="00E54D55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B2E8" w14:textId="77777777" w:rsidR="00E54D55" w:rsidRPr="004B2FA4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48F2" w14:textId="77777777" w:rsidR="00E54D55" w:rsidRDefault="00E54D55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3D83" w14:textId="77777777" w:rsidR="00E54D55" w:rsidRPr="0047363B" w:rsidRDefault="00E54D55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9D03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514E70" w14:textId="77777777" w:rsidR="00E54D55" w:rsidRDefault="00E54D55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5A325DAC" w14:textId="77777777" w:rsidR="00E54D55" w:rsidRDefault="00E54D55">
      <w:pPr>
        <w:spacing w:line="192" w:lineRule="auto"/>
        <w:ind w:right="57"/>
        <w:rPr>
          <w:sz w:val="20"/>
          <w:lang w:val="ro-RO"/>
        </w:rPr>
      </w:pPr>
    </w:p>
    <w:p w14:paraId="4F6ACBFD" w14:textId="77777777" w:rsidR="00E54D55" w:rsidRDefault="00E54D55" w:rsidP="002030C7">
      <w:pPr>
        <w:pStyle w:val="Heading1"/>
        <w:spacing w:line="360" w:lineRule="auto"/>
      </w:pPr>
      <w:r>
        <w:t>LINIA 708 D</w:t>
      </w:r>
    </w:p>
    <w:p w14:paraId="4F2098ED" w14:textId="77777777" w:rsidR="00E54D55" w:rsidRDefault="00E54D55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3B45E11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AB25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654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855E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52A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375D0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FAB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A14186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B354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992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158D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BE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281DE9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E54D55" w14:paraId="3EF5275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D23B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D9D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77C8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20A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09E71B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CCB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C7AAB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9EA1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400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5FED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EBF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0C8B5D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E54D55" w14:paraId="7158390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0DF7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97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2EA5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2DC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333FB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6F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10C0A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5EF9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64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E2E2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BB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0BD830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E54D55" w14:paraId="7CDEF0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6038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1CA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4555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ACF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D42467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08B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0D8307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07B2" w14:textId="77777777" w:rsidR="00E54D5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EF9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399E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4CD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B357539" w14:textId="77777777" w:rsidR="00E54D55" w:rsidRPr="00E66186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E54D55" w14:paraId="483E4A6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AABA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67C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1EB2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97F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DB0979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C39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419E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0D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918A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0D6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E54D55" w14:paraId="6BD13C0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931C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616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8A28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DC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F6330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5F0FB56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37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4F3E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CC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6E90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653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75C78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C4F7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0B4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6A92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63B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B8052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99C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0BCE6E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A2CF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A61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4707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916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35307C8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2505C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E54D55" w14:paraId="0E5EF02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8165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D1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B524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F9B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F7216C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A67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35ED25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F6ED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C45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A961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A01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EB07D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DE9DF8" w14:textId="77777777" w:rsidR="00E54D55" w:rsidRPr="00130084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31BA5C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3028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518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E67B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D8F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72E801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907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A5772E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1F46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96F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A06D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6A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035E1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3DDFA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E54D55" w14:paraId="449562DB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7264" w14:textId="77777777" w:rsidR="00E54D55" w:rsidRDefault="00E54D55" w:rsidP="00E54D5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3ED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C5A0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3B9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0270C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DA2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973C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B9AB" w14:textId="77777777" w:rsidR="00E54D55" w:rsidRPr="009A4F95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8D5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3F1B" w14:textId="77777777" w:rsidR="00E54D55" w:rsidRPr="00091C1D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D11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9D2B5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31FE3DC2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5453E41A" w14:textId="77777777" w:rsidR="00E54D55" w:rsidRDefault="00E54D55" w:rsidP="000457EA">
      <w:pPr>
        <w:pStyle w:val="Heading1"/>
        <w:spacing w:line="276" w:lineRule="auto"/>
      </w:pPr>
      <w:r>
        <w:t>LINIA 708 E</w:t>
      </w:r>
    </w:p>
    <w:p w14:paraId="31629D67" w14:textId="77777777" w:rsidR="00E54D55" w:rsidRDefault="00E54D55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E54D55" w14:paraId="76711E8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37BC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ED6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6F66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7F1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C5333F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0F4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3D40D9E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95EE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BBB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C621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9C6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BDC8AC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694B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5D0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B0D5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D7E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F41DB4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710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4739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57B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9A49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D310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AFDE00E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8971B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7B2A5EA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62C3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995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C240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DFB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0DAB6A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3D8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2C3C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9D6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C385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9603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6C8E2FB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B8949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7CFDFBF7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B357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CA8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602D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94F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5FC698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107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CC4B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1BC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ACE2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4326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E54D55" w14:paraId="525BF23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39E7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207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755D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152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F024A2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EE9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DE6FFF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EDDC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EFE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6396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616F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15EC766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14796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1883680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043A79B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43A75E1F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08AF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F4F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AE4E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A280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2C033B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DCA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111D40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DBF8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76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1E6B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B3B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53E40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585EB08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E54D55" w14:paraId="01FA58A8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A9C0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E01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0583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31AE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DEEB7CE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1A4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D15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9FC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313D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E7D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A03EE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19992FDB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24CDB08A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0F1A1262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D32F" w14:textId="77777777" w:rsidR="00E54D55" w:rsidRDefault="00E54D55" w:rsidP="00E54D5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AE1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96C3DB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400B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A010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1BC27D40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C86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148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25B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8633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116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3FE030" w14:textId="77777777" w:rsidR="00E54D55" w:rsidRPr="0099384A" w:rsidRDefault="00E54D55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74D710AC" w14:textId="77777777" w:rsidR="00E54D55" w:rsidRDefault="00E54D55" w:rsidP="00E44A86">
      <w:pPr>
        <w:pStyle w:val="Heading1"/>
        <w:spacing w:line="276" w:lineRule="auto"/>
      </w:pPr>
      <w:r>
        <w:t>LINIA 708 F</w:t>
      </w:r>
    </w:p>
    <w:p w14:paraId="79A79C3A" w14:textId="77777777" w:rsidR="00E54D55" w:rsidRDefault="00E54D55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E54D55" w14:paraId="0D7521E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661E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48E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799525C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1FC8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34A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450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431A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336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EDE3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D8A8" w14:textId="77777777" w:rsidR="00E54D55" w:rsidRPr="0052422F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00791E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D6CC08F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BD10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EB5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9BB0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670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87B862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15D6B95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643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761D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1D5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E2C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D755" w14:textId="77777777" w:rsidR="00E54D55" w:rsidRPr="00DF516B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498AFCE1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D7E9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D4B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7C5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00F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A75BD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1C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4846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854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4164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827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72326FE8" w14:textId="77777777" w:rsidR="00E54D55" w:rsidRPr="00DF516B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3FC1A5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1482458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20F2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E29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A73C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687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B3460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1A0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CA04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EEF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638F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444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693A739D" w14:textId="77777777" w:rsidR="00E54D55" w:rsidRPr="00DF516B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2722D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524EC7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418C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994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6D7D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3F8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5EA213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699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5578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C79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D461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75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07423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838FD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32313758" w14:textId="77777777" w:rsidR="00E54D55" w:rsidRPr="009D322E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E54D55" w14:paraId="67490A36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14E8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B7E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39BE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19D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A0B5B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080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A57A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DDE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504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00F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E5D18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A456A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489C1A8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27B1B3B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E54D55" w14:paraId="33FA082D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AE6D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929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9D86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0D9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76574D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1B0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6504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132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E089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B1C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7FCAA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8D756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49DED74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04F4875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E54D55" w14:paraId="1FFDAA2D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76D3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334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EE3B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133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B5F1CC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362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602CB9A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2EDA11F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7EEFADE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4BEE94B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1ACAF8D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D57F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6C5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FB2F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E8A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D2344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2D46A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E54D55" w14:paraId="5CB3F739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4AE6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4F7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6ADE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952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611A09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28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B76C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970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DDDB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ED2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5EEB4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749F91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0E1A4DE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222C452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1766C58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E54D55" w14:paraId="0FD24370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2E3A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763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C085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60D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711C1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D3B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C78B56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1EC7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AA6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4A32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480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6E91D9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DE2E3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1B9FBB8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59EA628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E54D55" w14:paraId="6AE1FD52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DF3B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8F1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F340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9C38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EA4CC23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3E1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B37CE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3CAB33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C311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147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7A17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A22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B20EF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F59856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E54D55" w14:paraId="2A062D7A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2A26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DB4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2D27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FC66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DF1969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02C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B72EB1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0C74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86F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C737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4AC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E54D55" w14:paraId="47F0894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66DA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A89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6CB2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C474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F9D5D2B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4251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858F578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C07B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F7E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AB0F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585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9481162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4A0C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A5B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6B52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FCB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2129661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CCE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0550B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C4FD" w14:textId="77777777" w:rsidR="00E54D55" w:rsidRPr="008A45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FA73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CDC4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B6B0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E6659A6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A1BBB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1856BA6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52393F8E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E54D55" w14:paraId="66B6B798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E4E5" w14:textId="77777777" w:rsidR="00E54D55" w:rsidRDefault="00E54D55" w:rsidP="00E54D5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0E9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74768CA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BB6B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A102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63BE98DA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CCD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58A8" w14:textId="77777777" w:rsidR="00E54D5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E4D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0F8F" w14:textId="77777777" w:rsidR="00E54D55" w:rsidRPr="00E5716F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C4E8" w14:textId="77777777" w:rsidR="00E54D55" w:rsidRPr="00337FC9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AE2EB8" w14:textId="77777777" w:rsidR="00E54D55" w:rsidRDefault="00E54D55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085E4D8D" w14:textId="77777777" w:rsidR="00E54D55" w:rsidRDefault="00E54D55" w:rsidP="002F0159">
      <w:pPr>
        <w:pStyle w:val="Heading1"/>
        <w:spacing w:line="276" w:lineRule="auto"/>
      </w:pPr>
      <w:r>
        <w:t>LINIA 708 H</w:t>
      </w:r>
    </w:p>
    <w:p w14:paraId="24D1D8CA" w14:textId="77777777" w:rsidR="00E54D55" w:rsidRDefault="00E54D55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54D55" w14:paraId="4560837A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8A90" w14:textId="77777777" w:rsidR="00E54D55" w:rsidRDefault="00E54D55" w:rsidP="00E54D5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6D3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4DA1761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C572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85E0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656FA595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42B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0413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437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0729" w14:textId="77777777" w:rsidR="00E54D55" w:rsidRPr="00DA56C3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AA40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6C44AD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7378020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5DF2C445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E54D55" w14:paraId="0C2D5857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B531" w14:textId="77777777" w:rsidR="00E54D55" w:rsidRDefault="00E54D55" w:rsidP="00E54D5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26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46DC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46A7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425E619D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21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06FD64CF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42110BA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22F7DC5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19CC6F3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2D4402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33AD7BC5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2172147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308852F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78E425AC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6386240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2C220E92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3195B69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578A26CD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69FF7AE9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091B20D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70C712DE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D526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C81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86BA" w14:textId="77777777" w:rsidR="00E54D55" w:rsidRPr="00DA56C3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50C7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CA4DFD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E54D55" w14:paraId="5C1DAB96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AB7E" w14:textId="77777777" w:rsidR="00E54D55" w:rsidRDefault="00E54D55" w:rsidP="00E54D5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C8DA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495C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1321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2BCC87B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FB50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03BB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E456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BB6B" w14:textId="77777777" w:rsidR="00E54D55" w:rsidRPr="00DA56C3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BB3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E54D55" w14:paraId="4403663F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7B92" w14:textId="77777777" w:rsidR="00E54D55" w:rsidRDefault="00E54D55" w:rsidP="00E54D5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8754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5B96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5A90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06234AE" w14:textId="77777777" w:rsidR="00E54D55" w:rsidRDefault="00E54D55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E667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EC8A" w14:textId="77777777" w:rsidR="00E54D55" w:rsidRPr="00B724A5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2BEB" w14:textId="77777777" w:rsidR="00E54D55" w:rsidRDefault="00E54D5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C2A5" w14:textId="77777777" w:rsidR="00E54D55" w:rsidRPr="00DA56C3" w:rsidRDefault="00E54D5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F98D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5176586D" w14:textId="77777777" w:rsidR="00E54D55" w:rsidRPr="00C67EA9" w:rsidRDefault="00E54D55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59A32417" w14:textId="77777777" w:rsidR="00E54D55" w:rsidRDefault="00E54D55" w:rsidP="00F0370D">
      <w:pPr>
        <w:pStyle w:val="Heading1"/>
        <w:spacing w:line="360" w:lineRule="auto"/>
      </w:pPr>
      <w:r>
        <w:lastRenderedPageBreak/>
        <w:t>LINIA 800</w:t>
      </w:r>
    </w:p>
    <w:p w14:paraId="62AC667D" w14:textId="77777777" w:rsidR="00E54D55" w:rsidRDefault="00E54D55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54D55" w14:paraId="0157D5C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4A4F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9BCF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27D9C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9A085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1FBAF0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35641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0BB4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CF20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3847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4D7CF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07ED0F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0E1E7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70DA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35728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3846A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1BC7CC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CCF87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22F9C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924A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0D2C0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1C852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5A5E04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2C7F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EA98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A3C25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20F57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13436A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E05EF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68627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5685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0100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4524F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967225" w14:textId="77777777" w:rsidR="00E54D55" w:rsidRDefault="00E54D55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E54D55" w:rsidRPr="00A8307A" w14:paraId="0FECBFA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A519F" w14:textId="77777777" w:rsidR="00E54D55" w:rsidRPr="00A75A00" w:rsidRDefault="00E54D55" w:rsidP="00E54D55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A1955" w14:textId="77777777" w:rsidR="00E54D55" w:rsidRPr="00A8307A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A79D0" w14:textId="77777777" w:rsidR="00E54D55" w:rsidRPr="00A8307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019A6" w14:textId="77777777" w:rsidR="00E54D55" w:rsidRPr="00A8307A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BD29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609AF27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C913C2B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ABDFEA8" w14:textId="77777777" w:rsidR="00E54D55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F6659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62CB7" w14:textId="77777777" w:rsidR="00E54D55" w:rsidRPr="00A8307A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E2DCA" w14:textId="77777777" w:rsidR="00E54D55" w:rsidRPr="00A8307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F78E5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8DD337" w14:textId="77777777" w:rsidR="00E54D55" w:rsidRPr="00A8307A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E54D55" w14:paraId="237705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EE8B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F68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77EE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D734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18CBB564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8C7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7BEB10C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D64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FA9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77C7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EFF9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318FA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EFAB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4731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F4FF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BE71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CCCA" w14:textId="77777777" w:rsidR="00E54D55" w:rsidRDefault="00E54D55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CE4561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BD19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601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3871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FCD9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773C34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BE7C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4E8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3C5B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3078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5B6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BF1B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35F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1A2D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268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802BA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371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C512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4191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4599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3F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BC3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498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4E5A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C72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FA4789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9700B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E54D55" w14:paraId="0897C3B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66EE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A00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6DFA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652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943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AF2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A60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A7EC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DDDA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3DDB39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0FEA2F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E54D55" w14:paraId="4D36A2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6D77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33F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4EDE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924F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BD9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EC80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DAB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889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9D7D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CBB5EC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0F262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E54D55" w14:paraId="19D34A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9CB0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D3A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344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C795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5F6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5FDE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92E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834D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F857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30F382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FA63CB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E54D55" w14:paraId="3A2334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0ACC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13D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0ABC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9508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195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949ED3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F8B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E0E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800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CB0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E54D55" w14:paraId="12C0D2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A9CD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08D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3D92B8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74FA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4980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938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A98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161C" w14:textId="77777777" w:rsidR="00E54D55" w:rsidRDefault="00E54D5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17AF721" w14:textId="77777777" w:rsidR="00E54D55" w:rsidRDefault="00E54D5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875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63C7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1A62D8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AF2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915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4B9D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B407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39776342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B86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8163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ACB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2C9157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45E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CBE5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59FF61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C53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2D11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CDB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34C7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1908D97" w14:textId="77777777" w:rsidR="00E54D55" w:rsidRPr="008B2519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7E6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C2C14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00DF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4A0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87F2" w14:textId="77777777" w:rsidR="00E54D55" w:rsidRPr="008D08DE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189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E54D55" w14:paraId="721C60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B12D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E351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5758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984B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6078" w14:textId="77777777" w:rsidR="00E54D55" w:rsidRDefault="00E54D55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B2A8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D9C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A626" w14:textId="77777777" w:rsidR="00E54D55" w:rsidRPr="008D08DE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C72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E54D55" w14:paraId="056B3D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156E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01E4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5500" w14:textId="77777777" w:rsidR="00E54D55" w:rsidRPr="001161EA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E4A7" w14:textId="77777777" w:rsidR="00E54D55" w:rsidRDefault="00E54D55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49E293B0" w14:textId="77777777" w:rsidR="00E54D55" w:rsidRDefault="00E54D55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A98C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29D14D5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1954" w14:textId="77777777" w:rsidR="00E54D55" w:rsidRPr="001161EA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7F36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1057" w14:textId="77777777" w:rsidR="00E54D55" w:rsidRPr="008D08DE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8549" w14:textId="77777777" w:rsidR="00E54D55" w:rsidRDefault="00E54D5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E54D55" w14:paraId="7A80D7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CEBB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FED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7177" w14:textId="77777777" w:rsidR="00E54D55" w:rsidRPr="001161EA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CF2D" w14:textId="77777777" w:rsidR="00E54D55" w:rsidRDefault="00E54D55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CF3B" w14:textId="77777777" w:rsidR="00E54D55" w:rsidRDefault="00E54D55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B20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DBA8" w14:textId="77777777" w:rsidR="00E54D55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9E91" w14:textId="77777777" w:rsidR="00E54D55" w:rsidRPr="008D08DE" w:rsidRDefault="00E54D5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CEAE" w14:textId="77777777" w:rsidR="00E54D55" w:rsidRDefault="00E54D5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E54D55" w14:paraId="75196E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B87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F990" w14:textId="77777777" w:rsidR="00E54D55" w:rsidRDefault="00E54D5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C99A" w14:textId="77777777" w:rsidR="00E54D55" w:rsidRPr="001161EA" w:rsidRDefault="00E54D5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ECF1" w14:textId="77777777" w:rsidR="00E54D55" w:rsidRDefault="00E54D55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A4C8" w14:textId="77777777" w:rsidR="00E54D55" w:rsidRDefault="00E54D5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4E38" w14:textId="77777777" w:rsidR="00E54D55" w:rsidRPr="001161EA" w:rsidRDefault="00E54D5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91B5" w14:textId="77777777" w:rsidR="00E54D55" w:rsidRDefault="00E54D5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C504" w14:textId="77777777" w:rsidR="00E54D55" w:rsidRDefault="00E54D5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F262" w14:textId="77777777" w:rsidR="00E54D55" w:rsidRDefault="00E54D5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77881D4" w14:textId="77777777" w:rsidR="00E54D55" w:rsidRDefault="00E54D5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E54D55" w14:paraId="3AB8DD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089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EBD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6BBF" w14:textId="77777777" w:rsidR="00E54D55" w:rsidRPr="001161EA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486A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B39F608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5D7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82F29F2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7469293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1572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656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A944" w14:textId="77777777" w:rsidR="00E54D55" w:rsidRPr="001161EA" w:rsidRDefault="00E54D5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3EF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E54D55" w14:paraId="4C81CD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81F4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45C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EE55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F7F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96E845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CDA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4F8730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1A61AFC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562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4552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3501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358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2EA26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9BC3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41F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3897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BCD0" w14:textId="77777777" w:rsidR="00E54D55" w:rsidRDefault="00E54D5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E56E19" w14:textId="77777777" w:rsidR="00E54D55" w:rsidRDefault="00E54D5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9C9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EDDF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484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6B1E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0E87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E54D55" w14:paraId="63A927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5967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AAC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3D22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F4AE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C687AF3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778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035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CD0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C776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B0A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BB54F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B6D228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E54D55" w14:paraId="326D46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3FC6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8F5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7CCA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060F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0473B87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67D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3724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4037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332F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443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B91A2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CF8D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1BB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AD2B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3039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92FE03C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3C5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51BE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A1F7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668F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500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379C86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30E6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98F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D73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9937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B3ED415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024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E655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3FD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09C7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D5A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530220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2CB3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86D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1909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3ED1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95CBBE0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8C6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AB15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FFC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2849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79ED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31A186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8962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2DE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8EDA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0C0D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FEA13CE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5206B1CF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224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9E1D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BCF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2D70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EAE5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37CE90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E125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103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4C00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680D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1B0A294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B1F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9B3B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0C1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7AA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CC8F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8B6D0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DE19E25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E54D55" w14:paraId="09B41F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877C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86F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481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39F8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C88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3C35F9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3CEF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7A3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435A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AB36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D2167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E54D55" w14:paraId="404B1C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F0FD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061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1EBC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05D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23FAC008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ABD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A5D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BBD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67EEEA5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FCB7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E9C6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E54D55" w14:paraId="6D1F48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B109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76A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5423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B0A2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3C122AD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08E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3CCF9A9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07B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0EC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1E69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9E9A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01A68E2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0B38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4547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77C7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F5F9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F7CFB7E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E6C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E4AC14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4E692B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C977E7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0ADBDBC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F40E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99D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EEB9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27B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66A106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B093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EBC4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A707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95CD" w14:textId="77777777" w:rsidR="00E54D55" w:rsidRDefault="00E54D5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DCDC6A4" w14:textId="77777777" w:rsidR="00E54D55" w:rsidRDefault="00E54D5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745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1E79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107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F05C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E3AC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în liniile 3-7 Grupa Tranzit St. Palas </w:t>
            </w:r>
          </w:p>
        </w:tc>
      </w:tr>
      <w:tr w:rsidR="00E54D55" w14:paraId="74B2C6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7989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5051" w14:textId="77777777" w:rsidR="00E54D55" w:rsidRDefault="00E54D5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FB34" w14:textId="77777777" w:rsidR="00E54D55" w:rsidRPr="001161EA" w:rsidRDefault="00E54D5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FA8B" w14:textId="77777777" w:rsidR="00E54D55" w:rsidRDefault="00E54D5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25B7BB0" w14:textId="77777777" w:rsidR="00E54D55" w:rsidRDefault="00E54D55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FCEF" w14:textId="77777777" w:rsidR="00E54D55" w:rsidRDefault="00E54D5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292D" w14:textId="77777777" w:rsidR="00E54D55" w:rsidRDefault="00E54D5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80B5" w14:textId="77777777" w:rsidR="00E54D55" w:rsidRDefault="00E54D55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8608" w14:textId="77777777" w:rsidR="00E54D55" w:rsidRPr="008D08DE" w:rsidRDefault="00E54D55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B87F" w14:textId="77777777" w:rsidR="00E54D55" w:rsidRDefault="00E54D55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E54D55" w14:paraId="344130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C71F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B35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406E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AE8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9B9408A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E39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B421D6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0609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464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2F25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7A14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23D45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12C8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59D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AA57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757D" w14:textId="77777777" w:rsidR="00E54D55" w:rsidRDefault="00E54D5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6AB2ADA" w14:textId="77777777" w:rsidR="00E54D55" w:rsidRDefault="00E54D5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E382" w14:textId="77777777" w:rsidR="00E54D55" w:rsidRPr="00F565BC" w:rsidRDefault="00E54D55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0FFC4E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8644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9DB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6C78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FC28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E54D55" w14:paraId="1CF4DB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B714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512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468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6356" w14:textId="77777777" w:rsidR="00E54D55" w:rsidRDefault="00E54D5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218C038" w14:textId="77777777" w:rsidR="00E54D55" w:rsidRDefault="00E54D5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065A" w14:textId="77777777" w:rsidR="00E54D55" w:rsidRDefault="00E54D5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6774A7" w14:textId="77777777" w:rsidR="00E54D55" w:rsidRDefault="00E54D5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E8DC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109E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6F4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475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E54D55" w14:paraId="7427DE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2907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DFB1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3D61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6EEF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A877F3E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651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E18B91D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747C" w14:textId="77777777" w:rsidR="00E54D55" w:rsidRPr="001161EA" w:rsidRDefault="00E54D55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A8E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FA1E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13F5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B558DA7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C27E581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519C7BA6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7B407DD2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E54D55" w14:paraId="6B4D4E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95E6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691B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EE6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A4BC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9B1866D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046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5D8A01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30F4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F83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9F03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1D0A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6377F880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85279C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E54D55" w14:paraId="19E6AB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4B94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391F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1142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F742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9C25021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E1D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44C1B58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C194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36F7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604B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10C9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56CCC4E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E54D55" w14:paraId="4C4DC0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B494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7139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8149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7E60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EABECD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64A99DEA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017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7F71C5F7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7F5A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8BD0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AEE2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0BEA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7DD47E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E54D55" w14:paraId="21A8D0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7A6A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0B0C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C3B1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2B6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7C8023D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83D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03AE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20FA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C68E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DDBF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2FB688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F069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C682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4550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F0F9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2472AF1" w14:textId="77777777" w:rsidR="00E54D55" w:rsidRDefault="00E54D5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390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23A6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5F02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C96A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9A63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E54D55" w14:paraId="14C861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F99D" w14:textId="77777777" w:rsidR="00E54D55" w:rsidRDefault="00E54D55" w:rsidP="00E54D5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A0E6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7F7C" w14:textId="77777777" w:rsidR="00E54D55" w:rsidRPr="001161EA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6920" w14:textId="77777777" w:rsidR="00E54D55" w:rsidRDefault="00E54D5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012C97F" w14:textId="77777777" w:rsidR="00E54D55" w:rsidRDefault="00E54D5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AA95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FEBC" w14:textId="77777777" w:rsidR="00E54D55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2313" w14:textId="77777777" w:rsidR="00E54D55" w:rsidRDefault="00E54D5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7342" w14:textId="77777777" w:rsidR="00E54D55" w:rsidRPr="008D08DE" w:rsidRDefault="00E54D5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7F46" w14:textId="77777777" w:rsidR="00E54D55" w:rsidRDefault="00E54D5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644860F" w14:textId="77777777" w:rsidR="00E54D55" w:rsidRDefault="00E54D55">
      <w:pPr>
        <w:spacing w:before="40" w:after="40" w:line="192" w:lineRule="auto"/>
        <w:ind w:right="57"/>
        <w:rPr>
          <w:sz w:val="20"/>
          <w:lang w:val="ro-RO"/>
        </w:rPr>
      </w:pPr>
    </w:p>
    <w:p w14:paraId="3FEE9CB8" w14:textId="77777777" w:rsidR="00E54D55" w:rsidRDefault="00E54D55" w:rsidP="00FF5C69">
      <w:pPr>
        <w:pStyle w:val="Heading1"/>
        <w:spacing w:line="276" w:lineRule="auto"/>
      </w:pPr>
      <w:r>
        <w:t>LINIA 804</w:t>
      </w:r>
    </w:p>
    <w:p w14:paraId="3FFF0966" w14:textId="77777777" w:rsidR="00E54D55" w:rsidRDefault="00E54D55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E54D55" w14:paraId="2B4704E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5DA1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BF9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CDE85A7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3F4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0219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622C81D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6886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B39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C30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EA90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7C4B" w14:textId="77777777" w:rsidR="00E54D55" w:rsidRPr="00436B1D" w:rsidRDefault="00E54D5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E54D55" w14:paraId="069EEDE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68C8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A53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3F9D95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C3F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451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30AD726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A03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A4BD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A2D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7362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64AD" w14:textId="77777777" w:rsidR="00E54D55" w:rsidRPr="00436B1D" w:rsidRDefault="00E54D5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E54D55" w14:paraId="7787569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B0F3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167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EEEE7C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D1B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9FE5" w14:textId="77777777" w:rsidR="00E54D55" w:rsidRDefault="00E54D5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202C712" w14:textId="77777777" w:rsidR="00E54D55" w:rsidRDefault="00E54D5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BDD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4204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385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635A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4B2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E54D55" w14:paraId="69F251F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55F1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C0D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F65AE9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65B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35E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A870A79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A8F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B983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AFC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5ECB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904D" w14:textId="77777777" w:rsidR="00E54D55" w:rsidRPr="00E25A4B" w:rsidRDefault="00E54D5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F74ABD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54D55" w14:paraId="4DA7E8C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72C7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092B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365A9E66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787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0730" w14:textId="77777777" w:rsidR="00E54D55" w:rsidRDefault="00E54D5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582839F" w14:textId="77777777" w:rsidR="00E54D55" w:rsidRDefault="00E54D5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33AB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F6D8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A080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14DB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04E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54D55" w14:paraId="706F4A9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4852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569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DE47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2F5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2D53B6C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095587E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C74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21B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86C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6CDC7E1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37DA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92C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7F33EC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219A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168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07E9A73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B9C9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19B5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D43E56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20C3B606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F2ABA5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753BF50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ABD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5942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000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2E0F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CD69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FF56B9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98C8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22D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B1C8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FC0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92590F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137AEC0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7037ACC0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3A0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4D1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80E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D1559C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75FE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572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54D55" w14:paraId="2D2102A2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08BA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A53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A438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E5BC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45E64F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4553C5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B34F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A6CD4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954D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7E8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7C1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A55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5D204D2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C183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B56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CF6F39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84EE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643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29AC964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FFC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868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DD7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75C5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DD1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E54D55" w14:paraId="53E0704B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5357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14B6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4565575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9567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6B9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C19F55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26B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828A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C13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806C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8B79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C026B70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54D55" w14:paraId="2036E3D1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C775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C80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E762C9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E00C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E695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07E9AC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840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FD08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DD9F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BB3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520C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BDC5F0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54D55" w14:paraId="5A876C0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92F4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862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A6FC5E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4E8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F3E6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7C717F2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92777F3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6A316018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340691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590D42B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733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F46E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F0C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0EA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651A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6A0C6C2E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9991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076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997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654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5F0D9EE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869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B569C7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CFDC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F93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D26E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8DD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0A6AE21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1812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51F0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5781" w14:textId="77777777" w:rsidR="00E54D55" w:rsidRPr="00A152FB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B83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5990E3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6EA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CCDF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61A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FB72" w14:textId="77777777" w:rsidR="00E54D55" w:rsidRPr="00F9444C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16D6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C9DDC8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57BC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96C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8BFDF3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D372" w14:textId="77777777" w:rsidR="00E54D55" w:rsidRPr="00A152FB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7D4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05AD85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C55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9F59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FAE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C37D" w14:textId="77777777" w:rsidR="00E54D55" w:rsidRPr="00F9444C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50E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A32742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54D55" w14:paraId="3727B297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CB0D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A68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173B68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3973" w14:textId="77777777" w:rsidR="00E54D55" w:rsidRPr="00A152FB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A84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BA25C4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D70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23D1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FCB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DE34" w14:textId="77777777" w:rsidR="00E54D55" w:rsidRPr="00F9444C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4AC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1D7997A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54D55" w14:paraId="2CD8F026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1975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65B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BB09" w14:textId="77777777" w:rsidR="00E54D55" w:rsidRPr="00A152FB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04A9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E22B0A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71D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47BA67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CB8A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62B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205A" w14:textId="77777777" w:rsidR="00E54D55" w:rsidRPr="00F9444C" w:rsidRDefault="00E54D5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06CA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16C7B6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C605CA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E54D55" w14:paraId="6722C59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AC83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D4B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2482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84DC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F3F2D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0DB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AC07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745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050FC4F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4B85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3204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FD914F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ABC2C9C" w14:textId="77777777" w:rsidR="00E54D55" w:rsidRDefault="00E54D5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083D4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E54D55" w14:paraId="2C22FD38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4AE4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D669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3BDB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25D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44558F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DE3C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2675E9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9D6E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4A1F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53D6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2B0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9D8C5A5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E54D55" w14:paraId="011BACB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229C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AFA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C873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9B26" w14:textId="77777777" w:rsidR="00E54D55" w:rsidRDefault="00E54D55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DEDE38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CE3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427C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90D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44A6B93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F5D4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9C1D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54D55" w14:paraId="0885964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104B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C8B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E88A" w14:textId="77777777" w:rsidR="00E54D55" w:rsidRPr="00A152FB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F1B1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DAE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CF2E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CEC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E40BBE6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6077" w14:textId="77777777" w:rsidR="00E54D55" w:rsidRPr="00F9444C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7D16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54D55" w14:paraId="2E8E5C7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E640" w14:textId="77777777" w:rsidR="00E54D55" w:rsidRDefault="00E54D55" w:rsidP="00E54D55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E64B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47171D5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E720" w14:textId="77777777" w:rsidR="00E54D55" w:rsidRPr="00A152FB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8A51" w14:textId="77777777" w:rsidR="00E54D55" w:rsidRDefault="00E54D55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4183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EA47" w14:textId="77777777" w:rsidR="00E54D55" w:rsidRPr="00F9444C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554C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AAC2498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A8D9" w14:textId="77777777" w:rsidR="00E54D55" w:rsidRDefault="00E54D55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4734" w14:textId="77777777" w:rsidR="00E54D55" w:rsidRDefault="00E54D55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67E6BD8" w14:textId="77777777" w:rsidR="00E54D55" w:rsidRDefault="00E54D55" w:rsidP="00802827">
      <w:pPr>
        <w:spacing w:line="276" w:lineRule="auto"/>
        <w:ind w:right="57"/>
        <w:rPr>
          <w:sz w:val="20"/>
          <w:lang w:val="ro-RO"/>
        </w:rPr>
      </w:pPr>
    </w:p>
    <w:p w14:paraId="603DD279" w14:textId="77777777" w:rsidR="00E54D55" w:rsidRDefault="00E54D55" w:rsidP="00A73B8F">
      <w:pPr>
        <w:pStyle w:val="Heading1"/>
        <w:spacing w:line="360" w:lineRule="auto"/>
      </w:pPr>
      <w:r>
        <w:t>LINIA 813 B</w:t>
      </w:r>
    </w:p>
    <w:p w14:paraId="3EC068CA" w14:textId="77777777" w:rsidR="00E54D55" w:rsidRDefault="00E54D55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54D55" w14:paraId="1A208961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D862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20F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4746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3F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7D270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21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4D84E3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093DFD5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8B4E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ED6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6501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84C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393564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1660C9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E54D55" w14:paraId="386084DF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0456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36A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5DE7AC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1324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31E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450655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FFE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B1A2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6B9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7499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C4E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93E26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586D1BAC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2C7C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8A3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E214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F66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BAD9EC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8F4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7CD1DC1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88ED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A2B9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56A6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BDB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93459F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E54D55" w14:paraId="0E39B39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6A60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DD5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EF42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92D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9D101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B90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CD28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574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90F7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40D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CACA7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C66C6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E54D55" w14:paraId="58346A1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76B9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881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0332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919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2324F5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6B0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5631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523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0B13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B99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5EEAB3E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CF93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209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AADC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778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D96C24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973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376059F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3BCA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6CC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EC0F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D16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245D04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423D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E54D55" w14:paraId="00290984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4AB5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CBC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A32E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E84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F442AC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3AE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BB78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997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921B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C62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C70CA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F3C1CC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E54D55" w14:paraId="2644144B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ACCC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EF8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8845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BFC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F0EAAF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500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E527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BD0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36F8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8CE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C163D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1FE94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E54D55" w14:paraId="043AD801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4522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F28F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1D2F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67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BA9068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DCC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E024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85B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9A80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D72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CCAA1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A4ED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E54D55" w14:paraId="26FED66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494C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C58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6226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15A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D51B82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D1B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740424A1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3BCF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4FD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A434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224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EF5367C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1B01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AE9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F7E3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7D5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2C77750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02F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B33266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A118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FCB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FBEF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E3D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F7B0ED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E54D55" w14:paraId="29E6D6FD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E77F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D2A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DAAA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7ED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5A25BE6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2CD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412D5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775386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17017A13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D64A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8EE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17D7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859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03C070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E54D55" w14:paraId="1EC8C380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5EE9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D08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D577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161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33D49D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8C42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0DCAC2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F8EB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F63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465C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16BC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177DF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E54D55" w14:paraId="7C7A2CAD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C8DD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851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0BFC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937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BCA430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349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5968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B39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56CA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6B88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65939239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D4BE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6C70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08C9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E9DA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C0C1A14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287E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183B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5A9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0D74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D04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7B33C838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8685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992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11D0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053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DA319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BEA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C558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9A4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A9C6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072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7F7965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171D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764C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1562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06ED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C26800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3C6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FBCD7C5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86FE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A3BA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EE2A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81B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936B99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938F9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E54D55" w14:paraId="3E309E1A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CB06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4DDD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0954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A08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3D919AE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22B7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C616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FA4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7026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5365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9F319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3F51C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E54D55" w14:paraId="0FE81ECB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1360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321B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DC53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1D9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6780D1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569B9EF2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977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52C7" w14:textId="77777777" w:rsidR="00E54D55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45A8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FBB3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C84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7D6713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E54D55" w14:paraId="2B96943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11E2" w14:textId="77777777" w:rsidR="00E54D55" w:rsidRDefault="00E54D55" w:rsidP="00E54D55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78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A327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CFFB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7D2AE97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D1F6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B4FE" w14:textId="77777777" w:rsidR="00E54D55" w:rsidRPr="00305F8E" w:rsidRDefault="00E54D5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39F4" w14:textId="77777777" w:rsidR="00E54D55" w:rsidRDefault="00E54D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4300" w14:textId="77777777" w:rsidR="00E54D55" w:rsidRPr="00305F8E" w:rsidRDefault="00E54D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062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3E037F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18DB01" w14:textId="77777777" w:rsidR="00E54D55" w:rsidRDefault="00E54D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4AC1325C" w14:textId="77777777" w:rsidR="00E54D55" w:rsidRDefault="00E54D55" w:rsidP="002242FB">
      <w:pPr>
        <w:spacing w:before="40" w:after="40" w:line="192" w:lineRule="auto"/>
        <w:ind w:right="57"/>
        <w:rPr>
          <w:lang w:val="ro-RO"/>
        </w:rPr>
      </w:pPr>
    </w:p>
    <w:p w14:paraId="077E7612" w14:textId="77777777" w:rsidR="00E54D55" w:rsidRDefault="00E54D55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19843675" w14:textId="77777777" w:rsidR="00E54D55" w:rsidRDefault="00E54D55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E54D55" w14:paraId="19C0CBF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D68A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09C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FAFB" w14:textId="77777777" w:rsidR="00E54D55" w:rsidRPr="002B6917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3A8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F5475D0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7BB0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FEDE19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F86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869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2C19" w14:textId="77777777" w:rsidR="00E54D55" w:rsidRPr="002A6824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86A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3611EA3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1EF3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FDA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FF43" w14:textId="77777777" w:rsidR="00E54D55" w:rsidRPr="002B6917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7B5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33A95D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4B4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7C5E4F76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491B5807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90CEF9E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4987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A4A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3226" w14:textId="77777777" w:rsidR="00E54D55" w:rsidRPr="002A6824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C99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5BBC766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0357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1CC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3DDB" w14:textId="77777777" w:rsidR="00E54D55" w:rsidRPr="002B6917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CC4E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ED7ACB2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F2C4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9563BB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E41F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458B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9586" w14:textId="77777777" w:rsidR="00E54D55" w:rsidRPr="002A6824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2015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004AAC8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5722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AE02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69D3" w14:textId="77777777" w:rsidR="00E54D55" w:rsidRPr="002B6917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C175" w14:textId="77777777" w:rsidR="00E54D55" w:rsidRDefault="00E54D5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0C07E72" w14:textId="77777777" w:rsidR="00E54D55" w:rsidRDefault="00E54D5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A63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4A578A4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B5E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951D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5698" w14:textId="77777777" w:rsidR="00E54D55" w:rsidRPr="002A6824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F5FC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E54D55" w14:paraId="69E8008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5532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2CF1" w14:textId="77777777" w:rsidR="00E54D55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F03E" w14:textId="77777777" w:rsidR="00E54D55" w:rsidRPr="002B6917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5A6F" w14:textId="77777777" w:rsidR="00E54D55" w:rsidRDefault="00E54D5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5A1AFB" w14:textId="77777777" w:rsidR="00E54D55" w:rsidRDefault="00E54D5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F409" w14:textId="77777777" w:rsidR="00E54D55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6A3E9D7" w14:textId="77777777" w:rsidR="00E54D55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BE83" w14:textId="77777777" w:rsidR="00E54D55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8687" w14:textId="77777777" w:rsidR="00E54D55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A1D6" w14:textId="77777777" w:rsidR="00E54D55" w:rsidRPr="002A6824" w:rsidRDefault="00E54D5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82CE" w14:textId="77777777" w:rsidR="00E54D55" w:rsidRDefault="00E54D55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E54D55" w14:paraId="3596B58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7099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557A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167E" w14:textId="77777777" w:rsidR="00E54D55" w:rsidRPr="002B6917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AC34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FCB04D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A8627B7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6F85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F92B9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22E1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FD57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9FC9" w14:textId="77777777" w:rsidR="00E54D55" w:rsidRPr="002A6824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D02B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05900B43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90FA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C4D9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2671A6C1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FF7F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8C9F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8A36F60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70F497E1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830E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94B7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083A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8F54114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9C51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B999" w14:textId="77777777" w:rsidR="00E54D55" w:rsidRDefault="00E54D55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54D55" w14:paraId="26570D33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B34E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6006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91DD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80F0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2CC3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89409CF" w14:textId="77777777" w:rsidR="00E54D55" w:rsidRDefault="00E54D5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234A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A69A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17D2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9DC4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5F82572C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E54D55" w14:paraId="0CF9C908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2BAD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7700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E4E3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A08B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EAA8" w14:textId="77777777" w:rsidR="00E54D55" w:rsidRDefault="00E54D5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1A07" w14:textId="77777777" w:rsidR="00E54D55" w:rsidRPr="00557C88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6712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DFEE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5E63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EBED43" w14:textId="77777777" w:rsidR="00E54D55" w:rsidRPr="00D83307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E54D55" w14:paraId="1F734A3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F964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6818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1060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FA6E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3F739B5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B63D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01B2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0B10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5953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B04D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1CF8B7C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34CA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F92F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44B6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BC47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0EBD88B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23CA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C750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141E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8462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9A5E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4EBCDE4B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2165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E513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EB63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F481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3CBD3E7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12FF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7E73" w14:textId="77777777" w:rsidR="00E54D55" w:rsidRPr="00557C88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FC5C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358E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6426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54D55" w14:paraId="64AB3755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D0F1" w14:textId="77777777" w:rsidR="00E54D55" w:rsidRDefault="00E54D55" w:rsidP="00E54D55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8464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DE2C" w14:textId="77777777" w:rsidR="00E54D55" w:rsidRPr="002B6917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22EA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66F382F" w14:textId="77777777" w:rsidR="00E54D55" w:rsidRPr="006315B8" w:rsidRDefault="00E54D5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405C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E8BC" w14:textId="77777777" w:rsidR="00E54D55" w:rsidRPr="00557C88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2992" w14:textId="77777777" w:rsidR="00E54D55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A57F" w14:textId="77777777" w:rsidR="00E54D55" w:rsidRPr="002A6824" w:rsidRDefault="00E54D5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E2B5" w14:textId="77777777" w:rsidR="00E54D55" w:rsidRDefault="00E54D5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776A234" w14:textId="77777777" w:rsidR="00E54D55" w:rsidRPr="00930181" w:rsidRDefault="00E54D55">
      <w:pPr>
        <w:tabs>
          <w:tab w:val="left" w:pos="3183"/>
        </w:tabs>
      </w:pPr>
    </w:p>
    <w:p w14:paraId="7ADC20B1" w14:textId="77777777" w:rsidR="00E54D55" w:rsidRDefault="00E54D5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6CECDFA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930F62C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215EC2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B95A35E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F9A887E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838C615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6146296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8B602B1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FD4845F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B370D4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D221C76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C308CF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5B74C98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12A4572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6C30F7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9A5F23C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3F38767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BB79BD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301AA3B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E31E92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D014D0B" w14:textId="77777777" w:rsidR="00D82C0F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D4F15C8" w14:textId="77777777" w:rsidR="00D82C0F" w:rsidRPr="00C21F42" w:rsidRDefault="00D82C0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9DF1B90" w14:textId="77777777" w:rsidR="00E54D55" w:rsidRPr="00C21F42" w:rsidRDefault="00E54D5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F31477E" w14:textId="77777777" w:rsidR="00E54D55" w:rsidRPr="00C21F42" w:rsidRDefault="00E54D5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09080FF" w14:textId="77777777" w:rsidR="00E54D55" w:rsidRPr="00C21F42" w:rsidRDefault="00E54D55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12B17069" w14:textId="77777777" w:rsidR="00E54D55" w:rsidRDefault="00E54D55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C322158" w14:textId="77777777" w:rsidR="00E54D55" w:rsidRPr="00C21F42" w:rsidRDefault="00E54D55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A360575" w14:textId="77777777" w:rsidR="00E54D55" w:rsidRPr="00C21F42" w:rsidRDefault="00E54D55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57C4733" w14:textId="77777777" w:rsidR="00E54D55" w:rsidRPr="00C21F42" w:rsidRDefault="00E54D55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7BC4465E" w14:textId="77777777" w:rsidR="00E54D55" w:rsidRPr="00C21F42" w:rsidRDefault="00E54D55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FE18D5" w:rsidRDefault="00FB37F1" w:rsidP="00FE18D5"/>
    <w:sectPr w:rsidR="00FB37F1" w:rsidRPr="00FE18D5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6153" w14:textId="77777777" w:rsidR="003E2776" w:rsidRDefault="003E2776">
      <w:r>
        <w:separator/>
      </w:r>
    </w:p>
  </w:endnote>
  <w:endnote w:type="continuationSeparator" w:id="0">
    <w:p w14:paraId="3ADB2EA3" w14:textId="77777777" w:rsidR="003E2776" w:rsidRDefault="003E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A90B" w14:textId="77777777" w:rsidR="003E2776" w:rsidRDefault="003E2776">
      <w:r>
        <w:separator/>
      </w:r>
    </w:p>
  </w:footnote>
  <w:footnote w:type="continuationSeparator" w:id="0">
    <w:p w14:paraId="5A96232E" w14:textId="77777777" w:rsidR="003E2776" w:rsidRDefault="003E2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68B28A5D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F71CB8">
      <w:rPr>
        <w:b/>
        <w:bCs/>
        <w:i/>
        <w:iCs/>
        <w:sz w:val="22"/>
      </w:rPr>
      <w:t>decada 1-10 noiembrie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6B0D8508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F71CB8">
      <w:rPr>
        <w:b/>
        <w:bCs/>
        <w:i/>
        <w:iCs/>
        <w:sz w:val="22"/>
      </w:rPr>
      <w:t>decada 1-10 noiembrie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ZFQskdeXkBQhaEsC+MJ3SrLLSmCtziqa1cKZvjg/RdFLFM/oyW/rdjA9RRKctQ06GhnWHpLsed0M76Z1bbnV+w==" w:salt="hggMh1qfq7gpnLwOpaZ/6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B3D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776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003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4EE8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988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361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5F6E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3D8A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4F34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1D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382C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70A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0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D55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6FC7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CB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5CAB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18D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12745</Words>
  <Characters>72653</Characters>
  <Application>Microsoft Office Word</Application>
  <DocSecurity>0</DocSecurity>
  <Lines>605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2026-10-22T07:17:00Z</dcterms:created>
  <dcterms:modified xsi:type="dcterms:W3CDTF">2026-10-22T08:55:00Z</dcterms:modified>
</cp:coreProperties>
</file>