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99F6" w14:textId="77777777" w:rsidR="00094B3D" w:rsidRPr="00484029" w:rsidRDefault="00094B3D" w:rsidP="00FE7F5E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48402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7C918B69" w14:textId="7DFCAC93" w:rsidR="00094B3D" w:rsidRPr="00484029" w:rsidRDefault="00094B3D" w:rsidP="00FE7F5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484029">
        <w:rPr>
          <w:b/>
          <w:sz w:val="16"/>
          <w:szCs w:val="16"/>
          <w:lang w:val="ro-RO"/>
        </w:rPr>
        <w:t xml:space="preserve"> (de la pagina 1 la pagina )</w:t>
      </w:r>
    </w:p>
    <w:p w14:paraId="769E393F" w14:textId="77777777" w:rsidR="00094B3D" w:rsidRDefault="00094B3D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2F071AB4" w14:textId="77777777" w:rsidR="00094B3D" w:rsidRDefault="00094B3D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3E9825C3" w14:textId="77777777" w:rsidR="00094B3D" w:rsidRDefault="00094B3D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6DED706B" w14:textId="77777777" w:rsidR="00094B3D" w:rsidRDefault="00094B3D">
      <w:pPr>
        <w:jc w:val="center"/>
        <w:rPr>
          <w:sz w:val="28"/>
        </w:rPr>
      </w:pPr>
    </w:p>
    <w:p w14:paraId="48FEBD1F" w14:textId="77777777" w:rsidR="00094B3D" w:rsidRDefault="00094B3D">
      <w:pPr>
        <w:jc w:val="center"/>
        <w:rPr>
          <w:sz w:val="28"/>
        </w:rPr>
      </w:pPr>
    </w:p>
    <w:p w14:paraId="6FAA18AA" w14:textId="77777777" w:rsidR="00094B3D" w:rsidRDefault="00094B3D">
      <w:pPr>
        <w:jc w:val="center"/>
        <w:rPr>
          <w:sz w:val="28"/>
        </w:rPr>
      </w:pPr>
    </w:p>
    <w:p w14:paraId="52C605CF" w14:textId="77777777" w:rsidR="00094B3D" w:rsidRDefault="00094B3D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11D9CA6B" w14:textId="77777777" w:rsidR="00094B3D" w:rsidRDefault="00094B3D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GALAŢI</w:t>
      </w:r>
    </w:p>
    <w:p w14:paraId="6B3713C8" w14:textId="77777777" w:rsidR="00094B3D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4837754B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7pt;margin-top:2.8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3AFEC03D" w14:textId="77777777" w:rsidR="00094B3D" w:rsidRDefault="00094B3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5A21C33E" w14:textId="77777777" w:rsidR="00094B3D" w:rsidRDefault="00094B3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octombrie 2026</w:t>
      </w:r>
    </w:p>
    <w:p w14:paraId="5C4C0E9E" w14:textId="77777777" w:rsidR="00094B3D" w:rsidRDefault="00094B3D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094B3D" w14:paraId="728A43A8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6CD9AF38" w14:textId="77777777" w:rsidR="00094B3D" w:rsidRDefault="00094B3D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7623DFCA" w14:textId="77777777" w:rsidR="00094B3D" w:rsidRDefault="00094B3D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594D50AD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061CE647" w14:textId="77777777" w:rsidR="00094B3D" w:rsidRDefault="00094B3D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1DBAD4B6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37F1652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D881736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48EF6123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26E527C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7D5F1F8F" w14:textId="77777777" w:rsidR="00094B3D" w:rsidRDefault="00094B3D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454A99D9" w14:textId="77777777" w:rsidR="00094B3D" w:rsidRDefault="00094B3D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59FCFF0F" w14:textId="77777777" w:rsidR="00094B3D" w:rsidRDefault="00094B3D" w:rsidP="001934AA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59D1CB7F" w14:textId="77777777" w:rsidR="00094B3D" w:rsidRDefault="00094B3D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6078BA4D" w14:textId="77777777" w:rsidR="00094B3D" w:rsidRDefault="00094B3D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128FFCC8" w14:textId="77777777" w:rsidR="00094B3D" w:rsidRDefault="00094B3D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8E15235" w14:textId="77777777" w:rsidR="00094B3D" w:rsidRDefault="00094B3D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371B9505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830AB85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E30EAD4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5AD94DD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1F34D7ED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494C5977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1111172E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57B2F73B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7C38321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094B3D" w14:paraId="7878FB14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D52667D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1D3296F7" w14:textId="77777777" w:rsidR="00094B3D" w:rsidRDefault="00094B3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38D63522" w14:textId="77777777" w:rsidR="00094B3D" w:rsidRDefault="00094B3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0CC1240F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68910A98" w14:textId="77777777" w:rsidR="00094B3D" w:rsidRDefault="00094B3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F505D6F" w14:textId="77777777" w:rsidR="00094B3D" w:rsidRDefault="00094B3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691D3A99" w14:textId="77777777" w:rsidR="00094B3D" w:rsidRDefault="00094B3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15DE02B" w14:textId="77777777" w:rsidR="00094B3D" w:rsidRDefault="00094B3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296D8A45" w14:textId="77777777" w:rsidR="00094B3D" w:rsidRDefault="00094B3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A5E38D4" w14:textId="77777777" w:rsidR="00094B3D" w:rsidRDefault="00094B3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3BB70CF6" w14:textId="77777777" w:rsidR="00094B3D" w:rsidRDefault="00094B3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54451391" w14:textId="77777777" w:rsidR="00094B3D" w:rsidRDefault="00094B3D">
      <w:pPr>
        <w:spacing w:line="192" w:lineRule="auto"/>
        <w:jc w:val="center"/>
      </w:pPr>
    </w:p>
    <w:p w14:paraId="790C91B1" w14:textId="77777777" w:rsidR="00094B3D" w:rsidRDefault="00094B3D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723E2257" w14:textId="77777777" w:rsidR="00094B3D" w:rsidRPr="007E3B71" w:rsidRDefault="00094B3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4B86B4D" w14:textId="77777777" w:rsidR="00094B3D" w:rsidRPr="007E3B71" w:rsidRDefault="00094B3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1F94103" w14:textId="77777777" w:rsidR="00094B3D" w:rsidRPr="007E3B71" w:rsidRDefault="00094B3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E32DC93" w14:textId="77777777" w:rsidR="00094B3D" w:rsidRDefault="00094B3D" w:rsidP="0095691E">
      <w:pPr>
        <w:pStyle w:val="Heading1"/>
        <w:spacing w:line="360" w:lineRule="auto"/>
      </w:pPr>
      <w:r>
        <w:t>LINIA 300</w:t>
      </w:r>
    </w:p>
    <w:p w14:paraId="6044D974" w14:textId="77777777" w:rsidR="00094B3D" w:rsidRDefault="00094B3D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094B3D" w14:paraId="4203BE07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201D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E4BB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BEDD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F176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B081927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9CC7A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3FF5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7976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8D70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EFF44" w14:textId="77777777" w:rsidR="00094B3D" w:rsidRPr="00D344C9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5E60D547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E2B8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6DF5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23EC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FF5C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591321B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0CC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E9E3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AC5E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5235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C713" w14:textId="77777777" w:rsidR="00094B3D" w:rsidRPr="00D344C9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0A35B6EC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F988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B018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72D2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9D8F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4ED446C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DC65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E21DD96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CDF5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239F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48BA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E9BB" w14:textId="77777777" w:rsidR="00094B3D" w:rsidRPr="00D344C9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E85C9C" w14:textId="77777777" w:rsidR="00094B3D" w:rsidRPr="00D344C9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094B3D" w14:paraId="081D0DF9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744F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96CA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7091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83276" w14:textId="77777777" w:rsidR="00094B3D" w:rsidRDefault="00094B3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6D48CCC" w14:textId="77777777" w:rsidR="00094B3D" w:rsidRDefault="00094B3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1CD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3150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9A9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36A0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7DCD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9D08923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BD88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ED76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A6A7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25F6" w14:textId="77777777" w:rsidR="00094B3D" w:rsidRDefault="00094B3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51A4" w14:textId="77777777" w:rsidR="00094B3D" w:rsidRPr="00E4222D" w:rsidRDefault="00094B3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8DDE368" w14:textId="77777777" w:rsidR="00094B3D" w:rsidRPr="00E4222D" w:rsidRDefault="00094B3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369FD05" w14:textId="77777777" w:rsidR="00094B3D" w:rsidRPr="00E4222D" w:rsidRDefault="00094B3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41CACEA" w14:textId="77777777" w:rsidR="00094B3D" w:rsidRDefault="00094B3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6FD7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54F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2522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5E2C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647817B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E4AC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75F9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A2FB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42A2" w14:textId="77777777" w:rsidR="00094B3D" w:rsidRPr="00E4222D" w:rsidRDefault="00094B3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3DB0" w14:textId="77777777" w:rsidR="00094B3D" w:rsidRPr="00E4222D" w:rsidRDefault="00094B3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2DBA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1987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751C2B87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ED1ED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62EA" w14:textId="77777777" w:rsidR="00094B3D" w:rsidRPr="00E4222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094B3D" w14:paraId="61769E5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F05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732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42B7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45A1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FCD166A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D40C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790ADA5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7241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DCE4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CFED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7A50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7F50FFEA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054E7FC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F321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011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DF57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D13E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948F9AF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9753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87D227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3A58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0E05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BDAC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1986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570D955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094B3D" w14:paraId="442DE6D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A0E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B2E9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766C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0F04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FB0A5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7984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930B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768801E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22BA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1B81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53EA7107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FB82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7A8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4246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431B" w14:textId="77777777" w:rsidR="00094B3D" w:rsidRDefault="00094B3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4C24E2F" w14:textId="77777777" w:rsidR="00094B3D" w:rsidRDefault="00094B3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1FB7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83A0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6A4B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50137891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52ACB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7899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5C821B73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058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68FA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185C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5D95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68B10700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7E16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1231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D9D7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C047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6652" w14:textId="77777777" w:rsidR="00094B3D" w:rsidRPr="00D344C9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56BDFE0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E572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F1A6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3FB9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94EA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486C6D4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633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B98472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7BEDD89C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6E9BE323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6D65A954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DFD8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43B3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08F7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A487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1BEF9CBF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525D0CB9" w14:textId="77777777" w:rsidR="00094B3D" w:rsidRPr="004870EE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094B3D" w14:paraId="476855D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572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D36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1526EF64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11BA8D4C" w14:textId="77777777" w:rsidR="00094B3D" w:rsidRDefault="00094B3D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3CCB5867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3F4F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9603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C289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EC9F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043FC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0B8A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83AD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1145B9C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2831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F9D8C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AABF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45A4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7FC4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5E37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3FEB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49CFEF57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B5B2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4662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828D37A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094B3D" w14:paraId="0542E8B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B61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F77A" w14:textId="77777777" w:rsidR="00094B3D" w:rsidRDefault="00094B3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4660F7D5" w14:textId="77777777" w:rsidR="00094B3D" w:rsidRDefault="00094B3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919B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9803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877B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2BBC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B207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6B25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318D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10B028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094B3D" w14:paraId="02DB681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7E6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931A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1F18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9C9C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CBB0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EF90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2BDE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38C1EB9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06B3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BF85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0E81787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094B3D" w14:paraId="500A2FF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1039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3AB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4C247CEE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8E21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4F65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B380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1F39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B2D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F8400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EB49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0590D592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E74B7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587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7C3D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1F47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2CEF1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DFD2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6730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3C3F657E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706F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2E1D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02B1F5B8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FD0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0DB1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2294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7B75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4425FC5D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52DB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E2A5194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998C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5E9B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5CD7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79BF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8685D4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7C8F027" w14:textId="77777777" w:rsidR="00094B3D" w:rsidRPr="00D344C9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094B3D" w14:paraId="499F0093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366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43B1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B1F7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240D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34AFDFF7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C705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DECF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A9CCB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D950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8311" w14:textId="77777777" w:rsidR="00094B3D" w:rsidRPr="00D344C9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4D187F3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DE0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3EC1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6354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78F7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6157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16A1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2F808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061200B5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E343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746D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C4779CD" w14:textId="77777777" w:rsidR="00094B3D" w:rsidRPr="00D344C9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094B3D" w14:paraId="5DD611A7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67B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2E7E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641C8A43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11B29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BC02B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2E61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8035A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4B7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0D49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7E30" w14:textId="77777777" w:rsidR="00094B3D" w:rsidRDefault="00094B3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C63DB05" w14:textId="77777777" w:rsidR="00094B3D" w:rsidRPr="00D344C9" w:rsidRDefault="00094B3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094B3D" w14:paraId="539DD0D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0E67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58458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691318C8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A9164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86FE9" w14:textId="77777777" w:rsidR="00094B3D" w:rsidRDefault="00094B3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10A1B88" w14:textId="77777777" w:rsidR="00094B3D" w:rsidRDefault="00094B3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FABC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E75DF53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0B057C0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6C74ACC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53162983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44355F1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4BFBC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908C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3C23170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F62B7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D5D4" w14:textId="77777777" w:rsidR="00094B3D" w:rsidRDefault="00094B3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9DA0D91" w14:textId="77777777" w:rsidR="00094B3D" w:rsidRDefault="00094B3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D474E91" w14:textId="77777777" w:rsidR="00094B3D" w:rsidRPr="00D344C9" w:rsidRDefault="00094B3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094B3D" w14:paraId="0145505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A7FB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4204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7AA1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50E5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77B5C4D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BA3C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545557B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26AE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9045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5D3E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D382" w14:textId="77777777" w:rsidR="00094B3D" w:rsidRDefault="00094B3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882714" w14:textId="77777777" w:rsidR="00094B3D" w:rsidRDefault="00094B3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64FDFB0" w14:textId="77777777" w:rsidR="00094B3D" w:rsidRDefault="00094B3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094B3D" w14:paraId="67046184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AE36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2596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5B3E0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5DAE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1B0DD16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7F04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1FB973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40B5D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E37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8593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F274D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B39914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094B3D" w14:paraId="0D7E8B12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E935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7171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D810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1B9C1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CFB8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9EF0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268B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079975AC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EC6D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DA21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2A9F73C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2458CB3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F5F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3EE5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CC4E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A294" w14:textId="77777777" w:rsidR="00094B3D" w:rsidRDefault="00094B3D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E43A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6474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98BF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B2B9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4D28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1583EB7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45C9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286E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D9E7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59DF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86E8984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6E0F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11EE0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40BC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2191A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EC1C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72F87D5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C8F98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D7484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AB91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C72F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AF32EA5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17E1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DE575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A7B9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458A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9719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0E260FD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261D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8EB64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58C1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E6DD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B3D84B4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ADC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7CEA014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3CDFE660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495B2CF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A969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DE8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9185D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7A49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827F578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000EA38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094B3D" w14:paraId="7E28F24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1029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7D94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21BC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FD11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33351DD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5936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0E342DC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CE62" w14:textId="77777777" w:rsidR="00094B3D" w:rsidRPr="00600D25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64FC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FA26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8581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DB8FD0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094B3D" w14:paraId="2DD46D8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A3B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EB5B6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DCFC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8F87" w14:textId="77777777" w:rsidR="00094B3D" w:rsidRDefault="00094B3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0BF62209" w14:textId="77777777" w:rsidR="00094B3D" w:rsidRDefault="00094B3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6DA3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F328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349EE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807CE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0233B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094B3D" w14:paraId="57EB799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4E2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EE0D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4D0D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CDF5" w14:textId="77777777" w:rsidR="00094B3D" w:rsidRDefault="00094B3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3FC1E880" w14:textId="77777777" w:rsidR="00094B3D" w:rsidRDefault="00094B3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4EB2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AE20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C297" w14:textId="77777777" w:rsidR="00094B3D" w:rsidRDefault="00094B3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E0D7" w14:textId="77777777" w:rsidR="00094B3D" w:rsidRDefault="00094B3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649C" w14:textId="77777777" w:rsidR="00094B3D" w:rsidRDefault="00094B3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094B3D" w14:paraId="6E22033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0D57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DC13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F3BD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648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43DE10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023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D48C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7D865" w14:textId="77777777" w:rsidR="00094B3D" w:rsidRPr="00E731A9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4FA59D3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1F8D310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CE08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B423" w14:textId="77777777" w:rsidR="00094B3D" w:rsidRDefault="00094B3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630C9B7F" w14:textId="77777777" w:rsidR="00094B3D" w:rsidRDefault="00094B3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75B64FD8" w14:textId="77777777" w:rsidR="00094B3D" w:rsidRPr="001D4392" w:rsidRDefault="00094B3D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094B3D" w14:paraId="410E763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FE45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53D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307B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D9C3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023E2F3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016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199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F39F" w14:textId="77777777" w:rsidR="00094B3D" w:rsidRPr="00E731A9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7529DEB8" w14:textId="77777777" w:rsidR="00094B3D" w:rsidRPr="00E731A9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62522F6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05F083D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9723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2275" w14:textId="77777777" w:rsidR="00094B3D" w:rsidRPr="00616BAF" w:rsidRDefault="00094B3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74CF5F" w14:textId="77777777" w:rsidR="00094B3D" w:rsidRDefault="00094B3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9446CCB" w14:textId="77777777" w:rsidR="00094B3D" w:rsidRPr="003B726B" w:rsidRDefault="00094B3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094B3D" w14:paraId="03F146A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93CD2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2A4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54B5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941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6C305B1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786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6C79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425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5ADBAC8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74AA1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6DF2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25C8F4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1DA81F1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10F2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F34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8D37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B5252" w14:textId="77777777" w:rsidR="00094B3D" w:rsidRDefault="00094B3D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2301D760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519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23C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9B8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398C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8FD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57F3F78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BC7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74B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1BB18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521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3772574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83A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A51A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2F6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650A73AA" w14:textId="77777777" w:rsidR="00094B3D" w:rsidRPr="00E731A9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5D041F64" w14:textId="77777777" w:rsidR="00094B3D" w:rsidRPr="00E731A9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023528FB" w14:textId="77777777" w:rsidR="00094B3D" w:rsidRPr="001D4392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DD01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5591" w14:textId="77777777" w:rsidR="00094B3D" w:rsidRDefault="00094B3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37833A" w14:textId="77777777" w:rsidR="00094B3D" w:rsidRDefault="00094B3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7B222F6" w14:textId="77777777" w:rsidR="00094B3D" w:rsidRPr="003B726B" w:rsidRDefault="00094B3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094B3D" w14:paraId="098C6CD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FC49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D4FF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8415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1E6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2CF52A2A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518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720FF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D3F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74568CB0" w14:textId="77777777" w:rsidR="00094B3D" w:rsidRPr="00E731A9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37603ED7" w14:textId="77777777" w:rsidR="00094B3D" w:rsidRPr="00E731A9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02577E2C" w14:textId="77777777" w:rsidR="00094B3D" w:rsidRPr="001D4392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1D1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397F" w14:textId="77777777" w:rsidR="00094B3D" w:rsidRPr="00616BAF" w:rsidRDefault="00094B3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6829493" w14:textId="77777777" w:rsidR="00094B3D" w:rsidRDefault="00094B3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A8ACAA2" w14:textId="77777777" w:rsidR="00094B3D" w:rsidRPr="003B726B" w:rsidRDefault="00094B3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094B3D" w14:paraId="75CD5F1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737BC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0EC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95EE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D705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035B081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BEA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1EC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73A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650DC26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0F9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EF1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00F0ECA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CB70F2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094B3D" w14:paraId="607266B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558CE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CF3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79C1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6C11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240AA9B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481D657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32F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1828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A73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122B16B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333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B32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094B3D" w14:paraId="64703A6E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67A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180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9EA8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40A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9CF84F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B68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149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D43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390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6CC0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45CBA9F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094B3D" w14:paraId="6AA10D35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718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A45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3E6B2B9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24F7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7E60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44E093A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4F5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C439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B63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5164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5B72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4E6F06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1D90679C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A52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0055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79A658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B97D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CD00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20F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E72B4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4E7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F45B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C520D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51149477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41776416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37EF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E6B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9BED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C70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53B897E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6BA9572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08CB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2354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F9E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EDDCE3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8EB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7ED4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94B3D" w14:paraId="08B0E1AC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773E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9C4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C8C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44E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0A36C230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595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4A5524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38B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B72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7B06E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548F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113E71E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304C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788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81C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E9C5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20A147B2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3C1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7885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7B6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5F55013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045A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D014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21853ED5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535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674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08DA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68E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9AB0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40DF3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29A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60D1ACD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025A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1F85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04110F9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D8F6793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094B3D" w14:paraId="7686197B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2F59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252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1485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E84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3A644A2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D7EB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8720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C37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653FB60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0589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396D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65CF09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758981D3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7AF9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5C8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781D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DEE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1E383330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882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E4470E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12ACFA7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111237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22BD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8C9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D83B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288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16A93CAD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0483C646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78B5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97B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6FB49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004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7A7D843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5500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CD2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2CA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781AD47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80A5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026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3A9CF5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2057C1E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2F77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BBF5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D4982D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5317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8E6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880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CF2F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18F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50B7BD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E013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E60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1E4F19B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995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004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6787CE8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CFC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209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15E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0F89D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73A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6C419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E06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826A9D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094B3D" w14:paraId="5457C77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95AB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056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116BD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0DBA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73D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9E9955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C23D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738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F16F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F36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7DC3F76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E3A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B6C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1D4D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FC7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7E3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6707F5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D60A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28A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9103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408D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603353E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CEFB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659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866F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720B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2F3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9038BA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64F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805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519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031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055BBCB8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E138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F76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5613523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C93E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3162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1DE1389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F23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9381C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831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FA4831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F2DA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8BCF" w14:textId="77777777" w:rsidR="00094B3D" w:rsidRPr="0019324E" w:rsidRDefault="00094B3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63A4C47" w14:textId="77777777" w:rsidR="00094B3D" w:rsidRPr="000160B5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358D35F5" w14:textId="77777777" w:rsidR="00094B3D" w:rsidRPr="006B78FD" w:rsidRDefault="00094B3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F02EEDD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819D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224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BBA4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49FD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9A2265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5AC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4F58FE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BA28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B371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E68A5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473F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2973CC3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094B3D" w14:paraId="04532D2A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6EF2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31E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130D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B45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B5ED8C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60AF111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DED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F55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ECC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CCBB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FE3E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5C885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DE70FBA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094B3D" w14:paraId="2417D674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84887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3133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43A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391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F55CB4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300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393FA4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6EF4446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BF258B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A6F8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26B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7A1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A9A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E9BA82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48E59CD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094B3D" w14:paraId="21FE9A37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F6D5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294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C28A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0CF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BDB0C1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BC6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2F83BB2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2F1D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5FF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B7C8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7C2D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74CA264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094B3D" w14:paraId="05A40A1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F93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6BA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790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EFA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AB40D6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FEE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CF3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751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891D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047D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1D2F8EA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094B3D" w14:paraId="5287572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E3F7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1DA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358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1974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144D9C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49638B7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0AEA752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2AF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5975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CBA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7998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916A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39295AE4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CC6E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755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B11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B0B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082562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132F3C6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162D246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FC8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859C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7ED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281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E635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751D4851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BC4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261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1F863DF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FB23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724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D52CA8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FBE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822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B78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1CA7B4E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C8FA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F19B4" w14:textId="77777777" w:rsidR="00094B3D" w:rsidRPr="0019324E" w:rsidRDefault="00094B3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7F9E409" w14:textId="77777777" w:rsidR="00094B3D" w:rsidRPr="000160B5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68ADF858" w14:textId="77777777" w:rsidR="00094B3D" w:rsidRPr="005C2BB7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7746D2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5165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873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12FEA4F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7D4E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E55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CEB0EF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2E6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2DF8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4E2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C7FA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7B11" w14:textId="77777777" w:rsidR="00094B3D" w:rsidRPr="00DE4F3A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15D40C5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2E99B2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6F105B2" w14:textId="77777777" w:rsidR="00094B3D" w:rsidRPr="00DE4F3A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094B3D" w14:paraId="65A7E11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932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810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32BFFFE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C9B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221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19E3B7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E5D55F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EFF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2993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6F1D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FF0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95CA" w14:textId="77777777" w:rsidR="00094B3D" w:rsidRPr="00DE4F3A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341E4AB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9250A4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D07F751" w14:textId="77777777" w:rsidR="00094B3D" w:rsidRPr="00DE4F3A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094B3D" w14:paraId="39BEEAFF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73E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DCA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B395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5A0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256CBFE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BB3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EC99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653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12C07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C6B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4A422F5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1B2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14F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2E8F1C2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FF5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C4C2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FA2036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070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0FAC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936E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8B8C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39D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10639E3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2F6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9C9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709998C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0147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EBB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D87AD0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1F2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57EF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CB1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EBA7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9254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5581D2A" w14:textId="77777777" w:rsidR="00094B3D" w:rsidRPr="00CB2A72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4B3D" w14:paraId="2D295F99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622B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02A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BF19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25E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76CD160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17D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62CD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1CF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853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9C1A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548B3764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355E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274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7C64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06B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DCB1E2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1BA4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6E64217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4ACB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DF0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AA06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79C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A799B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4C0D3D3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094B3D" w14:paraId="2DDCDC3A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ED3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3FE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39B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1154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6A5A03C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ECD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1F3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3C2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468D50D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B87A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EEC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094B3D" w14:paraId="134C9FF0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5CB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5879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2916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EF2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08FAEC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AD7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D7B3EF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6A70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F7B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2E0D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8B42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90310FB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65AF5B40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094B3D" w14:paraId="2DEFF60D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6D0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E57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3DA6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6E0A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E33555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DC8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F858B5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C0DA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5E3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108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411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264AF2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E1605F8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094B3D" w14:paraId="0CB95C3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F2D68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E31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FFC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781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565F66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CA8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0848A1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267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A7D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1D4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D52E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D8B1BE0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094B3D" w14:paraId="1ED099C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270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874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FCA0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385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FF4BCD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70A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17A582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4FE2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EF2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05A8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F159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EAABCA" w14:textId="77777777" w:rsidR="00094B3D" w:rsidRPr="00D344C9" w:rsidRDefault="00094B3D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14CD30AA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094B3D" w14:paraId="3DC96D6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9E6B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460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3BD4C47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1DB5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8FD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10649C01" w14:textId="77777777" w:rsidR="00094B3D" w:rsidRDefault="00094B3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7EC184DD" w14:textId="77777777" w:rsidR="00094B3D" w:rsidRDefault="00094B3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FC7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FD2E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C9E0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8E5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AB7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CBDDF9A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4B37FBF3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094B3D" w14:paraId="18C3F13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A165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A5B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3C1E1BDA" w14:textId="77777777" w:rsidR="00094B3D" w:rsidRPr="001F1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6A1F4C0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4DB41CC7" w14:textId="77777777" w:rsidR="00094B3D" w:rsidRPr="001F1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EAA4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621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771D848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665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3CAC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723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939C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8E6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736A7B2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A999D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D775" w14:textId="77777777" w:rsidR="00094B3D" w:rsidRDefault="00094B3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0B5D588F" w14:textId="77777777" w:rsidR="00094B3D" w:rsidRDefault="00094B3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0A24" w14:textId="77777777" w:rsidR="00094B3D" w:rsidRPr="00600D25" w:rsidRDefault="00094B3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0D6A8" w14:textId="77777777" w:rsidR="00094B3D" w:rsidRDefault="00094B3D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9AC3" w14:textId="77777777" w:rsidR="00094B3D" w:rsidRDefault="00094B3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F95D" w14:textId="77777777" w:rsidR="00094B3D" w:rsidRPr="00600D25" w:rsidRDefault="00094B3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4C69" w14:textId="77777777" w:rsidR="00094B3D" w:rsidRDefault="00094B3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73A00" w14:textId="77777777" w:rsidR="00094B3D" w:rsidRPr="00600D25" w:rsidRDefault="00094B3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F461" w14:textId="77777777" w:rsidR="00094B3D" w:rsidRDefault="00094B3D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041A1B" w14:textId="77777777" w:rsidR="00094B3D" w:rsidRPr="00E134F4" w:rsidRDefault="00094B3D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094B3D" w14:paraId="3F9AA64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CFC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DC5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6BB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263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0AE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D1D5AF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C8A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DD1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DCCB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4F1C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7D16B02D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1271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3D4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EBB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D58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27227F6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717E407F" w14:textId="77777777" w:rsidR="00094B3D" w:rsidRDefault="00094B3D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D3D2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B6B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B23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3CFAC2D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A526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8F3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4C1779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5DA4E1D4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AEF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683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0DCB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177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3F8FE73A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825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67DA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3CFA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6A1292C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F82C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9C2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76375A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595DA930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6646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404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D9A0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AB10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2C159C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26B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41461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2FAE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170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3CB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2C8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387921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2FCDAA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094B3D" w14:paraId="54024088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72D2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E11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2FE8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E8BE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3C9243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ED8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6C346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439E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CE3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D778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8F2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5972F66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094B3D" w14:paraId="7794E0B4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917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AB2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ADF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C7E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0A18C9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41D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95E68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0588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195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A7EE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103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448450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094B3D" w14:paraId="19C19A1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4C1C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853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88C6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C0F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3EB7D9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52E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7A36F3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98DE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765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741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89A1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335F4DC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2B77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362A" w14:textId="77777777" w:rsidR="00094B3D" w:rsidRDefault="00094B3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E377" w14:textId="77777777" w:rsidR="00094B3D" w:rsidRPr="00600D25" w:rsidRDefault="00094B3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2FE3" w14:textId="77777777" w:rsidR="00094B3D" w:rsidRDefault="00094B3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ECBE16B" w14:textId="77777777" w:rsidR="00094B3D" w:rsidRDefault="00094B3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AA6C" w14:textId="77777777" w:rsidR="00094B3D" w:rsidRDefault="00094B3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1FDE84D" w14:textId="77777777" w:rsidR="00094B3D" w:rsidRDefault="00094B3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7737" w14:textId="77777777" w:rsidR="00094B3D" w:rsidRPr="00600D25" w:rsidRDefault="00094B3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3706" w14:textId="77777777" w:rsidR="00094B3D" w:rsidRDefault="00094B3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BAEF" w14:textId="77777777" w:rsidR="00094B3D" w:rsidRPr="00600D25" w:rsidRDefault="00094B3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44A5" w14:textId="77777777" w:rsidR="00094B3D" w:rsidRPr="00D344C9" w:rsidRDefault="00094B3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370399E" w14:textId="77777777" w:rsidR="00094B3D" w:rsidRPr="00D344C9" w:rsidRDefault="00094B3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094B3D" w14:paraId="4686024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63A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8C0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267CA2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340C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84F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220614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FC19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D866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C3A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9CE96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2011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94B3D" w14:paraId="5296350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DF98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8B7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CF8A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C38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0A99657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36D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6B56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C52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634CDC6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4673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5F21" w14:textId="77777777" w:rsidR="00094B3D" w:rsidRPr="00FF6B4A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94B3D" w14:paraId="2FCD6ED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192C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AAF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9FFD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8ED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B77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C5D0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B34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07F46D4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1EEA6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D41AE" w14:textId="77777777" w:rsidR="00094B3D" w:rsidRPr="00FF6B4A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094B3D" w14:paraId="4887484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7556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63C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108C5C6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19B2E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23A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3A5E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0F1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E6F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E825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CB48C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428E02C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E1CE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41A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5946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9A9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5A4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9A2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8D8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6593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B53F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3199486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9FA1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DAE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7E1A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9AA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4E5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FB08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27D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4275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71ED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35EB02D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267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03B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64D1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579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1E89932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DC5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397EDC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8BEE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179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6FBF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D58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B20EB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094B3D" w14:paraId="032FB37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78E2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2A1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0389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5B50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DCE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B01C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F78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5885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D0C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094B3D" w14:paraId="4CFCD91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C802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C96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AF9224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B79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EAF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A9C4BBD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54D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C63B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896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EB7DD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80C2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12B88CC3" w14:textId="77777777" w:rsidR="00094B3D" w:rsidRPr="00F10273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94B3D" w14:paraId="6F4EBAC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8022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48F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9A9B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E27B" w14:textId="77777777" w:rsidR="00094B3D" w:rsidRDefault="00094B3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8056F09" w14:textId="77777777" w:rsidR="00094B3D" w:rsidRDefault="00094B3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8AC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E9D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2A1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1E0A26C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184F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44B0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094B3D" w14:paraId="00A67FB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8A4E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A67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6A8495D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85A9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B0C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DE5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E9EC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DF6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002A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FB2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4AC4A2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6B7E525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0B8B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887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590B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DD4D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B8C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649E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DA9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77A7BCF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780C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567A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094B3D" w14:paraId="39ED1B0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EE5C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365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79BC3ED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570E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A0A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2E7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5D9F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7BE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DA6F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BC0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13D4A95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D39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67F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084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639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12EE06ED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63C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4DC8D2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E6EB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8A9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2FDC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AC5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7D5FE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094B3D" w14:paraId="324B4F8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22B9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10A0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24FB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9AF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69547B4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3D4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5DE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6A3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BCA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D5CBB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2C9E51E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762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E7D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5F2109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E5CC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94A2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2A9D64D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44C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5DFE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93F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6703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8520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2D0ED2" w14:textId="77777777" w:rsidR="00094B3D" w:rsidRPr="00056F61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94B3D" w14:paraId="410B196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D212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D24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90007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2BC0C" w14:textId="77777777" w:rsidR="00094B3D" w:rsidRDefault="00094B3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944F859" w14:textId="77777777" w:rsidR="00094B3D" w:rsidRDefault="00094B3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2C9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C14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7BA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4AF9B9D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56D4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E82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BD9BB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094B3D" w14:paraId="3A60E4A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D27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0CF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70B8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089B" w14:textId="77777777" w:rsidR="00094B3D" w:rsidRDefault="00094B3D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2868D9E8" w14:textId="77777777" w:rsidR="00094B3D" w:rsidRDefault="00094B3D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6A9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8CAE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ABA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2E1CFC1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DBF1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5815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2B42ED8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2ECB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DDD7" w14:textId="77777777" w:rsidR="00094B3D" w:rsidRDefault="00094B3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B374E81" w14:textId="77777777" w:rsidR="00094B3D" w:rsidRDefault="00094B3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9D0E" w14:textId="77777777" w:rsidR="00094B3D" w:rsidRDefault="00094B3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F507" w14:textId="77777777" w:rsidR="00094B3D" w:rsidRDefault="00094B3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574910AB" w14:textId="77777777" w:rsidR="00094B3D" w:rsidRDefault="00094B3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1452B" w14:textId="77777777" w:rsidR="00094B3D" w:rsidRDefault="00094B3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3C52" w14:textId="77777777" w:rsidR="00094B3D" w:rsidRDefault="00094B3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C405" w14:textId="77777777" w:rsidR="00094B3D" w:rsidRDefault="00094B3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4FF9D06D" w14:textId="77777777" w:rsidR="00094B3D" w:rsidRDefault="00094B3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D2EB" w14:textId="77777777" w:rsidR="00094B3D" w:rsidRDefault="00094B3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5BBC" w14:textId="77777777" w:rsidR="00094B3D" w:rsidRDefault="00094B3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6A391762" w14:textId="77777777" w:rsidR="00094B3D" w:rsidRDefault="00094B3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094B3D" w14:paraId="34FDB68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651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635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E258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11AC" w14:textId="77777777" w:rsidR="00094B3D" w:rsidRDefault="00094B3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3832ED2B" w14:textId="77777777" w:rsidR="00094B3D" w:rsidRDefault="00094B3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163D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D593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3C6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0F4FE04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1216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8700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94B3D" w14:paraId="358D5D8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6DB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D5441" w14:textId="77777777" w:rsidR="00094B3D" w:rsidRDefault="00094B3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60E7D" w14:textId="77777777" w:rsidR="00094B3D" w:rsidRDefault="00094B3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B930" w14:textId="77777777" w:rsidR="00094B3D" w:rsidRDefault="00094B3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2FF1" w14:textId="77777777" w:rsidR="00094B3D" w:rsidRPr="00DF66C9" w:rsidRDefault="00094B3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3A2B11A9" w14:textId="77777777" w:rsidR="00094B3D" w:rsidRDefault="00094B3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4375" w14:textId="77777777" w:rsidR="00094B3D" w:rsidRDefault="00094B3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A8C9" w14:textId="77777777" w:rsidR="00094B3D" w:rsidRDefault="00094B3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F339" w14:textId="77777777" w:rsidR="00094B3D" w:rsidRDefault="00094B3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7A121" w14:textId="77777777" w:rsidR="00094B3D" w:rsidRDefault="00094B3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7CF35B7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1AF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6927" w14:textId="77777777" w:rsidR="00094B3D" w:rsidRDefault="00094B3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BFB4" w14:textId="77777777" w:rsidR="00094B3D" w:rsidRDefault="00094B3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419F" w14:textId="77777777" w:rsidR="00094B3D" w:rsidRDefault="00094B3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3373" w14:textId="77777777" w:rsidR="00094B3D" w:rsidRDefault="00094B3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8F95" w14:textId="77777777" w:rsidR="00094B3D" w:rsidRDefault="00094B3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70193" w14:textId="77777777" w:rsidR="00094B3D" w:rsidRDefault="00094B3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31F5" w14:textId="77777777" w:rsidR="00094B3D" w:rsidRDefault="00094B3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3767" w14:textId="77777777" w:rsidR="00094B3D" w:rsidRDefault="00094B3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3392B7D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818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18CD" w14:textId="77777777" w:rsidR="00094B3D" w:rsidRDefault="00094B3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3FC0" w14:textId="77777777" w:rsidR="00094B3D" w:rsidRDefault="00094B3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62F8" w14:textId="77777777" w:rsidR="00094B3D" w:rsidRDefault="00094B3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A31B" w14:textId="77777777" w:rsidR="00094B3D" w:rsidRDefault="00094B3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0293" w14:textId="77777777" w:rsidR="00094B3D" w:rsidRDefault="00094B3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8AFB" w14:textId="77777777" w:rsidR="00094B3D" w:rsidRDefault="00094B3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A741" w14:textId="77777777" w:rsidR="00094B3D" w:rsidRDefault="00094B3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7447" w14:textId="77777777" w:rsidR="00094B3D" w:rsidRDefault="00094B3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48B53EC3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6F3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7EB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AFC9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772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7F27EC4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09EC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1F85F0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AF5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476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964D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5F30D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49DC7D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89C8C0B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094B3D" w14:paraId="117C4E96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A497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285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FA82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D71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51702450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F46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812A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0F5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77D813D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DE2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422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27EBC2A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305585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1F1C086F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094B3D" w14:paraId="6392500C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962C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135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C606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B0B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42D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C3DC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D10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AD10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C244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00E81C4C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094B3D" w14:paraId="70EF623B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BE4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11B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BA66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A1A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77F9D67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3EF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92F7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11C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486DF50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C8B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6076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3196600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094B3D" w14:paraId="01B1E023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6247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F068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110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65F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22DD39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D7B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2EA13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242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D07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B5434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02BD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8D8012D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094B3D" w14:paraId="7251B223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487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444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939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DC7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BFCBE2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3CC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913C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76B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8AF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183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7A5E512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094B3D" w14:paraId="276EE3B4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D74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CF7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B815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C08A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4FD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BF8D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652E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10C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95BA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094B3D" w14:paraId="13EB10AB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2FC7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D8C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60CB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2F2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AC9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9B5BFC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2C8C014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21ABB0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686673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1A69C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600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A119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15C5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750079D7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2B6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68C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79A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0AA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F966BF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73E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7DA0E26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4FC7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4E5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189FE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B110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094B3D" w14:paraId="07254973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34CD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748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AFD7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944F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DB3864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0B33E52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F75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925A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5BC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2196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6E6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366D42BF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871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32D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A378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EBC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886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BEAB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995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3517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0890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0342FFD1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6957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DAD0" w14:textId="77777777" w:rsidR="00094B3D" w:rsidRDefault="00094B3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3DD8" w14:textId="77777777" w:rsidR="00094B3D" w:rsidRDefault="00094B3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70F7" w14:textId="77777777" w:rsidR="00094B3D" w:rsidRDefault="00094B3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41E5AA58" w14:textId="77777777" w:rsidR="00094B3D" w:rsidRDefault="00094B3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22C4BA0D" w14:textId="77777777" w:rsidR="00094B3D" w:rsidRDefault="00094B3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5485" w14:textId="77777777" w:rsidR="00094B3D" w:rsidRDefault="00094B3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5D50" w14:textId="77777777" w:rsidR="00094B3D" w:rsidRDefault="00094B3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AE96" w14:textId="77777777" w:rsidR="00094B3D" w:rsidRDefault="00094B3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57779951" w14:textId="77777777" w:rsidR="00094B3D" w:rsidRDefault="00094B3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96B0" w14:textId="77777777" w:rsidR="00094B3D" w:rsidRDefault="00094B3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A4BF" w14:textId="77777777" w:rsidR="00094B3D" w:rsidRDefault="00094B3D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620F8A8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B2E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B6FC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D07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524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7681FFE1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458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8649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744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FA13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A303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5233A2F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07C1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3F1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2511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CE7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0786E01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583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155A2E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1D575F1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7FA2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98B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287B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DBC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0048183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3FB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FCA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A77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69D06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2DC8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F4DC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9E5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857F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90A9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548BDF1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3218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FAD3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1D4B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C70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FA6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9372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353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6EF6265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D920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8973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7754078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295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AA5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1DD0BCD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D5D4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26A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435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420E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05C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66D5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DFA9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5E6A0847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65B1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1D6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CE9F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4C2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5C5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009892B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840BFD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670D24CD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B598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825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9388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A458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731A98EF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094B3D" w14:paraId="7AD8314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6496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8B5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D289A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64EC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408BAECA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5B5E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F2C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76AA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29E11E5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DBDE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B04C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7319ED0B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FFD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3BA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21E7D10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004C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37E7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800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91742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17D8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7D48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F564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774610B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B888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04DB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A4263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C17B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6CA4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CAB37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3C7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4BB87E43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A7A1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BBCC9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94B3D" w14:paraId="427848C1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BD79B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3CC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BEF1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E7D0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DC3F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0733E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1429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1F12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B588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DA87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32DF2BDB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FA8B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6595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0315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236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5C5C14E4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584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87EE4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8E36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691E" w14:textId="77777777" w:rsidR="00094B3D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6C0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60DB474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3113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687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75EA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7B0E" w14:textId="77777777" w:rsidR="00094B3D" w:rsidRDefault="00094B3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BB66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009326E1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28472BA7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D627C10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563E415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D916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EE19" w14:textId="77777777" w:rsidR="00094B3D" w:rsidRDefault="00094B3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E50A" w14:textId="77777777" w:rsidR="00094B3D" w:rsidRPr="00600D25" w:rsidRDefault="00094B3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6DB3" w14:textId="77777777" w:rsidR="00094B3D" w:rsidRPr="00D344C9" w:rsidRDefault="00094B3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4B3D" w14:paraId="575F854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C4DD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F2A19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FCCA" w14:textId="77777777" w:rsidR="00094B3D" w:rsidRPr="00600D25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A6F3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4A25A2C0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7DDD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5A64029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55F81333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9056F1C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0844802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7DCB4F76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BB460CB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408F" w14:textId="77777777" w:rsidR="00094B3D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8EAE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9627" w14:textId="77777777" w:rsidR="00094B3D" w:rsidRPr="00600D25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5A6B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75EB5BA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8B66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784C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C963" w14:textId="77777777" w:rsidR="00094B3D" w:rsidRPr="00600D25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A346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797872C4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CE34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6441" w14:textId="77777777" w:rsidR="00094B3D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D068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E180" w14:textId="77777777" w:rsidR="00094B3D" w:rsidRPr="00600D25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BC6C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2020C8C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8031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C651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70E8F" w14:textId="77777777" w:rsidR="00094B3D" w:rsidRPr="00600D25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4477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4BC4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830836F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182EFC03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CBE4" w14:textId="77777777" w:rsidR="00094B3D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CAA3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9CC4" w14:textId="77777777" w:rsidR="00094B3D" w:rsidRPr="00600D25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E4F8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094B3D" w14:paraId="07F08D4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179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AFC9E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3349E24F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D148" w14:textId="77777777" w:rsidR="00094B3D" w:rsidRPr="00600D25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8962B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0345AF64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328C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E693" w14:textId="77777777" w:rsidR="00094B3D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6B59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F5EB" w14:textId="77777777" w:rsidR="00094B3D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283D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57F0FA6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5321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E244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3D45" w14:textId="77777777" w:rsidR="00094B3D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4F7E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5CEE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ED3B" w14:textId="77777777" w:rsidR="00094B3D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5B0F3" w14:textId="77777777" w:rsidR="00094B3D" w:rsidRDefault="00094B3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1CD1" w14:textId="77777777" w:rsidR="00094B3D" w:rsidRDefault="00094B3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3CCB" w14:textId="77777777" w:rsidR="00094B3D" w:rsidRDefault="00094B3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01409F0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412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496F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6F24F4DF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0F23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A2EE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B8F6FFC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E334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EE65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94D9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21EC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3373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0A60AE9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26E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676E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3E8FCCAD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E59C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6691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762F9ACB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60F3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FFDA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232A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DB58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BE0D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7C52A03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6EE1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A46C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4C2B7716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5525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313B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8444E2B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A822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E909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DB917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7163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A820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64DE9DD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B6CC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63BB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02E8" w14:textId="77777777" w:rsidR="00094B3D" w:rsidRDefault="00094B3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4F6E" w14:textId="77777777" w:rsidR="00094B3D" w:rsidRDefault="00094B3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3FDF0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1A4E5" w14:textId="77777777" w:rsidR="00094B3D" w:rsidRDefault="00094B3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D4AF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3A9F2234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FC90" w14:textId="77777777" w:rsidR="00094B3D" w:rsidRDefault="00094B3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C15B" w14:textId="77777777" w:rsidR="00094B3D" w:rsidRDefault="00094B3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0F3FD96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375F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1CAB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87D8" w14:textId="77777777" w:rsidR="00094B3D" w:rsidRDefault="00094B3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1408" w14:textId="77777777" w:rsidR="00094B3D" w:rsidRDefault="00094B3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30FA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B7E5" w14:textId="77777777" w:rsidR="00094B3D" w:rsidRDefault="00094B3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F9433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1615315C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5F2D" w14:textId="77777777" w:rsidR="00094B3D" w:rsidRDefault="00094B3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297F" w14:textId="77777777" w:rsidR="00094B3D" w:rsidRDefault="00094B3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2988344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56C1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FA23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EA41" w14:textId="77777777" w:rsidR="00094B3D" w:rsidRDefault="00094B3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9BC6" w14:textId="77777777" w:rsidR="00094B3D" w:rsidRDefault="00094B3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E4CE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7F91" w14:textId="77777777" w:rsidR="00094B3D" w:rsidRDefault="00094B3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79126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7C4856D6" w14:textId="77777777" w:rsidR="00094B3D" w:rsidRDefault="00094B3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4FA4" w14:textId="77777777" w:rsidR="00094B3D" w:rsidRDefault="00094B3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492D" w14:textId="77777777" w:rsidR="00094B3D" w:rsidRDefault="00094B3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4B3D" w14:paraId="210929FA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E446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4DE2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4303CBFD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908A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B9A0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1181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86EA8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1958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406B178A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E96A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7102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7455D141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23E6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A24B8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6B8D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EFB7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D72241C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1DD7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8883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E767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1DC8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4073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2BD03780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6DEDE271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150B0D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94B3D" w14:paraId="69CDDE0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9B28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20C6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04491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333D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321665C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7791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CC99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C8AB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4614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2DC7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1F891432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8D88107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DAD297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94B3D" w14:paraId="039F612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46A0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35AD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5079C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DCBE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74E1C3E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71B5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F7E8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603D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DFCB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7492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5775C866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5C95D635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479155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94B3D" w14:paraId="26F63FF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68B2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1F60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6DE1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3FEE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7C95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21EB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FA47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61B0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8C5B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71515CB7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95EDAA1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94B3D" w14:paraId="0A297C7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0824E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BE2E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CE5E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0B5F4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5912842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44EA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AB626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B46F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8DE10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C008D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4D9DFB10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B5667C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94B3D" w14:paraId="64EF645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7A2E9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B6C2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22E4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6CC1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EA8FF8D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0C374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FD19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9E9E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FB07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F71C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56E7D685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1D9525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94B3D" w14:paraId="2BE3A25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9246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C2EF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2F28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ACD53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C10C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7C019F4E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6B25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555D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B258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A079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F63F3D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EE4D59B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094B3D" w14:paraId="2672302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56A4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C186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5CC3F364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28A1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9881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7BE8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5477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62343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8680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A914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4B3D" w14:paraId="4F64CF8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EBB8A" w14:textId="77777777" w:rsidR="00094B3D" w:rsidRDefault="00094B3D" w:rsidP="00094B3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4F6A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65BC4469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651D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8AB67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6C29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0DEE" w14:textId="77777777" w:rsidR="00094B3D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1D4F" w14:textId="77777777" w:rsidR="00094B3D" w:rsidRDefault="00094B3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1BDE" w14:textId="77777777" w:rsidR="00094B3D" w:rsidRPr="00600D25" w:rsidRDefault="00094B3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E805" w14:textId="77777777" w:rsidR="00094B3D" w:rsidRDefault="00094B3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697A1AFF" w14:textId="77777777" w:rsidR="00094B3D" w:rsidRPr="00836022" w:rsidRDefault="00094B3D" w:rsidP="0095691E">
      <w:pPr>
        <w:spacing w:before="40" w:line="192" w:lineRule="auto"/>
        <w:ind w:right="57"/>
        <w:rPr>
          <w:sz w:val="20"/>
          <w:lang w:val="en-US"/>
        </w:rPr>
      </w:pPr>
    </w:p>
    <w:p w14:paraId="1D977367" w14:textId="77777777" w:rsidR="00094B3D" w:rsidRDefault="00094B3D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56330983" w14:textId="77777777" w:rsidR="00094B3D" w:rsidRPr="005D215B" w:rsidRDefault="00094B3D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94B3D" w14:paraId="1A68C22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D149" w14:textId="77777777" w:rsidR="00094B3D" w:rsidRDefault="00094B3D" w:rsidP="00094B3D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D08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EAB7" w14:textId="77777777" w:rsidR="00094B3D" w:rsidRPr="00B3607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4B3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15E6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00FE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ED1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168F270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524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5FE4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094B3D" w14:paraId="0843A6FF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721C" w14:textId="77777777" w:rsidR="00094B3D" w:rsidRDefault="00094B3D" w:rsidP="00094B3D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7B4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59B5" w14:textId="77777777" w:rsidR="00094B3D" w:rsidRPr="00B3607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609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CFD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C8CBFF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B53C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895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114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5A2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3EA56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6A5CE17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094B3D" w14:paraId="4D872621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40A8" w14:textId="77777777" w:rsidR="00094B3D" w:rsidRDefault="00094B3D" w:rsidP="00094B3D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337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62C2D" w14:textId="77777777" w:rsidR="00094B3D" w:rsidRPr="00B3607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B34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775FB19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BEE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28A5789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1C2A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25E2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2275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B876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094B3D" w14:paraId="588CA66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AF68" w14:textId="77777777" w:rsidR="00094B3D" w:rsidRDefault="00094B3D" w:rsidP="00094B3D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067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F8D6" w14:textId="77777777" w:rsidR="00094B3D" w:rsidRPr="00B3607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172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76567B0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6EBB535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7A9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3817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9C2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3D96646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BF80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6F0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D893F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05B053D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6D7EA8D" w14:textId="77777777" w:rsidR="00094B3D" w:rsidRDefault="00094B3D">
      <w:pPr>
        <w:spacing w:before="40" w:after="40" w:line="192" w:lineRule="auto"/>
        <w:ind w:right="57"/>
        <w:rPr>
          <w:sz w:val="20"/>
          <w:lang w:val="en-US"/>
        </w:rPr>
      </w:pPr>
    </w:p>
    <w:p w14:paraId="24C5E109" w14:textId="77777777" w:rsidR="00094B3D" w:rsidRDefault="00094B3D" w:rsidP="00F14E3C">
      <w:pPr>
        <w:pStyle w:val="Heading1"/>
        <w:spacing w:line="360" w:lineRule="auto"/>
      </w:pPr>
      <w:r>
        <w:t>LINIA 301 F1</w:t>
      </w:r>
    </w:p>
    <w:p w14:paraId="5656CCD1" w14:textId="77777777" w:rsidR="00094B3D" w:rsidRDefault="00094B3D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094B3D" w14:paraId="3EAD7EF7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50C1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EC5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3CA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5AC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F0FB5F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B23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5CEC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9B4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FE6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986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A65542A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9CC1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6557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A207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FB0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769085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D2A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5373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2E6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23A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33B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066E463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8594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730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B65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90F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232A63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EFB7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1279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95F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98D9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8E6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477D94A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55F2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216A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FA8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029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49BCDE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B9D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CE2391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7DB5E19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C98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B3DB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C80BC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768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797D72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AC3E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C7D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ABD7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DB0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F98F40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A19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E016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8C26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D30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579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465FF2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EB54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9CE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1EC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29E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08687E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905A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DC3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1BA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77D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1FF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4265DD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727C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3D2A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B8D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194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2EFAF1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4B6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886D1F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E4B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217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5AF3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125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479949D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E136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96A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794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5E8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7546B6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47E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537471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54AE708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4320CA7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C04C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FCA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57D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E65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1E42DE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3D86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2C7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F6C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06B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1F4520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747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FED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DFA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202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0615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1D88BFA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3607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9F3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870E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CC8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2AAF3F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4F0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A66E39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6836900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DA13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BE9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008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E1C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BEA8674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B2E2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89B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9EA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B5C4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5800F2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2DCB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D24B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515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B5D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281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E203F3E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D72D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F945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BF6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429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9D8280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34CD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6AF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484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B640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920E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0BDC568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1AFF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36A9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5D3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1D9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4E7072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F57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48F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54C4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4FE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09A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347E94AD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E9EA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CACA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17EC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692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7174A9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6BC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0653B05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E2A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13D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B330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05F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291369CD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7B8C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ADB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D32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4281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DE267D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CED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0D29F43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1D8B6B7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609D3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9E7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51F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1C1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CAAB1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094B3D" w14:paraId="68ED7CD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B776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097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5E7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F09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C1AD5E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AF9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2C3A434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234A0F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DBDA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15E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4BB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443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094B3D" w14:paraId="5D85C52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B5144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A5F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110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5C2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72DB0D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06E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502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6F0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8790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6757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6837F1E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32DA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B76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AF8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D39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8652F6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5D9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B93B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C45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B7B0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AA75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C108CB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5DB2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273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5F1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8ACF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B61040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481A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6F83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9C8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B9C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5C1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B8E5D59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CCC1" w14:textId="77777777" w:rsidR="00094B3D" w:rsidRDefault="00094B3D" w:rsidP="00094B3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C92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AA1E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2FA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C61924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7BC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CD1D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E5F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6CE0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9FD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4294075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43E9E8C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7F93C3C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62CB817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34318A2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4FA01558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359BBC59" w14:textId="77777777" w:rsidR="00094B3D" w:rsidRDefault="00094B3D" w:rsidP="007E3B63">
      <w:pPr>
        <w:pStyle w:val="Heading1"/>
        <w:spacing w:line="360" w:lineRule="auto"/>
      </w:pPr>
      <w:r>
        <w:t>LINIA 301 G</w:t>
      </w:r>
    </w:p>
    <w:p w14:paraId="32957295" w14:textId="77777777" w:rsidR="00094B3D" w:rsidRDefault="00094B3D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094B3D" w14:paraId="22B28A2F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98636" w14:textId="77777777" w:rsidR="00094B3D" w:rsidRDefault="00094B3D" w:rsidP="00094B3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E956A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6EE81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8B363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7B6C5B7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BD4ED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3BB43A9A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8E9C2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C79B6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62AD6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626FE" w14:textId="77777777" w:rsidR="00094B3D" w:rsidRDefault="00094B3D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F7CA6B3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BF17C" w14:textId="77777777" w:rsidR="00094B3D" w:rsidRDefault="00094B3D" w:rsidP="00094B3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BF5AA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C6FDF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C942E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FDD7E34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F7465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06128EC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A6BC498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1D369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834F7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4CF0E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83881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72E7BD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3E1FE" w14:textId="77777777" w:rsidR="00094B3D" w:rsidRDefault="00094B3D" w:rsidP="00094B3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19341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B177B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08E9F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8BC216F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B7797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7B4A5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A0126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AD52A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0753D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656570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23A1A" w14:textId="77777777" w:rsidR="00094B3D" w:rsidRDefault="00094B3D" w:rsidP="00094B3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BE478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88E16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FA833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9E48DEF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5E8C2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F39A3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2EFEB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ACBB5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5C795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008439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6E5A" w14:textId="77777777" w:rsidR="00094B3D" w:rsidRDefault="00094B3D" w:rsidP="00094B3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3F1E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6C97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BF17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FDE8DDA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BC64" w14:textId="77777777" w:rsidR="00094B3D" w:rsidRDefault="00094B3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2EBF3C9" w14:textId="77777777" w:rsidR="00094B3D" w:rsidRDefault="00094B3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44D59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1550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90EE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BF79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E822DAC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18B9" w14:textId="77777777" w:rsidR="00094B3D" w:rsidRDefault="00094B3D" w:rsidP="00094B3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F70BD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BC22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240C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8ED939B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4ED3" w14:textId="77777777" w:rsidR="00094B3D" w:rsidRDefault="00094B3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090EEF8" w14:textId="77777777" w:rsidR="00094B3D" w:rsidRDefault="00094B3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32CA180" w14:textId="77777777" w:rsidR="00094B3D" w:rsidRDefault="00094B3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5349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02AB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7413A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FF25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2271822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E373" w14:textId="77777777" w:rsidR="00094B3D" w:rsidRDefault="00094B3D" w:rsidP="00094B3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5C96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4CDF9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8E04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2CB1103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7D9A" w14:textId="77777777" w:rsidR="00094B3D" w:rsidRDefault="00094B3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64D74ACB" w14:textId="77777777" w:rsidR="00094B3D" w:rsidRDefault="00094B3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4362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E72F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D515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6CC3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84EF1C8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9908" w14:textId="77777777" w:rsidR="00094B3D" w:rsidRDefault="00094B3D" w:rsidP="00094B3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A917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A162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181F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EFD5034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AA6F1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8E35368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140366F8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F5AF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2041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23BE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30D2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AFF52A7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6B7C" w14:textId="77777777" w:rsidR="00094B3D" w:rsidRDefault="00094B3D" w:rsidP="00094B3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481E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7919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7186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CF2F96B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729D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A484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0743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6EBB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CA28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F5BB736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27649" w14:textId="77777777" w:rsidR="00094B3D" w:rsidRDefault="00094B3D" w:rsidP="00094B3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8909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61928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D073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98C991A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65AB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27B2830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95D4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D9811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AAE7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3AE1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A4EECF2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548E" w14:textId="77777777" w:rsidR="00094B3D" w:rsidRDefault="00094B3D" w:rsidP="00094B3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9F6E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229D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1D133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C938E82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EA2C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3E67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B389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587F" w14:textId="77777777" w:rsidR="00094B3D" w:rsidRDefault="00094B3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F626" w14:textId="77777777" w:rsidR="00094B3D" w:rsidRDefault="00094B3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0E4AAED" w14:textId="77777777" w:rsidR="00094B3D" w:rsidRDefault="00094B3D">
      <w:pPr>
        <w:spacing w:before="40" w:line="192" w:lineRule="auto"/>
        <w:ind w:right="57"/>
        <w:rPr>
          <w:sz w:val="20"/>
          <w:lang w:val="ro-RO"/>
        </w:rPr>
      </w:pPr>
    </w:p>
    <w:p w14:paraId="41B85D3B" w14:textId="77777777" w:rsidR="00094B3D" w:rsidRDefault="00094B3D" w:rsidP="00956F37">
      <w:pPr>
        <w:pStyle w:val="Heading1"/>
        <w:spacing w:line="360" w:lineRule="auto"/>
      </w:pPr>
      <w:r>
        <w:t>LINIA 301 N</w:t>
      </w:r>
    </w:p>
    <w:p w14:paraId="58DD836A" w14:textId="77777777" w:rsidR="00094B3D" w:rsidRDefault="00094B3D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94B3D" w14:paraId="1A2F922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5153" w14:textId="77777777" w:rsidR="00094B3D" w:rsidRDefault="00094B3D" w:rsidP="00094B3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B27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87B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EED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A81726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E6BE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F37C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3DC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0ADB" w14:textId="77777777" w:rsidR="00094B3D" w:rsidRPr="0022092F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4E4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F648280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796A6" w14:textId="77777777" w:rsidR="00094B3D" w:rsidRDefault="00094B3D" w:rsidP="00094B3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310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A16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A76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81258E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85B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9759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1C8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4AA8" w14:textId="77777777" w:rsidR="00094B3D" w:rsidRPr="0022092F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C50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E787B6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4F3A" w14:textId="77777777" w:rsidR="00094B3D" w:rsidRDefault="00094B3D" w:rsidP="00094B3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3F0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036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622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6CB2C3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377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4D4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A65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4A5D" w14:textId="77777777" w:rsidR="00094B3D" w:rsidRPr="0022092F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C30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E8C272" w14:textId="77777777" w:rsidR="00094B3D" w:rsidRPr="00474FB0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094B3D" w14:paraId="30A0333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5510" w14:textId="77777777" w:rsidR="00094B3D" w:rsidRDefault="00094B3D" w:rsidP="00094B3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276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2CC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C9506" w14:textId="77777777" w:rsidR="00094B3D" w:rsidRDefault="00094B3D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42DF300" w14:textId="77777777" w:rsidR="00094B3D" w:rsidRDefault="00094B3D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2F7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308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B95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0658" w14:textId="77777777" w:rsidR="00094B3D" w:rsidRPr="0022092F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247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C6BEFD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799D" w14:textId="77777777" w:rsidR="00094B3D" w:rsidRDefault="00094B3D" w:rsidP="00094B3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3655" w14:textId="77777777" w:rsidR="00094B3D" w:rsidRDefault="00094B3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1A7F" w14:textId="77777777" w:rsidR="00094B3D" w:rsidRDefault="00094B3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35C7" w14:textId="77777777" w:rsidR="00094B3D" w:rsidRDefault="00094B3D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039D" w14:textId="77777777" w:rsidR="00094B3D" w:rsidRPr="00E4222D" w:rsidRDefault="00094B3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69D733B" w14:textId="77777777" w:rsidR="00094B3D" w:rsidRPr="00E4222D" w:rsidRDefault="00094B3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15A6612" w14:textId="77777777" w:rsidR="00094B3D" w:rsidRPr="00E4222D" w:rsidRDefault="00094B3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40A6688" w14:textId="77777777" w:rsidR="00094B3D" w:rsidRDefault="00094B3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2668" w14:textId="77777777" w:rsidR="00094B3D" w:rsidRDefault="00094B3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2F31" w14:textId="77777777" w:rsidR="00094B3D" w:rsidRDefault="00094B3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4953" w14:textId="77777777" w:rsidR="00094B3D" w:rsidRPr="0022092F" w:rsidRDefault="00094B3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C120" w14:textId="77777777" w:rsidR="00094B3D" w:rsidRDefault="00094B3D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126B6D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129B" w14:textId="77777777" w:rsidR="00094B3D" w:rsidRDefault="00094B3D" w:rsidP="00094B3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CA10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249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7E8E" w14:textId="77777777" w:rsidR="00094B3D" w:rsidRDefault="00094B3D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EA0B" w14:textId="77777777" w:rsidR="00094B3D" w:rsidRDefault="00094B3D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ADBE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34B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BFB3" w14:textId="77777777" w:rsidR="00094B3D" w:rsidRPr="0022092F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F57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553A6F8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4EAB" w14:textId="77777777" w:rsidR="00094B3D" w:rsidRDefault="00094B3D" w:rsidP="00094B3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B39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32BC730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AE7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BE8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62E37B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2D3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350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212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1702" w14:textId="77777777" w:rsidR="00094B3D" w:rsidRPr="0022092F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7DF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1AF63959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79F8" w14:textId="77777777" w:rsidR="00094B3D" w:rsidRDefault="00094B3D" w:rsidP="00094B3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01B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0B5E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8D8B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BDF77F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B20F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FD825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D59A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620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0128" w14:textId="77777777" w:rsidR="00094B3D" w:rsidRPr="0022092F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1CF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302BF1B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0D61EB25" w14:textId="77777777" w:rsidR="00094B3D" w:rsidRDefault="00094B3D" w:rsidP="007F72A5">
      <w:pPr>
        <w:pStyle w:val="Heading1"/>
        <w:spacing w:line="360" w:lineRule="auto"/>
      </w:pPr>
      <w:r>
        <w:t>LINIA 301 O</w:t>
      </w:r>
    </w:p>
    <w:p w14:paraId="00869588" w14:textId="77777777" w:rsidR="00094B3D" w:rsidRDefault="00094B3D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94B3D" w14:paraId="1206D997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2087" w14:textId="77777777" w:rsidR="00094B3D" w:rsidRDefault="00094B3D" w:rsidP="00094B3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3B5A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DDF2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5B7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206BF5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41E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B6E7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904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2E97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2A2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D80217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3625" w14:textId="77777777" w:rsidR="00094B3D" w:rsidRDefault="00094B3D" w:rsidP="00094B3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7FD6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27CEB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04E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F5D1C3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55B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7BF5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4E3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FA50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909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4202D7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B0AB" w14:textId="77777777" w:rsidR="00094B3D" w:rsidRDefault="00094B3D" w:rsidP="00094B3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7E6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90BB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492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B1A04C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5764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E070F3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2B6F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309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06F1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A2F95" w14:textId="77777777" w:rsidR="00094B3D" w:rsidRDefault="00094B3D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C86089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DD63" w14:textId="77777777" w:rsidR="00094B3D" w:rsidRDefault="00094B3D" w:rsidP="00094B3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1C0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CBCE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451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5E8B0D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13F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0F0D6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E915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9B1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116F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792C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EC717EC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4B38A" w14:textId="77777777" w:rsidR="00094B3D" w:rsidRDefault="00094B3D" w:rsidP="00094B3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ACF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F847A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F78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8A9497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0AC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CE8F7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CF41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BBB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4F4B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A97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9D5309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87B6" w14:textId="77777777" w:rsidR="00094B3D" w:rsidRDefault="00094B3D" w:rsidP="00094B3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15D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E2F26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831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1082CB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F1C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F4706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B5B3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856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46B7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97D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C45FB2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67CCE" w14:textId="77777777" w:rsidR="00094B3D" w:rsidRDefault="00094B3D" w:rsidP="00094B3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EC42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D36D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CC7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4AF099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976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CD420B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6F5F3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485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1FC02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C0B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177DE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094B3D" w14:paraId="475D4A3D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16A1" w14:textId="77777777" w:rsidR="00094B3D" w:rsidRDefault="00094B3D" w:rsidP="00094B3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D8D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3681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D0B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201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BD7804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C610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479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C498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CE2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79FE0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12DAB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094B3D" w14:paraId="7D308E76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E2FF" w14:textId="77777777" w:rsidR="00094B3D" w:rsidRDefault="00094B3D" w:rsidP="00094B3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22C7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F880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23B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D57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4176C95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0516CE4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4FC38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DC8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7F10" w14:textId="77777777" w:rsidR="00094B3D" w:rsidRPr="00F1029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55F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57A83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17DC658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4AD64691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73403FD0" w14:textId="77777777" w:rsidR="00094B3D" w:rsidRDefault="00094B3D" w:rsidP="003260D9">
      <w:pPr>
        <w:pStyle w:val="Heading1"/>
        <w:spacing w:line="360" w:lineRule="auto"/>
      </w:pPr>
      <w:r>
        <w:t>LINIA 301 P</w:t>
      </w:r>
    </w:p>
    <w:p w14:paraId="02DD0255" w14:textId="77777777" w:rsidR="00094B3D" w:rsidRDefault="00094B3D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94B3D" w14:paraId="1C2DD9C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1C6A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0ECA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24BD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39D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91B6BA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E11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9C0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975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68D6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870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A9EC5A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70EB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BCDE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4DCB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209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DEA05E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FA8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8133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F13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8D98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C60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409B60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64EB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6FA0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2851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611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F1D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9A1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A3F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1FFC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092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DFC15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094B3D" w:rsidRPr="00A8307A" w14:paraId="3EE91B4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CDBA" w14:textId="77777777" w:rsidR="00094B3D" w:rsidRPr="00A75A00" w:rsidRDefault="00094B3D" w:rsidP="00094B3D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4D76" w14:textId="77777777" w:rsidR="00094B3D" w:rsidRPr="00A8307A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6922" w14:textId="77777777" w:rsidR="00094B3D" w:rsidRPr="00A8307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F8D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05646FDB" w14:textId="77777777" w:rsidR="00094B3D" w:rsidRPr="00A8307A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E1E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11DE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6AA9" w14:textId="77777777" w:rsidR="00094B3D" w:rsidRPr="00A8307A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965B" w14:textId="77777777" w:rsidR="00094B3D" w:rsidRPr="00A8307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0D68" w14:textId="77777777" w:rsidR="00094B3D" w:rsidRPr="00A8307A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4CDAC5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8475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342E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7A9D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B1D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7902CED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944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0C33573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905B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AF7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B80C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AC8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15F88A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CA37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91CC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1595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99C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C40ED9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773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D5967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BF55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E0C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A495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B8C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094B3D" w14:paraId="61946B6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100B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3C81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4F7C7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821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946267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893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22984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0C4B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7DC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F22C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4D8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07780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094B3D" w14:paraId="2D719A7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07FF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7B7B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0037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125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C30CE6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18B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2A0E3E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3D54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061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99A5F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F07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8C3F9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094B3D" w14:paraId="3E2E467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A48B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615C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B974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B3F0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B5CD51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8ABE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196916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253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2629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BFA24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0A0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F564F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094B3D" w14:paraId="3BE27D8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558B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5C9C" w14:textId="77777777" w:rsidR="00094B3D" w:rsidRDefault="00094B3D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9F78" w14:textId="77777777" w:rsidR="00094B3D" w:rsidRPr="001B37B8" w:rsidRDefault="00094B3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8D6C" w14:textId="77777777" w:rsidR="00094B3D" w:rsidRDefault="00094B3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9B41F01" w14:textId="77777777" w:rsidR="00094B3D" w:rsidRDefault="00094B3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6119" w14:textId="77777777" w:rsidR="00094B3D" w:rsidRDefault="00094B3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B97DFF6" w14:textId="77777777" w:rsidR="00094B3D" w:rsidRDefault="00094B3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BF27" w14:textId="77777777" w:rsidR="00094B3D" w:rsidRDefault="00094B3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0C77" w14:textId="77777777" w:rsidR="00094B3D" w:rsidRDefault="00094B3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0E25" w14:textId="77777777" w:rsidR="00094B3D" w:rsidRPr="001B37B8" w:rsidRDefault="00094B3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5DE8" w14:textId="77777777" w:rsidR="00094B3D" w:rsidRDefault="00094B3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AB8E26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5B43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1485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23D6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835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73255B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B87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3242BF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72C79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F46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C49B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1AF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78597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0CEBA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094B3D" w14:paraId="2F66600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30A7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3DDA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59D1B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8BE2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9545BA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F2F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71159F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4FB49AE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E27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D8C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2E0D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930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FA038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094B3D" w14:paraId="4883B1E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F4C4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BF38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B424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990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2CE741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5CD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7AA76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D0D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DCF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ACAD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4FB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4F552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094B3D" w14:paraId="3A7671A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F635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42CB" w14:textId="77777777" w:rsidR="00094B3D" w:rsidRDefault="00094B3D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5432E" w14:textId="77777777" w:rsidR="00094B3D" w:rsidRPr="001B37B8" w:rsidRDefault="00094B3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28F6" w14:textId="77777777" w:rsidR="00094B3D" w:rsidRDefault="00094B3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DA31267" w14:textId="77777777" w:rsidR="00094B3D" w:rsidRDefault="00094B3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B343" w14:textId="77777777" w:rsidR="00094B3D" w:rsidRDefault="00094B3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BAF3DF" w14:textId="77777777" w:rsidR="00094B3D" w:rsidRDefault="00094B3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8663" w14:textId="77777777" w:rsidR="00094B3D" w:rsidRDefault="00094B3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254E" w14:textId="77777777" w:rsidR="00094B3D" w:rsidRDefault="00094B3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1B05" w14:textId="77777777" w:rsidR="00094B3D" w:rsidRPr="001B37B8" w:rsidRDefault="00094B3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680F" w14:textId="77777777" w:rsidR="00094B3D" w:rsidRDefault="00094B3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B7C7BE" w14:textId="77777777" w:rsidR="00094B3D" w:rsidRDefault="00094B3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094B3D" w14:paraId="53A8FB3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0542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9CE7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9215D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9F4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4E89DB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77E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C62A24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2A9A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213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5CC9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37E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FC6B3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094B3D" w14:paraId="3C9BCE51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1A3D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64E9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14D0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450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A520D9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3C1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F6DB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E16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64CA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5A5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95EFD95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C614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C022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D482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585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515F42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E55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5C11EF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52C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B29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59A4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B0C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2ED2F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094B3D" w14:paraId="727BCF06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000A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6158" w14:textId="77777777" w:rsidR="00094B3D" w:rsidRDefault="00094B3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1B0C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906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306686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1EF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C10EAF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9CB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EF4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E48A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693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BBFA3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094B3D" w14:paraId="0F6D95BA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035B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7C5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18D7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498C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CD66F6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6D9C" w14:textId="77777777" w:rsidR="00094B3D" w:rsidRDefault="00094B3D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6BE2C6C5" w14:textId="77777777" w:rsidR="00094B3D" w:rsidRDefault="00094B3D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5F0703E" w14:textId="77777777" w:rsidR="00094B3D" w:rsidRDefault="00094B3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0452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72C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8CCB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F53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EEF96F8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CA5F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9B7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09B7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7C41" w14:textId="77777777" w:rsidR="00094B3D" w:rsidRDefault="00094B3D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6637D47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06DE565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EB5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CD5B5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EFED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3B9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6691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C5A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FD8DBE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F994F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573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F248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A66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267572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257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8B45BA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172C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E19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C880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B94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EAD66D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8752C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ED6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863A3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336B" w14:textId="77777777" w:rsidR="00094B3D" w:rsidRDefault="00094B3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C58431E" w14:textId="77777777" w:rsidR="00094B3D" w:rsidRDefault="00094B3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3DF64" w14:textId="77777777" w:rsidR="00094B3D" w:rsidRDefault="00094B3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6DE528" w14:textId="77777777" w:rsidR="00094B3D" w:rsidRDefault="00094B3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0399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FD2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31E2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982D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CF5C736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4628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56A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401E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B2B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F74CF7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8A5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69295A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F90A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D88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F84C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6C3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44281A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29DF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B464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D101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DF5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B1CED7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A90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9367F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8A8C8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B4A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6D1F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FAC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5B7FA16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F00A" w14:textId="77777777" w:rsidR="00094B3D" w:rsidRDefault="00094B3D" w:rsidP="00094B3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84D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80A7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2CA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B74066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109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857E1D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3B7C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EA1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AA0F" w14:textId="77777777" w:rsidR="00094B3D" w:rsidRPr="001B37B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C74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E01EB3F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2EBCC3B7" w14:textId="77777777" w:rsidR="00094B3D" w:rsidRDefault="00094B3D" w:rsidP="00E81B3B">
      <w:pPr>
        <w:pStyle w:val="Heading1"/>
        <w:spacing w:line="360" w:lineRule="auto"/>
      </w:pPr>
      <w:r>
        <w:t>LINIA 314 G</w:t>
      </w:r>
    </w:p>
    <w:p w14:paraId="1AAD0306" w14:textId="77777777" w:rsidR="00094B3D" w:rsidRDefault="00094B3D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4B3D" w14:paraId="6D859598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B1DA" w14:textId="77777777" w:rsidR="00094B3D" w:rsidRDefault="00094B3D" w:rsidP="00094B3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ECA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E72F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B1D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93B698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74CAF8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59B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41A8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CB5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4FAF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961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EEC9A8B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CCA0" w14:textId="77777777" w:rsidR="00094B3D" w:rsidRDefault="00094B3D" w:rsidP="00094B3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D8E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3503B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EA7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A45650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3425A9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96B6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4812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C09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49D4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0363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6681489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BA0A" w14:textId="77777777" w:rsidR="00094B3D" w:rsidRDefault="00094B3D" w:rsidP="00094B3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AC8B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8EA2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D69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FF3FEF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C02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F553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5F9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4061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B43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D984A5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4B3D" w14:paraId="2B6C458F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C96D" w14:textId="77777777" w:rsidR="00094B3D" w:rsidRDefault="00094B3D" w:rsidP="00094B3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4259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57F8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827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F03B9A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9B1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0137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889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4BD2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482E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89E493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4B3D" w14:paraId="564AB2B4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52B7" w14:textId="77777777" w:rsidR="00094B3D" w:rsidRDefault="00094B3D" w:rsidP="00094B3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398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E468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46F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51BD569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67B0A4C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7EAEDED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581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15FE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99B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2FFD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FD85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B68C8B4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69955" w14:textId="77777777" w:rsidR="00094B3D" w:rsidRDefault="00094B3D" w:rsidP="00094B3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019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8C33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41C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E2EC43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732B3AB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5C776CA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CA5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4CDE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8B6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F04D" w14:textId="77777777" w:rsidR="00094B3D" w:rsidRPr="00DF53C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7EA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DE88605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29C8D4D0" w14:textId="77777777" w:rsidR="00094B3D" w:rsidRDefault="00094B3D" w:rsidP="003A5387">
      <w:pPr>
        <w:pStyle w:val="Heading1"/>
        <w:spacing w:line="360" w:lineRule="auto"/>
      </w:pPr>
      <w:r>
        <w:t>LINIA 316</w:t>
      </w:r>
    </w:p>
    <w:p w14:paraId="1898E6F0" w14:textId="77777777" w:rsidR="00094B3D" w:rsidRDefault="00094B3D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94B3D" w14:paraId="3053C4AD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4195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B40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C55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6F0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79332B6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788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1E7A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E7B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3691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1F7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8EA47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4489A4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094B3D" w14:paraId="1F9D620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F8BE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46F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8FE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7BC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3E8C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76D67E7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1DBDDF4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182BE7B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6765E69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4B4B4F9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233A65C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1CB2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CA23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0C99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2EE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94841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094B3D" w14:paraId="086C787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1B9A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CF3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35CF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CCA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B856F4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92C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C0A797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1B0C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9C2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9607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3D9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93D84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DC747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094B3D" w14:paraId="59CF426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E791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7A3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A5C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C14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2669AC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CCA4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63DB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712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69B1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9AC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AAB91B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348A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7FE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9ECE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0F2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4C49F4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BC5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2302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CFA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2D67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A10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41E27B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0E72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F3A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46BFDEA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759A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27E3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79310C0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232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F75E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CDA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61DA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4D9A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7F38538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78296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70D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9978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615B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FB6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3DB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2C9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041B2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F1A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2FFDA1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98DF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5E4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071FBDA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C2A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292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2098B42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010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A318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90F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F871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076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4B3D" w14:paraId="4D65ADD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EF90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322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5EA660B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C55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50C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01E0EEB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3A4D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F62B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8CF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96AE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8A1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3B9B3126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71D1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2EC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3A12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CF4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5CAFCC7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9EA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AFE7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FED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7AB6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E749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F3AC9A3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617C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B45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C686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D6B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55F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95508C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6E3F328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9825CA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928626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FCE9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668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90B3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E61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D9EF64B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3E6A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5E4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51C3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A2F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2EC8EB1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D4B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6E1E0D4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1F06D0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398B5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388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B9DD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B2D2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094B3D" w14:paraId="65AC1588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9AFF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1D4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69AEE5B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A584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0C09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45B8988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12832" w14:textId="77777777" w:rsidR="00094B3D" w:rsidRPr="00273EC0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F13C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7A4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4D82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724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4B3D" w14:paraId="27F7863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EE28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2FA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D935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A14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0A90885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95F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1F51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203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F9B9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2D1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C889E5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F027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DF1E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9CFC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2B4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47ECA0A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FA8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1105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DB2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D8957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AC4B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D50703D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E929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3B24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DBF4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062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DA97F7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D24F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256C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663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3ED8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CFC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DBA5EBF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AC80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8A42" w14:textId="77777777" w:rsidR="00094B3D" w:rsidRDefault="00094B3D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1530E51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5D8C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895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1B1DD0E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032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F0F1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3E7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512C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B4D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098B874E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A4C5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FC2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FF53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D6D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2248C43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B6A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908C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F6D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87D9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765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CAA60E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26871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9E3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F57A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446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4D4EF43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F46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7752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5A3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7FCA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4EB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5D494A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741C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348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756F2D0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47D2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0FA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2E3F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547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30B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EF38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1D6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FC8383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29F5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5A9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44F5603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8FB4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3F0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081A31BB" w14:textId="77777777" w:rsidR="00094B3D" w:rsidRPr="00830247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8C0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E07E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2B5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CC8C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6012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1DFEED8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B05D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B3C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CAE2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280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78F96BF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7B6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557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ACC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C2D3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20D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92DA6A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C1F0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C093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C54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EC1A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0D89135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D65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548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6F0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1012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377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5858729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C5F0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5D8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FFF9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DE1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35C9915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810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CB8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F06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5F68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F76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ED5647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E7B7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3DA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331E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103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6157F3C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204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C944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F32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AA2F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9B7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0BF2F93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1354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E5F2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025A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36D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6DAC075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0BA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28DD6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1CF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06FD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160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5165E6" w14:textId="77777777" w:rsidR="00094B3D" w:rsidRPr="000D7AA7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094B3D" w14:paraId="1568DD7B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0087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2B0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CD92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1BD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514D59E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9EA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575E7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22F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537C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B76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68E1D3B4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77F8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5F74" w14:textId="77777777" w:rsidR="00094B3D" w:rsidRDefault="00094B3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B072" w14:textId="77777777" w:rsidR="00094B3D" w:rsidRPr="00F6236C" w:rsidRDefault="00094B3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CDF2" w14:textId="77777777" w:rsidR="00094B3D" w:rsidRDefault="00094B3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3349028" w14:textId="77777777" w:rsidR="00094B3D" w:rsidRDefault="00094B3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B472A" w14:textId="77777777" w:rsidR="00094B3D" w:rsidRDefault="00094B3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0107" w14:textId="77777777" w:rsidR="00094B3D" w:rsidRDefault="00094B3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639B" w14:textId="77777777" w:rsidR="00094B3D" w:rsidRDefault="00094B3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E0AA" w14:textId="77777777" w:rsidR="00094B3D" w:rsidRPr="00F6236C" w:rsidRDefault="00094B3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ABCE" w14:textId="77777777" w:rsidR="00094B3D" w:rsidRDefault="00094B3D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CE8BAE5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8060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B08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03DFFF3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6761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D21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DFF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74AD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CCF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06F4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48A77" w14:textId="77777777" w:rsidR="00094B3D" w:rsidRPr="007F77BB" w:rsidRDefault="00094B3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7810F089" w14:textId="77777777" w:rsidR="00094B3D" w:rsidRDefault="00094B3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094B3D" w14:paraId="2AA4979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B83C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B5D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6728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1FC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00FD029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326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4C6C7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F3EA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2FE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66DE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241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273D755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7045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AAB5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3D0BB26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AB3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DF2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02E9BF4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ADA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D07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576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9D2E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CA7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4C6058D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094B3D" w14:paraId="3DAB5492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8142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C33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700A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1AC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9A13AC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DEA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51CD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0FB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F56A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A8B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A153BBD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82CD1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4E9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58F6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9D0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7A7D55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BB0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EE5E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3D4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92D0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9E5E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4BC15927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9F52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E89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3CCC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3F7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6DFAA0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3EB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7FA0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E1F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579E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4FE6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094B3D" w14:paraId="3A5DA6D8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FC24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DC2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88D4D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813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0DB7D8D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6046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810C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6CB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B3FF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1FB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94B3D" w14:paraId="463C115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6D82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E12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26A1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E02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06C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89EA1E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833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AC1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4AD8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F03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31C0A30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BFA387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6531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C4D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72B9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F32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181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B4E7DB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A322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8CA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F35B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BA4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7A3630C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897F9F4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A537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F81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2ECE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462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4F4C9A7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64D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75D0F4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2250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12C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5394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353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06B69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094B3D" w14:paraId="22D08CBB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CE8B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CA09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5828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E32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5DF31DB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81D0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620E33D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9B16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83B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E751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D95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8F441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34CE0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094B3D" w14:paraId="41B5D01D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39F87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BD5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388E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7A0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71801B3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1ABB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0746042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BA4B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8C7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7411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8AE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990B9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5DD4B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094B3D" w14:paraId="4AC76A8F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B063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CD9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1F2FC4A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96A2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6A2C" w14:textId="77777777" w:rsidR="00094B3D" w:rsidRDefault="00094B3D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7B8A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DD7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0A7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029E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589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A581340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BC86" w14:textId="77777777" w:rsidR="00094B3D" w:rsidRDefault="00094B3D" w:rsidP="00094B3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052F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AE7D4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88A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03B36A4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DA9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32B01A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A8197" w14:textId="77777777" w:rsidR="00094B3D" w:rsidRPr="00514DA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3A3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832A" w14:textId="77777777" w:rsidR="00094B3D" w:rsidRPr="00F6236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BAE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13DED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7FE76CD7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143FA79F" w14:textId="77777777" w:rsidR="00094B3D" w:rsidRDefault="00094B3D" w:rsidP="00380064">
      <w:pPr>
        <w:pStyle w:val="Heading1"/>
        <w:spacing w:line="360" w:lineRule="auto"/>
      </w:pPr>
      <w:r>
        <w:t>LINIA 500</w:t>
      </w:r>
    </w:p>
    <w:p w14:paraId="690E4558" w14:textId="77777777" w:rsidR="00094B3D" w:rsidRPr="00071303" w:rsidRDefault="00094B3D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94B3D" w14:paraId="0FFEB6A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1EDA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81E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C280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8649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4CB7E89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4663E79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85EC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919BB3D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C1B2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8C6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055F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C3D5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561B9C9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945D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29040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A044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59A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61DDF6D2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1B52C03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B7D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008B224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CFD6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40F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7BFB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18D6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23834C41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08D3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860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999B2A7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9106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83A6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436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C1C7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E1E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6439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7C7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45A8CDD5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201E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A1C2E" w14:textId="77777777" w:rsidR="00094B3D" w:rsidRDefault="00094B3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7DF29" w14:textId="77777777" w:rsidR="00094B3D" w:rsidRPr="00D33E71" w:rsidRDefault="00094B3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088D" w14:textId="77777777" w:rsidR="00094B3D" w:rsidRDefault="00094B3D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EF34" w14:textId="77777777" w:rsidR="00094B3D" w:rsidRDefault="00094B3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5989" w14:textId="77777777" w:rsidR="00094B3D" w:rsidRDefault="00094B3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A6BA" w14:textId="77777777" w:rsidR="00094B3D" w:rsidRDefault="00094B3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D6DEBC3" w14:textId="77777777" w:rsidR="00094B3D" w:rsidRDefault="00094B3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688A" w14:textId="77777777" w:rsidR="00094B3D" w:rsidRPr="00D33E71" w:rsidRDefault="00094B3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41A8" w14:textId="77777777" w:rsidR="00094B3D" w:rsidRDefault="00094B3D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0B2E8F2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2B55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5C9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1C81828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FF57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7535" w14:textId="77777777" w:rsidR="00094B3D" w:rsidRPr="0008670B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61AE72D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7C78238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DD3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D710C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C7C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F9C9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669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:rsidRPr="00456545" w14:paraId="6920D635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61B38" w14:textId="77777777" w:rsidR="00094B3D" w:rsidRPr="00456545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DD3A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9E885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9DFE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512F737D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62B2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D09CD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CDB9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FA49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B8AF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94B3D" w:rsidRPr="00456545" w14:paraId="654E22DE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97C8" w14:textId="77777777" w:rsidR="00094B3D" w:rsidRPr="00456545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9960A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FB49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10E2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40BAA790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03B9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A3D4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CAC5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9760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ED01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94B3D" w:rsidRPr="00456545" w14:paraId="450B672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80E2" w14:textId="77777777" w:rsidR="00094B3D" w:rsidRPr="00456545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169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3B4C3C6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605E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BD0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708AF4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FD2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B03D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0EE4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845E6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792D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94B3D" w:rsidRPr="00456545" w14:paraId="671903B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FDCE" w14:textId="77777777" w:rsidR="00094B3D" w:rsidRPr="00456545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B71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8D55688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8370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025F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96D837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6D6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0E51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039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0002469" w14:textId="77777777" w:rsidR="00094B3D" w:rsidRPr="00456545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16E1E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418E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7619EE2" w14:textId="77777777" w:rsidR="00094B3D" w:rsidRPr="00A3090B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:rsidRPr="00456545" w14:paraId="6667A961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657D" w14:textId="77777777" w:rsidR="00094B3D" w:rsidRPr="00456545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365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7256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444E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0982FF0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7973EE9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6F94FFF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1407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3445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323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EC2C76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7FA48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6369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4B3D" w:rsidRPr="00456545" w14:paraId="456F6A0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9E035" w14:textId="77777777" w:rsidR="00094B3D" w:rsidRPr="00456545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0F4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995F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A54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356F97D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1077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F2863C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AE2D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BD41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EEE5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8DE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FA828F" w14:textId="77777777" w:rsidR="00094B3D" w:rsidRPr="005F21B7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94B3D" w:rsidRPr="00456545" w14:paraId="62D16CD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BD0D" w14:textId="77777777" w:rsidR="00094B3D" w:rsidRPr="00456545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772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F4445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DAA5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63929BAB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E40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1BA085A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468E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719A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0DBE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01F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998006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094B3D" w:rsidRPr="00456545" w14:paraId="053AB50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C43B" w14:textId="77777777" w:rsidR="00094B3D" w:rsidRPr="00456545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BC4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26D7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FCA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71FF070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781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91188E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015B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D34D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299B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0A15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F29B3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94B3D" w:rsidRPr="00456545" w14:paraId="7B1ED8B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972B" w14:textId="77777777" w:rsidR="00094B3D" w:rsidRPr="00456545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221D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960A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DFD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002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63A1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0FA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455B20C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918B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A745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094B3D" w:rsidRPr="00456545" w14:paraId="5620058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E8E0" w14:textId="77777777" w:rsidR="00094B3D" w:rsidRPr="00456545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D81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5707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6043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4E18D76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A92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91ED8E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849C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301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868D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7883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41F04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1AAC114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094B3D" w14:paraId="097D9F42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9DA7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DD7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26B9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2458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2A2EA7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CD7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1C7A664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1EB31DF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7AF3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9D8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61C4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1839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729E43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92E38B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D42D68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682C607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094B3D" w14:paraId="474DE902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5B47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1846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0C2C0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1219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22F1476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C25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09D5F4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505CD31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6728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288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537B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3809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299BDE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304D5A4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228E4731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094B3D" w14:paraId="564D02A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D323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9E4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332535A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21EA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CF5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79AD4BC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08418902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D8A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8BEF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5247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2A69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D5F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BC13B5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094B3D" w14:paraId="7210298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DE32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103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B9BBE9D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3C16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1AE5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1768342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3A1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75C4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8C70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534C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4D99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7144A8E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094B3D" w14:paraId="5AF7B419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7C00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2FE1D" w14:textId="77777777" w:rsidR="00094B3D" w:rsidRDefault="00094B3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90F4" w14:textId="77777777" w:rsidR="00094B3D" w:rsidRDefault="00094B3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A222" w14:textId="77777777" w:rsidR="00094B3D" w:rsidRDefault="00094B3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1A1C9C64" w14:textId="77777777" w:rsidR="00094B3D" w:rsidRDefault="00094B3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57FB" w14:textId="77777777" w:rsidR="00094B3D" w:rsidRDefault="00094B3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261B" w14:textId="77777777" w:rsidR="00094B3D" w:rsidRDefault="00094B3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9F31" w14:textId="77777777" w:rsidR="00094B3D" w:rsidRDefault="00094B3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9C5FC48" w14:textId="77777777" w:rsidR="00094B3D" w:rsidRDefault="00094B3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3C0E" w14:textId="77777777" w:rsidR="00094B3D" w:rsidRPr="00D33E71" w:rsidRDefault="00094B3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E67E" w14:textId="77777777" w:rsidR="00094B3D" w:rsidRDefault="00094B3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41BF1790" w14:textId="77777777" w:rsidR="00094B3D" w:rsidRDefault="00094B3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094B3D" w14:paraId="467D714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0A2E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848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70FC94E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DFF9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51D1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49AAA3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E12A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D249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260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4094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134E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041DB33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93E4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846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CDFE61D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D50F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50D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01FA212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757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2EEB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B00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FC40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1B10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D39F94D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72036B5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7629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B31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B1E1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7C44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081B2D5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637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48C8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133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011412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C7D83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BAFE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37D8927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03F21B3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ED94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F0A7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FEBF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DB8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439A74E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4BE0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AFE24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7EA0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87E7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CA993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4B3D" w14:paraId="12FEAE4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946D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0C5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3680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29362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055CEA00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BBD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3000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445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0A89B83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0FAA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EC5FF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4B3D" w14:paraId="543C08E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20E0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22F7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45A8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1565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08E7BBF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479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9443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4C19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328A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C7EE" w14:textId="77777777" w:rsidR="00094B3D" w:rsidRPr="00534A55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2500A93D" w14:textId="77777777" w:rsidR="00094B3D" w:rsidRPr="00534A55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5695058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94B3D" w14:paraId="47B1B03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491A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281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A6D0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9884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2B5ECCD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FA6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EDA9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199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0A8B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7726" w14:textId="77777777" w:rsidR="00094B3D" w:rsidRPr="00534A55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F2CC1FF" w14:textId="77777777" w:rsidR="00094B3D" w:rsidRPr="00534A55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31B41A3" w14:textId="77777777" w:rsidR="00094B3D" w:rsidRPr="00534A55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94B3D" w14:paraId="4F9A480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19842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ACC8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54BDB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F13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3021B11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48C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7D5D4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E4F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676654A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A013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DA17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4B3D" w14:paraId="24F864A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D356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7D2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4021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0F37A" w14:textId="77777777" w:rsidR="00094B3D" w:rsidRPr="000C4604" w:rsidRDefault="00094B3D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5FB7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B69EBD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398A44D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D7DB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A7A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7DC0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09C9" w14:textId="77777777" w:rsidR="00094B3D" w:rsidRPr="000C4604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10B25876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094B3D" w14:paraId="5F4EC8F3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61CB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88E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FB4C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3917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409049A3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D00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5FE8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062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47EEA27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88BA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60FF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4B3D" w14:paraId="57D48E48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ECCA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BEB6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1872CF8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F9E3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386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6DEAB76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608C0C5E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537A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6DA7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5CB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7390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17EE" w14:textId="77777777" w:rsidR="00094B3D" w:rsidRPr="00BB30B6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A77DD4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4370C223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094B3D" w14:paraId="58DF2492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4AA2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E09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2CD1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229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548704C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EF4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846F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954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AD11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1F7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64FC270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D720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9130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9882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844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1BA05172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433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E67A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D16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60292D2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C986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CE6E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76A92A60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316C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D0D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43531A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B471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53C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D58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8CE2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A91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F1D4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2722" w14:textId="77777777" w:rsidR="00094B3D" w:rsidRPr="000C4604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094B3D" w14:paraId="0B3CDA02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B9BC9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4520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8301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A5B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1E7A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EE77D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96F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A12F8BD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4C4B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A6B9" w14:textId="77777777" w:rsidR="00094B3D" w:rsidRPr="000C4604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094B3D" w14:paraId="6464ABA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2730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399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750D8DC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C8D0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8BFB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053F13C6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428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25C2E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1A37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8E5911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BE26A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EC26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6556086" w14:textId="77777777" w:rsidR="00094B3D" w:rsidRPr="006C1F61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3618A2E4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F221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8D23" w14:textId="77777777" w:rsidR="00094B3D" w:rsidRDefault="00094B3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7DEA" w14:textId="77777777" w:rsidR="00094B3D" w:rsidRDefault="00094B3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39C6" w14:textId="77777777" w:rsidR="00094B3D" w:rsidRDefault="00094B3D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2A82" w14:textId="77777777" w:rsidR="00094B3D" w:rsidRDefault="00094B3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A54E" w14:textId="77777777" w:rsidR="00094B3D" w:rsidRDefault="00094B3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6059" w14:textId="77777777" w:rsidR="00094B3D" w:rsidRDefault="00094B3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42D51" w14:textId="77777777" w:rsidR="00094B3D" w:rsidRDefault="00094B3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675A" w14:textId="77777777" w:rsidR="00094B3D" w:rsidRPr="004143AF" w:rsidRDefault="00094B3D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4B3D" w14:paraId="715F97E8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CB56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902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60A4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5536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C61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25983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EBC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0E6D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6356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4B3D" w14:paraId="7BE380D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8BED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EB9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62FB1B9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27C0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DDEB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1579732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D03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FCDE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825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0CB09467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FC9F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4B5B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160DBF9" w14:textId="77777777" w:rsidR="00094B3D" w:rsidRPr="00D84BDE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7E63C32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EBAA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B97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424CDD5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C9F2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133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B73128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B40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D765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22FE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C40D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DD1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4B3D" w14:paraId="6214D16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A7A7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8E8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C6BB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59B92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7FE0D41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289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089D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4E1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B99C1F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41919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962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4B3D" w14:paraId="68E69A9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237E8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90CD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FA4A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BF6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3BC8A91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CD1F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3AEC84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B27F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AD6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71CD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A037" w14:textId="77777777" w:rsidR="00094B3D" w:rsidRPr="00534C03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42EB102F" w14:textId="77777777" w:rsidR="00094B3D" w:rsidRPr="00534C03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ED8A960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094B3D" w14:paraId="69FF41F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A770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54F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35889910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4C9C9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0F1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7FB5D4D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6D7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B1F9B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721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CBEEFE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F07F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2814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D1F6F57" w14:textId="77777777" w:rsidR="00094B3D" w:rsidRPr="00D84BDE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605403E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33140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096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6CD704F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8A4D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67B0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551C23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5C94E523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673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EB0C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F01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ABAC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A3C1" w14:textId="77777777" w:rsidR="00094B3D" w:rsidRPr="001F07B1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172DFE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5F05106D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094B3D" w14:paraId="070A7729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B59A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9D4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384F4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6346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0CD5E1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F037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C5438FA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C5BB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7AF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1C18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6769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04F004C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06F52EA0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094B3D" w14:paraId="753C8FE2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1ADD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6840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4288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28B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00D7929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CA9A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0823A5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88AE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49F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3889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B543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F6AED9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579E76B3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94B3D" w14:paraId="5FC4BB89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CFA8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31ED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3F65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C78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3575F7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19C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148581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226F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C44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D9D6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D9F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A35A1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094B3D" w14:paraId="13C8F63A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6F08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4DD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9F2F8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E0F9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5E571D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417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6631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2CF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8873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B99F0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AD7742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25C50E79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4B3D" w14:paraId="695F1F62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C060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EA4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A9F7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527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93B114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4C5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0370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C01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3656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493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16E51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094B3D" w14:paraId="0D3EB582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DAC2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E40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7FB6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640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249999E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0EE7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A2378DA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213A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ACB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927F9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1FE0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4D56927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094B3D" w14:paraId="15934AFC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E583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AFA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6413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0EE9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96EE25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ED4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BB3EC0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5D01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930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5F12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2E73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6D133B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3D879606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94B3D" w14:paraId="304ACEF9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0611D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A7EE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8CC6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7E9E" w14:textId="77777777" w:rsidR="00094B3D" w:rsidRPr="00AD0C48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1B94272" w14:textId="77777777" w:rsidR="00094B3D" w:rsidRPr="00AD0C48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017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83FAA8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4897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C35D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9FF3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0CF6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A8117B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B38CE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44313F00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4B3D" w14:paraId="070FDB83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F67B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A63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B4DF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E9286" w14:textId="77777777" w:rsidR="00094B3D" w:rsidRDefault="00094B3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707EB68" w14:textId="77777777" w:rsidR="00094B3D" w:rsidRDefault="00094B3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65DEE59F" w14:textId="77777777" w:rsidR="00094B3D" w:rsidRDefault="00094B3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331BF3BB" w14:textId="77777777" w:rsidR="00094B3D" w:rsidRPr="002532C4" w:rsidRDefault="00094B3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272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4AAF5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3DC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3E7B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D54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4970C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3978BC1E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67D5905B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094B3D" w14:paraId="4881A97D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EC03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E42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303A1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2D6C" w14:textId="77777777" w:rsidR="00094B3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1AE84D7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08A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61EF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C5F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B0A1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D08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6B96A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79804270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4B3D" w14:paraId="433A8251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0258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ACF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F552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F4BF" w14:textId="77777777" w:rsidR="00094B3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42A38CD" w14:textId="77777777" w:rsidR="00094B3D" w:rsidRPr="0037264C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DC3A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690C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D23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690A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A0A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0B7EB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3909ACE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4B3D" w14:paraId="26A12893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2EF3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EBB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3B67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A96D" w14:textId="77777777" w:rsidR="00094B3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9066742" w14:textId="77777777" w:rsidR="00094B3D" w:rsidRPr="003A070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0C57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5CBF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4B7A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7025F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DBE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FA8A8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094B3D" w14:paraId="508FD283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467B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88B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436F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D9FC" w14:textId="77777777" w:rsidR="00094B3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A7D5829" w14:textId="77777777" w:rsidR="00094B3D" w:rsidRPr="00F401C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FEE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125EADE0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2891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1360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1566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3EDDB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98B18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31DEEF51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4B3D" w14:paraId="2584A71F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BCE7F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AEFB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D302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1EF49" w14:textId="77777777" w:rsidR="00094B3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DA58B39" w14:textId="77777777" w:rsidR="00094B3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32DB0364" w14:textId="77777777" w:rsidR="00094B3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EC9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5D53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338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AF3E5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60C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8D4C5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52B5DA4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4B3D" w14:paraId="729A7467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205C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49E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0780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A3C0" w14:textId="77777777" w:rsidR="00094B3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EC5C5F4" w14:textId="77777777" w:rsidR="00094B3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34480D3D" w14:textId="77777777" w:rsidR="00094B3D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4B30B0B4" w14:textId="77777777" w:rsidR="00094B3D" w:rsidRPr="002532C4" w:rsidRDefault="00094B3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D78A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47D0F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7D9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40AB4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6BD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75DA45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6C4372DD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094B3D" w14:paraId="3F99BF55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97D1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D0544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E177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4AF3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37D3960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DD5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EE54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EE4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B505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71B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276F08D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69B4291A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094B3D" w14:paraId="46508350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0782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C1B8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923A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8181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E1101C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F5B22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07A3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BB5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3BF2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97AF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42D0586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4DDD8552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094B3D" w14:paraId="3409E15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A7CD1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0EDC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B27D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3176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03763B8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95A65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9249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1B9D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0CE1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C7CF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2DB599F" w14:textId="77777777" w:rsidR="00094B3D" w:rsidRPr="00CB3447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094B3D" w14:paraId="4513122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5909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B956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F6E0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7D905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265D995E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6B0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1C54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CA25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388D166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96BB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33158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948B34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0551273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F83B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A58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31CA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F4F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693F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2AAD7FE9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E862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D02A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CFEC" w14:textId="77777777" w:rsidR="00094B3D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26388" w14:textId="77777777" w:rsidR="00094B3D" w:rsidRPr="004143AF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4B3D" w14:paraId="582FE45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DF93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B569" w14:textId="77777777" w:rsidR="00094B3D" w:rsidRDefault="00094B3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6106" w14:textId="77777777" w:rsidR="00094B3D" w:rsidRPr="00D33E71" w:rsidRDefault="00094B3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01E4" w14:textId="77777777" w:rsidR="00094B3D" w:rsidRDefault="00094B3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D875214" w14:textId="77777777" w:rsidR="00094B3D" w:rsidRDefault="00094B3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C9B1" w14:textId="77777777" w:rsidR="00094B3D" w:rsidRDefault="00094B3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7206" w14:textId="77777777" w:rsidR="00094B3D" w:rsidRDefault="00094B3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55181" w14:textId="77777777" w:rsidR="00094B3D" w:rsidRDefault="00094B3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AF7C" w14:textId="77777777" w:rsidR="00094B3D" w:rsidRDefault="00094B3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F7ED" w14:textId="77777777" w:rsidR="00094B3D" w:rsidRPr="004143AF" w:rsidRDefault="00094B3D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094B3D" w14:paraId="18FD767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79BA6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0073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311D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10C3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2829B98C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E5E1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E784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99AE" w14:textId="77777777" w:rsidR="00094B3D" w:rsidRDefault="00094B3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832D" w14:textId="77777777" w:rsidR="00094B3D" w:rsidRPr="00D33E71" w:rsidRDefault="00094B3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1C74" w14:textId="77777777" w:rsidR="00094B3D" w:rsidRDefault="00094B3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94B3D" w14:paraId="1A3C081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A0E5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54D9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40C5D2A3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8DD6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FD52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5519FD91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9685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5F7B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D27E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F953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BEEB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094B3D" w14:paraId="5F272611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9E6B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165C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96B2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00B40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240C4EE6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8D53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4C5F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9A3A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6202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D6BF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25EC7F15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3B5B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0274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0E14D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138D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412AD420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A98B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EBC7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E033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D321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6138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42761630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0505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17A17" w14:textId="77777777" w:rsidR="00094B3D" w:rsidRDefault="00094B3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3B45A623" w14:textId="77777777" w:rsidR="00094B3D" w:rsidRDefault="00094B3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6833" w14:textId="77777777" w:rsidR="00094B3D" w:rsidRPr="00D33E71" w:rsidRDefault="00094B3D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6469" w14:textId="77777777" w:rsidR="00094B3D" w:rsidRDefault="00094B3D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01F5" w14:textId="77777777" w:rsidR="00094B3D" w:rsidRDefault="00094B3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10E9" w14:textId="77777777" w:rsidR="00094B3D" w:rsidRPr="00D33E71" w:rsidRDefault="00094B3D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8C9E" w14:textId="77777777" w:rsidR="00094B3D" w:rsidRDefault="00094B3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3B66584C" w14:textId="77777777" w:rsidR="00094B3D" w:rsidRDefault="00094B3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3FB6" w14:textId="77777777" w:rsidR="00094B3D" w:rsidRPr="00D33E71" w:rsidRDefault="00094B3D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1CBB" w14:textId="77777777" w:rsidR="00094B3D" w:rsidRDefault="00094B3D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094B3D" w14:paraId="4A803766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0AA0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7823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B2A7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85A2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2B64974E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640D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5C422F6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01D9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AA71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64E6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C011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037F54BC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1B33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3085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329C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71C6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FEF905E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6560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77FE33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BAB3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4C81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C4DC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F727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0D07A948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614D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98DE" w14:textId="77777777" w:rsidR="00094B3D" w:rsidRDefault="00094B3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6AF2" w14:textId="77777777" w:rsidR="00094B3D" w:rsidRPr="00D33E71" w:rsidRDefault="00094B3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87C7" w14:textId="77777777" w:rsidR="00094B3D" w:rsidRDefault="00094B3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650AA2C" w14:textId="77777777" w:rsidR="00094B3D" w:rsidRDefault="00094B3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1B65" w14:textId="77777777" w:rsidR="00094B3D" w:rsidRDefault="00094B3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30E17C" w14:textId="77777777" w:rsidR="00094B3D" w:rsidRDefault="00094B3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72C2F" w14:textId="77777777" w:rsidR="00094B3D" w:rsidRPr="00D33E71" w:rsidRDefault="00094B3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F49F" w14:textId="77777777" w:rsidR="00094B3D" w:rsidRDefault="00094B3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40D1" w14:textId="77777777" w:rsidR="00094B3D" w:rsidRPr="00D33E71" w:rsidRDefault="00094B3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6F97" w14:textId="77777777" w:rsidR="00094B3D" w:rsidRDefault="00094B3D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08648EF7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F62F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70C4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0D9B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DDA3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5C66007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ADA8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938D9F4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50E29E6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1B6A489B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77012F0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569C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54D9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C8D2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0A47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4909E7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1F0DC108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6DB308C6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094B3D" w14:paraId="7E796C4A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571A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2ADB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FE60E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8066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A0FB6AC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DACC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96AE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6717F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D847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C5AE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094B3D" w14:paraId="10B1600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490C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B1612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79AC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A79C1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2DD926B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DA48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30B39B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04AB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F947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D482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7683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0D94CEE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9740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609F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7CAB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7BD9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1769F180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81C8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C19BE09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229C13B9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58AD5960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A86C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E3F8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5656E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F99C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0229E2F0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703A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821A9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19E6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6DA9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3B91D5D2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A291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69D873D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445A24F3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5148466F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E717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443C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E7455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C61B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1D7469E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BE99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A9E8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0E35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FADE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0647FAE8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4B1C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B26D3" w14:textId="77777777" w:rsidR="00094B3D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223B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6E00A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B8BA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59704C99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5EF9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840F0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FFCA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4E8F6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0E9F385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FA1A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9A878B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6C4EC000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428BE68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4A1D5FBE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CC32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81A4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447F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A6C2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21AABE6E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7678B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10CC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18A8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7C7DD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4A9B332A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AFD8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E94C649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D00A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CA4D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CE6D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91F84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040AD378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53A3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52BF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1FE7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86B8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034D1FF9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3B18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0F77E4EF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66DCF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4E86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70F4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074B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94B3D" w14:paraId="04C0E377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4297" w14:textId="77777777" w:rsidR="00094B3D" w:rsidRDefault="00094B3D" w:rsidP="00094B3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63D7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DF6F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853C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17B01575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5933E7FE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E7D8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2AE0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B24F" w14:textId="77777777" w:rsidR="00094B3D" w:rsidRDefault="00094B3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5FDC" w14:textId="77777777" w:rsidR="00094B3D" w:rsidRPr="00D33E71" w:rsidRDefault="00094B3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48A0" w14:textId="77777777" w:rsidR="00094B3D" w:rsidRDefault="00094B3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6E30EB0" w14:textId="77777777" w:rsidR="00094B3D" w:rsidRPr="00BA7DAE" w:rsidRDefault="00094B3D" w:rsidP="000A5D7E">
      <w:pPr>
        <w:tabs>
          <w:tab w:val="left" w:pos="2748"/>
        </w:tabs>
        <w:rPr>
          <w:sz w:val="20"/>
          <w:lang w:val="ro-RO"/>
        </w:rPr>
      </w:pPr>
    </w:p>
    <w:p w14:paraId="47C0928E" w14:textId="77777777" w:rsidR="00094B3D" w:rsidRDefault="00094B3D" w:rsidP="00F663CA">
      <w:pPr>
        <w:pStyle w:val="Heading1"/>
        <w:spacing w:line="360" w:lineRule="auto"/>
      </w:pPr>
      <w:r>
        <w:t>LINIA 501</w:t>
      </w:r>
    </w:p>
    <w:p w14:paraId="41C33DC8" w14:textId="77777777" w:rsidR="00094B3D" w:rsidRPr="003A27E1" w:rsidRDefault="00094B3D" w:rsidP="0099543A">
      <w:pPr>
        <w:pStyle w:val="Heading1"/>
        <w:spacing w:line="360" w:lineRule="auto"/>
      </w:pPr>
      <w:r>
        <w:t>BUZĂU - NEHOIAŞU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094B3D" w14:paraId="7AC23F6E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0695" w14:textId="77777777" w:rsidR="00094B3D" w:rsidRDefault="00094B3D" w:rsidP="00094B3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75A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13+300</w:t>
            </w:r>
          </w:p>
          <w:p w14:paraId="27C9FE8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7AD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10C6" w14:textId="77777777" w:rsidR="00094B3D" w:rsidRDefault="00094B3D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5C2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8D40" w14:textId="77777777" w:rsidR="00094B3D" w:rsidRPr="00E240C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7E4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671AF" w14:textId="77777777" w:rsidR="00094B3D" w:rsidRPr="00B754A2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19E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214CF229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459E" w14:textId="77777777" w:rsidR="00094B3D" w:rsidRDefault="00094B3D" w:rsidP="00094B3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36C2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15+325</w:t>
            </w:r>
          </w:p>
          <w:p w14:paraId="0A39F9E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E60E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A590" w14:textId="77777777" w:rsidR="00094B3D" w:rsidRDefault="00094B3D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768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0490" w14:textId="77777777" w:rsidR="00094B3D" w:rsidRPr="00E240C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FB4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B883" w14:textId="77777777" w:rsidR="00094B3D" w:rsidRPr="00B754A2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79F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FF2E00B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7A634ADC" w14:textId="77777777" w:rsidR="00094B3D" w:rsidRDefault="00094B3D" w:rsidP="00E7698F">
      <w:pPr>
        <w:pStyle w:val="Heading1"/>
        <w:spacing w:line="360" w:lineRule="auto"/>
      </w:pPr>
      <w:r>
        <w:t>LINIA 504</w:t>
      </w:r>
    </w:p>
    <w:p w14:paraId="4E3BD9D3" w14:textId="77777777" w:rsidR="00094B3D" w:rsidRPr="00A16A49" w:rsidRDefault="00094B3D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94B3D" w14:paraId="15708E5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4FE3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5A84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4936A74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358D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306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1F9897A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FE7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60848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8A3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A8A6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CCDB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435CAAB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550E0206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094B3D" w14:paraId="101187E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E072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242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6C9B6CA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ECC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F6B6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52892C5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69CC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9D30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04B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01B7D45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ADA5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EED1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4B3D" w14:paraId="44495C8A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79E85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1E3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B1A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6C7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0DA85F5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F1A8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5E51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1DA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2059231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6B7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8CB9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4B3D" w14:paraId="2753A88F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F0F9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6E4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72A064C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FF5B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053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016F3A4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256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02E8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6F9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4578966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BCDF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98B8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2F889F4A" w14:textId="77777777" w:rsidR="00094B3D" w:rsidRPr="00D0576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057886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4526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9C6C" w14:textId="77777777" w:rsidR="00094B3D" w:rsidRDefault="00094B3D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61489800" w14:textId="77777777" w:rsidR="00094B3D" w:rsidRDefault="00094B3D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1DC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4237" w14:textId="77777777" w:rsidR="00094B3D" w:rsidRDefault="00094B3D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D0F0E4D" w14:textId="77777777" w:rsidR="00094B3D" w:rsidRDefault="00094B3D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5D0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23E4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EB2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CEE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43B0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4B3D" w14:paraId="3B7738F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0272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2D05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070DA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38B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C8A459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0F9D1A9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A6D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32DE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4C8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EE19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161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0DB7B906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35AC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F9A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34CA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A2C8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96A4C4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D32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C4739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50BF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7CF6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C3B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094B3D" w14:paraId="6A79F19A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D7B8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A50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E38C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6D6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739699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261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F33A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052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FD0EF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2EF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094B3D" w14:paraId="022BC49A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69768" w14:textId="77777777" w:rsidR="00094B3D" w:rsidRDefault="00094B3D" w:rsidP="00094B3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514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5BED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556F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4D6CAC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135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10E1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04F8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7B9B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BE6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597F429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94B3D" w14:paraId="522F1C53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FE91" w14:textId="77777777" w:rsidR="00094B3D" w:rsidRDefault="00094B3D" w:rsidP="00094B3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EA7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2715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258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48F57C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304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228F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BC5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2646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23C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094B3D" w14:paraId="5E8AA294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7B3C" w14:textId="77777777" w:rsidR="00094B3D" w:rsidRDefault="00094B3D" w:rsidP="00094B3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99E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EABA7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E7C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1A6B8E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04A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58BC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FB4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1B4D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358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094B3D" w14:paraId="764677E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E641" w14:textId="77777777" w:rsidR="00094B3D" w:rsidRDefault="00094B3D" w:rsidP="00094B3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D00F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C3CC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283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521041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D9B3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85789F6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655A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165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0AEA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62A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60CDB5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094B3D" w14:paraId="70E30BE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018E" w14:textId="77777777" w:rsidR="00094B3D" w:rsidRDefault="00094B3D" w:rsidP="00094B3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2602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FA185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2DA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FD749C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7F9C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92775B7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B27D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B4A6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98A7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17D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0A8A261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094B3D" w14:paraId="3BDC8608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7450" w14:textId="77777777" w:rsidR="00094B3D" w:rsidRDefault="00094B3D" w:rsidP="00094B3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0C9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A312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3B57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4E3489F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A15F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8EC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5D4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31D47535" w14:textId="77777777" w:rsidR="00094B3D" w:rsidRDefault="00094B3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4FFD" w14:textId="77777777" w:rsidR="00094B3D" w:rsidRPr="00D0473F" w:rsidRDefault="00094B3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7FA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070B18BE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C29E" w14:textId="77777777" w:rsidR="00094B3D" w:rsidRDefault="00094B3D" w:rsidP="00094B3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D57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9E5C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5FEA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5F360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8D02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52C0" w14:textId="77777777" w:rsidR="00094B3D" w:rsidRDefault="00094B3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76BF8576" w14:textId="77777777" w:rsidR="00094B3D" w:rsidRDefault="00094B3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E77F" w14:textId="77777777" w:rsidR="00094B3D" w:rsidRDefault="00094B3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AEB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787C7ED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F356" w14:textId="77777777" w:rsidR="00094B3D" w:rsidRDefault="00094B3D" w:rsidP="00094B3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3FA9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22F05BB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BBA3F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EE4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28D53F0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D734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9493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851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AE4AE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9D7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2C449EE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3F17" w14:textId="77777777" w:rsidR="00094B3D" w:rsidRDefault="00094B3D" w:rsidP="00094B3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387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D2CD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CF9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26F910B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4646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4ABC6B1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574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3CF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F1CE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1B0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BD391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094B3D" w14:paraId="522D8C6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7C9A" w14:textId="77777777" w:rsidR="00094B3D" w:rsidRDefault="00094B3D" w:rsidP="00094B3D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61AF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CC66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4E5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1C0CCE3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3527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A13E7D8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18A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31B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DC6D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275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2074C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094B3D" w14:paraId="7D9C7325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1507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88C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D29D0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0EB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26A4645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3FB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839F4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23C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5BFD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A73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4508CC8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094B3D" w14:paraId="55CCA97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538A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D42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53CE180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CD0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FCE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6AA9EE3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467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0FE14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28D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CFAB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AADDB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4B3D" w14:paraId="51D1FC3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EEDD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4E9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6FC969B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A800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7CD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748E87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612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8817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893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BE11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84E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4B3D" w14:paraId="32414D5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A3B6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97AFF" w14:textId="77777777" w:rsidR="00094B3D" w:rsidRDefault="00094B3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0D806879" w14:textId="77777777" w:rsidR="00094B3D" w:rsidRDefault="00094B3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A9A6" w14:textId="77777777" w:rsidR="00094B3D" w:rsidRDefault="00094B3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07EB" w14:textId="77777777" w:rsidR="00094B3D" w:rsidRDefault="00094B3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1058834" w14:textId="77777777" w:rsidR="00094B3D" w:rsidRDefault="00094B3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17D1" w14:textId="77777777" w:rsidR="00094B3D" w:rsidRDefault="00094B3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A077" w14:textId="77777777" w:rsidR="00094B3D" w:rsidRPr="00D0473F" w:rsidRDefault="00094B3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D285" w14:textId="77777777" w:rsidR="00094B3D" w:rsidRDefault="00094B3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F143" w14:textId="77777777" w:rsidR="00094B3D" w:rsidRPr="00D0473F" w:rsidRDefault="00094B3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72FA" w14:textId="77777777" w:rsidR="00094B3D" w:rsidRPr="004C4194" w:rsidRDefault="00094B3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5B4C047" w14:textId="77777777" w:rsidR="00094B3D" w:rsidRDefault="00094B3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419327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1E671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47F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5100343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C9A7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B5B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2DB906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D3B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65D9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1E5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71D0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E97E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72651B3" w14:textId="77777777" w:rsidR="00094B3D" w:rsidRPr="00D0576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E289DF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00E8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6E7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2AA6AF3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83E7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08F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C05A41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839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6F5C7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A1A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F6D0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E4D4C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4683E3D" w14:textId="77777777" w:rsidR="00094B3D" w:rsidRPr="00D0576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88B3E9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38F2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78A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751559B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A025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884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2F4E7A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E60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9E1E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EBD3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ACEB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9275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0AB593D" w14:textId="77777777" w:rsidR="00094B3D" w:rsidRPr="00D0576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82C6C0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1BDA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359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A373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33D5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B57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F93C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415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CE6A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9A5E" w14:textId="77777777" w:rsidR="00094B3D" w:rsidRPr="00E03C2B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4F02C42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094B3D" w14:paraId="4EB9E6A0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2509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9CD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72ACC46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F376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EC7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0A0AF2C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0190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FFFF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C22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87A6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9C3B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9FB74BA" w14:textId="77777777" w:rsidR="00094B3D" w:rsidRPr="00D0576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9D230AE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66E9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C9D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13FE1F9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CAC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30B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36644A8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D39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0498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076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89A8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E08C" w14:textId="77777777" w:rsidR="00094B3D" w:rsidRPr="00E4349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06C15812" w14:textId="77777777" w:rsidR="00094B3D" w:rsidRPr="00E4349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425C4BBC" w14:textId="77777777" w:rsidR="00094B3D" w:rsidRPr="00E4349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094B3D" w14:paraId="7A5B5396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64B1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C03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48C365E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298A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50F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4E7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3E46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B8A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D0FB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7F485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DBC42CC" w14:textId="77777777" w:rsidR="00094B3D" w:rsidRPr="00D0576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4C6FC37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ACA3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A888" w14:textId="77777777" w:rsidR="00094B3D" w:rsidRDefault="00094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64DF2F8A" w14:textId="77777777" w:rsidR="00094B3D" w:rsidRDefault="00094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9B92" w14:textId="77777777" w:rsidR="00094B3D" w:rsidRPr="00D0473F" w:rsidRDefault="00094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131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38995E8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4C28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59DCF" w14:textId="77777777" w:rsidR="00094B3D" w:rsidRDefault="00094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CAAB" w14:textId="77777777" w:rsidR="00094B3D" w:rsidRDefault="00094B3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CC01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F996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A9BC450" w14:textId="77777777" w:rsidR="00094B3D" w:rsidRPr="00D0576C" w:rsidRDefault="00094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E34B064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AAEF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94AE" w14:textId="77777777" w:rsidR="00094B3D" w:rsidRDefault="00094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488C8272" w14:textId="77777777" w:rsidR="00094B3D" w:rsidRDefault="00094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21D6" w14:textId="77777777" w:rsidR="00094B3D" w:rsidRDefault="00094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FE117" w14:textId="77777777" w:rsidR="00094B3D" w:rsidRDefault="00094B3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318AFABC" w14:textId="77777777" w:rsidR="00094B3D" w:rsidRDefault="00094B3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CDCC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DA3D" w14:textId="77777777" w:rsidR="00094B3D" w:rsidRDefault="00094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10271" w14:textId="77777777" w:rsidR="00094B3D" w:rsidRDefault="00094B3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904D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BF5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094B3D" w14:paraId="56EE71BE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FDE38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E7C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53B4AA8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4387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724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0E01E3C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C4406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8841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D2A5" w14:textId="77777777" w:rsidR="00094B3D" w:rsidRDefault="00094B3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E426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6856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BAA7F9C" w14:textId="77777777" w:rsidR="00094B3D" w:rsidRPr="00D0576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3D8D13B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E596C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93E1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619F67C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D17B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A236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666C86A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678B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2627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53F3" w14:textId="77777777" w:rsidR="00094B3D" w:rsidRDefault="00094B3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6A71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50BD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D02147D" w14:textId="77777777" w:rsidR="00094B3D" w:rsidRPr="00D0576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E98744F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ABC2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1DD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41FDF44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274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D1E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6F943" w14:textId="77777777" w:rsidR="00094B3D" w:rsidRDefault="00094B3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77E6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965C" w14:textId="77777777" w:rsidR="00094B3D" w:rsidRDefault="00094B3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1F2A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5CA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18AC8C8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094B3D" w14:paraId="573B6022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BCF0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0C8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2E7903A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826C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582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35F7BD3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3791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6BF2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1CF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5240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3A44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FB61474" w14:textId="77777777" w:rsidR="00094B3D" w:rsidRPr="00D0576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7A8E4D7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E8D2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78C6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AD54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3BC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5742B12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761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0DAD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893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6455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05FD" w14:textId="77777777" w:rsidR="00094B3D" w:rsidRPr="00423757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7CD3B783" w14:textId="77777777" w:rsidR="00094B3D" w:rsidRPr="00423757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61341F7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094B3D" w14:paraId="4259B4B3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CB33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14C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16E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BF0F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5217109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206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6F80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A4CC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435F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24066" w14:textId="77777777" w:rsidR="00094B3D" w:rsidRPr="00F94F88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CD34F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4975AC2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094B3D" w14:paraId="12F58E49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05C8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797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3DE8795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4A20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C33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7518564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475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D04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62A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A51C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0F4A" w14:textId="77777777" w:rsidR="00094B3D" w:rsidRPr="00F94F88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5C3FAC8F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387E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3FE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07F4136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1144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414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06F6505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58DC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A3AC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F22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6E87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F8E7" w14:textId="77777777" w:rsidR="00094B3D" w:rsidRPr="004C4194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6C770CF" w14:textId="77777777" w:rsidR="00094B3D" w:rsidRPr="00D0576C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D6073C2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D16E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168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B094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E37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89C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0C81FF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287FE31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D3782F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5A8B5A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3CD6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9DC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CD4B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A6779" w14:textId="77777777" w:rsidR="00094B3D" w:rsidRPr="006E4685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472FF53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BB69" w14:textId="77777777" w:rsidR="00094B3D" w:rsidRDefault="00094B3D" w:rsidP="00094B3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6E2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D0A9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DA1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12DC26A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4ACE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6E296BD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D5B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6D48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3E92" w14:textId="77777777" w:rsidR="00094B3D" w:rsidRPr="00D0473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46B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1AB9DE03" w14:textId="77777777" w:rsidR="00094B3D" w:rsidRDefault="00094B3D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D734D78" w14:textId="77777777" w:rsidR="00094B3D" w:rsidRDefault="00094B3D" w:rsidP="00547665">
      <w:pPr>
        <w:pStyle w:val="Heading1"/>
        <w:spacing w:line="360" w:lineRule="auto"/>
      </w:pPr>
      <w:r>
        <w:t>LINIA 505</w:t>
      </w:r>
    </w:p>
    <w:p w14:paraId="4B6FFA31" w14:textId="77777777" w:rsidR="00094B3D" w:rsidRPr="009479E0" w:rsidRDefault="00094B3D" w:rsidP="001E02E2">
      <w:pPr>
        <w:pStyle w:val="Heading1"/>
        <w:spacing w:line="360" w:lineRule="auto"/>
        <w:rPr>
          <w:sz w:val="20"/>
          <w:szCs w:val="20"/>
        </w:rPr>
      </w:pPr>
      <w:r>
        <w:t>COMĂNEŞTI - MOINEŞTI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94B3D" w14:paraId="4496325E" w14:textId="77777777">
        <w:trPr>
          <w:cantSplit/>
          <w:trHeight w:val="89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FE8C" w14:textId="77777777" w:rsidR="00094B3D" w:rsidRDefault="00094B3D" w:rsidP="00094B3D">
            <w:pPr>
              <w:numPr>
                <w:ilvl w:val="0"/>
                <w:numId w:val="2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050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D5C12" w14:textId="77777777" w:rsidR="00094B3D" w:rsidRPr="00277A5C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2004" w14:textId="77777777" w:rsidR="00094B3D" w:rsidRDefault="00094B3D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Moinești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0E7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4DFFE3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402798E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5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E6D4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1381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CBD4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7257F6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X St. Moinești</w:t>
            </w:r>
          </w:p>
        </w:tc>
      </w:tr>
    </w:tbl>
    <w:p w14:paraId="51171BB6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2827AD87" w14:textId="77777777" w:rsidR="00094B3D" w:rsidRDefault="00094B3D" w:rsidP="00F04622">
      <w:pPr>
        <w:pStyle w:val="Heading1"/>
        <w:spacing w:line="360" w:lineRule="auto"/>
      </w:pPr>
      <w:r>
        <w:t>LINIA 600</w:t>
      </w:r>
    </w:p>
    <w:p w14:paraId="1538E0B3" w14:textId="77777777" w:rsidR="00094B3D" w:rsidRDefault="00094B3D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94B3D" w14:paraId="2DD3DC7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DF89" w14:textId="77777777" w:rsidR="00094B3D" w:rsidRDefault="00094B3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609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1EF14D5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614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27B3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0FCFC822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8C7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1324" w14:textId="77777777" w:rsidR="00094B3D" w:rsidRPr="002F6CE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185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3173" w14:textId="77777777" w:rsidR="00094B3D" w:rsidRPr="00C1413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EF32D" w14:textId="77777777" w:rsidR="00094B3D" w:rsidRPr="009E2C90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2D320D1A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8AC4" w14:textId="77777777" w:rsidR="00094B3D" w:rsidRDefault="00094B3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558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7F82D03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8B9A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6BE3" w14:textId="77777777" w:rsidR="00094B3D" w:rsidRDefault="00094B3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2FE2AE3F" w14:textId="77777777" w:rsidR="00094B3D" w:rsidRDefault="00094B3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650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A119" w14:textId="77777777" w:rsidR="00094B3D" w:rsidRPr="002F6CE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E55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2436" w14:textId="77777777" w:rsidR="00094B3D" w:rsidRPr="00C1413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0D05" w14:textId="77777777" w:rsidR="00094B3D" w:rsidRPr="005D499E" w:rsidRDefault="00094B3D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474501B" w14:textId="77777777" w:rsidR="00094B3D" w:rsidRPr="009E2C90" w:rsidRDefault="00094B3D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13AF377A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6A7F" w14:textId="77777777" w:rsidR="00094B3D" w:rsidRDefault="00094B3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71F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0830C77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0B77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E92E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17807636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A9B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CE5B" w14:textId="77777777" w:rsidR="00094B3D" w:rsidRPr="002F6CE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57D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4CAB1" w14:textId="77777777" w:rsidR="00094B3D" w:rsidRPr="00C1413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BE3E" w14:textId="77777777" w:rsidR="00094B3D" w:rsidRPr="00DD03D3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094B3D" w14:paraId="1E1B6A1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0CD3" w14:textId="77777777" w:rsidR="00094B3D" w:rsidRDefault="00094B3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DBC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8AE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8945" w14:textId="77777777" w:rsidR="00094B3D" w:rsidRDefault="00094B3D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159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8040" w14:textId="77777777" w:rsidR="00094B3D" w:rsidRPr="002F6CE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DFC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CEE7" w14:textId="77777777" w:rsidR="00094B3D" w:rsidRPr="00C1413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4643" w14:textId="77777777" w:rsidR="00094B3D" w:rsidRPr="00DD03D3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94B3D" w14:paraId="5CC81F9F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7721" w14:textId="77777777" w:rsidR="00094B3D" w:rsidRDefault="00094B3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FC1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44EBB72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46F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30C0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0804E003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97A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9CDC" w14:textId="77777777" w:rsidR="00094B3D" w:rsidRPr="002F6CE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90C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92AA" w14:textId="77777777" w:rsidR="00094B3D" w:rsidRPr="00C1413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5235" w14:textId="77777777" w:rsidR="00094B3D" w:rsidRPr="005D499E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1F69BEA" w14:textId="77777777" w:rsidR="00094B3D" w:rsidRPr="009E2C90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763EF41C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F8C6" w14:textId="77777777" w:rsidR="00094B3D" w:rsidRDefault="00094B3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1678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6ACD3DD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64B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65B8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1DC22840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E20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60DC" w14:textId="77777777" w:rsidR="00094B3D" w:rsidRPr="002F6CE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DB49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9299" w14:textId="77777777" w:rsidR="00094B3D" w:rsidRPr="00C1413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2CDD2" w14:textId="77777777" w:rsidR="00094B3D" w:rsidRPr="005D20EA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94B3D" w14:paraId="4F9B4A61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7DC11" w14:textId="77777777" w:rsidR="00094B3D" w:rsidRDefault="00094B3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68C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14EB0DD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A4C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3352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25E8A024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4464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87998" w14:textId="77777777" w:rsidR="00094B3D" w:rsidRPr="002F6CE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7C5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9B7B" w14:textId="77777777" w:rsidR="00094B3D" w:rsidRPr="00C1413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9128" w14:textId="77777777" w:rsidR="00094B3D" w:rsidRPr="005D499E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C7A6C59" w14:textId="77777777" w:rsidR="00094B3D" w:rsidRPr="009E2C90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54437DF8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3FFC" w14:textId="77777777" w:rsidR="00094B3D" w:rsidRDefault="00094B3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6AB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398B6D0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E73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F8AEF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2731D2E2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FCB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1547" w14:textId="77777777" w:rsidR="00094B3D" w:rsidRPr="002F6CE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70BC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9F1D" w14:textId="77777777" w:rsidR="00094B3D" w:rsidRPr="00C1413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F79E" w14:textId="77777777" w:rsidR="00094B3D" w:rsidRPr="005D499E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A0671AB" w14:textId="77777777" w:rsidR="00094B3D" w:rsidRPr="009E2C90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6E86C574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6C8F" w14:textId="77777777" w:rsidR="00094B3D" w:rsidRDefault="00094B3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57F2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75EB761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834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1320D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3829E39B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84B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CD9A" w14:textId="77777777" w:rsidR="00094B3D" w:rsidRPr="002F6CE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491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5B1E7" w14:textId="77777777" w:rsidR="00094B3D" w:rsidRPr="00C1413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D923" w14:textId="77777777" w:rsidR="00094B3D" w:rsidRPr="005D499E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594F4F8" w14:textId="77777777" w:rsidR="00094B3D" w:rsidRPr="009E2C90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44E0EE87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DA9E" w14:textId="77777777" w:rsidR="00094B3D" w:rsidRDefault="00094B3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B36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51BAF4E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C34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11F9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D75B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DBC7" w14:textId="77777777" w:rsidR="00094B3D" w:rsidRPr="002F6CE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232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826A" w14:textId="77777777" w:rsidR="00094B3D" w:rsidRPr="00C1413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C30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094B3D" w14:paraId="7F5D1D07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8B99" w14:textId="77777777" w:rsidR="00094B3D" w:rsidRDefault="00094B3D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72096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61C9D037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B0E4" w14:textId="77777777" w:rsidR="00094B3D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C551" w14:textId="77777777" w:rsidR="00094B3D" w:rsidRDefault="00094B3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6787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7B3C" w14:textId="77777777" w:rsidR="00094B3D" w:rsidRPr="002F6CED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9ACC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2A19" w14:textId="77777777" w:rsidR="00094B3D" w:rsidRPr="00C14131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DE72" w14:textId="77777777" w:rsidR="00094B3D" w:rsidRDefault="00094B3D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31D97B54" w14:textId="77777777" w:rsidR="00094B3D" w:rsidRDefault="00094B3D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094B3D" w14:paraId="087E25F3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9BBE" w14:textId="77777777" w:rsidR="00094B3D" w:rsidRDefault="00094B3D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87C9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19F6" w14:textId="77777777" w:rsidR="00094B3D" w:rsidRPr="00C14131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DA71" w14:textId="77777777" w:rsidR="00094B3D" w:rsidRDefault="00094B3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35D065A" w14:textId="77777777" w:rsidR="00094B3D" w:rsidRDefault="00094B3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9AB7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7B412728" w14:textId="77777777" w:rsidR="00094B3D" w:rsidRDefault="00094B3D" w:rsidP="00094B3D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0D883114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3CCF965F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86A5" w14:textId="77777777" w:rsidR="00094B3D" w:rsidRPr="002F6CED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0A08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C78D" w14:textId="77777777" w:rsidR="00094B3D" w:rsidRPr="00C14131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3341" w14:textId="77777777" w:rsidR="00094B3D" w:rsidRDefault="00094B3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15BDBCED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8CE1" w14:textId="77777777" w:rsidR="00094B3D" w:rsidRDefault="00094B3D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7705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C824" w14:textId="77777777" w:rsidR="00094B3D" w:rsidRPr="00C14131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F84D" w14:textId="77777777" w:rsidR="00094B3D" w:rsidRDefault="00094B3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745790A" w14:textId="77777777" w:rsidR="00094B3D" w:rsidRDefault="00094B3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4F415105" w14:textId="77777777" w:rsidR="00094B3D" w:rsidRDefault="00094B3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E053C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5AB8F29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319FF2DC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A907" w14:textId="77777777" w:rsidR="00094B3D" w:rsidRPr="002F6CED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559D7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8751" w14:textId="77777777" w:rsidR="00094B3D" w:rsidRPr="00C14131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EBB8" w14:textId="77777777" w:rsidR="00094B3D" w:rsidRDefault="00094B3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0BBABBA7" w14:textId="77777777" w:rsidR="00094B3D" w:rsidRDefault="00094B3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094B3D" w14:paraId="1D1D60C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9FF9" w14:textId="77777777" w:rsidR="00094B3D" w:rsidRDefault="00094B3D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DF10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826DA" w14:textId="77777777" w:rsidR="00094B3D" w:rsidRPr="00C14131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6252" w14:textId="77777777" w:rsidR="00094B3D" w:rsidRDefault="00094B3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4BC3B7A2" w14:textId="77777777" w:rsidR="00094B3D" w:rsidRDefault="00094B3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A582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FA23607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A787" w14:textId="77777777" w:rsidR="00094B3D" w:rsidRPr="002F6CED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989F" w14:textId="77777777" w:rsidR="00094B3D" w:rsidRDefault="00094B3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D68A" w14:textId="77777777" w:rsidR="00094B3D" w:rsidRPr="00C14131" w:rsidRDefault="00094B3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509C" w14:textId="77777777" w:rsidR="00094B3D" w:rsidRDefault="00094B3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0B160EDB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17FE096D" w14:textId="77777777" w:rsidR="00094B3D" w:rsidRDefault="00094B3D" w:rsidP="003C645F">
      <w:pPr>
        <w:pStyle w:val="Heading1"/>
        <w:spacing w:line="360" w:lineRule="auto"/>
      </w:pPr>
      <w:r>
        <w:t>LINIA 602</w:t>
      </w:r>
    </w:p>
    <w:p w14:paraId="07BC6741" w14:textId="77777777" w:rsidR="00094B3D" w:rsidRDefault="00094B3D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94B3D" w14:paraId="7839AFE9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1D51E" w14:textId="77777777" w:rsidR="00094B3D" w:rsidRDefault="00094B3D" w:rsidP="00094B3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DC0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BABDE1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5D30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012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2BC14C2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327DF" w14:textId="77777777" w:rsidR="00094B3D" w:rsidRPr="00406474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5639" w14:textId="77777777" w:rsidR="00094B3D" w:rsidRPr="00DA41E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BC1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37E9DA6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959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7D5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07A5A1B7" w14:textId="77777777" w:rsidR="00094B3D" w:rsidRPr="0007619C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4F242008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73F5" w14:textId="77777777" w:rsidR="00094B3D" w:rsidRDefault="00094B3D" w:rsidP="00094B3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50A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E49D78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47F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9F5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2A662A9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E7F6" w14:textId="77777777" w:rsidR="00094B3D" w:rsidRPr="00406474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85CE" w14:textId="77777777" w:rsidR="00094B3D" w:rsidRPr="00DA41E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2DF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7B5944F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F1A9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A02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02DC0E7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7EDB836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009925D7" w14:textId="77777777" w:rsidR="00094B3D" w:rsidRDefault="00094B3D" w:rsidP="004F6534">
      <w:pPr>
        <w:pStyle w:val="Heading1"/>
        <w:spacing w:line="360" w:lineRule="auto"/>
      </w:pPr>
      <w:r>
        <w:t>LINIA 700</w:t>
      </w:r>
    </w:p>
    <w:p w14:paraId="0E4D638E" w14:textId="77777777" w:rsidR="00094B3D" w:rsidRDefault="00094B3D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094B3D" w14:paraId="2D971DB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E5C6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C23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D17B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22F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D83476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EC3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4502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277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832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4C4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AADE90D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8CA3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018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BB90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83B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CC5D06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40E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FB1B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AFB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F173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86D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FCCA98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26B7E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9D7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85CB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C92F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4EFD05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ABE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52E0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175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6442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E5A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A14B2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094B3D" w14:paraId="32F93FC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66C7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A5C1" w14:textId="77777777" w:rsidR="00094B3D" w:rsidRDefault="00094B3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9F34" w14:textId="77777777" w:rsidR="00094B3D" w:rsidRDefault="00094B3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494F" w14:textId="77777777" w:rsidR="00094B3D" w:rsidRDefault="00094B3D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371C" w14:textId="77777777" w:rsidR="00094B3D" w:rsidRPr="00E4222D" w:rsidRDefault="00094B3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D5E1E16" w14:textId="77777777" w:rsidR="00094B3D" w:rsidRPr="00E4222D" w:rsidRDefault="00094B3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EB527EE" w14:textId="77777777" w:rsidR="00094B3D" w:rsidRPr="00E4222D" w:rsidRDefault="00094B3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6C9ABB5" w14:textId="77777777" w:rsidR="00094B3D" w:rsidRDefault="00094B3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F4DA" w14:textId="77777777" w:rsidR="00094B3D" w:rsidRDefault="00094B3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2E94" w14:textId="77777777" w:rsidR="00094B3D" w:rsidRDefault="00094B3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C65F" w14:textId="77777777" w:rsidR="00094B3D" w:rsidRDefault="00094B3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05D9" w14:textId="77777777" w:rsidR="00094B3D" w:rsidRDefault="00094B3D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FD602B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AF5A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E56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E58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4E7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DD9981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DD15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4444E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27E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2FF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044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E0B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5FF175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63C7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4B60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806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F90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A3BEE5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2C7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499CFE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BD7D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45D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41DC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741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4044C3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D937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FBC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EC19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41E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B75944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65F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27E4B0B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E7A6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814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6C10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664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F94B01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0B27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D41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AEE0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966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BEC9F4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2BC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483C7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2D44E87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6F66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606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1AFD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4D2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65745D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8E82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079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EB94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1429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013782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6962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4FEBA31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1DDCC7C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108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F31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851B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4F2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15DFAB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0533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42E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704B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99D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DA136C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452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1490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8EC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90E2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07A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93A5B6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0E88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6A7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63F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93F9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BE87E0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E96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4900D400" w14:textId="77777777" w:rsidR="00094B3D" w:rsidRPr="00B401EA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F2D2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2E9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4712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41A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22EA6D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D0BF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DDB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B2E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4AF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F48B3E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63A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429B3F3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4B4E9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349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99C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E48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A5C82D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89B5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D6A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5560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313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982258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882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77013CF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CDE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438F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177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8DC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094B3D" w14:paraId="6C99DFF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EACB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427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9FF6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5F1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3F883B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E51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3E7A9D3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DB8C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27A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234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B47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094B3D" w14:paraId="0858706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0369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B69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00AB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5CB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5CE967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9BA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41B39E5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22CDC0A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983C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150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A894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F2F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9062CC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3A57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F42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0A4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655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7068A35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8B4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474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5D9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3367628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F9F6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243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4B3D" w14:paraId="13BE6E2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02130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FAF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B47D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D71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582818E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E1F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546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63F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39F7845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474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A10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58D1D55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3F8F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1AA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54DD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58F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7DB585F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A34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B92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F4C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2120CB8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1EE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6F1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4B3D" w14:paraId="5BF6765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6C6A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DC4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5080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22C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60A3214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62F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397D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D1F1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E9569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6E39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DC2E47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5E66F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DE1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22268AF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5224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0732" w14:textId="77777777" w:rsidR="00094B3D" w:rsidRDefault="00094B3D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622AD404" w14:textId="77777777" w:rsidR="00094B3D" w:rsidRDefault="00094B3D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88E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CB87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CA1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C7B7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E93A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4B3D" w14:paraId="5D304BB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02DE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D87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4AEB051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D00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1E0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736057BF" w14:textId="77777777" w:rsidR="00094B3D" w:rsidRPr="008A1A04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2CB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BC9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426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36D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E23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677F564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841F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A6E8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6EAF260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E2F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AEB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7A486B6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AAE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35C2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23E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606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C3E4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094B3D" w14:paraId="07B9019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E6F9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A2D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2067F24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60FD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9B1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4B9FBD3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A41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1B7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8FA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120C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01D2" w14:textId="77777777" w:rsidR="00094B3D" w:rsidRPr="00C20CA5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C489640" w14:textId="77777777" w:rsidR="00094B3D" w:rsidRPr="00EB107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58BA9C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173B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B2BA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14E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2E0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13B46DE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FD7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AAD3B9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9BCC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CFE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AA9B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8E0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0C731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A9436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094B3D" w14:paraId="7C92D96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E55F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628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34E98A6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2AD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8A9F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230D283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4ACBDA3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01F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511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440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CF1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F22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4703EC73" w14:textId="77777777" w:rsidR="00094B3D" w:rsidRPr="00C401D9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094B3D" w14:paraId="1B525DB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5E9F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CCB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1883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54D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0ABFDB0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D427F5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7B1C511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145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29CA16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BF8C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156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1AED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FD7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60B1AD4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094B3D" w14:paraId="51A83FB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B076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723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74A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F77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BD7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7C5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4E3B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1BB0947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2AF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4DD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6DDD6FE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A05C8A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01E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51113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E00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59ABCD2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269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E354B2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C84B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AB8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426B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DDB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83D0DA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1BEE7D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1EB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2A3CC64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2DB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E892" w14:textId="77777777" w:rsidR="00094B3D" w:rsidRDefault="00094B3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0527F9E4" w14:textId="77777777" w:rsidR="00094B3D" w:rsidRDefault="00094B3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52E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49A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79A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3B1C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27E8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080810C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42CA17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B43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07B7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536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54E1C2C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F10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D9C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B7A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7126AF2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055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0392" w14:textId="77777777" w:rsidR="00094B3D" w:rsidRPr="00C20CA5" w:rsidRDefault="00094B3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DFAC298" w14:textId="77777777" w:rsidR="00094B3D" w:rsidRPr="00EB107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3F3A13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911D7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33A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8F1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22D6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53437B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078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6107C2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8768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05D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FF26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308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FA604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4D990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094B3D" w14:paraId="7A16A23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BA8F2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251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4FF3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F56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B51EE8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360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ADA2A6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30B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FD0E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F1C6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0EF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14FE47D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094B3D" w14:paraId="00DFFEE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66FA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66C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BD19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D50E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AB5B29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252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4CA8F7A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A660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692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69A17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2428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BF8E5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C449C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794FAE5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094B3D" w14:paraId="6FB5454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369F2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23F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4587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AE7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5700C4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2C7D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3809861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9A96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46D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1BA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6BD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1234A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7BD0A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0A01520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94B3D" w14:paraId="4BC1FBD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104E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48A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CA04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DC8C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2CCD70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2C1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5490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2C27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6617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660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2682D6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A2A2D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674E8E9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094B3D" w14:paraId="2CAAA74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67882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0F8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BB6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61C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61DAC1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FE8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3FA14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88D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579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CC0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9A47E7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94651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25F7C0C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094B3D" w14:paraId="29A0656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D9C4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EEC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E39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7361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4B33754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678D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2EF5858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F5359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3AA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D5E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E21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EAF23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5AA60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094B3D" w14:paraId="38881FE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50B3" w14:textId="77777777" w:rsidR="00094B3D" w:rsidRDefault="00094B3D" w:rsidP="00094B3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8C5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5B62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B40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7EFF6F8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E9A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BADC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41D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DC19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778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8D9A8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36F1BB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593D3051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095090C9" w14:textId="77777777" w:rsidR="00094B3D" w:rsidRDefault="00094B3D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72CF27E3" w14:textId="77777777" w:rsidR="00094B3D" w:rsidRDefault="00094B3D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094B3D" w14:paraId="71C322BD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A2A80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2DD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56E6C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F7B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9219A3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508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4485B1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16DBC03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9309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859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CECB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3E2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7D3F8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FBA33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FB2630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398D034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094B3D" w14:paraId="613D055A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A119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206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3E4D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E7D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01AE59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6F00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093276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185B01E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5EF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598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FB8C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D95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F6A4C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2F1BE73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5C81238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094B3D" w14:paraId="17265062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2B94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BBD7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4090128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F44C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0257" w14:textId="77777777" w:rsidR="00094B3D" w:rsidRDefault="00094B3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646B1D3" w14:textId="77777777" w:rsidR="00094B3D" w:rsidRDefault="00094B3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CCE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D7A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95F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8B24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9D1A" w14:textId="77777777" w:rsidR="00094B3D" w:rsidRPr="006A2576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565DAAB0" w14:textId="77777777" w:rsidR="00094B3D" w:rsidRPr="006A2576" w:rsidRDefault="00094B3D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6269FD46" w14:textId="77777777" w:rsidR="00094B3D" w:rsidRDefault="00094B3D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4B3D" w14:paraId="76D4D76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6CEF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E28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2618C08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6A5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51C4" w14:textId="77777777" w:rsidR="00094B3D" w:rsidRDefault="00094B3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C03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F88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665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6895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CE68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4B3D" w14:paraId="65D5BBF8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8F1D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3FC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27D5780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5EC3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3DD9" w14:textId="77777777" w:rsidR="00094B3D" w:rsidRDefault="00094B3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93F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0DF3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BE4F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A336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3EA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4B3D" w14:paraId="2B2F340A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9013E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93C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161FBEA5" w14:textId="77777777" w:rsidR="00094B3D" w:rsidRDefault="00094B3D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88F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7C4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4B6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4F17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E05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A81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6A2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4B3D" w14:paraId="53D2B17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287E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A40D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41F6547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3E3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29E29" w14:textId="77777777" w:rsidR="00094B3D" w:rsidRPr="001904F7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8C3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2DF6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2C9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E01E9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2C0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094B3D" w14:paraId="1C4F09F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B5D1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FE0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3F030F2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499D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0A1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F5B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F2A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F5C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6A60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964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4B3D" w14:paraId="7DC79FC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F089A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BFA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527B57D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C6F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04B5" w14:textId="77777777" w:rsidR="00094B3D" w:rsidRPr="00DA3842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88F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D62B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CB4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7994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017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6656F93" w14:textId="77777777" w:rsidR="00094B3D" w:rsidRDefault="00094B3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1C763478" w14:textId="77777777" w:rsidR="00094B3D" w:rsidRDefault="00094B3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4B3D" w14:paraId="2C3930FF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9539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A16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767C6D7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82F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2CC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2AF3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4BF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EFB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0C2E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00FF" w14:textId="77777777" w:rsidR="00094B3D" w:rsidRPr="00175A24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4B3D" w14:paraId="3696378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71F1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F31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1A5E3FE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46A6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12B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CA1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1633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525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5C5F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8C17" w14:textId="77777777" w:rsidR="00094B3D" w:rsidRPr="00175A24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5C634327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1D53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D1B7" w14:textId="77777777" w:rsidR="00094B3D" w:rsidRDefault="00094B3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4E25" w14:textId="77777777" w:rsidR="00094B3D" w:rsidRDefault="00094B3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B42A" w14:textId="77777777" w:rsidR="00094B3D" w:rsidRDefault="00094B3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9C3771E" w14:textId="77777777" w:rsidR="00094B3D" w:rsidRDefault="00094B3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74CB" w14:textId="77777777" w:rsidR="00094B3D" w:rsidRDefault="00094B3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13660BE" w14:textId="77777777" w:rsidR="00094B3D" w:rsidRDefault="00094B3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406C" w14:textId="77777777" w:rsidR="00094B3D" w:rsidRDefault="00094B3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6628D" w14:textId="77777777" w:rsidR="00094B3D" w:rsidRDefault="00094B3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83AE" w14:textId="77777777" w:rsidR="00094B3D" w:rsidRPr="001304AF" w:rsidRDefault="00094B3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767C" w14:textId="77777777" w:rsidR="00094B3D" w:rsidRDefault="00094B3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5D6FCE" w14:textId="77777777" w:rsidR="00094B3D" w:rsidRDefault="00094B3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96F5E0" w14:textId="77777777" w:rsidR="00094B3D" w:rsidRPr="00175A24" w:rsidRDefault="00094B3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094B3D" w14:paraId="41D04C6A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41285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72F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A190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C26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25A4F3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CF4F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96EDD2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31A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88E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AB3B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E1C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3080D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CB8C4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94B3D" w14:paraId="5F62AF84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5E30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A55E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EE339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ED2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4D9DD2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7E1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EC384F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93B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70A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9D36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20D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44E9F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D05BE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094B3D" w14:paraId="46055FFC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44BCB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99B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DBB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09D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5BB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2537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8F7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298F867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D408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D9C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0D47CE3E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03117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142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F1ACD8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887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CBF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A0C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7D9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D3C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6AA9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A86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4B3D" w14:paraId="7DDDE05E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CB03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E53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5DFE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C74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5D76E6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DC3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314A9B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82B6" w14:textId="77777777" w:rsidR="00094B3D" w:rsidRPr="00CA3079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408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76984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D64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7530C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094B3D" w14:paraId="37E349BD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56378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5CD0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6BC78EF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45226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737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7AA7925" w14:textId="77777777" w:rsidR="00094B3D" w:rsidRPr="00180EA2" w:rsidRDefault="00094B3D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63CE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8086" w14:textId="77777777" w:rsidR="00094B3D" w:rsidRPr="00CA3079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724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8687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AB2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84F2C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A624AF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094B3D" w14:paraId="3C8DB18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A73C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7EE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BF5B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C75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6CC76A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7A5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8896" w14:textId="77777777" w:rsidR="00094B3D" w:rsidRPr="00CA3079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B27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F976B9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8930B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F68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E6366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35C13C0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29682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94B3D" w14:paraId="0FAFD7AF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7092" w14:textId="77777777" w:rsidR="00094B3D" w:rsidRDefault="00094B3D" w:rsidP="00094B3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536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C53E4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1CC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14B0A8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C4E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1191559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0F8D57E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0F3EF" w14:textId="77777777" w:rsidR="00094B3D" w:rsidRPr="00CA3079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DD3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1BBC" w14:textId="77777777" w:rsidR="00094B3D" w:rsidRPr="001304A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E13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2D3C9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017954C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26B52DEE" w14:textId="77777777" w:rsidR="00094B3D" w:rsidRPr="00B71446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67F219D8" w14:textId="77777777" w:rsidR="00094B3D" w:rsidRDefault="00094B3D">
      <w:pPr>
        <w:tabs>
          <w:tab w:val="left" w:pos="6382"/>
        </w:tabs>
        <w:rPr>
          <w:sz w:val="20"/>
        </w:rPr>
      </w:pPr>
    </w:p>
    <w:p w14:paraId="34D98EA0" w14:textId="77777777" w:rsidR="00094B3D" w:rsidRDefault="00094B3D" w:rsidP="00B52218">
      <w:pPr>
        <w:pStyle w:val="Heading1"/>
        <w:spacing w:line="360" w:lineRule="auto"/>
      </w:pPr>
      <w:r>
        <w:t>LINIA 704</w:t>
      </w:r>
    </w:p>
    <w:p w14:paraId="194166E5" w14:textId="77777777" w:rsidR="00094B3D" w:rsidRDefault="00094B3D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4B3D" w14:paraId="0310267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51FB4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254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52996D1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B438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BB8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744F4B0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65D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0320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DAA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72C25EC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133F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23A4" w14:textId="77777777" w:rsidR="00094B3D" w:rsidRPr="001467E0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90A168F" w14:textId="77777777" w:rsidR="00094B3D" w:rsidRPr="00C00026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102682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9E1E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942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8ACB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5EA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6770A68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7B266B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094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8724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393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8AE1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D7C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65EB626A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5904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9A3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E674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CC1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6C4AF03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1EF06E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0B4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9FD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401A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065C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D51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1E8D241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B69E8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A44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0338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384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770F2FA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1CA477F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AF5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E682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DDA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DE29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9A3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3CA707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ADC7CB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76E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BA886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F02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53B5C8F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FEC239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E52F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191FE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82F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EC800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572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F15A18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4A7401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293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23A747E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1473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36E1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0E0290C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7C2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D2EA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205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23639DF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EA36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F448" w14:textId="77777777" w:rsidR="00094B3D" w:rsidRPr="001467E0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6B73FC1" w14:textId="77777777" w:rsidR="00094B3D" w:rsidRPr="008D7F2C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FEFF5C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E2D71D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655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2834043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36A2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694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55E1A06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702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074D8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5E0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316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DD6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4B3D" w14:paraId="23D5641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B5CDC2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350E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C945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643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2D33471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A85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9055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E35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9856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EE4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2299D5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D750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CF8F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7306E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E7F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7F54E02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D1F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70C1D2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C645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16E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E9CA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D6B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1A909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094B3D" w14:paraId="6DB4D49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6CE95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DCC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5B668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794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5DF0718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D46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1289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0E0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6AE7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EE8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372C8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094B3D" w14:paraId="4E0B1AD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ADF9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12E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3161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48C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F0CD64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4907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AA82EE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3ACC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66B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98D0B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9D8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9D6A7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094B3D" w14:paraId="0A238EF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BDB7" w14:textId="77777777" w:rsidR="00094B3D" w:rsidRDefault="00094B3D" w:rsidP="00094B3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E8E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B995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6BA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36006C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54E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FF641F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79F8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05B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4461" w14:textId="77777777" w:rsidR="00094B3D" w:rsidRPr="00E4080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2ED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1F62F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11317F37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43F307DD" w14:textId="77777777" w:rsidR="00094B3D" w:rsidRDefault="00094B3D" w:rsidP="00D06EF4">
      <w:pPr>
        <w:pStyle w:val="Heading1"/>
        <w:spacing w:line="360" w:lineRule="auto"/>
      </w:pPr>
      <w:r>
        <w:t>LINIA 705</w:t>
      </w:r>
    </w:p>
    <w:p w14:paraId="5D817C01" w14:textId="77777777" w:rsidR="00094B3D" w:rsidRDefault="00094B3D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4B3D" w14:paraId="3988CA21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2095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D56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  <w:p w14:paraId="323407F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4FC5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058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7AEF87B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A37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B492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52DC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75D3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F88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4B3D" w14:paraId="61B2BF6D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1639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786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9+250</w:t>
            </w:r>
          </w:p>
          <w:p w14:paraId="3C4CC0C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110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C34A" w14:textId="77777777" w:rsidR="00094B3D" w:rsidRDefault="00094B3D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57D19286" w14:textId="77777777" w:rsidR="00094B3D" w:rsidRDefault="00094B3D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F1B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43C1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33A4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7BE6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E77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4B3D" w14:paraId="49BF05D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AF96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D20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1E47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76D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4269EE6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4EC451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F1A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326C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120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8A9B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5B0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451D335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BFBA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2C5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FE45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7B0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21D08CD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F10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3A6094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3 - 7 </w:t>
            </w:r>
          </w:p>
          <w:p w14:paraId="33BEFF6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4158C9A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C6D67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AD3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AB35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121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7E676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3.</w:t>
            </w:r>
          </w:p>
        </w:tc>
      </w:tr>
      <w:tr w:rsidR="00094B3D" w14:paraId="334EB87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443C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A38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B4A2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79F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71363E7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427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4E36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4C2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3D08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17D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FFC5A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şi 4.</w:t>
            </w:r>
          </w:p>
        </w:tc>
      </w:tr>
      <w:tr w:rsidR="00094B3D" w14:paraId="3A4E884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7F6D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5C6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27+300</w:t>
            </w:r>
          </w:p>
          <w:p w14:paraId="78D5B32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6FA45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02E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 -</w:t>
            </w:r>
          </w:p>
          <w:p w14:paraId="49084FF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1D2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C49E0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D9E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A631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57FA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4B3D" w14:paraId="7201170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DD8A3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CD9C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7F3C7F9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8FD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CAC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Tg. Bujor</w:t>
            </w:r>
          </w:p>
          <w:p w14:paraId="1851EDF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1DB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46FB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DFE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71A5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1AC0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4B3D" w14:paraId="0EE8C2C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5D60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707D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66+950</w:t>
            </w:r>
          </w:p>
          <w:p w14:paraId="5DF38B8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CB97F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15D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Tg. Bujor -</w:t>
            </w:r>
          </w:p>
          <w:p w14:paraId="7744286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F4C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F4B98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C80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BAA3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C4C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324C637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3680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81E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80+600</w:t>
            </w:r>
          </w:p>
          <w:p w14:paraId="1CB6282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5B53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30C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5BC53F6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D31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0B8C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CCC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D799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DD7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permanentă.</w:t>
            </w:r>
          </w:p>
        </w:tc>
      </w:tr>
      <w:tr w:rsidR="00094B3D" w14:paraId="5AA47A8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FC2E3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5A5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98+575</w:t>
            </w:r>
          </w:p>
          <w:p w14:paraId="707A168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EA32B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5A9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7F4E7F5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80BB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4C1B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9A9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CF74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4FE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4B3D" w14:paraId="0EABC02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5652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7A5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104+943</w:t>
            </w:r>
          </w:p>
          <w:p w14:paraId="2D93C48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7127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986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 -</w:t>
            </w:r>
          </w:p>
          <w:p w14:paraId="2A69240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F9C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2E37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CA4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A90B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BFF9" w14:textId="77777777" w:rsidR="00094B3D" w:rsidRPr="00D84B80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84B8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C68770B" w14:textId="77777777" w:rsidR="00094B3D" w:rsidRPr="00577556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7755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2E500A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8C3B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9B2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502D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FAC9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775DA37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E55721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808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90A8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54E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BE0C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A3C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E32F97D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142A" w14:textId="77777777" w:rsidR="00094B3D" w:rsidRDefault="00094B3D" w:rsidP="00094B3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59E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3001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8EC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429717C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  <w:p w14:paraId="3978CD1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DF5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6513B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6,  7, diag.</w:t>
            </w:r>
          </w:p>
          <w:p w14:paraId="3DB1A6F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 -  5, </w:t>
            </w:r>
          </w:p>
          <w:p w14:paraId="635F7C5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 -  7, </w:t>
            </w:r>
          </w:p>
          <w:p w14:paraId="6132064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72A4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E00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86AB" w14:textId="77777777" w:rsidR="00094B3D" w:rsidRPr="006A1A9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0405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C0100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2 - 6.</w:t>
            </w:r>
          </w:p>
        </w:tc>
      </w:tr>
    </w:tbl>
    <w:p w14:paraId="249A0575" w14:textId="77777777" w:rsidR="00094B3D" w:rsidRPr="00454E32" w:rsidRDefault="00094B3D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13C5E8D8" w14:textId="77777777" w:rsidR="00094B3D" w:rsidRDefault="00094B3D" w:rsidP="00BD6EB6">
      <w:pPr>
        <w:pStyle w:val="Heading1"/>
        <w:spacing w:line="360" w:lineRule="auto"/>
      </w:pPr>
      <w:r>
        <w:lastRenderedPageBreak/>
        <w:t>LINIA 706 A</w:t>
      </w:r>
    </w:p>
    <w:p w14:paraId="2A824FD5" w14:textId="77777777" w:rsidR="00094B3D" w:rsidRDefault="00094B3D" w:rsidP="00D70D6B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RAMIFICAŢIE HALTA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94B3D" w14:paraId="28CC077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5C0B" w14:textId="77777777" w:rsidR="00094B3D" w:rsidRDefault="00094B3D" w:rsidP="00094B3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FEA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5C1F4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887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8A5A9A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1C0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0BA4" w14:textId="77777777" w:rsidR="00094B3D" w:rsidRPr="000B62B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56E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1BA9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F54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BFEC75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6C27" w14:textId="77777777" w:rsidR="00094B3D" w:rsidRDefault="00094B3D" w:rsidP="00094B3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E5E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225D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3A4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8A49BB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907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D6E8AF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5D5C2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5DE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3184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785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8842F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7EF16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1 - 4.</w:t>
            </w:r>
          </w:p>
        </w:tc>
      </w:tr>
      <w:tr w:rsidR="00094B3D" w14:paraId="21AE06E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474B" w14:textId="77777777" w:rsidR="00094B3D" w:rsidRDefault="00094B3D" w:rsidP="00094B3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8CC0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1DAF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B24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8F8BA6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662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94E0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C4EF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EBE5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7BA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803F6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0D6A2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şi 9.</w:t>
            </w:r>
          </w:p>
        </w:tc>
      </w:tr>
      <w:tr w:rsidR="00094B3D" w14:paraId="489A255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9041" w14:textId="77777777" w:rsidR="00094B3D" w:rsidRDefault="00094B3D" w:rsidP="00094B3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DA4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3593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1E3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4B63D2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DF7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6BD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C76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1374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537F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A0A4B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DC043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094B3D" w14:paraId="65C2B4F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79E1" w14:textId="77777777" w:rsidR="00094B3D" w:rsidRDefault="00094B3D" w:rsidP="00094B3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845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77150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125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B64167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F5C5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CEB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384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7738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9C7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8CB4F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07F80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094B3D" w14:paraId="6E2207DA" w14:textId="77777777">
        <w:trPr>
          <w:cantSplit/>
          <w:trHeight w:val="12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C616" w14:textId="77777777" w:rsidR="00094B3D" w:rsidRDefault="00094B3D" w:rsidP="00094B3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24D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26D8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050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A02F89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CBD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24, 26,  36 </w:t>
            </w:r>
          </w:p>
          <w:p w14:paraId="72C69F9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8E45AD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 32 / 38, 34 / 40, 46 / 50 şi </w:t>
            </w:r>
          </w:p>
          <w:p w14:paraId="7B7CAF0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CA92" w14:textId="77777777" w:rsidR="00094B3D" w:rsidRPr="000B62B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442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CF1B8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F53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A8080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247F8D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1 - 13.</w:t>
            </w:r>
          </w:p>
        </w:tc>
      </w:tr>
      <w:tr w:rsidR="00094B3D" w14:paraId="2756B67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156E" w14:textId="77777777" w:rsidR="00094B3D" w:rsidRDefault="00094B3D" w:rsidP="00094B3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F1B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70F0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08C4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3D1E7D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11F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3728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5A7C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C073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E91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3B3E8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DA575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şi 6.</w:t>
            </w:r>
          </w:p>
        </w:tc>
      </w:tr>
      <w:tr w:rsidR="00094B3D" w14:paraId="0CD299F0" w14:textId="77777777">
        <w:trPr>
          <w:cantSplit/>
          <w:trHeight w:val="15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1293" w14:textId="77777777" w:rsidR="00094B3D" w:rsidRDefault="00094B3D" w:rsidP="00094B3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5F1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5026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F844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33202F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848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5BF16E8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82B484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0F80B96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5855E76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663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BD4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CF60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9434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86FDD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C5156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</w:tbl>
    <w:p w14:paraId="0668425D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62BE1ECF" w14:textId="77777777" w:rsidR="00094B3D" w:rsidRDefault="00094B3D" w:rsidP="0094622D">
      <w:pPr>
        <w:pStyle w:val="Heading1"/>
        <w:spacing w:line="360" w:lineRule="auto"/>
      </w:pPr>
      <w:r>
        <w:t>LINIA 706 B</w:t>
      </w:r>
    </w:p>
    <w:p w14:paraId="32B0CA96" w14:textId="77777777" w:rsidR="00094B3D" w:rsidRDefault="00094B3D" w:rsidP="00961F23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RAMIFICAŢIE TULUCEŞTI - GALAŢI BRATEŞ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3"/>
        <w:gridCol w:w="870"/>
        <w:gridCol w:w="755"/>
        <w:gridCol w:w="870"/>
        <w:gridCol w:w="755"/>
        <w:gridCol w:w="2490"/>
      </w:tblGrid>
      <w:tr w:rsidR="00094B3D" w14:paraId="521F22BA" w14:textId="77777777">
        <w:trPr>
          <w:cantSplit/>
          <w:trHeight w:val="100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98BC" w14:textId="77777777" w:rsidR="00094B3D" w:rsidRDefault="00094B3D" w:rsidP="00094B3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3FA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13CD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A732B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0110E58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F1A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0C6698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9A64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BE3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9C7E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722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704117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094B3D" w14:paraId="5EBEECBF" w14:textId="77777777">
        <w:trPr>
          <w:cantSplit/>
          <w:trHeight w:val="340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1643" w14:textId="77777777" w:rsidR="00094B3D" w:rsidRDefault="00094B3D" w:rsidP="00094B3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AFE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0728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8C5B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4775E97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B76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62AC972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22F778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42085C8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55D206D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A271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C86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F5B5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012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0CA5F8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094B3D" w14:paraId="1838140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3227" w14:textId="77777777" w:rsidR="00094B3D" w:rsidRDefault="00094B3D" w:rsidP="00094B3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E90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33E5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BD6C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5849AEB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81C8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94A7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29F4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A9F3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BC9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4B3D" w14:paraId="70CED337" w14:textId="77777777">
        <w:trPr>
          <w:cantSplit/>
          <w:trHeight w:val="10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E6DF" w14:textId="77777777" w:rsidR="00094B3D" w:rsidRDefault="00094B3D" w:rsidP="00094B3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D7C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7E55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58D2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A23573D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AF2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F0B406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1D82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2F4B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21CDF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401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3A8E10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094B3D" w14:paraId="39FCCFB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CBDB" w14:textId="77777777" w:rsidR="00094B3D" w:rsidRDefault="00094B3D" w:rsidP="00094B3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798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429B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F2E0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D6E488E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268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2889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EB6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D43E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11E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9BBF04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şi 2.</w:t>
            </w:r>
          </w:p>
        </w:tc>
      </w:tr>
      <w:tr w:rsidR="00094B3D" w14:paraId="2A48105B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B0AA" w14:textId="77777777" w:rsidR="00094B3D" w:rsidRDefault="00094B3D" w:rsidP="00094B3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2AC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A110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AB45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6464258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005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B3D2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D566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9D51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00B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77979F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şi 9.</w:t>
            </w:r>
          </w:p>
        </w:tc>
      </w:tr>
      <w:tr w:rsidR="00094B3D" w14:paraId="04EA19EA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84BED" w14:textId="77777777" w:rsidR="00094B3D" w:rsidRDefault="00094B3D" w:rsidP="00094B3D">
            <w:pPr>
              <w:numPr>
                <w:ilvl w:val="0"/>
                <w:numId w:val="1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86E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5AE2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5975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340B0AD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A82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A8B2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AE4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85C6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EEAC" w14:textId="77777777" w:rsidR="00094B3D" w:rsidRPr="00484EAF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6E40C22" w14:textId="77777777" w:rsidR="00094B3D" w:rsidRPr="00484EAF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65B25169" w14:textId="77777777" w:rsidR="00094B3D" w:rsidRPr="00484EAF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094B3D" w14:paraId="4DE27B14" w14:textId="77777777">
        <w:trPr>
          <w:cantSplit/>
          <w:trHeight w:val="88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E7A6" w14:textId="77777777" w:rsidR="00094B3D" w:rsidRDefault="00094B3D" w:rsidP="00094B3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834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0891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917F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1BB817D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375C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24, 26 şi 36, T.D.J.</w:t>
            </w:r>
          </w:p>
          <w:p w14:paraId="7FA9ECD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şi </w:t>
            </w:r>
          </w:p>
          <w:p w14:paraId="34EFF1F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3061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DF4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0303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377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BC7DFD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094B3D" w14:paraId="7143AEF7" w14:textId="77777777">
        <w:trPr>
          <w:cantSplit/>
          <w:trHeight w:val="5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9320" w14:textId="77777777" w:rsidR="00094B3D" w:rsidRDefault="00094B3D" w:rsidP="00094B3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0D27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26FF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009EE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6D9F50F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153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8E359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B26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4142" w14:textId="77777777" w:rsidR="00094B3D" w:rsidRPr="00147184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560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B63DDD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şi 6.</w:t>
            </w:r>
          </w:p>
        </w:tc>
      </w:tr>
    </w:tbl>
    <w:p w14:paraId="4C9C3CC8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339F0765" w14:textId="77777777" w:rsidR="00094B3D" w:rsidRDefault="00094B3D" w:rsidP="00155979">
      <w:pPr>
        <w:pStyle w:val="Heading1"/>
        <w:spacing w:line="360" w:lineRule="auto"/>
      </w:pPr>
      <w:r>
        <w:lastRenderedPageBreak/>
        <w:t>LINIA 706 E</w:t>
      </w:r>
    </w:p>
    <w:p w14:paraId="76EB8B46" w14:textId="77777777" w:rsidR="00094B3D" w:rsidRDefault="00094B3D" w:rsidP="00427A2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MĂRFURI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4B3D" w14:paraId="60FB379D" w14:textId="77777777">
        <w:trPr>
          <w:cantSplit/>
          <w:trHeight w:val="28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F79D" w14:textId="77777777" w:rsidR="00094B3D" w:rsidRDefault="00094B3D" w:rsidP="00094B3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0D3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CB65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FBD2E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7595F3C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4C3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7F2509B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AF2A2F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5963F1A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</w:t>
            </w:r>
          </w:p>
          <w:p w14:paraId="6A3B0F9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6D16E2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3372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95B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B6F7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21CF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15EE81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094B3D" w14:paraId="1E0596B9" w14:textId="77777777">
        <w:trPr>
          <w:cantSplit/>
          <w:trHeight w:val="40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59C7" w14:textId="77777777" w:rsidR="00094B3D" w:rsidRDefault="00094B3D" w:rsidP="00094B3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F5A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67AD0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414C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55FF93E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AA4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F93A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1B2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B051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FEFF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4B3D" w14:paraId="27331458" w14:textId="77777777">
        <w:trPr>
          <w:cantSplit/>
          <w:trHeight w:val="6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EF54" w14:textId="77777777" w:rsidR="00094B3D" w:rsidRDefault="00094B3D" w:rsidP="00094B3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453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A87F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F598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9B77972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F13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4C4ACE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5011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8BD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C37D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883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AF3D4A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094B3D" w14:paraId="6FD75A0C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34A1" w14:textId="77777777" w:rsidR="00094B3D" w:rsidRDefault="00094B3D" w:rsidP="00094B3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FB5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97C4A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F441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254457E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D17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34C4E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000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3FD9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4BD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9EE239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și 2.</w:t>
            </w:r>
          </w:p>
        </w:tc>
      </w:tr>
      <w:tr w:rsidR="00094B3D" w14:paraId="01672F71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7F89" w14:textId="77777777" w:rsidR="00094B3D" w:rsidRDefault="00094B3D" w:rsidP="00094B3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8A4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9C84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470D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858820F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461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2651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C73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885D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032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92B68F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și 9.</w:t>
            </w:r>
          </w:p>
        </w:tc>
      </w:tr>
      <w:tr w:rsidR="00094B3D" w14:paraId="4351F236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3B5C0" w14:textId="77777777" w:rsidR="00094B3D" w:rsidRDefault="00094B3D" w:rsidP="00094B3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06D5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0829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BBCC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9D97612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7F2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191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43C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DFA9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381A" w14:textId="77777777" w:rsidR="00094B3D" w:rsidRPr="001A5376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B8911E3" w14:textId="77777777" w:rsidR="00094B3D" w:rsidRPr="001A5376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04802682" w14:textId="77777777" w:rsidR="00094B3D" w:rsidRPr="001A5376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094B3D" w14:paraId="32FA9129" w14:textId="77777777">
        <w:trPr>
          <w:cantSplit/>
          <w:trHeight w:val="30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E92B" w14:textId="77777777" w:rsidR="00094B3D" w:rsidRDefault="00094B3D" w:rsidP="00094B3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F18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EEBB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41FE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44280BE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E03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12E2F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24, 26 </w:t>
            </w:r>
          </w:p>
          <w:p w14:paraId="4598E5E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36 </w:t>
            </w:r>
          </w:p>
          <w:p w14:paraId="15B9C60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2EE1FC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32 / 38, 34 / 40, 46 / 50 </w:t>
            </w:r>
          </w:p>
          <w:p w14:paraId="5446FCF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262CB5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E8D8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7A16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AF35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719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C7FEED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094B3D" w14:paraId="04C63644" w14:textId="77777777">
        <w:trPr>
          <w:cantSplit/>
          <w:trHeight w:val="8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B0AE" w14:textId="77777777" w:rsidR="00094B3D" w:rsidRDefault="00094B3D" w:rsidP="00094B3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D46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7C45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723BA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CC28D68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ABC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6801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B41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E73A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470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910CE4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și 6.</w:t>
            </w:r>
          </w:p>
        </w:tc>
      </w:tr>
      <w:tr w:rsidR="00094B3D" w14:paraId="06EE2802" w14:textId="77777777">
        <w:trPr>
          <w:cantSplit/>
          <w:trHeight w:val="13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C7238" w14:textId="77777777" w:rsidR="00094B3D" w:rsidRDefault="00094B3D" w:rsidP="00094B3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ABE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0+691</w:t>
            </w:r>
          </w:p>
          <w:p w14:paraId="590E9E4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AFB50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E6A9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</w:p>
          <w:p w14:paraId="5A889684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3DD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2C8F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2406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13E1" w14:textId="77777777" w:rsidR="00094B3D" w:rsidRPr="00ED347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4B6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BC2456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schimbătorul numărul 6 Grupa Galaţi Brateş, la schimbătorul numărul 1 Grupa Galaţi Mărfuri.</w:t>
            </w:r>
          </w:p>
        </w:tc>
      </w:tr>
    </w:tbl>
    <w:p w14:paraId="79819683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465104D9" w14:textId="77777777" w:rsidR="00094B3D" w:rsidRDefault="00094B3D" w:rsidP="00D762FB">
      <w:pPr>
        <w:pStyle w:val="Heading1"/>
        <w:spacing w:line="360" w:lineRule="auto"/>
      </w:pPr>
      <w:r>
        <w:t>LINIA 706 F</w:t>
      </w:r>
    </w:p>
    <w:p w14:paraId="2D33C1BD" w14:textId="77777777" w:rsidR="00094B3D" w:rsidRDefault="00094B3D" w:rsidP="004B5C20">
      <w:pPr>
        <w:pStyle w:val="Heading1"/>
        <w:spacing w:line="360" w:lineRule="auto"/>
        <w:rPr>
          <w:b w:val="0"/>
          <w:bCs w:val="0"/>
          <w:sz w:val="8"/>
        </w:rPr>
      </w:pPr>
      <w:r>
        <w:t>GALAŢI CĂLĂTORI - GALAŢI BRATEŞ - GALAŢI TRANSBORDARE - GALAŢI LARGĂ A</w:t>
      </w: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3"/>
        <w:gridCol w:w="2201"/>
        <w:gridCol w:w="869"/>
        <w:gridCol w:w="753"/>
        <w:gridCol w:w="869"/>
        <w:gridCol w:w="753"/>
        <w:gridCol w:w="2490"/>
      </w:tblGrid>
      <w:tr w:rsidR="00094B3D" w14:paraId="298BEBA1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3F63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76A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BEB21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5FB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37AD3D7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980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9A34AC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 şi 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D47E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A69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A6E7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C0A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25FDF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094B3D" w14:paraId="78DD3A4D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5A99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A67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260+480</w:t>
            </w:r>
          </w:p>
          <w:p w14:paraId="0012F83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260+915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BBB5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0B8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014D725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 Brateş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2D9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370E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C55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E4CC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7592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84636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semnalul M 1 </w:t>
            </w:r>
          </w:p>
          <w:p w14:paraId="01E5E9F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staţia Galaţi Călători</w:t>
            </w:r>
          </w:p>
          <w:p w14:paraId="6C4C8AA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11 </w:t>
            </w:r>
          </w:p>
          <w:p w14:paraId="4F6F38A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staţia </w:t>
            </w:r>
            <w:r w:rsidRPr="007412FF">
              <w:rPr>
                <w:b/>
                <w:bCs/>
                <w:i/>
                <w:sz w:val="20"/>
                <w:lang w:val="ro-RO"/>
              </w:rPr>
              <w:t>Galaţi Brateş.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</w:tr>
      <w:tr w:rsidR="00094B3D" w14:paraId="7DD7B1A6" w14:textId="77777777">
        <w:trPr>
          <w:cantSplit/>
          <w:trHeight w:val="19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A1CB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D27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2AC0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CC37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233A38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EAD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17 </w:t>
            </w:r>
          </w:p>
          <w:p w14:paraId="3782764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2FF52E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21 / 23, 25 / 29 </w:t>
            </w:r>
          </w:p>
          <w:p w14:paraId="381C906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ADDB95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B963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094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6587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9B95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E9365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1 - 14.</w:t>
            </w:r>
          </w:p>
        </w:tc>
      </w:tr>
      <w:tr w:rsidR="00094B3D" w14:paraId="3082B672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73706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B5A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289CD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4CA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DE33C1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6E3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6E1F35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509D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B6D5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F920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1BE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26E8C57" w14:textId="77777777">
        <w:trPr>
          <w:cantSplit/>
          <w:trHeight w:val="9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0B3B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ABC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C6DC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4D06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75B90E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C79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0E2495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6619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6D0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8CDF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28D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53AF0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1 - 4.</w:t>
            </w:r>
          </w:p>
        </w:tc>
      </w:tr>
      <w:tr w:rsidR="00094B3D" w14:paraId="4EA8CCBF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B58E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3DB2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6DD1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AE2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E754BE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D3C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9632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BD4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720B7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ED0B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0ACEB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2.</w:t>
            </w:r>
          </w:p>
        </w:tc>
      </w:tr>
      <w:tr w:rsidR="00094B3D" w14:paraId="54D241F0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90CE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0B6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21DC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BF9C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A39D65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281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DBB0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C6E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6F32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4C4D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30CA6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şi 92.</w:t>
            </w:r>
          </w:p>
        </w:tc>
      </w:tr>
      <w:tr w:rsidR="00094B3D" w14:paraId="1E4947DA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70BA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4F9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FF6F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210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EA93CB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5E1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7C7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AE3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2F8C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F73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99951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F8FE8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094B3D" w14:paraId="3518C6E8" w14:textId="77777777">
        <w:trPr>
          <w:cantSplit/>
          <w:trHeight w:val="38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429E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B21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FE95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9F5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66F180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F10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A078A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24, 26 </w:t>
            </w:r>
          </w:p>
          <w:p w14:paraId="78407F4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36 </w:t>
            </w:r>
          </w:p>
          <w:p w14:paraId="5D60530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35E649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nr. </w:t>
            </w:r>
          </w:p>
          <w:p w14:paraId="674623B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</w:t>
            </w:r>
          </w:p>
          <w:p w14:paraId="08D5E18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03ABA8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EB38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87D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AA9A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C6E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F2BBB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1 - 13.</w:t>
            </w:r>
          </w:p>
        </w:tc>
      </w:tr>
      <w:tr w:rsidR="00094B3D" w14:paraId="1441D61E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8130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BCD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B887A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6F0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053876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8FA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EFC8CF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0D98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5CE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0FE35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50D7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839D9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6.</w:t>
            </w:r>
          </w:p>
        </w:tc>
      </w:tr>
      <w:tr w:rsidR="00094B3D" w14:paraId="7AD96E51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00714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5D5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262+250</w:t>
            </w:r>
          </w:p>
          <w:p w14:paraId="79F67D1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DAEB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15F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  <w:r>
              <w:rPr>
                <w:b/>
                <w:bCs/>
                <w:sz w:val="20"/>
                <w:lang w:val="ro-RO"/>
              </w:rPr>
              <w:br/>
              <w:t>Galaţi Largă 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0E6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68B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E0C5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79AD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B3B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46FB1BED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01A8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309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0C2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AC3C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2394949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16141CC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198B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D5A7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649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2D72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6AA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6822F07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20BA" w14:textId="77777777" w:rsidR="00094B3D" w:rsidRDefault="00094B3D" w:rsidP="00094B3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39F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9922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8B6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3E852D3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093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5DFB2E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28 </w:t>
            </w:r>
          </w:p>
          <w:p w14:paraId="11DF815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15 </w:t>
            </w:r>
          </w:p>
          <w:p w14:paraId="4672BC2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AA814A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D2E371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9 - 13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66EB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2A3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2B947" w14:textId="77777777" w:rsidR="00094B3D" w:rsidRPr="00D5555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BA3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56157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8 - 10.</w:t>
            </w:r>
          </w:p>
        </w:tc>
      </w:tr>
    </w:tbl>
    <w:p w14:paraId="1B52ED3F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69DB329B" w14:textId="77777777" w:rsidR="00094B3D" w:rsidRDefault="00094B3D" w:rsidP="002F1D47">
      <w:pPr>
        <w:pStyle w:val="Heading1"/>
        <w:spacing w:line="360" w:lineRule="auto"/>
      </w:pPr>
      <w:r>
        <w:lastRenderedPageBreak/>
        <w:t>LINIA 706 H</w:t>
      </w:r>
    </w:p>
    <w:p w14:paraId="19316317" w14:textId="77777777" w:rsidR="00094B3D" w:rsidRDefault="00094B3D" w:rsidP="0075000F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BAZIN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4B3D" w14:paraId="1D2ABE9F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329B9" w14:textId="77777777" w:rsidR="00094B3D" w:rsidRDefault="00094B3D" w:rsidP="00094B3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52C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964F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16B6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A5C1EEF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6FF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53D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4C0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4684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029A" w14:textId="77777777" w:rsidR="00094B3D" w:rsidRPr="00211C81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37FC72E" w14:textId="77777777" w:rsidR="00094B3D" w:rsidRPr="00211C81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480905A7" w14:textId="77777777" w:rsidR="00094B3D" w:rsidRPr="00211C81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094B3D" w14:paraId="7E68DD15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A345" w14:textId="77777777" w:rsidR="00094B3D" w:rsidRDefault="00094B3D" w:rsidP="00094B3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48D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169F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C168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E817EFB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58F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24, 26, 36 și TDJ 32/38, 34/40, 46/50 și 48/52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109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2DC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F859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573A" w14:textId="77777777" w:rsidR="00094B3D" w:rsidRPr="00211C81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A9557A9" w14:textId="77777777" w:rsidR="00094B3D" w:rsidRPr="00211C81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7E50D784" w14:textId="77777777" w:rsidR="00094B3D" w:rsidRPr="00211C81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3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094B3D" w14:paraId="5A961FF6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71D5" w14:textId="77777777" w:rsidR="00094B3D" w:rsidRDefault="00094B3D" w:rsidP="00094B3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ADF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33E9C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5BFC4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0AA748F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47D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3422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C4F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C537" w14:textId="77777777" w:rsidR="00094B3D" w:rsidRPr="005650BB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C37F" w14:textId="77777777" w:rsidR="00094B3D" w:rsidRPr="00211C81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144A3EB" w14:textId="77777777" w:rsidR="00094B3D" w:rsidRPr="00211C81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715164D4" w14:textId="77777777" w:rsidR="00094B3D" w:rsidRPr="00211C81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5 și 6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094B3D" w14:paraId="478BC0C2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4FF73" w14:textId="77777777" w:rsidR="00094B3D" w:rsidRDefault="00094B3D" w:rsidP="00094B3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CBD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0+647</w:t>
            </w:r>
          </w:p>
          <w:p w14:paraId="5F1215D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74E7" w14:textId="77777777" w:rsidR="00094B3D" w:rsidRPr="004C242C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C242C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DAAAB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 -</w:t>
            </w:r>
          </w:p>
          <w:p w14:paraId="2F09396A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Bazin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627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2EBD" w14:textId="77777777" w:rsidR="00094B3D" w:rsidRPr="004F0B2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F08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A223" w14:textId="77777777" w:rsidR="00094B3D" w:rsidRPr="004F0B2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FCB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70DF1A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schimbătorul numărul 6 </w:t>
            </w:r>
          </w:p>
          <w:p w14:paraId="6CFD157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Grupa Galaţi Brateş, </w:t>
            </w:r>
          </w:p>
          <w:p w14:paraId="442E840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la T.D.J. numărul 38 / 40 Grupa Galaţi Bazin.</w:t>
            </w:r>
          </w:p>
        </w:tc>
      </w:tr>
    </w:tbl>
    <w:p w14:paraId="576E9F80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1971341B" w14:textId="77777777" w:rsidR="00094B3D" w:rsidRDefault="00094B3D" w:rsidP="00661BBB">
      <w:pPr>
        <w:pStyle w:val="Heading1"/>
        <w:spacing w:line="360" w:lineRule="auto"/>
      </w:pPr>
      <w:r>
        <w:lastRenderedPageBreak/>
        <w:t>LINIA 706 J</w:t>
      </w:r>
    </w:p>
    <w:p w14:paraId="26E8A755" w14:textId="77777777" w:rsidR="00094B3D" w:rsidRDefault="00094B3D" w:rsidP="00B5312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MĂRFURI - GALAŢI BAZIN - GALAŢI LARGĂ A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4B3D" w14:paraId="70BF6C60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3235" w14:textId="77777777" w:rsidR="00094B3D" w:rsidRDefault="00094B3D" w:rsidP="00094B3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FC4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1+525</w:t>
            </w:r>
          </w:p>
          <w:p w14:paraId="0B8D5EF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6A39" w14:textId="77777777" w:rsidR="00094B3D" w:rsidRPr="009B367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B367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D88A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Mărfuri</w:t>
            </w:r>
          </w:p>
          <w:p w14:paraId="7483D2B6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6 directă </w:t>
            </w:r>
          </w:p>
          <w:p w14:paraId="0037933F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869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48BD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374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769D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1405" w14:textId="77777777" w:rsidR="00094B3D" w:rsidRPr="000B6A72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34EB305" w14:textId="77777777" w:rsidR="00094B3D" w:rsidRPr="000B6A72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2D36B14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peste sch. 2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 </w:t>
            </w: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cale largă, </w:t>
            </w:r>
          </w:p>
          <w:p w14:paraId="263C421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st. </w:t>
            </w:r>
            <w:r w:rsidRPr="000B6A72">
              <w:rPr>
                <w:b/>
                <w:bCs/>
                <w:i/>
                <w:iCs/>
                <w:sz w:val="20"/>
                <w:lang w:val="ro-RO"/>
              </w:rPr>
              <w:t>Galaţi Mărfuri, Cap Y.</w:t>
            </w:r>
          </w:p>
        </w:tc>
      </w:tr>
      <w:tr w:rsidR="00094B3D" w14:paraId="4ED88CD0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95C8" w14:textId="77777777" w:rsidR="00094B3D" w:rsidRDefault="00094B3D" w:rsidP="00094B3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8240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  <w:p w14:paraId="006BCD1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4+180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67AF" w14:textId="77777777" w:rsidR="00094B3D" w:rsidRPr="009B367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823D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 -</w:t>
            </w:r>
          </w:p>
          <w:p w14:paraId="0B2E1F0D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9F4B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EC749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001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E0D3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C52A" w14:textId="77777777" w:rsidR="00094B3D" w:rsidRPr="000B6A72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4B3D" w14:paraId="07255404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D603" w14:textId="77777777" w:rsidR="00094B3D" w:rsidRDefault="00094B3D" w:rsidP="00094B3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11B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B25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7BCB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</w:t>
            </w:r>
          </w:p>
          <w:p w14:paraId="4B9AE4B3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</w:t>
            </w:r>
          </w:p>
          <w:p w14:paraId="10448B96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BA3D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8C78B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BFCE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23B6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AA27" w14:textId="77777777" w:rsidR="00094B3D" w:rsidRPr="000B6A72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4B3D" w14:paraId="53181271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D99F" w14:textId="77777777" w:rsidR="00094B3D" w:rsidRDefault="00094B3D" w:rsidP="00094B3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7D2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490E" w14:textId="77777777" w:rsidR="00094B3D" w:rsidRPr="009B367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97C5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150439CF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E2A7A7C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E16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1E02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1AA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501C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61B0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4B3D" w14:paraId="6B841C67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61A6" w14:textId="77777777" w:rsidR="00094B3D" w:rsidRDefault="00094B3D" w:rsidP="00094B3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0D0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725A" w14:textId="77777777" w:rsidR="00094B3D" w:rsidRPr="009B367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B200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1E3F7288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  <w:p w14:paraId="03199EA8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08E83EF1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67F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832FA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A3F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4FF6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4A1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4B3D" w14:paraId="01A9C537" w14:textId="77777777">
        <w:trPr>
          <w:cantSplit/>
          <w:trHeight w:val="195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29E64" w14:textId="77777777" w:rsidR="00094B3D" w:rsidRDefault="00094B3D" w:rsidP="00094B3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4FA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6DAB" w14:textId="77777777" w:rsidR="00094B3D" w:rsidRPr="009B3676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1535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69F17528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76B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7E60307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şi </w:t>
            </w:r>
          </w:p>
          <w:p w14:paraId="4B3100C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C1C2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FA8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FF394" w14:textId="77777777" w:rsidR="00094B3D" w:rsidRPr="008C7758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2E0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9C1FA3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0 - 7.</w:t>
            </w:r>
          </w:p>
        </w:tc>
      </w:tr>
    </w:tbl>
    <w:p w14:paraId="68FF744B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08B8DCEB" w14:textId="77777777" w:rsidR="00094B3D" w:rsidRDefault="00094B3D" w:rsidP="00A97D04">
      <w:pPr>
        <w:pStyle w:val="Heading1"/>
        <w:spacing w:line="360" w:lineRule="auto"/>
      </w:pPr>
      <w:r>
        <w:lastRenderedPageBreak/>
        <w:t>LINIA 706 K</w:t>
      </w:r>
    </w:p>
    <w:p w14:paraId="36FFD4D3" w14:textId="77777777" w:rsidR="00094B3D" w:rsidRDefault="00094B3D" w:rsidP="001012E1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GALAŢI LARGĂ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94B3D" w14:paraId="2E9A7BC5" w14:textId="77777777">
        <w:trPr>
          <w:cantSplit/>
          <w:trHeight w:val="12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7800" w14:textId="77777777" w:rsidR="00094B3D" w:rsidRDefault="00094B3D" w:rsidP="00094B3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473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260+180</w:t>
            </w:r>
          </w:p>
          <w:p w14:paraId="30D4805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261+160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4DE5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296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78EC0F4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874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BE6E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63A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6B91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685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B513E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semnalul M 27 din staţia Galaţi Călători</w:t>
            </w:r>
          </w:p>
          <w:p w14:paraId="54C911C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25 </w:t>
            </w:r>
          </w:p>
          <w:p w14:paraId="40BD05F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 staţia Galaţi Brateş.</w:t>
            </w:r>
          </w:p>
        </w:tc>
      </w:tr>
      <w:tr w:rsidR="00094B3D" w14:paraId="30B29DE6" w14:textId="77777777">
        <w:trPr>
          <w:cantSplit/>
          <w:trHeight w:val="1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0064" w14:textId="77777777" w:rsidR="00094B3D" w:rsidRDefault="00094B3D" w:rsidP="00094B3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F5A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4B0E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0D9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370017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1BF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</w:t>
            </w:r>
          </w:p>
          <w:p w14:paraId="4E9C6AE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D664C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57A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D75F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1D5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685B091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4DBB" w14:textId="77777777" w:rsidR="00094B3D" w:rsidRDefault="00094B3D" w:rsidP="00094B3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2DC3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2FA6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F54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94E90C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A55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de la călcâiul sch. </w:t>
            </w:r>
          </w:p>
          <w:p w14:paraId="6774120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nr.  66 până la călcâiul sch. </w:t>
            </w:r>
          </w:p>
          <w:p w14:paraId="6AE39AA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nr. 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221D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73C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E3AF7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F81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5336F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semnalele M 46</w:t>
            </w:r>
          </w:p>
          <w:p w14:paraId="0C70980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M 4 cale largă.</w:t>
            </w:r>
          </w:p>
        </w:tc>
      </w:tr>
      <w:tr w:rsidR="00094B3D" w14:paraId="1268C1D7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8AF5" w14:textId="77777777" w:rsidR="00094B3D" w:rsidRDefault="00094B3D" w:rsidP="00094B3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C28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9F1C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E39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04DCF43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 prim.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0D2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DD69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FBF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3945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FB6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4B3167D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0EA6" w14:textId="77777777" w:rsidR="00094B3D" w:rsidRDefault="00094B3D" w:rsidP="00094B3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E35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CC02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2F1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578A27F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6A2C524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1B7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15EB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BDF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DEFD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481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0CD3ADF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9BB7" w14:textId="77777777" w:rsidR="00094B3D" w:rsidRDefault="00094B3D" w:rsidP="00094B3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A14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27C5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82C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11C56A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CFA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70103B0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9B535D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38DE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8C9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6516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A38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2E73A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17240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0 - 7.</w:t>
            </w:r>
          </w:p>
        </w:tc>
      </w:tr>
      <w:tr w:rsidR="00094B3D" w14:paraId="4180D99D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1DD4" w14:textId="77777777" w:rsidR="00094B3D" w:rsidRDefault="00094B3D" w:rsidP="00094B3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D3D4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4F4B5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9FC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B99FE2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800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vf. inimă de încă-lecare </w:t>
            </w:r>
          </w:p>
          <w:p w14:paraId="63B8259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</w:t>
            </w:r>
          </w:p>
          <w:p w14:paraId="2A87453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des-călecare</w:t>
            </w:r>
          </w:p>
          <w:p w14:paraId="2277E2C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266+300</w:t>
            </w:r>
          </w:p>
          <w:p w14:paraId="6C4450F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până la vf. </w:t>
            </w:r>
          </w:p>
          <w:p w14:paraId="13E3486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  <w:p w14:paraId="115CAF0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Largă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11DD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0F1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F452" w14:textId="77777777" w:rsidR="00094B3D" w:rsidRPr="007C168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B72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7292758" w14:textId="77777777" w:rsidR="00094B3D" w:rsidRPr="00487DEA" w:rsidRDefault="00094B3D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3C50911F" w14:textId="77777777" w:rsidR="00094B3D" w:rsidRDefault="00094B3D" w:rsidP="0005618A">
      <w:pPr>
        <w:pStyle w:val="Heading1"/>
        <w:spacing w:line="360" w:lineRule="auto"/>
      </w:pPr>
      <w:r>
        <w:lastRenderedPageBreak/>
        <w:t>LINIA 706 K+F</w:t>
      </w:r>
    </w:p>
    <w:p w14:paraId="79DC15FE" w14:textId="77777777" w:rsidR="00094B3D" w:rsidRDefault="00094B3D" w:rsidP="008C2FB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LARGĂ A - POD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4B3D" w14:paraId="61DA801F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B946" w14:textId="77777777" w:rsidR="00094B3D" w:rsidRDefault="00094B3D" w:rsidP="00094B3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599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  <w:p w14:paraId="7E6EDC2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270+800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01F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17F5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Largă A - Frontieră de Stat </w:t>
            </w:r>
          </w:p>
          <w:p w14:paraId="4964C089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Prut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19E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1CAA" w14:textId="77777777" w:rsidR="00094B3D" w:rsidRPr="00E021B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819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7EC3" w14:textId="77777777" w:rsidR="00094B3D" w:rsidRPr="00E021B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DC0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8ABB71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inima de încălecare - descălecare până la paleta de semnalizare a limitării de viteză </w:t>
            </w:r>
          </w:p>
          <w:p w14:paraId="0E9AC09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L.V. = 5 km/h pentru Scanner-ul de la Frontiera de Stat.</w:t>
            </w:r>
          </w:p>
        </w:tc>
      </w:tr>
      <w:tr w:rsidR="00094B3D" w14:paraId="2D19E29C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125C" w14:textId="77777777" w:rsidR="00094B3D" w:rsidRDefault="00094B3D" w:rsidP="00094B3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18E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271+800</w:t>
            </w:r>
          </w:p>
          <w:p w14:paraId="29C2583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272+054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0B39" w14:textId="77777777" w:rsidR="00094B3D" w:rsidRPr="00E021B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13EC1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- Frontieră de Stat  </w:t>
            </w:r>
          </w:p>
          <w:p w14:paraId="08916309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Pod Prut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F97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B9C6" w14:textId="77777777" w:rsidR="00094B3D" w:rsidRPr="00E021B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D5D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9A8D" w14:textId="77777777" w:rsidR="00094B3D" w:rsidRPr="00E021B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F51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A74E2A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Pe toată lungimea Podului Prut, </w:t>
            </w:r>
          </w:p>
          <w:p w14:paraId="4127C0B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Cale largă şi normală, plus 24 m (prelungire distanţă 24 m din cauza introducerii pe teren a limitării  de  viteză permanente de 5 km / h).</w:t>
            </w:r>
          </w:p>
        </w:tc>
      </w:tr>
    </w:tbl>
    <w:p w14:paraId="55174D3E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37C0354E" w14:textId="77777777" w:rsidR="00094B3D" w:rsidRDefault="00094B3D" w:rsidP="006A59BE">
      <w:pPr>
        <w:pStyle w:val="Heading1"/>
        <w:spacing w:line="360" w:lineRule="auto"/>
      </w:pPr>
      <w:r>
        <w:t xml:space="preserve">LINIA 706 L </w:t>
      </w:r>
    </w:p>
    <w:p w14:paraId="63C9D391" w14:textId="77777777" w:rsidR="00094B3D" w:rsidRDefault="00094B3D" w:rsidP="000545D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CALE LARGĂ - HALTĂ TUNEL - RAMIFICAŢIE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4B3D" w14:paraId="11A8AE9D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4089" w14:textId="77777777" w:rsidR="00094B3D" w:rsidRDefault="00094B3D" w:rsidP="00094B3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9FF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7230" w14:textId="77777777" w:rsidR="00094B3D" w:rsidRPr="00951D7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82C3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2B55F43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60D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CC60" w14:textId="77777777" w:rsidR="00094B3D" w:rsidRPr="00951D7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5D4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8E44" w14:textId="77777777" w:rsidR="00094B3D" w:rsidRPr="00951D7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8AE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8550B8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094B3D" w14:paraId="27AF0AB9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6BB8" w14:textId="77777777" w:rsidR="00094B3D" w:rsidRDefault="00094B3D" w:rsidP="00094B3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2B8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21BB" w14:textId="77777777" w:rsidR="00094B3D" w:rsidRPr="00951D7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B92F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B0E0709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984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 până la vf. sch. 68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6B2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9A1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9BBF" w14:textId="77777777" w:rsidR="00094B3D" w:rsidRPr="00951D7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EE3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B66895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094B3D" w14:paraId="1F455DA7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1F79" w14:textId="77777777" w:rsidR="00094B3D" w:rsidRDefault="00094B3D" w:rsidP="00094B3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044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7EEC9" w14:textId="77777777" w:rsidR="00094B3D" w:rsidRPr="00951D7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075E7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847F370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E55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68 și 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B8F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868F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B7E1" w14:textId="77777777" w:rsidR="00094B3D" w:rsidRPr="00951D7A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2A3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700A84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</w:tbl>
    <w:p w14:paraId="432694AD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4540D377" w14:textId="77777777" w:rsidR="00094B3D" w:rsidRDefault="00094B3D" w:rsidP="00BC4232">
      <w:pPr>
        <w:pStyle w:val="Heading1"/>
        <w:spacing w:line="360" w:lineRule="auto"/>
      </w:pPr>
      <w:r>
        <w:t>LINIA 708 A</w:t>
      </w:r>
    </w:p>
    <w:p w14:paraId="62FD5C5D" w14:textId="77777777" w:rsidR="00094B3D" w:rsidRDefault="00094B3D" w:rsidP="009A57E6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CĂLĂTORI - BARBOŞI tRIAJ</w:t>
      </w:r>
      <w:r>
        <w:rPr>
          <w:caps/>
          <w:sz w:val="20"/>
        </w:rPr>
        <w:t xml:space="preserve">  </w:t>
      </w:r>
      <w:r>
        <w:t>RACORDARE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4B3D" w14:paraId="1781C6E5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3759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29D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4AFD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7C6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0E3CFC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1CF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26C886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A7CC4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236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E2BC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28A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EF61A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 și 1 - 3 Furnal.</w:t>
            </w:r>
          </w:p>
        </w:tc>
      </w:tr>
      <w:tr w:rsidR="00094B3D" w14:paraId="602B4FBB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EB66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885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34BD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2D4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1129E9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B74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D3545D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A517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6EF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230A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0A6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30EE1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7 - 11.</w:t>
            </w:r>
          </w:p>
        </w:tc>
      </w:tr>
      <w:tr w:rsidR="00094B3D" w14:paraId="408E611E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EB589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4B9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E5C0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E75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2ADDB3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F8D3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998843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1B26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686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25E4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854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0BD7E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66386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X.</w:t>
            </w:r>
          </w:p>
        </w:tc>
      </w:tr>
      <w:tr w:rsidR="00094B3D" w14:paraId="3C27950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A15A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AD14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C453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5FB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6BFFF3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DEEF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61B5CBC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37  / 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7FA36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A21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0ABB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536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6A0AA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8 - 11.</w:t>
            </w:r>
          </w:p>
        </w:tc>
      </w:tr>
      <w:tr w:rsidR="00094B3D" w14:paraId="1C22BFC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86F4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29F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BA39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F4F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2CDCD4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CD1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993D81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403F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87B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D86A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3F4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38B91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şi 11.</w:t>
            </w:r>
          </w:p>
        </w:tc>
      </w:tr>
      <w:tr w:rsidR="00094B3D" w14:paraId="4D824D1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8704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8E1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59C8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1B6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AEA39A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BA3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B40C86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33F9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B5A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3AC7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DB3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063DE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 Furnal.</w:t>
            </w:r>
          </w:p>
        </w:tc>
      </w:tr>
      <w:tr w:rsidR="00094B3D" w14:paraId="022253A3" w14:textId="77777777">
        <w:trPr>
          <w:cantSplit/>
          <w:trHeight w:val="9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45AB4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5BB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81C0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8FC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D095D6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A, linia 5 </w:t>
            </w:r>
          </w:p>
          <w:p w14:paraId="7B51BE7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D67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2570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18D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0A89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EB1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04537E3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F4C1C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BB5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0267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DE6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EAB8C4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537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D5CB82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9C0A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DB2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ADB3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79A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FCDC6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A0220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 6.</w:t>
            </w:r>
          </w:p>
        </w:tc>
      </w:tr>
      <w:tr w:rsidR="00094B3D" w14:paraId="703F22BF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C9CC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51C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21C1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902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832F3F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509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A6B40E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53FB9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6E5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695B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7D8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4AA4F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A6DB7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Y.</w:t>
            </w:r>
          </w:p>
        </w:tc>
      </w:tr>
      <w:tr w:rsidR="00094B3D" w14:paraId="7758A572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FF82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FD7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A6C88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A75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88AEA9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1E0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0D2753E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6D3B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3FA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F0378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CF5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93E22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094B3D" w14:paraId="755BF34A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0319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932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0F411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132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60BBD5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7B6BD4A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C66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BB21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CD1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E8921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AEA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4330645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147AE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CA5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FCD7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956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6C16D5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125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9A8AA3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6B734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F1AB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8345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CF0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501AF4A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352915B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094B3D" w14:paraId="037B7159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310D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8B1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33F3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9A0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B12444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560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E3BE6B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05CD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703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2F92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9BC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5FE8F8E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07A296A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166B1F6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1888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F1E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CBE3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9A4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A9F902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B19A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75C375C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4A66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0A7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54D4B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119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și 1D.</w:t>
            </w:r>
          </w:p>
          <w:p w14:paraId="7EA66B1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94366F4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0028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FDE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A565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CDAF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BE1A30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A92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F916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66E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A8AD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B8E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7C8D3F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11 şi 12.</w:t>
            </w:r>
          </w:p>
        </w:tc>
      </w:tr>
      <w:tr w:rsidR="00094B3D" w14:paraId="03DBA950" w14:textId="77777777">
        <w:tblPrEx>
          <w:tblCellMar>
            <w:left w:w="0" w:type="dxa"/>
            <w:right w:w="0" w:type="dxa"/>
          </w:tblCellMar>
        </w:tblPrEx>
        <w:trPr>
          <w:cantSplit/>
          <w:trHeight w:val="5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79E8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E75E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D05F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A1DA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EA12421" w14:textId="77777777" w:rsidR="00094B3D" w:rsidRDefault="00094B3D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CA3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BEF0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3ADD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0057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0C8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8E974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4ED76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48AAB5B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58099D1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Barboşi Triaj. </w:t>
            </w:r>
          </w:p>
        </w:tc>
      </w:tr>
      <w:tr w:rsidR="00094B3D" w14:paraId="24AD5F50" w14:textId="77777777">
        <w:trPr>
          <w:cantSplit/>
          <w:trHeight w:val="182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1983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79F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446F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120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48800E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  <w:p w14:paraId="409817C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0AE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1F6D54A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4055538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24711E4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22A28BC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50D8A41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B212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259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15E2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348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5EE61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094B3D" w14:paraId="410A1DD8" w14:textId="77777777">
        <w:trPr>
          <w:cantSplit/>
          <w:trHeight w:val="6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55EF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6B7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C20A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DA5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F6B0EC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D9B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2183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59A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7AC9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502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97C26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 49.</w:t>
            </w:r>
          </w:p>
        </w:tc>
      </w:tr>
      <w:tr w:rsidR="00094B3D" w14:paraId="1A3E7460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D04B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AB8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6108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562B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2982AF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346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37DA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828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86AD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B5F5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7525F8" w14:textId="77777777" w:rsidR="00094B3D" w:rsidRPr="00245F94" w:rsidRDefault="00094B3D">
            <w:pPr>
              <w:spacing w:before="40" w:after="40" w:line="360" w:lineRule="auto"/>
              <w:ind w:left="57" w:right="57"/>
              <w:rPr>
                <w:b/>
                <w:i/>
                <w:iCs/>
                <w:spacing w:val="-2"/>
                <w:sz w:val="20"/>
                <w:lang w:val="ro-RO"/>
              </w:rPr>
            </w:pP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Afectează intrări - ieşiri la liniile 0D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-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49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>.</w:t>
            </w:r>
          </w:p>
        </w:tc>
      </w:tr>
      <w:tr w:rsidR="00094B3D" w14:paraId="1BF7EF47" w14:textId="77777777">
        <w:trPr>
          <w:cantSplit/>
          <w:trHeight w:val="9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33777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B55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E2B5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2F9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A5D8F8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DA5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F5F896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19CB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77B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2BDC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523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A968B4B" w14:textId="77777777">
        <w:trPr>
          <w:cantSplit/>
          <w:trHeight w:val="166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4998" w14:textId="77777777" w:rsidR="00094B3D" w:rsidRDefault="00094B3D" w:rsidP="00094B3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F4A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945A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EBB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24B3C4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01C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0D4F98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4A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49FF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A93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38FC" w14:textId="77777777" w:rsidR="00094B3D" w:rsidRPr="00DB1BA1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C4E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F0DC4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40AF6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1 - 8 primiri - expedieri, st. Barboşi  Călători  Cap Y.</w:t>
            </w:r>
          </w:p>
        </w:tc>
      </w:tr>
    </w:tbl>
    <w:p w14:paraId="4C6A738B" w14:textId="77777777" w:rsidR="00094B3D" w:rsidRDefault="00094B3D" w:rsidP="00F03EFC">
      <w:pPr>
        <w:spacing w:before="40" w:after="40" w:line="192" w:lineRule="auto"/>
        <w:ind w:right="57"/>
        <w:rPr>
          <w:sz w:val="20"/>
          <w:lang w:val="ro-RO"/>
        </w:rPr>
      </w:pPr>
    </w:p>
    <w:p w14:paraId="6F9546D4" w14:textId="77777777" w:rsidR="00094B3D" w:rsidRDefault="00094B3D" w:rsidP="00CA1B1F">
      <w:pPr>
        <w:pStyle w:val="Heading1"/>
        <w:spacing w:line="360" w:lineRule="auto"/>
      </w:pPr>
      <w:r>
        <w:t>LINIA 708 B</w:t>
      </w:r>
    </w:p>
    <w:p w14:paraId="4CCB1698" w14:textId="77777777" w:rsidR="00094B3D" w:rsidRDefault="00094B3D" w:rsidP="00C0218F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BARBOŞI CĂLĂTORI  BUCLA I şi BUCLA II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4B3D" w14:paraId="6E020706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AE7F" w14:textId="77777777" w:rsidR="00094B3D" w:rsidRDefault="00094B3D" w:rsidP="00094B3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F97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B820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98A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530811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D07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5AA142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0B1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75E2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CE1D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7277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teren.Afectează intrări - ieşiri la liniile 1-6</w:t>
            </w:r>
          </w:p>
        </w:tc>
      </w:tr>
      <w:tr w:rsidR="00094B3D" w14:paraId="70CAA467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689D" w14:textId="77777777" w:rsidR="00094B3D" w:rsidRDefault="00094B3D" w:rsidP="00094B3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E3D8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475A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2E9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1B97FF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146DFF6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6E8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30C0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169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3980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BD44" w14:textId="77777777" w:rsidR="00094B3D" w:rsidRPr="005D0EFE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6BDF800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074B" w14:textId="77777777" w:rsidR="00094B3D" w:rsidRDefault="00094B3D" w:rsidP="00094B3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961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0C5B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DFA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7A7759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E19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61A5A5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A3AE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2F9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A848E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C071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3BA9C0F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7A5CD75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33C2120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FF848" w14:textId="77777777" w:rsidR="00094B3D" w:rsidRDefault="00094B3D" w:rsidP="00094B3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CBA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BC47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DE3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9DE99F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370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7DBE38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7482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572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2D6F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C7C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5A3BF51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4935E26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D59EED3" w14:textId="77777777">
        <w:trPr>
          <w:cantSplit/>
          <w:trHeight w:val="5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A4F0" w14:textId="77777777" w:rsidR="00094B3D" w:rsidRDefault="00094B3D" w:rsidP="00094B3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5CA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9DB3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B69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551960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611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119A5AF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84A1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F89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AC78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5BD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 și 1D.</w:t>
            </w:r>
          </w:p>
          <w:p w14:paraId="19B26F06" w14:textId="77777777" w:rsidR="00094B3D" w:rsidRPr="005D0EFE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38C7DD1" w14:textId="77777777">
        <w:trPr>
          <w:cantSplit/>
          <w:trHeight w:val="64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16F4" w14:textId="77777777" w:rsidR="00094B3D" w:rsidRDefault="00094B3D" w:rsidP="00094B3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63A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10A3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EB9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C7F10C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3146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E23A90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7A4E4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9FA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FDC4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220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B3D1A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1D, 11 şi 12 din </w:t>
            </w:r>
          </w:p>
          <w:p w14:paraId="557F6682" w14:textId="77777777" w:rsidR="00094B3D" w:rsidRPr="005D0EFE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D0EF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5D0EF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094B3D" w14:paraId="791CFD13" w14:textId="77777777">
        <w:trPr>
          <w:cantSplit/>
          <w:trHeight w:val="15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86AE" w14:textId="77777777" w:rsidR="00094B3D" w:rsidRDefault="00094B3D" w:rsidP="00094B3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28D3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4B51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5D4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C3D755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7C0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3562B25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2660DFF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6D7BF1B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46F42F0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20BBFE3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4A7C6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335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82D8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58D6" w14:textId="77777777" w:rsidR="00094B3D" w:rsidRPr="00B22714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12BE57" w14:textId="77777777" w:rsidR="00094B3D" w:rsidRPr="00B22714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094B3D" w14:paraId="6B94EAA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AA33" w14:textId="77777777" w:rsidR="00094B3D" w:rsidRDefault="00094B3D" w:rsidP="00094B3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60B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EFF3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2D73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EB4451B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FCB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AFC94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9C8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983BD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D94D" w14:textId="77777777" w:rsidR="00094B3D" w:rsidRPr="00B22714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905189" w14:textId="77777777" w:rsidR="00094B3D" w:rsidRPr="00B22714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45 - 49 şi Revizia de Vagoane Barboşi Triaj.</w:t>
            </w:r>
          </w:p>
        </w:tc>
      </w:tr>
      <w:tr w:rsidR="00094B3D" w14:paraId="02FD898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180D" w14:textId="77777777" w:rsidR="00094B3D" w:rsidRDefault="00094B3D" w:rsidP="00094B3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846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9A3F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1E2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734B20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C98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E881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7A0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235F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6D763" w14:textId="77777777" w:rsidR="00094B3D" w:rsidRPr="00B22714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A1F60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68A7E4" w14:textId="77777777" w:rsidR="00094B3D" w:rsidRPr="00B22714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la liniile 1D -  49.</w:t>
            </w:r>
          </w:p>
        </w:tc>
      </w:tr>
      <w:tr w:rsidR="00094B3D" w14:paraId="2F67E413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E69E" w14:textId="77777777" w:rsidR="00094B3D" w:rsidRDefault="00094B3D" w:rsidP="00094B3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92EC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E1BC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C7C8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B911F5F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3F9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F2CCFD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DC27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0849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103E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DD96" w14:textId="77777777" w:rsidR="00094B3D" w:rsidRPr="00B22714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FC8CC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 xml:space="preserve">Afectează intrări - ieşiri </w:t>
            </w:r>
          </w:p>
          <w:p w14:paraId="16B16B23" w14:textId="77777777" w:rsidR="00094B3D" w:rsidRPr="00B22714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>la liniile 0D – 49.</w:t>
            </w:r>
          </w:p>
        </w:tc>
      </w:tr>
      <w:tr w:rsidR="00094B3D" w14:paraId="14CD63B5" w14:textId="77777777">
        <w:tblPrEx>
          <w:tblCellMar>
            <w:left w:w="0" w:type="dxa"/>
            <w:right w:w="0" w:type="dxa"/>
          </w:tblCellMar>
        </w:tblPrEx>
        <w:trPr>
          <w:cantSplit/>
          <w:trHeight w:val="12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75E2" w14:textId="77777777" w:rsidR="00094B3D" w:rsidRDefault="00094B3D" w:rsidP="00094B3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35C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3+280</w:t>
            </w:r>
          </w:p>
          <w:p w14:paraId="55248CA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4+515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4CFB0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77CA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Triaj -</w:t>
            </w:r>
          </w:p>
          <w:p w14:paraId="09D06D1B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66DC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B513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79D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E738" w14:textId="77777777" w:rsidR="00094B3D" w:rsidRPr="00EE47D6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343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844EBC" w14:textId="77777777" w:rsidR="00094B3D" w:rsidRPr="00B22714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De la călcâiul schimbătorului numărul 2 St. Barboşi Triaj Grupa B la schimbătorul numărul 7 St. Barboşi </w:t>
            </w:r>
            <w:r w:rsidRPr="00B22714">
              <w:rPr>
                <w:b/>
                <w:bCs/>
                <w:i/>
                <w:sz w:val="20"/>
                <w:lang w:val="ro-RO"/>
              </w:rPr>
              <w:t>Călători</w:t>
            </w:r>
            <w:r w:rsidRPr="00B2271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</w:tbl>
    <w:p w14:paraId="2676CF54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5E164B0F" w14:textId="77777777" w:rsidR="00094B3D" w:rsidRDefault="00094B3D" w:rsidP="00C025C3">
      <w:pPr>
        <w:pStyle w:val="Heading1"/>
        <w:spacing w:line="360" w:lineRule="auto"/>
      </w:pPr>
      <w:r>
        <w:lastRenderedPageBreak/>
        <w:t xml:space="preserve">LINIA 708 C </w:t>
      </w:r>
    </w:p>
    <w:p w14:paraId="184A7391" w14:textId="77777777" w:rsidR="00094B3D" w:rsidRDefault="00094B3D" w:rsidP="002A1D70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TRAJ GRUPA A - RAMIFICAŢIE BARBOŞI TRIAJ POST 14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4B3D" w14:paraId="6CF2F2EA" w14:textId="77777777">
        <w:trPr>
          <w:cantSplit/>
          <w:trHeight w:val="13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317A" w14:textId="77777777" w:rsidR="00094B3D" w:rsidRDefault="00094B3D" w:rsidP="00094B3D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112D" w14:textId="77777777" w:rsidR="00094B3D" w:rsidRDefault="00094B3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CEED" w14:textId="77777777" w:rsidR="00094B3D" w:rsidRPr="0047363B" w:rsidRDefault="00094B3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434B" w14:textId="77777777" w:rsidR="00094B3D" w:rsidRDefault="00094B3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1EFF955A" w14:textId="77777777" w:rsidR="00094B3D" w:rsidRDefault="00094B3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4FE6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2F8DC" w14:textId="77777777" w:rsidR="00094B3D" w:rsidRPr="004B2FA4" w:rsidRDefault="00094B3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BC49" w14:textId="77777777" w:rsidR="00094B3D" w:rsidRDefault="00094B3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0DE04" w14:textId="77777777" w:rsidR="00094B3D" w:rsidRPr="0047363B" w:rsidRDefault="00094B3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FA59" w14:textId="77777777" w:rsidR="00094B3D" w:rsidRDefault="00094B3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41DF954" w14:textId="77777777" w:rsidR="00094B3D" w:rsidRDefault="00094B3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7 - 11.</w:t>
            </w:r>
          </w:p>
        </w:tc>
      </w:tr>
      <w:tr w:rsidR="00094B3D" w14:paraId="33E37A98" w14:textId="77777777">
        <w:trPr>
          <w:cantSplit/>
          <w:trHeight w:val="139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EE53" w14:textId="77777777" w:rsidR="00094B3D" w:rsidRDefault="00094B3D" w:rsidP="00094B3D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AE9C" w14:textId="77777777" w:rsidR="00094B3D" w:rsidRDefault="00094B3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62F3" w14:textId="77777777" w:rsidR="00094B3D" w:rsidRPr="0047363B" w:rsidRDefault="00094B3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DAAB" w14:textId="77777777" w:rsidR="00094B3D" w:rsidRDefault="00094B3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4D1CBC85" w14:textId="77777777" w:rsidR="00094B3D" w:rsidRDefault="00094B3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1175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98DC" w14:textId="77777777" w:rsidR="00094B3D" w:rsidRPr="004B2FA4" w:rsidRDefault="00094B3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0437" w14:textId="77777777" w:rsidR="00094B3D" w:rsidRDefault="00094B3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9915" w14:textId="77777777" w:rsidR="00094B3D" w:rsidRPr="0047363B" w:rsidRDefault="00094B3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9212" w14:textId="77777777" w:rsidR="00094B3D" w:rsidRDefault="00094B3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F0F9568" w14:textId="77777777" w:rsidR="00094B3D" w:rsidRDefault="00094B3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8 - 11.</w:t>
            </w:r>
          </w:p>
        </w:tc>
      </w:tr>
      <w:tr w:rsidR="00094B3D" w14:paraId="43932252" w14:textId="77777777">
        <w:trPr>
          <w:cantSplit/>
          <w:trHeight w:val="140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DB75" w14:textId="77777777" w:rsidR="00094B3D" w:rsidRDefault="00094B3D" w:rsidP="00094B3D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E0DB" w14:textId="77777777" w:rsidR="00094B3D" w:rsidRDefault="00094B3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2B19" w14:textId="77777777" w:rsidR="00094B3D" w:rsidRPr="0047363B" w:rsidRDefault="00094B3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032C" w14:textId="77777777" w:rsidR="00094B3D" w:rsidRDefault="00094B3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0AE48575" w14:textId="77777777" w:rsidR="00094B3D" w:rsidRDefault="00094B3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8C01" w14:textId="77777777" w:rsidR="00094B3D" w:rsidRDefault="00094B3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7EC89" w14:textId="77777777" w:rsidR="00094B3D" w:rsidRPr="004B2FA4" w:rsidRDefault="00094B3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2C71" w14:textId="77777777" w:rsidR="00094B3D" w:rsidRDefault="00094B3D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E1CF" w14:textId="77777777" w:rsidR="00094B3D" w:rsidRPr="0047363B" w:rsidRDefault="00094B3D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BE94" w14:textId="77777777" w:rsidR="00094B3D" w:rsidRDefault="00094B3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5C221AF" w14:textId="77777777" w:rsidR="00094B3D" w:rsidRDefault="00094B3D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10 şi 11.</w:t>
            </w:r>
          </w:p>
        </w:tc>
      </w:tr>
    </w:tbl>
    <w:p w14:paraId="7E988544" w14:textId="77777777" w:rsidR="00094B3D" w:rsidRDefault="00094B3D">
      <w:pPr>
        <w:spacing w:line="192" w:lineRule="auto"/>
        <w:ind w:right="57"/>
        <w:rPr>
          <w:sz w:val="20"/>
          <w:lang w:val="ro-RO"/>
        </w:rPr>
      </w:pPr>
    </w:p>
    <w:p w14:paraId="537F6DBE" w14:textId="77777777" w:rsidR="00094B3D" w:rsidRDefault="00094B3D" w:rsidP="002030C7">
      <w:pPr>
        <w:pStyle w:val="Heading1"/>
        <w:spacing w:line="360" w:lineRule="auto"/>
      </w:pPr>
      <w:r>
        <w:t>LINIA 708 D</w:t>
      </w:r>
    </w:p>
    <w:p w14:paraId="5AA1E531" w14:textId="77777777" w:rsidR="00094B3D" w:rsidRDefault="00094B3D" w:rsidP="009A47B1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MĂLINA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4B3D" w14:paraId="43CC3FB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7A78" w14:textId="77777777" w:rsidR="00094B3D" w:rsidRDefault="00094B3D" w:rsidP="00094B3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161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9CDF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E95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02539C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3CF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F5AEBA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65A5" w14:textId="77777777" w:rsidR="00094B3D" w:rsidRPr="009A4F9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4E1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EE4B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805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C60ACA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10 şi 11.</w:t>
            </w:r>
          </w:p>
        </w:tc>
      </w:tr>
      <w:tr w:rsidR="00094B3D" w14:paraId="34C6DC6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EA90" w14:textId="77777777" w:rsidR="00094B3D" w:rsidRDefault="00094B3D" w:rsidP="00094B3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52E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4C47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1152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E74B54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75A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5BC7FA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CFAF" w14:textId="77777777" w:rsidR="00094B3D" w:rsidRPr="009A4F9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E637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7001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495A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5AEFA5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1 - 6 și 1 - 3 Furnal.</w:t>
            </w:r>
          </w:p>
        </w:tc>
      </w:tr>
      <w:tr w:rsidR="00094B3D" w14:paraId="406FADA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64D6" w14:textId="77777777" w:rsidR="00094B3D" w:rsidRDefault="00094B3D" w:rsidP="00094B3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448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C044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C6A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BC58EE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B0B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3127DD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B7DD" w14:textId="77777777" w:rsidR="00094B3D" w:rsidRPr="009A4F9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5E7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07FD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675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7853C31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094B3D" w14:paraId="298D43F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F1E7" w14:textId="77777777" w:rsidR="00094B3D" w:rsidRDefault="00094B3D" w:rsidP="00094B3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DA6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4138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CEF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F82E0D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7EBA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4190A5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71F7" w14:textId="77777777" w:rsidR="00094B3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D9B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AF1CF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B721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016562D5" w14:textId="77777777" w:rsidR="00094B3D" w:rsidRPr="00E66186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66186">
              <w:rPr>
                <w:b/>
                <w:bCs/>
                <w:i/>
                <w:iCs/>
                <w:sz w:val="20"/>
                <w:lang w:val="ro-RO"/>
              </w:rPr>
              <w:t xml:space="preserve">la liniile 5 și 6, st. </w:t>
            </w:r>
            <w:r w:rsidRPr="00E66186">
              <w:rPr>
                <w:b/>
                <w:bCs/>
                <w:i/>
                <w:sz w:val="20"/>
                <w:lang w:val="ro-RO"/>
              </w:rPr>
              <w:t>Barboşi Triaj Gr. A, Cap X.</w:t>
            </w:r>
          </w:p>
        </w:tc>
      </w:tr>
      <w:tr w:rsidR="00094B3D" w14:paraId="3F04987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6818" w14:textId="77777777" w:rsidR="00094B3D" w:rsidRDefault="00094B3D" w:rsidP="00094B3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232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0A0A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4D75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015310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BF9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11332" w14:textId="77777777" w:rsidR="00094B3D" w:rsidRPr="009A4F9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2B0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5D90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50D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8 - 11.</w:t>
            </w:r>
          </w:p>
        </w:tc>
      </w:tr>
      <w:tr w:rsidR="00094B3D" w14:paraId="497B15C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85FE" w14:textId="77777777" w:rsidR="00094B3D" w:rsidRDefault="00094B3D" w:rsidP="00094B3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3CE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9619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4D0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98A901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5</w:t>
            </w:r>
          </w:p>
          <w:p w14:paraId="43C74D1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5AA7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B1FD" w14:textId="77777777" w:rsidR="00094B3D" w:rsidRPr="009A4F9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B074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437B7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556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51724D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03AF5" w14:textId="77777777" w:rsidR="00094B3D" w:rsidRDefault="00094B3D" w:rsidP="00094B3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888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1788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B0D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D3932A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DE8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A5D9AD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F920" w14:textId="77777777" w:rsidR="00094B3D" w:rsidRPr="009A4F9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191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5B3A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BD4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2804144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8AA63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şi 2F.</w:t>
            </w:r>
          </w:p>
        </w:tc>
      </w:tr>
      <w:tr w:rsidR="00094B3D" w14:paraId="5AF6911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CB17" w14:textId="77777777" w:rsidR="00094B3D" w:rsidRDefault="00094B3D" w:rsidP="00094B3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E98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A8E8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884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735B86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3DB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57D018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9225" w14:textId="77777777" w:rsidR="00094B3D" w:rsidRPr="009A4F9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7EF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B3CD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878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6263226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2AF49B" w14:textId="77777777" w:rsidR="00094B3D" w:rsidRPr="00130084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30084">
              <w:rPr>
                <w:b/>
                <w:bCs/>
                <w:i/>
                <w:iCs/>
                <w:sz w:val="20"/>
                <w:lang w:val="ro-RO"/>
              </w:rPr>
              <w:t>la liniile 5 și 6 st.</w:t>
            </w:r>
            <w:r w:rsidRPr="00130084">
              <w:rPr>
                <w:b/>
                <w:bCs/>
                <w:i/>
                <w:sz w:val="20"/>
                <w:lang w:val="ro-RO"/>
              </w:rPr>
              <w:t xml:space="preserve"> Barboşi Triaj Gr. A, Cap Y</w:t>
            </w:r>
            <w:r w:rsidRPr="0013008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4B3D" w14:paraId="512B12A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BEDB" w14:textId="77777777" w:rsidR="00094B3D" w:rsidRDefault="00094B3D" w:rsidP="00094B3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AFA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4AB4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A07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AB62DE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D37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91A159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 / 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F7BA" w14:textId="77777777" w:rsidR="00094B3D" w:rsidRPr="009A4F9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8B6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2A1E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74C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E6B7E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29DDB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– 11A.</w:t>
            </w:r>
          </w:p>
        </w:tc>
      </w:tr>
      <w:tr w:rsidR="00094B3D" w14:paraId="1C6270FE" w14:textId="77777777">
        <w:trPr>
          <w:cantSplit/>
          <w:trHeight w:val="1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E5A8" w14:textId="77777777" w:rsidR="00094B3D" w:rsidRDefault="00094B3D" w:rsidP="00094B3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543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BC6DF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489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142417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403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10CCE8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D1E2" w14:textId="77777777" w:rsidR="00094B3D" w:rsidRPr="009A4F95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CC31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0F4E" w14:textId="77777777" w:rsidR="00094B3D" w:rsidRPr="00091C1D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230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6817B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</w:tbl>
    <w:p w14:paraId="07958BE1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25026258" w14:textId="77777777" w:rsidR="00094B3D" w:rsidRDefault="00094B3D" w:rsidP="000457EA">
      <w:pPr>
        <w:pStyle w:val="Heading1"/>
        <w:spacing w:line="276" w:lineRule="auto"/>
      </w:pPr>
      <w:r>
        <w:t>LINIA 708 E</w:t>
      </w:r>
    </w:p>
    <w:p w14:paraId="6783927F" w14:textId="77777777" w:rsidR="00094B3D" w:rsidRDefault="00094B3D" w:rsidP="000457EA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BARBOŞI CĂLĂTORI - CĂTUŞA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094B3D" w14:paraId="3DCD10D2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0BBF" w14:textId="77777777" w:rsidR="00094B3D" w:rsidRDefault="00094B3D" w:rsidP="00094B3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70A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C7CD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FD7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FF2404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D3C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4AA4754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40  /  40A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D60E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A45A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8AB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47BA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7BB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D6561DC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0CFF" w14:textId="77777777" w:rsidR="00094B3D" w:rsidRDefault="00094B3D" w:rsidP="00094B3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822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109D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551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29934B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8D5A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55D7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0D0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52A8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BC8B4" w14:textId="77777777" w:rsidR="00094B3D" w:rsidRPr="00337FC9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A9F7AC8" w14:textId="77777777" w:rsidR="00094B3D" w:rsidRPr="00337FC9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3618E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4B3D" w14:paraId="166E3E85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DA8A" w14:textId="77777777" w:rsidR="00094B3D" w:rsidRDefault="00094B3D" w:rsidP="00094B3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79AA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CD2F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801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E2E70C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899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12786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113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C359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DD6F" w14:textId="77777777" w:rsidR="00094B3D" w:rsidRPr="00337FC9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363DCB1" w14:textId="77777777" w:rsidR="00094B3D" w:rsidRPr="00337FC9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16455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la liniile 6 - 8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4B3D" w14:paraId="500365FA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4517" w14:textId="77777777" w:rsidR="00094B3D" w:rsidRDefault="00094B3D" w:rsidP="00094B3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55D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6582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19D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B3169C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F03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C15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833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FC7E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33C3" w14:textId="77777777" w:rsidR="00094B3D" w:rsidRPr="00337FC9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94B3D" w14:paraId="105D6B7E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131E" w14:textId="77777777" w:rsidR="00094B3D" w:rsidRDefault="00094B3D" w:rsidP="00094B3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43E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0017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4B2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430ADA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7FA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B6865B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DA5B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8EA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76D7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DD079" w14:textId="77777777" w:rsidR="00094B3D" w:rsidRPr="00337FC9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A939EE7" w14:textId="77777777" w:rsidR="00094B3D" w:rsidRPr="00337FC9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43E1F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034025E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4EFB0E3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4B3D" w14:paraId="20D9164E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6F87" w14:textId="77777777" w:rsidR="00094B3D" w:rsidRDefault="00094B3D" w:rsidP="00094B3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751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0416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1A3F3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9EB6098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6D5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DA0F02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2B68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13B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32A4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8B4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2B0A7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273E6C9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94B3D" w14:paraId="5561EC1A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7751" w14:textId="77777777" w:rsidR="00094B3D" w:rsidRDefault="00094B3D" w:rsidP="00094B3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351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9FCF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48EDC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8D94C6A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44B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01E3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406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E6837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D3D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1B61A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3E7E2440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expedieri, </w:t>
            </w:r>
          </w:p>
          <w:p w14:paraId="08418A43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3E6870">
              <w:rPr>
                <w:b/>
                <w:bCs/>
                <w:i/>
                <w:iCs/>
                <w:sz w:val="20"/>
                <w:lang w:val="ro-RO"/>
              </w:rPr>
              <w:t>st. Barboşi Călători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3E6870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4B3D" w14:paraId="2AF654AD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9164" w14:textId="77777777" w:rsidR="00094B3D" w:rsidRDefault="00094B3D" w:rsidP="00094B3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6B0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5A1843E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17D7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68226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351BCD23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Cătușa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8FA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9E97E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541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2E4E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3D7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71B454B" w14:textId="77777777" w:rsidR="00094B3D" w:rsidRPr="0099384A" w:rsidRDefault="00094B3D" w:rsidP="000457EA">
      <w:pPr>
        <w:spacing w:before="40" w:after="40" w:line="276" w:lineRule="auto"/>
        <w:ind w:right="57"/>
        <w:rPr>
          <w:sz w:val="20"/>
          <w:szCs w:val="20"/>
          <w:lang w:val="ro-RO"/>
        </w:rPr>
      </w:pPr>
    </w:p>
    <w:p w14:paraId="1FAF3489" w14:textId="77777777" w:rsidR="00094B3D" w:rsidRDefault="00094B3D" w:rsidP="00E44A86">
      <w:pPr>
        <w:pStyle w:val="Heading1"/>
        <w:spacing w:line="276" w:lineRule="auto"/>
      </w:pPr>
      <w:r>
        <w:t>LINIA 708 F</w:t>
      </w:r>
    </w:p>
    <w:p w14:paraId="1F7F2697" w14:textId="77777777" w:rsidR="00094B3D" w:rsidRDefault="00094B3D" w:rsidP="00E44A86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VARIANTA SUPRATRAVERSATĂ  BARBOŞI TRIAJ - BARBOŞI CĂLĂTORI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4B3D" w14:paraId="0F4D31C4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38E2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B21A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1+020</w:t>
            </w:r>
          </w:p>
          <w:p w14:paraId="3C35C3C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47C29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2D0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Complex Barboşi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24D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1848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380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5563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07F92" w14:textId="77777777" w:rsidR="00094B3D" w:rsidRPr="0052422F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2422F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B9ADE4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2422F"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860CE88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F0FD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EA0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2F3D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E8D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B8643F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1D </w:t>
            </w:r>
          </w:p>
          <w:p w14:paraId="48EB30A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63A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15B3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3C9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2434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F81BC" w14:textId="77777777" w:rsidR="00094B3D" w:rsidRPr="00DF516B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5E31125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0AF4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0FA6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DB87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78D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4CEF10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A61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02AA1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226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A0F0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ED0A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5187A315" w14:textId="77777777" w:rsidR="00094B3D" w:rsidRPr="00DF516B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5B88459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B7601F7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7702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54E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FF35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74D3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319792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1FB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990F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854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C54C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C4D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120</w:t>
            </w: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</w:p>
          <w:p w14:paraId="7016F400" w14:textId="77777777" w:rsidR="00094B3D" w:rsidRPr="00DF516B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3B9B9A2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C0CCBA8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65039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7F5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DDE8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FB0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DFDFF9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CE0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B709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905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0D2F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B64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3621A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B5BA1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1D, 11 şi 12 </w:t>
            </w:r>
          </w:p>
          <w:p w14:paraId="0FAFF313" w14:textId="77777777" w:rsidR="00094B3D" w:rsidRPr="009D322E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</w:t>
            </w:r>
            <w:r w:rsidRPr="009D322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9D322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094B3D" w14:paraId="07CBC89A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EF3B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F865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BF7A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AAC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F8C46A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042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2343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B74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F50A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36B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25835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2B9D0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6B34173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486C8F8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094B3D" w14:paraId="2F22E050" w14:textId="77777777">
        <w:trPr>
          <w:cantSplit/>
          <w:trHeight w:val="3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6E26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761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BC87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754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F206C9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FA9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E72A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299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B4C8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485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1E990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E18B9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31B4145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647D1F3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094B3D" w14:paraId="6FFB0763" w14:textId="77777777">
        <w:trPr>
          <w:cantSplit/>
          <w:trHeight w:val="16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2F68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9A8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3D62F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71D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F67F164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4A4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peste sch.   22, 24 </w:t>
            </w:r>
          </w:p>
          <w:p w14:paraId="46C2E53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3DE0D51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T.D.J. </w:t>
            </w:r>
          </w:p>
          <w:p w14:paraId="755B7FD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30 / 34 </w:t>
            </w:r>
          </w:p>
          <w:p w14:paraId="5245171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3F93335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32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02C7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422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8361A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4C0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4268F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C08D5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– 49.</w:t>
            </w:r>
          </w:p>
        </w:tc>
      </w:tr>
      <w:tr w:rsidR="00094B3D" w14:paraId="086E6246" w14:textId="77777777">
        <w:trPr>
          <w:cantSplit/>
          <w:trHeight w:val="9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576E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D12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B0B8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68F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441E20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5B5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22445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5B1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23AC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5EAB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069027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D4ED53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41 - 49, </w:t>
            </w:r>
          </w:p>
          <w:p w14:paraId="49A17C1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532270C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</w:t>
            </w:r>
          </w:p>
          <w:p w14:paraId="6B4D1D6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şi la liniile de spălare.</w:t>
            </w:r>
          </w:p>
        </w:tc>
      </w:tr>
      <w:tr w:rsidR="00094B3D" w14:paraId="17418DB7" w14:textId="77777777">
        <w:trPr>
          <w:cantSplit/>
          <w:trHeight w:val="3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C72A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3E6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767F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C7F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2AF3DA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1C7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899D12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AA449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3E7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3831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59A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2E7D0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7EF89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60148A08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0F003D6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094B3D" w14:paraId="67DA3A0A" w14:textId="77777777">
        <w:trPr>
          <w:cantSplit/>
          <w:trHeight w:val="87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5669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C51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35F5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B97E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1F0E72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590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D2042E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9B4341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 şi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61AE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109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B25E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92C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CDED0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0C530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31 – 49.</w:t>
            </w:r>
          </w:p>
        </w:tc>
      </w:tr>
      <w:tr w:rsidR="00094B3D" w14:paraId="5838A8EB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6D32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EFA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C75E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11A1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CBE14F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52E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C731A9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0DE8F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18D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05D8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F95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94B3D" w14:paraId="4682120C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1431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66F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E7F99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EC12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6FA4010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714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C9E142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A6FD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0AE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3030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9892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F783EFB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3DB0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4EE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803D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692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4C57B9F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7D4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DE6994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2BFE" w14:textId="77777777" w:rsidR="00094B3D" w:rsidRPr="008A45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85CE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FB84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A926" w14:textId="77777777" w:rsidR="00094B3D" w:rsidRPr="00337FC9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8CED5D8" w14:textId="77777777" w:rsidR="00094B3D" w:rsidRPr="00337FC9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EEBDE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2EF6FE5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5487F96A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4B3D" w14:paraId="55694198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1D77" w14:textId="77777777" w:rsidR="00094B3D" w:rsidRDefault="00094B3D" w:rsidP="00094B3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48D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0+460</w:t>
            </w:r>
          </w:p>
          <w:p w14:paraId="6AAFBF3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8483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915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56A5C60C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Barboși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BA0B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449A" w14:textId="77777777" w:rsidR="00094B3D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A3A9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4A76" w14:textId="77777777" w:rsidR="00094B3D" w:rsidRPr="00E5716F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4FF6" w14:textId="77777777" w:rsidR="00094B3D" w:rsidRPr="00337FC9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2064B05" w14:textId="77777777" w:rsidR="00094B3D" w:rsidRDefault="00094B3D" w:rsidP="00E44A86">
      <w:pPr>
        <w:spacing w:before="40" w:after="40" w:line="276" w:lineRule="auto"/>
        <w:ind w:right="57"/>
        <w:rPr>
          <w:sz w:val="20"/>
          <w:lang w:val="ro-RO"/>
        </w:rPr>
      </w:pPr>
    </w:p>
    <w:p w14:paraId="796C6FA5" w14:textId="77777777" w:rsidR="00094B3D" w:rsidRDefault="00094B3D" w:rsidP="002F0159">
      <w:pPr>
        <w:pStyle w:val="Heading1"/>
        <w:spacing w:line="276" w:lineRule="auto"/>
      </w:pPr>
      <w:r>
        <w:t>LINIA 708 H</w:t>
      </w:r>
    </w:p>
    <w:p w14:paraId="5003F983" w14:textId="77777777" w:rsidR="00094B3D" w:rsidRDefault="00094B3D" w:rsidP="002F0159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RAMIFICAŢIE BARBOŞI  PORT - BARBOŞI PORT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94B3D" w14:paraId="15017A87" w14:textId="77777777">
        <w:trPr>
          <w:cantSplit/>
          <w:trHeight w:val="9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F812" w14:textId="77777777" w:rsidR="00094B3D" w:rsidRDefault="00094B3D" w:rsidP="00094B3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B07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031BA1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D26D" w14:textId="77777777" w:rsidR="00094B3D" w:rsidRPr="00B724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AA24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Ramificaţie Barboşi Port -</w:t>
            </w:r>
          </w:p>
          <w:p w14:paraId="6848FB5F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Port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529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287B" w14:textId="77777777" w:rsidR="00094B3D" w:rsidRPr="00B724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3A93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5A40" w14:textId="77777777" w:rsidR="00094B3D" w:rsidRPr="00DA56C3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227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93CFC10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vârful sch. nr. 3R Ramificație Barboși Port</w:t>
            </w:r>
          </w:p>
          <w:p w14:paraId="139EC5C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vârful sch. nr. 1 </w:t>
            </w:r>
          </w:p>
          <w:p w14:paraId="4D17616D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st. Barboș Port.</w:t>
            </w:r>
          </w:p>
        </w:tc>
      </w:tr>
      <w:tr w:rsidR="00094B3D" w14:paraId="4DA1A00C" w14:textId="77777777">
        <w:trPr>
          <w:cantSplit/>
          <w:trHeight w:val="58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3E0B" w14:textId="77777777" w:rsidR="00094B3D" w:rsidRDefault="00094B3D" w:rsidP="00094B3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7244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BFFB" w14:textId="77777777" w:rsidR="00094B3D" w:rsidRPr="00B724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EF73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18D204DE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765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54F4C7B5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2,  3,  </w:t>
            </w:r>
          </w:p>
          <w:p w14:paraId="4D9E532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5, 13,  15, 17,  19, 4,  </w:t>
            </w:r>
          </w:p>
          <w:p w14:paraId="4DE7F3C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6,</w:t>
            </w:r>
          </w:p>
          <w:p w14:paraId="5680DF01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8F819E8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 / 11, </w:t>
            </w:r>
          </w:p>
          <w:p w14:paraId="5106AC6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10, peste diag.</w:t>
            </w:r>
          </w:p>
          <w:p w14:paraId="080FC99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2 - 4, </w:t>
            </w:r>
          </w:p>
          <w:p w14:paraId="60B4D90D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4 - 6, </w:t>
            </w:r>
          </w:p>
          <w:p w14:paraId="14F7C0F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4 - 10, </w:t>
            </w:r>
          </w:p>
          <w:p w14:paraId="7FB24CCB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1 - 3, </w:t>
            </w:r>
          </w:p>
          <w:p w14:paraId="7639071F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3 - 9,</w:t>
            </w:r>
          </w:p>
          <w:p w14:paraId="04D3286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11 - 15,</w:t>
            </w:r>
          </w:p>
          <w:p w14:paraId="33C0A4F2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5 - 13, </w:t>
            </w:r>
          </w:p>
          <w:p w14:paraId="0084A8F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5 - 9, </w:t>
            </w:r>
          </w:p>
          <w:p w14:paraId="7C53B9EA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3 - 13,</w:t>
            </w:r>
          </w:p>
          <w:p w14:paraId="3310353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E030" w14:textId="77777777" w:rsidR="00094B3D" w:rsidRPr="00B724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522E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5FCA" w14:textId="77777777" w:rsidR="00094B3D" w:rsidRPr="00DA56C3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6A13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FC4D80F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1 - 5.</w:t>
            </w:r>
          </w:p>
        </w:tc>
      </w:tr>
      <w:tr w:rsidR="00094B3D" w14:paraId="147D848D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DC14" w14:textId="77777777" w:rsidR="00094B3D" w:rsidRDefault="00094B3D" w:rsidP="00094B3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BE70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99FD" w14:textId="77777777" w:rsidR="00094B3D" w:rsidRPr="00B724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6DCD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239F4B15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36E7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0054" w14:textId="77777777" w:rsidR="00094B3D" w:rsidRPr="00B724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6A23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8F77" w14:textId="77777777" w:rsidR="00094B3D" w:rsidRPr="00DA56C3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9E65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4B3D" w14:paraId="51415F0C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D25E" w14:textId="77777777" w:rsidR="00094B3D" w:rsidRDefault="00094B3D" w:rsidP="00094B3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1C04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A451" w14:textId="77777777" w:rsidR="00094B3D" w:rsidRPr="00B724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46940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4F96B46F" w14:textId="77777777" w:rsidR="00094B3D" w:rsidRDefault="00094B3D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3, 4 şi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4EDA6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E5A6" w14:textId="77777777" w:rsidR="00094B3D" w:rsidRPr="00B724A5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0042C" w14:textId="77777777" w:rsidR="00094B3D" w:rsidRDefault="00094B3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D0EC" w14:textId="77777777" w:rsidR="00094B3D" w:rsidRPr="00DA56C3" w:rsidRDefault="00094B3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A569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53E82826" w14:textId="77777777" w:rsidR="00094B3D" w:rsidRPr="00C67EA9" w:rsidRDefault="00094B3D" w:rsidP="002F0159">
      <w:pPr>
        <w:spacing w:before="40" w:after="40" w:line="276" w:lineRule="auto"/>
        <w:ind w:right="57"/>
        <w:rPr>
          <w:b/>
          <w:bCs/>
          <w:sz w:val="20"/>
          <w:lang w:val="ro-RO"/>
        </w:rPr>
      </w:pPr>
    </w:p>
    <w:p w14:paraId="75A49896" w14:textId="77777777" w:rsidR="00094B3D" w:rsidRDefault="00094B3D" w:rsidP="00F0370D">
      <w:pPr>
        <w:pStyle w:val="Heading1"/>
        <w:spacing w:line="360" w:lineRule="auto"/>
      </w:pPr>
      <w:r>
        <w:t>LINIA 800</w:t>
      </w:r>
    </w:p>
    <w:p w14:paraId="467EA715" w14:textId="77777777" w:rsidR="00094B3D" w:rsidRDefault="00094B3D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94B3D" w14:paraId="2AC16FA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C9C63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82794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339A6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769D4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CF3994B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CC3B0" w14:textId="77777777" w:rsidR="00094B3D" w:rsidRDefault="00094B3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C1114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7F373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34BAF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B484D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34A093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4ACDC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85C4C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9AA6D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BD0C5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664DFC0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8757C" w14:textId="77777777" w:rsidR="00094B3D" w:rsidRDefault="00094B3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FDA63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9AE41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EC67B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158D7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78CBB27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F9BE0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BE2F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F5B4D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E6194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8B244FB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D1F55" w14:textId="77777777" w:rsidR="00094B3D" w:rsidRDefault="00094B3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7EB06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03BC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2A2D4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D6ED0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810C90" w14:textId="77777777" w:rsidR="00094B3D" w:rsidRDefault="00094B3D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094B3D" w:rsidRPr="00A8307A" w14:paraId="6582A8A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AB4B5" w14:textId="77777777" w:rsidR="00094B3D" w:rsidRPr="00A75A00" w:rsidRDefault="00094B3D" w:rsidP="00094B3D">
            <w:pPr>
              <w:numPr>
                <w:ilvl w:val="0"/>
                <w:numId w:val="2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35B33" w14:textId="77777777" w:rsidR="00094B3D" w:rsidRPr="00A8307A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E6607" w14:textId="77777777" w:rsidR="00094B3D" w:rsidRPr="00A8307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D04B7" w14:textId="77777777" w:rsidR="00094B3D" w:rsidRPr="00A8307A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AC914" w14:textId="77777777" w:rsidR="00094B3D" w:rsidRDefault="00094B3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5E0F3FC" w14:textId="77777777" w:rsidR="00094B3D" w:rsidRDefault="00094B3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61FCDDB7" w14:textId="77777777" w:rsidR="00094B3D" w:rsidRDefault="00094B3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CD2A726" w14:textId="77777777" w:rsidR="00094B3D" w:rsidRDefault="00094B3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32555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C277E" w14:textId="77777777" w:rsidR="00094B3D" w:rsidRPr="00A8307A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3B8C2" w14:textId="77777777" w:rsidR="00094B3D" w:rsidRPr="00A8307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3B5DA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94620E" w14:textId="77777777" w:rsidR="00094B3D" w:rsidRPr="00A8307A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094B3D" w14:paraId="3F3A9DB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C1EB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83781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60F40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FDB6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50992BCC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148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5F4ACD65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7EAC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644E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B351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FFFE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D876B5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867F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955F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322E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F24A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EA14" w14:textId="77777777" w:rsidR="00094B3D" w:rsidRDefault="00094B3D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342025F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A8C9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22A7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2F45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324C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556A51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F1BA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2F7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6364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C7C5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C59C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9AA8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0696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5D04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48F5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39EFE0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2A49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F356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E24B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05A0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B5AD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C6C8F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AB6C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49A4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F8B6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F939AE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26A0B3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94B3D" w14:paraId="086C63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F00D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EA35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B1AA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6D2BA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E8BD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52DB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7E3D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DCC78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D70F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6C2E85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417683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94B3D" w14:paraId="514DB9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F16F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3FDB4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95B8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7794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4A67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EF889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4C34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35B7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8A9E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F4A0C5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C88972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094B3D" w14:paraId="4BB190E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3CAE1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F3CD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E60D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4DC0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8E1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3CA1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EDBE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523C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BB31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83EFC9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92D991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094B3D" w14:paraId="70978D5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BAAC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4BE0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9FB9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63C2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E45D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47EAA49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9EF0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5705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41FE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8BB0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4B3D" w14:paraId="3597384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46FB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AF13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A5945F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06D0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0EEA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E712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82FF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721DE" w14:textId="77777777" w:rsidR="00094B3D" w:rsidRDefault="00094B3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8CB0216" w14:textId="77777777" w:rsidR="00094B3D" w:rsidRDefault="00094B3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E7EC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3215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4B3D" w14:paraId="35B30EB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D8BD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7A51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3CFB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54EF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2A0A0FF2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7674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26AE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BDF9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274BCE5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24D2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42C3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4B3D" w14:paraId="1044381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DD64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228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E079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61B6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007B8892" w14:textId="77777777" w:rsidR="00094B3D" w:rsidRPr="008B2519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E97C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34067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3FCA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0F2D3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60EC" w14:textId="77777777" w:rsidR="00094B3D" w:rsidRPr="008D08DE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F029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94B3D" w14:paraId="2A6B756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03CE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BED1" w14:textId="77777777" w:rsidR="00094B3D" w:rsidRDefault="00094B3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2E9E" w14:textId="77777777" w:rsidR="00094B3D" w:rsidRPr="001161EA" w:rsidRDefault="00094B3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434E" w14:textId="77777777" w:rsidR="00094B3D" w:rsidRDefault="00094B3D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5883F45B" w14:textId="77777777" w:rsidR="00094B3D" w:rsidRDefault="00094B3D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2BE9" w14:textId="77777777" w:rsidR="00094B3D" w:rsidRDefault="00094B3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5A9B7637" w14:textId="77777777" w:rsidR="00094B3D" w:rsidRDefault="00094B3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FD64" w14:textId="77777777" w:rsidR="00094B3D" w:rsidRPr="001161EA" w:rsidRDefault="00094B3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9DE7" w14:textId="77777777" w:rsidR="00094B3D" w:rsidRDefault="00094B3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5FB8" w14:textId="77777777" w:rsidR="00094B3D" w:rsidRPr="008D08DE" w:rsidRDefault="00094B3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BD2E" w14:textId="77777777" w:rsidR="00094B3D" w:rsidRDefault="00094B3D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094B3D" w14:paraId="5E1C20E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25F7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795B" w14:textId="77777777" w:rsidR="00094B3D" w:rsidRDefault="00094B3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95F03" w14:textId="77777777" w:rsidR="00094B3D" w:rsidRPr="001161EA" w:rsidRDefault="00094B3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F6D1" w14:textId="77777777" w:rsidR="00094B3D" w:rsidRDefault="00094B3D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8C03" w14:textId="77777777" w:rsidR="00094B3D" w:rsidRDefault="00094B3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31FF" w14:textId="77777777" w:rsidR="00094B3D" w:rsidRPr="001161EA" w:rsidRDefault="00094B3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D47D" w14:textId="77777777" w:rsidR="00094B3D" w:rsidRDefault="00094B3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7282" w14:textId="77777777" w:rsidR="00094B3D" w:rsidRDefault="00094B3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E0C9" w14:textId="77777777" w:rsidR="00094B3D" w:rsidRDefault="00094B3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66EE46B9" w14:textId="77777777" w:rsidR="00094B3D" w:rsidRDefault="00094B3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094B3D" w14:paraId="01E92D2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A411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06D3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C728" w14:textId="77777777" w:rsidR="00094B3D" w:rsidRPr="001161EA" w:rsidRDefault="00094B3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4923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5E8A8414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CE3C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4698B8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201B32BC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1B9B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E3D3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9D950" w14:textId="77777777" w:rsidR="00094B3D" w:rsidRPr="001161EA" w:rsidRDefault="00094B3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2ACB9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4B3D" w14:paraId="0DAAEE6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9D1D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613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593E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6654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04FA974F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6FA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2C47AEE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550E1EE6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39DE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CB19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84290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8F43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9D104A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E95D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8FF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E840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99D8" w14:textId="77777777" w:rsidR="00094B3D" w:rsidRDefault="00094B3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C44CEF6" w14:textId="77777777" w:rsidR="00094B3D" w:rsidRDefault="00094B3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4758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A4CC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D70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6590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115D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094B3D" w14:paraId="2ACCC83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B19D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AA0D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A2A5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5954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C60A6A3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7AC2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3027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338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1A36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64BA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D42EFA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1B0CF3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094B3D" w14:paraId="655930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4B62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B5F0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68AA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2F9B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27C0BBA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9DCF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F3BB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1C22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1DF8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D6FDC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625FAE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29F3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259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1BA5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8AA5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EF29F9B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B19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7F44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4C7C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29C2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C2ED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5368C2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4777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7340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41FB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0B08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0A80B60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10B4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B763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28C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55FF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1391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00CDFE0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6BEA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7CF3E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5230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0561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3E74384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5DA4C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6A0E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69C2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2D0A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B23F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6726959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C534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4F5C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937FD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5CE42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256A2A7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10AAB0FF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CF52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6ED4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A68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C8C8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99E3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82C2E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CDC7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1D0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E8FD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2262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C99AF71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C517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7D7B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8816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9ADE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1F8C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1A2317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74C0EC0A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094B3D" w14:paraId="2AD1FA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28FE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6CC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7D64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3068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DFC5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473C682D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577E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A721C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8765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04D5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8942BD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094B3D" w14:paraId="41E4783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59F5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2E371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6548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3EF8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471A7255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0F03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00F8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F565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4FF51296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D7BE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F3FEE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4B3D" w14:paraId="29634E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696A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FC9F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3601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A0D2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58F9E09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A1F3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87C996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3EF6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1113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D818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1AE4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42E2BDE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15A1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9B2E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F772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B20C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51B43D7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3B8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5426EBF5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F323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7D72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88CF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338E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33B810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2A28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FA14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97EC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1D96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E9CF011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773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1A947E4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DBD48F4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1A48657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4FC29F4E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5C28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6F2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187E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4DC6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10783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1705C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6791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001E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3B97" w14:textId="77777777" w:rsidR="00094B3D" w:rsidRDefault="00094B3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6D9EEA4" w14:textId="77777777" w:rsidR="00094B3D" w:rsidRDefault="00094B3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DACE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C06B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8977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48E0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82C5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094B3D" w14:paraId="0CFE95E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AF310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6621" w14:textId="77777777" w:rsidR="00094B3D" w:rsidRDefault="00094B3D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FE78" w14:textId="77777777" w:rsidR="00094B3D" w:rsidRPr="001161EA" w:rsidRDefault="00094B3D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40C72" w14:textId="77777777" w:rsidR="00094B3D" w:rsidRDefault="00094B3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A5E5CDC" w14:textId="77777777" w:rsidR="00094B3D" w:rsidRDefault="00094B3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4FE5" w14:textId="77777777" w:rsidR="00094B3D" w:rsidRDefault="00094B3D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D438" w14:textId="77777777" w:rsidR="00094B3D" w:rsidRDefault="00094B3D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01B85" w14:textId="77777777" w:rsidR="00094B3D" w:rsidRDefault="00094B3D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C997B" w14:textId="77777777" w:rsidR="00094B3D" w:rsidRPr="008D08DE" w:rsidRDefault="00094B3D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C732" w14:textId="77777777" w:rsidR="00094B3D" w:rsidRDefault="00094B3D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094B3D" w14:paraId="0CB0CBE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25AB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E2C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75F23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8FF1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293DC4D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6851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58E9A61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C92D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90C1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4E194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BDB6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2FD3952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4BA1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57F9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C84B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C11C" w14:textId="77777777" w:rsidR="00094B3D" w:rsidRDefault="00094B3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3B41D2C" w14:textId="77777777" w:rsidR="00094B3D" w:rsidRDefault="00094B3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FE31" w14:textId="77777777" w:rsidR="00094B3D" w:rsidRPr="00F565BC" w:rsidRDefault="00094B3D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19579C82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BE0B2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F2B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73F75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3156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094B3D" w14:paraId="56BF96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8629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DB02E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CB405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FF74" w14:textId="77777777" w:rsidR="00094B3D" w:rsidRDefault="00094B3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7FEE49A" w14:textId="77777777" w:rsidR="00094B3D" w:rsidRDefault="00094B3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AB28" w14:textId="77777777" w:rsidR="00094B3D" w:rsidRDefault="00094B3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A76F4BF" w14:textId="77777777" w:rsidR="00094B3D" w:rsidRDefault="00094B3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2DB6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6F4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515B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0A57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094B3D" w14:paraId="540E500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31B32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04C3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E7E23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E1A0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84199F4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C15E2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5A05CB0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0A0C1" w14:textId="77777777" w:rsidR="00094B3D" w:rsidRPr="001161EA" w:rsidRDefault="00094B3D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FDA1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EA72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F30D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CEC192F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588EE349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7CB23EBC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5D1D9C9E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094B3D" w14:paraId="09E900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4B2C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A6C9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31A8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BC32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5FC8C8E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D484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BED96E2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2828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4805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B837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EC00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319B838F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12CA55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094B3D" w14:paraId="4C2CB8E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AF53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DE31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CBDF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348E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E7FFFE1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41D7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952AC8C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24FBA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5661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AFD7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9475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75154609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094B3D" w14:paraId="7222C2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97CA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20F5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04B84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F219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BAD9F8B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0ECE7802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966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733CD7AA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8455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34FD2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2C2B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3FAA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C058FD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094B3D" w14:paraId="329E7DB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FB8F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759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F721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D553A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E0B5A4D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19B6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B1782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BF7F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C7336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C8CB2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190E01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31BE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0736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7D81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A45E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5447034" w14:textId="77777777" w:rsidR="00094B3D" w:rsidRDefault="00094B3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74B9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C489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81C0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959E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9356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4B3D" w14:paraId="51F4606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4646" w14:textId="77777777" w:rsidR="00094B3D" w:rsidRDefault="00094B3D" w:rsidP="00094B3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0C438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7B8D" w14:textId="77777777" w:rsidR="00094B3D" w:rsidRPr="001161EA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49694" w14:textId="77777777" w:rsidR="00094B3D" w:rsidRDefault="00094B3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7119B1C" w14:textId="77777777" w:rsidR="00094B3D" w:rsidRDefault="00094B3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5803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58EE" w14:textId="77777777" w:rsidR="00094B3D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AD9B" w14:textId="77777777" w:rsidR="00094B3D" w:rsidRDefault="00094B3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D2A0" w14:textId="77777777" w:rsidR="00094B3D" w:rsidRPr="008D08DE" w:rsidRDefault="00094B3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0A42" w14:textId="77777777" w:rsidR="00094B3D" w:rsidRDefault="00094B3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723A591" w14:textId="77777777" w:rsidR="00094B3D" w:rsidRDefault="00094B3D">
      <w:pPr>
        <w:spacing w:before="40" w:after="40" w:line="192" w:lineRule="auto"/>
        <w:ind w:right="57"/>
        <w:rPr>
          <w:sz w:val="20"/>
          <w:lang w:val="ro-RO"/>
        </w:rPr>
      </w:pPr>
    </w:p>
    <w:p w14:paraId="5CC92FA0" w14:textId="77777777" w:rsidR="00094B3D" w:rsidRDefault="00094B3D" w:rsidP="00FF5C69">
      <w:pPr>
        <w:pStyle w:val="Heading1"/>
        <w:spacing w:line="276" w:lineRule="auto"/>
      </w:pPr>
      <w:r>
        <w:t>LINIA 804</w:t>
      </w:r>
    </w:p>
    <w:p w14:paraId="2D3501F1" w14:textId="77777777" w:rsidR="00094B3D" w:rsidRDefault="00094B3D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094B3D" w14:paraId="3636F17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34D8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2873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218C7F6C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1C31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41FF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79277DF8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84F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94FB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4E81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854D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0BE07" w14:textId="77777777" w:rsidR="00094B3D" w:rsidRPr="00436B1D" w:rsidRDefault="00094B3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094B3D" w14:paraId="78F4B94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B47A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AA063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1AF7B761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CDA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F343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32F91886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9596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6B38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70103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E965F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A2E4" w14:textId="77777777" w:rsidR="00094B3D" w:rsidRPr="00436B1D" w:rsidRDefault="00094B3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94B3D" w14:paraId="262DEA11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B853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38C6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1E1EB7A2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8211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59334" w14:textId="77777777" w:rsidR="00094B3D" w:rsidRDefault="00094B3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0AD013E" w14:textId="77777777" w:rsidR="00094B3D" w:rsidRDefault="00094B3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68B7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EE902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BD5E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93D2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19C82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94B3D" w14:paraId="7A5AD83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9428D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F3CA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3E675AAF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BE4C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3177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721837D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2368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342E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BC07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20FF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C947" w14:textId="77777777" w:rsidR="00094B3D" w:rsidRPr="00E25A4B" w:rsidRDefault="00094B3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278D7F56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94B3D" w14:paraId="20FF5F2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84E2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8FEA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0C08FE98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C6FD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DB379" w14:textId="77777777" w:rsidR="00094B3D" w:rsidRDefault="00094B3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6CB0173" w14:textId="77777777" w:rsidR="00094B3D" w:rsidRDefault="00094B3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601C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E903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05EF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286C0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6749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4B3D" w14:paraId="291F74FD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D400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0CF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A616E" w14:textId="77777777" w:rsidR="00094B3D" w:rsidRPr="00A152FB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A2E9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4ADE9857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58871752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9D33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8366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99AC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2D5E4F7A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B5B1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60DE2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2B1931A1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D83D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7D32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48C2A342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DE860" w14:textId="77777777" w:rsidR="00094B3D" w:rsidRPr="00A152FB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9D11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B3E681E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542D4A06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687D9D39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360573C4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FACD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40B8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C02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E5B3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C0B8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5280E7FB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BEB7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E220F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8067" w14:textId="77777777" w:rsidR="00094B3D" w:rsidRPr="00A152FB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C475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3A84C2ED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236D2D8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5C436CA7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27C0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A57F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F48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7AAC588D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E142E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0566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94B3D" w14:paraId="1FD25714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5E6D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580F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16D5" w14:textId="77777777" w:rsidR="00094B3D" w:rsidRPr="00A152FB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6CBFD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64FC5DE2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40AA910D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736A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2D7A598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863E7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D6ACA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69802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4949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4214D11C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60EC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2296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2C5DC111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644C" w14:textId="77777777" w:rsidR="00094B3D" w:rsidRPr="00A152FB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7726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370FC7D8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2778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F3AE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10824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342D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A027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094B3D" w14:paraId="1AAB79D1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E9F4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9F3C2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6CB92334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77E8" w14:textId="77777777" w:rsidR="00094B3D" w:rsidRPr="00A152FB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B60E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78910874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5461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1263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3144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B440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DE15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CA39582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94B3D" w14:paraId="246C3043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F562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7BC1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10AE7C13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9A08" w14:textId="77777777" w:rsidR="00094B3D" w:rsidRPr="00A152FB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3D011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0361E7A2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E1F4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3F02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02BF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3D1D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78BF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8CE10ED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94B3D" w14:paraId="670F18CC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3DD9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A0ED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133B5794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7412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D64A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24E9C979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7E2F2B6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1885FC19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67250599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1254B978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DFDF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85F73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BF22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B34AB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829A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129F86F0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358E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748E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61F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66FF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6B5520CC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1BFC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CB65F5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BA24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C4A1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2E41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3E51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32C368BA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730B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215E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45DD" w14:textId="77777777" w:rsidR="00094B3D" w:rsidRPr="00A152FB" w:rsidRDefault="00094B3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0E4C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17393960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E175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80736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AE4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F02D" w14:textId="77777777" w:rsidR="00094B3D" w:rsidRPr="00F9444C" w:rsidRDefault="00094B3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DB706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1F45DDA3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71AE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C5FA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0555D048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0012" w14:textId="77777777" w:rsidR="00094B3D" w:rsidRPr="00A152FB" w:rsidRDefault="00094B3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88EF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648FCDB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5B10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583F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11DC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8B01" w14:textId="77777777" w:rsidR="00094B3D" w:rsidRPr="00F9444C" w:rsidRDefault="00094B3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56D2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07C6544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94B3D" w14:paraId="00EC083D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7A53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A044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61420992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2113" w14:textId="77777777" w:rsidR="00094B3D" w:rsidRPr="00A152FB" w:rsidRDefault="00094B3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AA1E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5A8E4765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C955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7AFA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8C08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E620" w14:textId="77777777" w:rsidR="00094B3D" w:rsidRPr="00F9444C" w:rsidRDefault="00094B3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1D96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E53D3AA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94B3D" w14:paraId="4A35EFDC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4B9B7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58C1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B91B" w14:textId="77777777" w:rsidR="00094B3D" w:rsidRPr="00A152FB" w:rsidRDefault="00094B3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1DB9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E2EFEAC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FCB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DA8603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B084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A62C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C751" w14:textId="77777777" w:rsidR="00094B3D" w:rsidRPr="00F9444C" w:rsidRDefault="00094B3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4664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8C34D9B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8526FF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094B3D" w14:paraId="5ECF20AB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A211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232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6FCEA" w14:textId="77777777" w:rsidR="00094B3D" w:rsidRPr="00A152FB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841B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4D5FD9C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48E6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89E0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4CEA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F5D6E1E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6F2E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225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D60301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13DF4F6" w14:textId="77777777" w:rsidR="00094B3D" w:rsidRDefault="00094B3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EB52AB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94B3D" w14:paraId="785E9B2A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22F4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ABFF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FC1E" w14:textId="77777777" w:rsidR="00094B3D" w:rsidRPr="00A152FB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CF03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4D15DD6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B9FA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330807E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E1EFE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B91D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41EA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6035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51BDC5EB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094B3D" w14:paraId="4B9F9970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38F72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2E58D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2399" w14:textId="77777777" w:rsidR="00094B3D" w:rsidRPr="00A152FB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6218" w14:textId="77777777" w:rsidR="00094B3D" w:rsidRDefault="00094B3D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2D3F37CB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30FF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A711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F78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20C6441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3A56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EB7B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94B3D" w14:paraId="3C74E722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E29AA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3FA4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4B18" w14:textId="77777777" w:rsidR="00094B3D" w:rsidRPr="00A152FB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D3B9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51B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073D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919D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37BC27CD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AF4D" w14:textId="77777777" w:rsidR="00094B3D" w:rsidRPr="00F9444C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EFEB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94B3D" w14:paraId="07C34158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D83E" w14:textId="77777777" w:rsidR="00094B3D" w:rsidRDefault="00094B3D" w:rsidP="00094B3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BB02" w14:textId="77777777" w:rsidR="00094B3D" w:rsidRDefault="00094B3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77E2188F" w14:textId="77777777" w:rsidR="00094B3D" w:rsidRDefault="00094B3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282D" w14:textId="77777777" w:rsidR="00094B3D" w:rsidRPr="00A152FB" w:rsidRDefault="00094B3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1480" w14:textId="77777777" w:rsidR="00094B3D" w:rsidRDefault="00094B3D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3748" w14:textId="77777777" w:rsidR="00094B3D" w:rsidRDefault="00094B3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3BB9E" w14:textId="77777777" w:rsidR="00094B3D" w:rsidRPr="00F9444C" w:rsidRDefault="00094B3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7CE8" w14:textId="77777777" w:rsidR="00094B3D" w:rsidRDefault="00094B3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B41A853" w14:textId="77777777" w:rsidR="00094B3D" w:rsidRDefault="00094B3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3C0A" w14:textId="77777777" w:rsidR="00094B3D" w:rsidRDefault="00094B3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14D6" w14:textId="77777777" w:rsidR="00094B3D" w:rsidRDefault="00094B3D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68AE7A26" w14:textId="77777777" w:rsidR="00094B3D" w:rsidRDefault="00094B3D" w:rsidP="00802827">
      <w:pPr>
        <w:spacing w:line="276" w:lineRule="auto"/>
        <w:ind w:right="57"/>
        <w:rPr>
          <w:sz w:val="20"/>
          <w:lang w:val="ro-RO"/>
        </w:rPr>
      </w:pPr>
    </w:p>
    <w:p w14:paraId="75376272" w14:textId="77777777" w:rsidR="00094B3D" w:rsidRDefault="00094B3D" w:rsidP="00A73B8F">
      <w:pPr>
        <w:pStyle w:val="Heading1"/>
        <w:spacing w:line="360" w:lineRule="auto"/>
      </w:pPr>
      <w:r>
        <w:t>LINIA 813 B</w:t>
      </w:r>
    </w:p>
    <w:p w14:paraId="68C8B708" w14:textId="77777777" w:rsidR="00094B3D" w:rsidRDefault="00094B3D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94B3D" w14:paraId="7E50A7FB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A56A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C8D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F1B0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EA5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24DCF4B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C3E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4A0399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71CDE4D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0F289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30F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1F62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EC4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40F085C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66484A2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094B3D" w14:paraId="5679B17A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39C6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48D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A09D10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C5DE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997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510E061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032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356D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884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5613B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0E0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D78E4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4B3D" w14:paraId="3ADCA5D9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68F1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B44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C424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6E9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19CBA8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48B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46CBE66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3E228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C3F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A83D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F22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72C641F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094B3D" w14:paraId="074846A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53DE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43E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40CC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B56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D988AA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C13E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E8F8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557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F113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26B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FE18E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0DB79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094B3D" w14:paraId="5520A25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AD83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7EE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DA875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551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F60285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8B05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715BB" w14:textId="77777777" w:rsidR="00094B3D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9BC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8CF1F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9ED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502DAF40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14763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820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3F617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C41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F14A51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E364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0A4604B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7531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AAE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FC91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48E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5C74941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613B5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094B3D" w14:paraId="24DB74BA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0AD6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6C6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F818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7A4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8E19DB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27E0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AC65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677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6891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48B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DF27C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D05716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094B3D" w14:paraId="3DB7B458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9B8EC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7F5C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7891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040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D335B7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978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0CC3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571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639E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9DE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D3A54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786B4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094B3D" w14:paraId="064251FC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E66FD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DBA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3F35B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B963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BFDAF1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D927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A369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F986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CC02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2B7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F12E2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857765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094B3D" w14:paraId="39685B25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E06D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920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28D5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55F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4E37FE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EB2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5922054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B97C" w14:textId="77777777" w:rsidR="00094B3D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761B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BC28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15E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0F2D485E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6990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B25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DB1E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D3E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AF7519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6C51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102446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8041A" w14:textId="77777777" w:rsidR="00094B3D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590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0817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0F0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3CB73F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094B3D" w14:paraId="0E4C615D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EC01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C27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5DB3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74A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904996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5FE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4D5F5B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F3F650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5E13ED0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8E874" w14:textId="77777777" w:rsidR="00094B3D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8BD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D848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EA7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FDBCCC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094B3D" w14:paraId="7C9CD699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E98E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ABF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62EC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CE0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27DAC2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2F6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82288F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7AAA" w14:textId="77777777" w:rsidR="00094B3D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A1E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D697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425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45E1A5A7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094B3D" w14:paraId="30374DEA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B11B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26A9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F0AB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B0B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E83C87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EB70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1598B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120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32A4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09BD6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221603DB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D682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248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06B6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72B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378E25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F7B5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B098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A332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5EE5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97E11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605963C3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AC72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5A9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4AFE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EC2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0CD18ED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41D8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F6F3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AF4D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13E3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A90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6F5DB477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51C56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E9A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9B45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5E7C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BD7B2A2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C6C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29340B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DC88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2E83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4105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FFBB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609B8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3A586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094B3D" w14:paraId="552097F8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125A6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4B36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44D6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A713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7675BD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36E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15CA" w14:textId="77777777" w:rsidR="00094B3D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AB3E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4097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BD3F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C4CBF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D09CE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094B3D" w14:paraId="27B920DA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F290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669C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68E2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6378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9CDC35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65CCBFA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F65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E91B" w14:textId="77777777" w:rsidR="00094B3D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7C8F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6C4B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33C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65BAB9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094B3D" w14:paraId="7EEDD81C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1647" w14:textId="77777777" w:rsidR="00094B3D" w:rsidRDefault="00094B3D" w:rsidP="00094B3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9556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C97B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44D4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EC16E5A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5DC4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17C5" w14:textId="77777777" w:rsidR="00094B3D" w:rsidRPr="00305F8E" w:rsidRDefault="00094B3D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9CC2A" w14:textId="77777777" w:rsidR="00094B3D" w:rsidRDefault="00094B3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3ACE" w14:textId="77777777" w:rsidR="00094B3D" w:rsidRPr="00305F8E" w:rsidRDefault="00094B3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B89D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2D5FB0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BCB80E" w14:textId="77777777" w:rsidR="00094B3D" w:rsidRDefault="00094B3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0588A103" w14:textId="77777777" w:rsidR="00094B3D" w:rsidRDefault="00094B3D" w:rsidP="002242FB">
      <w:pPr>
        <w:spacing w:before="40" w:after="40" w:line="192" w:lineRule="auto"/>
        <w:ind w:right="57"/>
        <w:rPr>
          <w:lang w:val="ro-RO"/>
        </w:rPr>
      </w:pPr>
    </w:p>
    <w:p w14:paraId="4C6AF848" w14:textId="77777777" w:rsidR="00094B3D" w:rsidRDefault="00094B3D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3EC3D133" w14:textId="77777777" w:rsidR="00094B3D" w:rsidRDefault="00094B3D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094B3D" w14:paraId="5736A0FE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72B5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7A25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C8F8" w14:textId="77777777" w:rsidR="00094B3D" w:rsidRPr="002B6917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784E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5FE3A9A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FFDC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7390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3095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92BB" w14:textId="77777777" w:rsidR="00094B3D" w:rsidRPr="002A6824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D82B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34A70114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B1307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DCD1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1FA3" w14:textId="77777777" w:rsidR="00094B3D" w:rsidRPr="002B6917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B5E4C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B0D584A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B7B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2894E776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56A2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6A9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8990" w14:textId="77777777" w:rsidR="00094B3D" w:rsidRPr="002A6824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1734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5CDDCE8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13848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D7B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F5E8" w14:textId="77777777" w:rsidR="00094B3D" w:rsidRPr="002B6917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7803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30EBD72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6744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4C28055C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36628964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7D3D9B8A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F1A6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322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4C53" w14:textId="77777777" w:rsidR="00094B3D" w:rsidRPr="002A6824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8E88A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3340C09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B796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D074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DF9C" w14:textId="77777777" w:rsidR="00094B3D" w:rsidRPr="002B6917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4BFA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017634D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64A0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36A63E72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599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6002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7F842" w14:textId="77777777" w:rsidR="00094B3D" w:rsidRPr="002A6824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B30C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255C17B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CDDA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B1258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6DE5" w14:textId="77777777" w:rsidR="00094B3D" w:rsidRPr="002B6917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BF4F" w14:textId="77777777" w:rsidR="00094B3D" w:rsidRDefault="00094B3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7CF20BA" w14:textId="77777777" w:rsidR="00094B3D" w:rsidRDefault="00094B3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7500A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2F3692FC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1910E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B92D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CD2F" w14:textId="77777777" w:rsidR="00094B3D" w:rsidRPr="002A6824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7C1C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094B3D" w14:paraId="2896E46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7D47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F6AA" w14:textId="77777777" w:rsidR="00094B3D" w:rsidRDefault="00094B3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CAD9" w14:textId="77777777" w:rsidR="00094B3D" w:rsidRPr="002B6917" w:rsidRDefault="00094B3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C0AB" w14:textId="77777777" w:rsidR="00094B3D" w:rsidRDefault="00094B3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8B15829" w14:textId="77777777" w:rsidR="00094B3D" w:rsidRDefault="00094B3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CFEC" w14:textId="77777777" w:rsidR="00094B3D" w:rsidRDefault="00094B3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26285EF6" w14:textId="77777777" w:rsidR="00094B3D" w:rsidRDefault="00094B3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CF1E" w14:textId="77777777" w:rsidR="00094B3D" w:rsidRDefault="00094B3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9A43D" w14:textId="77777777" w:rsidR="00094B3D" w:rsidRDefault="00094B3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9931" w14:textId="77777777" w:rsidR="00094B3D" w:rsidRPr="002A6824" w:rsidRDefault="00094B3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7CF41" w14:textId="77777777" w:rsidR="00094B3D" w:rsidRDefault="00094B3D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094B3D" w14:paraId="7E37551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2911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441F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A3606" w14:textId="77777777" w:rsidR="00094B3D" w:rsidRPr="002B6917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5913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6B10007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F5AC305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4C50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B948D6E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6BE2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9C69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43C9" w14:textId="77777777" w:rsidR="00094B3D" w:rsidRPr="002A6824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2F1D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73B16FC6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EA77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A23C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4C77AAD1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F7A8" w14:textId="77777777" w:rsidR="00094B3D" w:rsidRPr="002B6917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9B8CE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38838955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29385B32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F546B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6831B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94ED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58DE1413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FDC9" w14:textId="77777777" w:rsidR="00094B3D" w:rsidRPr="002A6824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DC89" w14:textId="77777777" w:rsidR="00094B3D" w:rsidRDefault="00094B3D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4B3D" w14:paraId="520D2544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F071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2672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1C5F2" w14:textId="77777777" w:rsidR="00094B3D" w:rsidRPr="002B6917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A95C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FD18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26CE7748" w14:textId="77777777" w:rsidR="00094B3D" w:rsidRDefault="00094B3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DED8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EE92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124F" w14:textId="77777777" w:rsidR="00094B3D" w:rsidRPr="002A6824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2E2E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0A434726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094B3D" w14:paraId="71C9341E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7ED6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DCF7B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5F34" w14:textId="77777777" w:rsidR="00094B3D" w:rsidRPr="002B6917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063E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1C6B" w14:textId="77777777" w:rsidR="00094B3D" w:rsidRDefault="00094B3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E893" w14:textId="77777777" w:rsidR="00094B3D" w:rsidRPr="00557C88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0F9E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ED6D" w14:textId="77777777" w:rsidR="00094B3D" w:rsidRPr="002A6824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3DF2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245477" w14:textId="77777777" w:rsidR="00094B3D" w:rsidRPr="00D83307" w:rsidRDefault="00094B3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094B3D" w14:paraId="0FCA5D66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4966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BA7A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ADCA" w14:textId="77777777" w:rsidR="00094B3D" w:rsidRPr="002B6917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058E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33F51D5C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4272A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60CE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A3EB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231F" w14:textId="77777777" w:rsidR="00094B3D" w:rsidRPr="002A6824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314E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4DDF1130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C049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8D21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184F" w14:textId="77777777" w:rsidR="00094B3D" w:rsidRPr="002B6917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E6910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3A7166E6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6876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47B7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10F2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E91B" w14:textId="77777777" w:rsidR="00094B3D" w:rsidRPr="002A6824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E9ECF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7C042267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3BCD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9E762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987C" w14:textId="77777777" w:rsidR="00094B3D" w:rsidRPr="002B6917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C920F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2FDC0817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2E80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BDAA" w14:textId="77777777" w:rsidR="00094B3D" w:rsidRPr="00557C88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0272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812A" w14:textId="77777777" w:rsidR="00094B3D" w:rsidRPr="002A6824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1979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4B3D" w14:paraId="35E1E2BA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B58A" w14:textId="77777777" w:rsidR="00094B3D" w:rsidRDefault="00094B3D" w:rsidP="00094B3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4D2A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42E3" w14:textId="77777777" w:rsidR="00094B3D" w:rsidRPr="002B6917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D768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66907B8F" w14:textId="77777777" w:rsidR="00094B3D" w:rsidRPr="006315B8" w:rsidRDefault="00094B3D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016D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A2B2" w14:textId="77777777" w:rsidR="00094B3D" w:rsidRPr="00557C88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2FF3" w14:textId="77777777" w:rsidR="00094B3D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5A56" w14:textId="77777777" w:rsidR="00094B3D" w:rsidRPr="002A6824" w:rsidRDefault="00094B3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8603" w14:textId="77777777" w:rsidR="00094B3D" w:rsidRDefault="00094B3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5C3D7E8" w14:textId="77777777" w:rsidR="00094B3D" w:rsidRPr="00930181" w:rsidRDefault="00094B3D">
      <w:pPr>
        <w:tabs>
          <w:tab w:val="left" w:pos="3183"/>
        </w:tabs>
      </w:pPr>
    </w:p>
    <w:p w14:paraId="73A00081" w14:textId="77777777" w:rsidR="00094B3D" w:rsidRDefault="00094B3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5F885A9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6C8A2EB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01DFDB0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47DB447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62CCC67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35AF06C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7BC7444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F9A1087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EC8EEA4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8CA0F29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5206621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DE889B1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FD46DB3" w14:textId="77777777" w:rsidR="003E6D4D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0FAABFA" w14:textId="77777777" w:rsidR="003E6D4D" w:rsidRPr="00C21F42" w:rsidRDefault="003E6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C403F09" w14:textId="77777777" w:rsidR="00094B3D" w:rsidRPr="00C21F42" w:rsidRDefault="00094B3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7BF24F2" w14:textId="77777777" w:rsidR="00094B3D" w:rsidRPr="00C21F42" w:rsidRDefault="00094B3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AF9283C" w14:textId="77777777" w:rsidR="00094B3D" w:rsidRPr="00C21F42" w:rsidRDefault="00094B3D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73897B35" w14:textId="77777777" w:rsidR="00094B3D" w:rsidRDefault="00094B3D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7C48925E" w14:textId="77777777" w:rsidR="00094B3D" w:rsidRPr="00C21F42" w:rsidRDefault="00094B3D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07241291" w14:textId="77777777" w:rsidR="00094B3D" w:rsidRPr="00C21F42" w:rsidRDefault="00094B3D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0DE9063E" w14:textId="77777777" w:rsidR="00094B3D" w:rsidRPr="00C21F42" w:rsidRDefault="00094B3D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3FA12987" w14:textId="77777777" w:rsidR="00094B3D" w:rsidRPr="00C21F42" w:rsidRDefault="00094B3D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D608E6F" w14:textId="77777777" w:rsidR="00FB37F1" w:rsidRPr="00867361" w:rsidRDefault="00FB37F1" w:rsidP="00867361"/>
    <w:sectPr w:rsidR="00FB37F1" w:rsidRPr="00867361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4086E" w14:textId="77777777" w:rsidR="001B4B36" w:rsidRDefault="001B4B36">
      <w:r>
        <w:separator/>
      </w:r>
    </w:p>
  </w:endnote>
  <w:endnote w:type="continuationSeparator" w:id="0">
    <w:p w14:paraId="2877498F" w14:textId="77777777" w:rsidR="001B4B36" w:rsidRDefault="001B4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ED6E" w14:textId="77777777" w:rsidR="005C7D70" w:rsidRDefault="005C7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4626" w14:textId="77777777" w:rsidR="005C7D70" w:rsidRDefault="005C7D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70EA" w14:textId="77777777" w:rsidR="005C7D70" w:rsidRDefault="005C7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59A5D" w14:textId="77777777" w:rsidR="001B4B36" w:rsidRDefault="001B4B36">
      <w:r>
        <w:separator/>
      </w:r>
    </w:p>
  </w:footnote>
  <w:footnote w:type="continuationSeparator" w:id="0">
    <w:p w14:paraId="16E06082" w14:textId="77777777" w:rsidR="001B4B36" w:rsidRDefault="001B4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91A1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2F0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D6BE1A" w14:textId="689D5D2B" w:rsidR="006F5073" w:rsidRDefault="00E4556F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850988">
      <w:rPr>
        <w:b/>
        <w:bCs/>
        <w:i/>
        <w:iCs/>
        <w:sz w:val="22"/>
      </w:rPr>
      <w:t>decada 11-20 octombrie 2026</w:t>
    </w:r>
  </w:p>
  <w:p w14:paraId="5747EBDF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7B0F2B2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D30B09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4FF35DE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4665767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7E015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2605CE6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7CC2BEB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EBDC2C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0E6B93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3E5C5A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8014EA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5345C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24BD304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8F1D270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022C07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3E94C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BDDB629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3A21B0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CF30CF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344650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1E3769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4A0EB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A229C34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CCF530D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38B2039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2040D16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71AD7D6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6D7B959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4A5B708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0F7D689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EEE1F2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02E362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7DF0F0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4FD86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92EE3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6CFC23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B59576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9277789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B0B6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215B">
      <w:rPr>
        <w:rStyle w:val="PageNumber"/>
        <w:noProof/>
      </w:rPr>
      <w:t>3</w:t>
    </w:r>
    <w:r>
      <w:rPr>
        <w:rStyle w:val="PageNumber"/>
      </w:rPr>
      <w:fldChar w:fldCharType="end"/>
    </w:r>
  </w:p>
  <w:p w14:paraId="042CF2E3" w14:textId="06C992E2" w:rsidR="00004110" w:rsidRPr="00A048AC" w:rsidRDefault="00E4556F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850988">
      <w:rPr>
        <w:b/>
        <w:bCs/>
        <w:i/>
        <w:iCs/>
        <w:sz w:val="22"/>
      </w:rPr>
      <w:t>decada 11-20 octombrie 2026</w:t>
    </w:r>
  </w:p>
  <w:p w14:paraId="4B6EADDB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1077A8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42CB64B6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FE37D8D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25543F20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C066B3E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D4D0158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E393BF3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628629F0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4BDAED8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E97EF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7B7C1A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F8D4FA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B34A8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23EA42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2DEDD3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5AD853E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8179A1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80122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845C7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81578E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ACBB0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332E9C4C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1E2EEFD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09B3077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431E7E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994414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07D5ACF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B58BF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6B8119C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883B4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B57EA91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6CE7E3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ACDC187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05AAEC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5003CA7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C7BB8E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718F8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C9BC91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F7E673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F4AD6D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51FD2F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EDFD3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170D0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1F0438B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8682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66D2B"/>
    <w:multiLevelType w:val="hybridMultilevel"/>
    <w:tmpl w:val="9F5E80B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05FF2E43"/>
    <w:multiLevelType w:val="hybridMultilevel"/>
    <w:tmpl w:val="112C42A0"/>
    <w:lvl w:ilvl="0" w:tplc="18D0268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4947A8"/>
    <w:multiLevelType w:val="hybridMultilevel"/>
    <w:tmpl w:val="72EE7C20"/>
    <w:lvl w:ilvl="0" w:tplc="05AE5BE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08F71537"/>
    <w:multiLevelType w:val="hybridMultilevel"/>
    <w:tmpl w:val="8258CBE8"/>
    <w:lvl w:ilvl="0" w:tplc="F8624B1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B1001A"/>
    <w:multiLevelType w:val="hybridMultilevel"/>
    <w:tmpl w:val="893A1F9E"/>
    <w:lvl w:ilvl="0" w:tplc="D6F63A7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AB878BE"/>
    <w:multiLevelType w:val="hybridMultilevel"/>
    <w:tmpl w:val="88BAE5CC"/>
    <w:lvl w:ilvl="0" w:tplc="BECE7C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1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0442BC8"/>
    <w:multiLevelType w:val="hybridMultilevel"/>
    <w:tmpl w:val="A10E389C"/>
    <w:lvl w:ilvl="0" w:tplc="C1A6AB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4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5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6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655BBD"/>
    <w:multiLevelType w:val="hybridMultilevel"/>
    <w:tmpl w:val="56649AF2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1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2BAF1DFA"/>
    <w:multiLevelType w:val="hybridMultilevel"/>
    <w:tmpl w:val="C3BA53BC"/>
    <w:lvl w:ilvl="0" w:tplc="6DF242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EC50E4"/>
    <w:multiLevelType w:val="hybridMultilevel"/>
    <w:tmpl w:val="FA681E10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3F3C17EE"/>
    <w:multiLevelType w:val="hybridMultilevel"/>
    <w:tmpl w:val="49640428"/>
    <w:lvl w:ilvl="0" w:tplc="BA0E40A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45AB6C06"/>
    <w:multiLevelType w:val="hybridMultilevel"/>
    <w:tmpl w:val="609002C0"/>
    <w:lvl w:ilvl="0" w:tplc="D1728F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5632CA"/>
    <w:multiLevelType w:val="hybridMultilevel"/>
    <w:tmpl w:val="EA183726"/>
    <w:lvl w:ilvl="0" w:tplc="274A8B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1" w15:restartNumberingAfterBreak="0">
    <w:nsid w:val="521B0EB2"/>
    <w:multiLevelType w:val="hybridMultilevel"/>
    <w:tmpl w:val="D2940926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54143B75"/>
    <w:multiLevelType w:val="hybridMultilevel"/>
    <w:tmpl w:val="7EB0860C"/>
    <w:lvl w:ilvl="0" w:tplc="77D2509C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3" w15:restartNumberingAfterBreak="0">
    <w:nsid w:val="57CF5823"/>
    <w:multiLevelType w:val="hybridMultilevel"/>
    <w:tmpl w:val="2FE6D804"/>
    <w:lvl w:ilvl="0" w:tplc="97065C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71A20"/>
    <w:multiLevelType w:val="hybridMultilevel"/>
    <w:tmpl w:val="4C281BE6"/>
    <w:lvl w:ilvl="0" w:tplc="9E26A0A8">
      <w:start w:val="1"/>
      <w:numFmt w:val="decimal"/>
      <w:lvlRestart w:val="0"/>
      <w:suff w:val="nothing"/>
      <w:lvlText w:val="%1"/>
      <w:lvlJc w:val="right"/>
      <w:pPr>
        <w:ind w:left="142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7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EF0130"/>
    <w:multiLevelType w:val="hybridMultilevel"/>
    <w:tmpl w:val="770695A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F0065F"/>
    <w:multiLevelType w:val="hybridMultilevel"/>
    <w:tmpl w:val="3E128F6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000237215">
    <w:abstractNumId w:val="26"/>
  </w:num>
  <w:num w:numId="2" w16cid:durableId="861819633">
    <w:abstractNumId w:val="3"/>
  </w:num>
  <w:num w:numId="3" w16cid:durableId="1591767497">
    <w:abstractNumId w:val="2"/>
  </w:num>
  <w:num w:numId="4" w16cid:durableId="1122653465">
    <w:abstractNumId w:val="30"/>
  </w:num>
  <w:num w:numId="5" w16cid:durableId="777944883">
    <w:abstractNumId w:val="37"/>
  </w:num>
  <w:num w:numId="6" w16cid:durableId="1968508375">
    <w:abstractNumId w:val="41"/>
  </w:num>
  <w:num w:numId="7" w16cid:durableId="1549150130">
    <w:abstractNumId w:val="20"/>
  </w:num>
  <w:num w:numId="8" w16cid:durableId="198907255">
    <w:abstractNumId w:val="11"/>
  </w:num>
  <w:num w:numId="9" w16cid:durableId="431781731">
    <w:abstractNumId w:val="39"/>
  </w:num>
  <w:num w:numId="10" w16cid:durableId="1325358431">
    <w:abstractNumId w:val="17"/>
  </w:num>
  <w:num w:numId="11" w16cid:durableId="1855000937">
    <w:abstractNumId w:val="19"/>
  </w:num>
  <w:num w:numId="12" w16cid:durableId="959454411">
    <w:abstractNumId w:val="12"/>
  </w:num>
  <w:num w:numId="13" w16cid:durableId="1173565625">
    <w:abstractNumId w:val="35"/>
  </w:num>
  <w:num w:numId="14" w16cid:durableId="640156197">
    <w:abstractNumId w:val="34"/>
  </w:num>
  <w:num w:numId="15" w16cid:durableId="653335047">
    <w:abstractNumId w:val="27"/>
  </w:num>
  <w:num w:numId="16" w16cid:durableId="2047750135">
    <w:abstractNumId w:val="28"/>
  </w:num>
  <w:num w:numId="17" w16cid:durableId="1679386374">
    <w:abstractNumId w:val="9"/>
  </w:num>
  <w:num w:numId="18" w16cid:durableId="1510023386">
    <w:abstractNumId w:val="13"/>
  </w:num>
  <w:num w:numId="19" w16cid:durableId="1266616428">
    <w:abstractNumId w:val="4"/>
  </w:num>
  <w:num w:numId="20" w16cid:durableId="1029453343">
    <w:abstractNumId w:val="33"/>
  </w:num>
  <w:num w:numId="21" w16cid:durableId="1582984117">
    <w:abstractNumId w:val="29"/>
  </w:num>
  <w:num w:numId="22" w16cid:durableId="2063602025">
    <w:abstractNumId w:val="21"/>
  </w:num>
  <w:num w:numId="23" w16cid:durableId="1463235399">
    <w:abstractNumId w:val="7"/>
  </w:num>
  <w:num w:numId="24" w16cid:durableId="2057923312">
    <w:abstractNumId w:val="6"/>
  </w:num>
  <w:num w:numId="25" w16cid:durableId="2059743704">
    <w:abstractNumId w:val="25"/>
  </w:num>
  <w:num w:numId="26" w16cid:durableId="147095383">
    <w:abstractNumId w:val="8"/>
  </w:num>
  <w:num w:numId="27" w16cid:durableId="163328099">
    <w:abstractNumId w:val="23"/>
  </w:num>
  <w:num w:numId="28" w16cid:durableId="660425498">
    <w:abstractNumId w:val="10"/>
  </w:num>
  <w:num w:numId="29" w16cid:durableId="1945767896">
    <w:abstractNumId w:val="15"/>
  </w:num>
  <w:num w:numId="30" w16cid:durableId="1318147945">
    <w:abstractNumId w:val="14"/>
  </w:num>
  <w:num w:numId="31" w16cid:durableId="871113184">
    <w:abstractNumId w:val="36"/>
  </w:num>
  <w:num w:numId="32" w16cid:durableId="2027291874">
    <w:abstractNumId w:val="18"/>
  </w:num>
  <w:num w:numId="33" w16cid:durableId="641540049">
    <w:abstractNumId w:val="31"/>
  </w:num>
  <w:num w:numId="34" w16cid:durableId="739838168">
    <w:abstractNumId w:val="40"/>
  </w:num>
  <w:num w:numId="35" w16cid:durableId="2025284750">
    <w:abstractNumId w:val="38"/>
  </w:num>
  <w:num w:numId="36" w16cid:durableId="34431756">
    <w:abstractNumId w:val="1"/>
  </w:num>
  <w:num w:numId="37" w16cid:durableId="805053220">
    <w:abstractNumId w:val="22"/>
  </w:num>
  <w:num w:numId="38" w16cid:durableId="36777662">
    <w:abstractNumId w:val="32"/>
  </w:num>
  <w:num w:numId="39" w16cid:durableId="1914466302">
    <w:abstractNumId w:val="24"/>
  </w:num>
  <w:num w:numId="40" w16cid:durableId="1526557946">
    <w:abstractNumId w:val="5"/>
  </w:num>
  <w:num w:numId="41" w16cid:durableId="2025477355">
    <w:abstractNumId w:val="16"/>
  </w:num>
  <w:num w:numId="42" w16cid:durableId="2109692499">
    <w:abstractNumId w:val="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WZEUp0WS/8mooUuzrMD1D/CAM9ssnNgdZOZqLnPJegvkUsiDPSmYONR2KpH+tu8Bg/GLeXhpuc8F7TCmhDVcvA==" w:salt="jD6840X370eUR1RdM/BAA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8C3"/>
    <w:rsid w:val="0000195D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5D8A"/>
    <w:rsid w:val="00005E7F"/>
    <w:rsid w:val="00006151"/>
    <w:rsid w:val="0000637C"/>
    <w:rsid w:val="00006405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36C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2A5F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7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31"/>
    <w:rsid w:val="00052E84"/>
    <w:rsid w:val="0005428C"/>
    <w:rsid w:val="0005447B"/>
    <w:rsid w:val="00054A92"/>
    <w:rsid w:val="00054DD5"/>
    <w:rsid w:val="00054DDE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916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3E8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969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5B0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0B42"/>
    <w:rsid w:val="000825A4"/>
    <w:rsid w:val="00082704"/>
    <w:rsid w:val="00083EBE"/>
    <w:rsid w:val="00083F1D"/>
    <w:rsid w:val="000849CE"/>
    <w:rsid w:val="000851FF"/>
    <w:rsid w:val="00085588"/>
    <w:rsid w:val="00086325"/>
    <w:rsid w:val="000864FC"/>
    <w:rsid w:val="00086881"/>
    <w:rsid w:val="00087050"/>
    <w:rsid w:val="00087C80"/>
    <w:rsid w:val="000902A4"/>
    <w:rsid w:val="000907E7"/>
    <w:rsid w:val="00091597"/>
    <w:rsid w:val="00091853"/>
    <w:rsid w:val="000918B6"/>
    <w:rsid w:val="00092696"/>
    <w:rsid w:val="00092709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B3D"/>
    <w:rsid w:val="00094F09"/>
    <w:rsid w:val="00095336"/>
    <w:rsid w:val="0009552E"/>
    <w:rsid w:val="000959A0"/>
    <w:rsid w:val="00095BDF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1B5"/>
    <w:rsid w:val="000A4308"/>
    <w:rsid w:val="000A4481"/>
    <w:rsid w:val="000A484A"/>
    <w:rsid w:val="000A4D14"/>
    <w:rsid w:val="000A4F21"/>
    <w:rsid w:val="000A50EC"/>
    <w:rsid w:val="000A52AD"/>
    <w:rsid w:val="000A558B"/>
    <w:rsid w:val="000A5E7D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8F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E91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7203"/>
    <w:rsid w:val="000D790D"/>
    <w:rsid w:val="000D7D26"/>
    <w:rsid w:val="000E0117"/>
    <w:rsid w:val="000E0541"/>
    <w:rsid w:val="000E08A4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3FED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775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1F77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505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189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0F4F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56F"/>
    <w:rsid w:val="0014665A"/>
    <w:rsid w:val="001467FB"/>
    <w:rsid w:val="00146A04"/>
    <w:rsid w:val="00146A61"/>
    <w:rsid w:val="00147225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15E"/>
    <w:rsid w:val="0015738F"/>
    <w:rsid w:val="001574C6"/>
    <w:rsid w:val="00157965"/>
    <w:rsid w:val="00160D55"/>
    <w:rsid w:val="001616EC"/>
    <w:rsid w:val="00161B3A"/>
    <w:rsid w:val="00161EA6"/>
    <w:rsid w:val="001620F9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2F1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655"/>
    <w:rsid w:val="00183893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EF4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A7E8D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2E5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B36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274"/>
    <w:rsid w:val="001E04B9"/>
    <w:rsid w:val="001E0672"/>
    <w:rsid w:val="001E0B96"/>
    <w:rsid w:val="001E1739"/>
    <w:rsid w:val="001E1B1B"/>
    <w:rsid w:val="001E1C21"/>
    <w:rsid w:val="001E2701"/>
    <w:rsid w:val="001E2F83"/>
    <w:rsid w:val="001E3025"/>
    <w:rsid w:val="001E31D2"/>
    <w:rsid w:val="001E3211"/>
    <w:rsid w:val="001E3347"/>
    <w:rsid w:val="001E3429"/>
    <w:rsid w:val="001E3C85"/>
    <w:rsid w:val="001E482D"/>
    <w:rsid w:val="001E4BCB"/>
    <w:rsid w:val="001E51AA"/>
    <w:rsid w:val="001E5587"/>
    <w:rsid w:val="001E5AB2"/>
    <w:rsid w:val="001E5C07"/>
    <w:rsid w:val="001E697A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2F70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300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4B7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190E"/>
    <w:rsid w:val="00212265"/>
    <w:rsid w:val="0021247E"/>
    <w:rsid w:val="002131B5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24B"/>
    <w:rsid w:val="00222522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339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DE7"/>
    <w:rsid w:val="00243FD2"/>
    <w:rsid w:val="00244823"/>
    <w:rsid w:val="00244868"/>
    <w:rsid w:val="002453B7"/>
    <w:rsid w:val="002455DA"/>
    <w:rsid w:val="00245744"/>
    <w:rsid w:val="00246578"/>
    <w:rsid w:val="002472CD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061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6B12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08F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29E3"/>
    <w:rsid w:val="00293180"/>
    <w:rsid w:val="00293B28"/>
    <w:rsid w:val="00293C56"/>
    <w:rsid w:val="0029455D"/>
    <w:rsid w:val="00294C1D"/>
    <w:rsid w:val="00294F7F"/>
    <w:rsid w:val="00295974"/>
    <w:rsid w:val="00295DFB"/>
    <w:rsid w:val="0029611A"/>
    <w:rsid w:val="00296A7E"/>
    <w:rsid w:val="00296FB7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A7C3B"/>
    <w:rsid w:val="002B03AB"/>
    <w:rsid w:val="002B131A"/>
    <w:rsid w:val="002B1D89"/>
    <w:rsid w:val="002B1DD3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6CB5"/>
    <w:rsid w:val="002B767F"/>
    <w:rsid w:val="002B7AEB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8E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649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5AC9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779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98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77E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3A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387"/>
    <w:rsid w:val="003426A8"/>
    <w:rsid w:val="003427AC"/>
    <w:rsid w:val="003427B1"/>
    <w:rsid w:val="00342829"/>
    <w:rsid w:val="0034284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AFF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4F5"/>
    <w:rsid w:val="003555E7"/>
    <w:rsid w:val="00355ACF"/>
    <w:rsid w:val="00355EE0"/>
    <w:rsid w:val="003562AB"/>
    <w:rsid w:val="00356753"/>
    <w:rsid w:val="00357663"/>
    <w:rsid w:val="00357866"/>
    <w:rsid w:val="00357A7E"/>
    <w:rsid w:val="00357F6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474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56C"/>
    <w:rsid w:val="003718DB"/>
    <w:rsid w:val="00371DF6"/>
    <w:rsid w:val="00371E42"/>
    <w:rsid w:val="003722A7"/>
    <w:rsid w:val="003723FA"/>
    <w:rsid w:val="00372B95"/>
    <w:rsid w:val="0037303C"/>
    <w:rsid w:val="0037355B"/>
    <w:rsid w:val="00373CA6"/>
    <w:rsid w:val="003740CF"/>
    <w:rsid w:val="0037439F"/>
    <w:rsid w:val="00374A1C"/>
    <w:rsid w:val="00374D5F"/>
    <w:rsid w:val="00374F10"/>
    <w:rsid w:val="00374F8A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6BA4"/>
    <w:rsid w:val="00386BC6"/>
    <w:rsid w:val="00387032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03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DA1"/>
    <w:rsid w:val="003A4E4C"/>
    <w:rsid w:val="003A57AA"/>
    <w:rsid w:val="003A5C85"/>
    <w:rsid w:val="003A5DAF"/>
    <w:rsid w:val="003A6145"/>
    <w:rsid w:val="003A63B2"/>
    <w:rsid w:val="003A7F79"/>
    <w:rsid w:val="003B00B1"/>
    <w:rsid w:val="003B00EF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E5C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366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D4D"/>
    <w:rsid w:val="003E6F0B"/>
    <w:rsid w:val="003E6F3B"/>
    <w:rsid w:val="003E70E2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3B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4762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6F5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FB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0FDC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50F7C"/>
    <w:rsid w:val="00451492"/>
    <w:rsid w:val="00452302"/>
    <w:rsid w:val="00452B7D"/>
    <w:rsid w:val="00452FC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C43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708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716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26B"/>
    <w:rsid w:val="004A036B"/>
    <w:rsid w:val="004A0565"/>
    <w:rsid w:val="004A0912"/>
    <w:rsid w:val="004A16B2"/>
    <w:rsid w:val="004A19F3"/>
    <w:rsid w:val="004A1B81"/>
    <w:rsid w:val="004A2AB5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B71"/>
    <w:rsid w:val="004B6C03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121"/>
    <w:rsid w:val="004C1954"/>
    <w:rsid w:val="004C19A3"/>
    <w:rsid w:val="004C1A33"/>
    <w:rsid w:val="004C2352"/>
    <w:rsid w:val="004C2CAC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D86"/>
    <w:rsid w:val="004D1D64"/>
    <w:rsid w:val="004D216A"/>
    <w:rsid w:val="004D23A5"/>
    <w:rsid w:val="004D23D6"/>
    <w:rsid w:val="004D2CD8"/>
    <w:rsid w:val="004D2E74"/>
    <w:rsid w:val="004D32AE"/>
    <w:rsid w:val="004D34DA"/>
    <w:rsid w:val="004D3C04"/>
    <w:rsid w:val="004D3F59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ED9"/>
    <w:rsid w:val="004E20D3"/>
    <w:rsid w:val="004E2A7C"/>
    <w:rsid w:val="004E2B74"/>
    <w:rsid w:val="004E2C15"/>
    <w:rsid w:val="004E442B"/>
    <w:rsid w:val="004E481C"/>
    <w:rsid w:val="004E49AD"/>
    <w:rsid w:val="004E4B91"/>
    <w:rsid w:val="004E517F"/>
    <w:rsid w:val="004E547C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AA2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09F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FF"/>
    <w:rsid w:val="005051E9"/>
    <w:rsid w:val="00505754"/>
    <w:rsid w:val="00505862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B06"/>
    <w:rsid w:val="00511C65"/>
    <w:rsid w:val="00511D51"/>
    <w:rsid w:val="005120B2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46F8"/>
    <w:rsid w:val="0052589D"/>
    <w:rsid w:val="00525CC8"/>
    <w:rsid w:val="00526399"/>
    <w:rsid w:val="00526950"/>
    <w:rsid w:val="00526DCE"/>
    <w:rsid w:val="005275A5"/>
    <w:rsid w:val="00527869"/>
    <w:rsid w:val="005306CC"/>
    <w:rsid w:val="005309B9"/>
    <w:rsid w:val="00530FB7"/>
    <w:rsid w:val="005311B1"/>
    <w:rsid w:val="00532713"/>
    <w:rsid w:val="00532963"/>
    <w:rsid w:val="00532D66"/>
    <w:rsid w:val="00533615"/>
    <w:rsid w:val="00533B63"/>
    <w:rsid w:val="00534866"/>
    <w:rsid w:val="00534F3A"/>
    <w:rsid w:val="00535011"/>
    <w:rsid w:val="00535928"/>
    <w:rsid w:val="005359E6"/>
    <w:rsid w:val="00535C17"/>
    <w:rsid w:val="00536920"/>
    <w:rsid w:val="00536AB3"/>
    <w:rsid w:val="005379C4"/>
    <w:rsid w:val="00537ABD"/>
    <w:rsid w:val="0054001D"/>
    <w:rsid w:val="00540051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048"/>
    <w:rsid w:val="005471B2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D9"/>
    <w:rsid w:val="00557EE8"/>
    <w:rsid w:val="00560995"/>
    <w:rsid w:val="00560BC7"/>
    <w:rsid w:val="005612C4"/>
    <w:rsid w:val="005613F8"/>
    <w:rsid w:val="0056157F"/>
    <w:rsid w:val="00561777"/>
    <w:rsid w:val="0056236A"/>
    <w:rsid w:val="00562A5F"/>
    <w:rsid w:val="00562B3A"/>
    <w:rsid w:val="00562D64"/>
    <w:rsid w:val="00563C02"/>
    <w:rsid w:val="00563C76"/>
    <w:rsid w:val="00563FCF"/>
    <w:rsid w:val="005642BE"/>
    <w:rsid w:val="0056434A"/>
    <w:rsid w:val="005647B4"/>
    <w:rsid w:val="00564D8A"/>
    <w:rsid w:val="00565312"/>
    <w:rsid w:val="0056554E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A3F"/>
    <w:rsid w:val="00570F1A"/>
    <w:rsid w:val="00571CCB"/>
    <w:rsid w:val="00571D9D"/>
    <w:rsid w:val="00572909"/>
    <w:rsid w:val="00572C65"/>
    <w:rsid w:val="00573382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B43"/>
    <w:rsid w:val="00581CAD"/>
    <w:rsid w:val="00581D25"/>
    <w:rsid w:val="00582032"/>
    <w:rsid w:val="0058221E"/>
    <w:rsid w:val="00582901"/>
    <w:rsid w:val="00582AB5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E78"/>
    <w:rsid w:val="00594F17"/>
    <w:rsid w:val="00595492"/>
    <w:rsid w:val="005957A9"/>
    <w:rsid w:val="0059591D"/>
    <w:rsid w:val="00595C1F"/>
    <w:rsid w:val="00595DA4"/>
    <w:rsid w:val="00596665"/>
    <w:rsid w:val="00597582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36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2E17"/>
    <w:rsid w:val="005C3A1C"/>
    <w:rsid w:val="005C3D71"/>
    <w:rsid w:val="005C3DBE"/>
    <w:rsid w:val="005C3EA9"/>
    <w:rsid w:val="005C4CFF"/>
    <w:rsid w:val="005C4E20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C7D70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541"/>
    <w:rsid w:val="005D587C"/>
    <w:rsid w:val="005D5CFE"/>
    <w:rsid w:val="005D5F87"/>
    <w:rsid w:val="005D60C8"/>
    <w:rsid w:val="005D6278"/>
    <w:rsid w:val="005D714E"/>
    <w:rsid w:val="005D7386"/>
    <w:rsid w:val="005D73C6"/>
    <w:rsid w:val="005D7D58"/>
    <w:rsid w:val="005D7E42"/>
    <w:rsid w:val="005E0B9C"/>
    <w:rsid w:val="005E17BE"/>
    <w:rsid w:val="005E1ED5"/>
    <w:rsid w:val="005E1F23"/>
    <w:rsid w:val="005E1F70"/>
    <w:rsid w:val="005E22E3"/>
    <w:rsid w:val="005E28EA"/>
    <w:rsid w:val="005E2A94"/>
    <w:rsid w:val="005E2D3B"/>
    <w:rsid w:val="005E2EED"/>
    <w:rsid w:val="005E37C3"/>
    <w:rsid w:val="005E37DA"/>
    <w:rsid w:val="005E3A61"/>
    <w:rsid w:val="005E4358"/>
    <w:rsid w:val="005E4459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D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4EE8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73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2DDD"/>
    <w:rsid w:val="00613A34"/>
    <w:rsid w:val="00613C25"/>
    <w:rsid w:val="00613E25"/>
    <w:rsid w:val="006141B9"/>
    <w:rsid w:val="006142C0"/>
    <w:rsid w:val="006146DF"/>
    <w:rsid w:val="006149AD"/>
    <w:rsid w:val="00614F82"/>
    <w:rsid w:val="00614F8C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4633"/>
    <w:rsid w:val="00624868"/>
    <w:rsid w:val="00625CBC"/>
    <w:rsid w:val="006260F9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2C72"/>
    <w:rsid w:val="00643903"/>
    <w:rsid w:val="006440B6"/>
    <w:rsid w:val="0064439C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6CB"/>
    <w:rsid w:val="00651B46"/>
    <w:rsid w:val="00651D62"/>
    <w:rsid w:val="006522ED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57D25"/>
    <w:rsid w:val="00660E35"/>
    <w:rsid w:val="0066176B"/>
    <w:rsid w:val="00661D27"/>
    <w:rsid w:val="0066294E"/>
    <w:rsid w:val="0066309E"/>
    <w:rsid w:val="0066359B"/>
    <w:rsid w:val="006637C0"/>
    <w:rsid w:val="00663882"/>
    <w:rsid w:val="00664F5D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983"/>
    <w:rsid w:val="00676D14"/>
    <w:rsid w:val="00676F93"/>
    <w:rsid w:val="00677279"/>
    <w:rsid w:val="00680488"/>
    <w:rsid w:val="00680DAF"/>
    <w:rsid w:val="006811EC"/>
    <w:rsid w:val="00681246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5BB3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3D3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72BC"/>
    <w:rsid w:val="006B0113"/>
    <w:rsid w:val="006B0200"/>
    <w:rsid w:val="006B0426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18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5D0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932"/>
    <w:rsid w:val="006D2BB6"/>
    <w:rsid w:val="006D3539"/>
    <w:rsid w:val="006D3A57"/>
    <w:rsid w:val="006D50D5"/>
    <w:rsid w:val="006D51B9"/>
    <w:rsid w:val="006D5435"/>
    <w:rsid w:val="006D5D92"/>
    <w:rsid w:val="006D6C3C"/>
    <w:rsid w:val="006D6DE0"/>
    <w:rsid w:val="006D6EE3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3C6"/>
    <w:rsid w:val="006E37B4"/>
    <w:rsid w:val="006E3DD5"/>
    <w:rsid w:val="006E3F88"/>
    <w:rsid w:val="006E413E"/>
    <w:rsid w:val="006E42A5"/>
    <w:rsid w:val="006E4384"/>
    <w:rsid w:val="006E523C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0CB7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06FA6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737"/>
    <w:rsid w:val="007219B0"/>
    <w:rsid w:val="00722455"/>
    <w:rsid w:val="00722513"/>
    <w:rsid w:val="00722686"/>
    <w:rsid w:val="00722B35"/>
    <w:rsid w:val="00723AA9"/>
    <w:rsid w:val="00723EEF"/>
    <w:rsid w:val="007256AA"/>
    <w:rsid w:val="00725750"/>
    <w:rsid w:val="00725D50"/>
    <w:rsid w:val="00725DC0"/>
    <w:rsid w:val="0072650F"/>
    <w:rsid w:val="00726BD7"/>
    <w:rsid w:val="007275B5"/>
    <w:rsid w:val="00727FC0"/>
    <w:rsid w:val="00730064"/>
    <w:rsid w:val="00730467"/>
    <w:rsid w:val="007305E1"/>
    <w:rsid w:val="0073062D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D3E"/>
    <w:rsid w:val="00740278"/>
    <w:rsid w:val="00740757"/>
    <w:rsid w:val="00741105"/>
    <w:rsid w:val="0074124C"/>
    <w:rsid w:val="00741A4A"/>
    <w:rsid w:val="00741B06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0E69"/>
    <w:rsid w:val="00751224"/>
    <w:rsid w:val="00751BF8"/>
    <w:rsid w:val="00751D6E"/>
    <w:rsid w:val="00751EF2"/>
    <w:rsid w:val="00751F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5B"/>
    <w:rsid w:val="007564CA"/>
    <w:rsid w:val="00756A23"/>
    <w:rsid w:val="00756ED0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000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895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4F35"/>
    <w:rsid w:val="007854AE"/>
    <w:rsid w:val="00785F86"/>
    <w:rsid w:val="007861E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027"/>
    <w:rsid w:val="00796144"/>
    <w:rsid w:val="00796406"/>
    <w:rsid w:val="00796A09"/>
    <w:rsid w:val="00797323"/>
    <w:rsid w:val="00797701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A5A"/>
    <w:rsid w:val="007B1BA5"/>
    <w:rsid w:val="007B1C21"/>
    <w:rsid w:val="007B1F57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6A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03D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6A1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C0A"/>
    <w:rsid w:val="007D6598"/>
    <w:rsid w:val="007D6641"/>
    <w:rsid w:val="007D78CE"/>
    <w:rsid w:val="007D7B5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3553"/>
    <w:rsid w:val="007E3E98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36F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2ED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4AA"/>
    <w:rsid w:val="00804848"/>
    <w:rsid w:val="00804A27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89B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988"/>
    <w:rsid w:val="00850B06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21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361"/>
    <w:rsid w:val="008674F3"/>
    <w:rsid w:val="008676B7"/>
    <w:rsid w:val="00867BE8"/>
    <w:rsid w:val="00867C32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804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E06"/>
    <w:rsid w:val="00890058"/>
    <w:rsid w:val="008902AA"/>
    <w:rsid w:val="008906E7"/>
    <w:rsid w:val="008910A1"/>
    <w:rsid w:val="008910AC"/>
    <w:rsid w:val="00891858"/>
    <w:rsid w:val="00891C46"/>
    <w:rsid w:val="0089282A"/>
    <w:rsid w:val="00892DB8"/>
    <w:rsid w:val="0089323B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4F5"/>
    <w:rsid w:val="00897A47"/>
    <w:rsid w:val="00897CF8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C23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5F6E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4E59"/>
    <w:rsid w:val="008C569A"/>
    <w:rsid w:val="008C5703"/>
    <w:rsid w:val="008C57AB"/>
    <w:rsid w:val="008C5857"/>
    <w:rsid w:val="008C5907"/>
    <w:rsid w:val="008C5E33"/>
    <w:rsid w:val="008C5E50"/>
    <w:rsid w:val="008C5FB3"/>
    <w:rsid w:val="008C6D20"/>
    <w:rsid w:val="008C7233"/>
    <w:rsid w:val="008C7747"/>
    <w:rsid w:val="008C78FC"/>
    <w:rsid w:val="008C79DA"/>
    <w:rsid w:val="008C7C63"/>
    <w:rsid w:val="008C7C7A"/>
    <w:rsid w:val="008D0418"/>
    <w:rsid w:val="008D054E"/>
    <w:rsid w:val="008D09DB"/>
    <w:rsid w:val="008D0EA4"/>
    <w:rsid w:val="008D199F"/>
    <w:rsid w:val="008D1C01"/>
    <w:rsid w:val="008D1CEB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C58"/>
    <w:rsid w:val="008E13ED"/>
    <w:rsid w:val="008E1AAC"/>
    <w:rsid w:val="008E1F1C"/>
    <w:rsid w:val="008E235C"/>
    <w:rsid w:val="008E2FF5"/>
    <w:rsid w:val="008E31B5"/>
    <w:rsid w:val="008E32AC"/>
    <w:rsid w:val="008E347E"/>
    <w:rsid w:val="008E5536"/>
    <w:rsid w:val="008E55DE"/>
    <w:rsid w:val="008E56FA"/>
    <w:rsid w:val="008E5A70"/>
    <w:rsid w:val="008E623F"/>
    <w:rsid w:val="008E6ADE"/>
    <w:rsid w:val="008E6C40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6843"/>
    <w:rsid w:val="008F7F27"/>
    <w:rsid w:val="00900015"/>
    <w:rsid w:val="00900086"/>
    <w:rsid w:val="009003A4"/>
    <w:rsid w:val="00900459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2D5"/>
    <w:rsid w:val="00903A3B"/>
    <w:rsid w:val="00903FAA"/>
    <w:rsid w:val="00904200"/>
    <w:rsid w:val="009046E3"/>
    <w:rsid w:val="0090476C"/>
    <w:rsid w:val="00905584"/>
    <w:rsid w:val="009056A1"/>
    <w:rsid w:val="00905BC6"/>
    <w:rsid w:val="00905CDF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5E"/>
    <w:rsid w:val="009129D5"/>
    <w:rsid w:val="00912B8F"/>
    <w:rsid w:val="00913261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6D39"/>
    <w:rsid w:val="00917C44"/>
    <w:rsid w:val="00920C08"/>
    <w:rsid w:val="00920F11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856"/>
    <w:rsid w:val="00925ABB"/>
    <w:rsid w:val="00925B39"/>
    <w:rsid w:val="009264F3"/>
    <w:rsid w:val="00926533"/>
    <w:rsid w:val="009266B1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659"/>
    <w:rsid w:val="00934B89"/>
    <w:rsid w:val="00934C51"/>
    <w:rsid w:val="00935142"/>
    <w:rsid w:val="00935391"/>
    <w:rsid w:val="0093542C"/>
    <w:rsid w:val="0093563F"/>
    <w:rsid w:val="0093576B"/>
    <w:rsid w:val="009358E4"/>
    <w:rsid w:val="00936637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908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1FB8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2FE7"/>
    <w:rsid w:val="009634D7"/>
    <w:rsid w:val="0096388A"/>
    <w:rsid w:val="00963A6D"/>
    <w:rsid w:val="009647AF"/>
    <w:rsid w:val="00964A0E"/>
    <w:rsid w:val="00964BFA"/>
    <w:rsid w:val="0096521B"/>
    <w:rsid w:val="00965B91"/>
    <w:rsid w:val="009667DB"/>
    <w:rsid w:val="00966D26"/>
    <w:rsid w:val="0096768B"/>
    <w:rsid w:val="00967AAC"/>
    <w:rsid w:val="00967B7C"/>
    <w:rsid w:val="00970154"/>
    <w:rsid w:val="009702C7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6FEA"/>
    <w:rsid w:val="009774AA"/>
    <w:rsid w:val="00977787"/>
    <w:rsid w:val="0097789A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13D"/>
    <w:rsid w:val="00984995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A2E"/>
    <w:rsid w:val="009A1E87"/>
    <w:rsid w:val="009A241B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627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5A6"/>
    <w:rsid w:val="009D5AD3"/>
    <w:rsid w:val="009D6054"/>
    <w:rsid w:val="009D63B7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47F"/>
    <w:rsid w:val="009E2A22"/>
    <w:rsid w:val="009E2B61"/>
    <w:rsid w:val="009E36E3"/>
    <w:rsid w:val="009E372A"/>
    <w:rsid w:val="009E3DE8"/>
    <w:rsid w:val="009E4154"/>
    <w:rsid w:val="009E57A1"/>
    <w:rsid w:val="009E5A1B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7AD"/>
    <w:rsid w:val="009F1CC7"/>
    <w:rsid w:val="009F2C2C"/>
    <w:rsid w:val="009F2E84"/>
    <w:rsid w:val="009F34A4"/>
    <w:rsid w:val="009F51D5"/>
    <w:rsid w:val="009F5415"/>
    <w:rsid w:val="009F5B60"/>
    <w:rsid w:val="009F5DA1"/>
    <w:rsid w:val="009F64C3"/>
    <w:rsid w:val="009F64DB"/>
    <w:rsid w:val="009F6EA2"/>
    <w:rsid w:val="009F728E"/>
    <w:rsid w:val="009F7993"/>
    <w:rsid w:val="00A01CBD"/>
    <w:rsid w:val="00A01D26"/>
    <w:rsid w:val="00A01F75"/>
    <w:rsid w:val="00A02136"/>
    <w:rsid w:val="00A02B5A"/>
    <w:rsid w:val="00A03102"/>
    <w:rsid w:val="00A039C2"/>
    <w:rsid w:val="00A03C9F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4A5"/>
    <w:rsid w:val="00A10AAD"/>
    <w:rsid w:val="00A10AF4"/>
    <w:rsid w:val="00A117BC"/>
    <w:rsid w:val="00A11E7D"/>
    <w:rsid w:val="00A122A4"/>
    <w:rsid w:val="00A124A9"/>
    <w:rsid w:val="00A12E25"/>
    <w:rsid w:val="00A12ED5"/>
    <w:rsid w:val="00A13B4A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5BFF"/>
    <w:rsid w:val="00A26303"/>
    <w:rsid w:val="00A2692F"/>
    <w:rsid w:val="00A269E5"/>
    <w:rsid w:val="00A27436"/>
    <w:rsid w:val="00A2765E"/>
    <w:rsid w:val="00A278EA"/>
    <w:rsid w:val="00A27B68"/>
    <w:rsid w:val="00A27E0D"/>
    <w:rsid w:val="00A3015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8BE"/>
    <w:rsid w:val="00A409D2"/>
    <w:rsid w:val="00A40A4E"/>
    <w:rsid w:val="00A4129E"/>
    <w:rsid w:val="00A4154F"/>
    <w:rsid w:val="00A41581"/>
    <w:rsid w:val="00A415BE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706"/>
    <w:rsid w:val="00A51AA5"/>
    <w:rsid w:val="00A526B2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41"/>
    <w:rsid w:val="00A56FA5"/>
    <w:rsid w:val="00A57D9A"/>
    <w:rsid w:val="00A60432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1CF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1AC"/>
    <w:rsid w:val="00A724B6"/>
    <w:rsid w:val="00A72657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1606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4A2"/>
    <w:rsid w:val="00A93588"/>
    <w:rsid w:val="00A936B7"/>
    <w:rsid w:val="00A94CE5"/>
    <w:rsid w:val="00A96222"/>
    <w:rsid w:val="00AA0316"/>
    <w:rsid w:val="00AA058B"/>
    <w:rsid w:val="00AA0C0C"/>
    <w:rsid w:val="00AA0F7A"/>
    <w:rsid w:val="00AA1233"/>
    <w:rsid w:val="00AA164E"/>
    <w:rsid w:val="00AA16A3"/>
    <w:rsid w:val="00AA1A78"/>
    <w:rsid w:val="00AA1A82"/>
    <w:rsid w:val="00AA230D"/>
    <w:rsid w:val="00AA357C"/>
    <w:rsid w:val="00AA3E5D"/>
    <w:rsid w:val="00AA415A"/>
    <w:rsid w:val="00AA42F0"/>
    <w:rsid w:val="00AA466A"/>
    <w:rsid w:val="00AA5606"/>
    <w:rsid w:val="00AA59B6"/>
    <w:rsid w:val="00AA64FF"/>
    <w:rsid w:val="00AA651A"/>
    <w:rsid w:val="00AA669D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47D"/>
    <w:rsid w:val="00AC3BE0"/>
    <w:rsid w:val="00AC3C86"/>
    <w:rsid w:val="00AC3E10"/>
    <w:rsid w:val="00AC3F6F"/>
    <w:rsid w:val="00AC40FE"/>
    <w:rsid w:val="00AC4114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19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88E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663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EC7"/>
    <w:rsid w:val="00B12EEC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56E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5C6"/>
    <w:rsid w:val="00B31508"/>
    <w:rsid w:val="00B31AF7"/>
    <w:rsid w:val="00B31AFC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9EF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5B6C"/>
    <w:rsid w:val="00B462CB"/>
    <w:rsid w:val="00B46C0A"/>
    <w:rsid w:val="00B47551"/>
    <w:rsid w:val="00B50B17"/>
    <w:rsid w:val="00B50D05"/>
    <w:rsid w:val="00B51B44"/>
    <w:rsid w:val="00B51D0F"/>
    <w:rsid w:val="00B5229E"/>
    <w:rsid w:val="00B53AE1"/>
    <w:rsid w:val="00B53CFF"/>
    <w:rsid w:val="00B54A45"/>
    <w:rsid w:val="00B54B8E"/>
    <w:rsid w:val="00B550A7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A1F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648"/>
    <w:rsid w:val="00B64A72"/>
    <w:rsid w:val="00B64E3A"/>
    <w:rsid w:val="00B653DA"/>
    <w:rsid w:val="00B654BE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50"/>
    <w:rsid w:val="00B743F1"/>
    <w:rsid w:val="00B74473"/>
    <w:rsid w:val="00B74A7D"/>
    <w:rsid w:val="00B74EC6"/>
    <w:rsid w:val="00B764B3"/>
    <w:rsid w:val="00B77376"/>
    <w:rsid w:val="00B7759A"/>
    <w:rsid w:val="00B77FEB"/>
    <w:rsid w:val="00B80E32"/>
    <w:rsid w:val="00B80FE2"/>
    <w:rsid w:val="00B81130"/>
    <w:rsid w:val="00B81182"/>
    <w:rsid w:val="00B82195"/>
    <w:rsid w:val="00B822CD"/>
    <w:rsid w:val="00B823FB"/>
    <w:rsid w:val="00B8245D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87F5E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7D9"/>
    <w:rsid w:val="00B9499C"/>
    <w:rsid w:val="00B94FBE"/>
    <w:rsid w:val="00B95AB6"/>
    <w:rsid w:val="00B95B92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B7B1E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40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95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5665"/>
    <w:rsid w:val="00BD625D"/>
    <w:rsid w:val="00BD6264"/>
    <w:rsid w:val="00BD633C"/>
    <w:rsid w:val="00BD6904"/>
    <w:rsid w:val="00BD69FD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28D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86D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B"/>
    <w:rsid w:val="00C01B1C"/>
    <w:rsid w:val="00C01E36"/>
    <w:rsid w:val="00C02067"/>
    <w:rsid w:val="00C0294D"/>
    <w:rsid w:val="00C02D1C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38E4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81D"/>
    <w:rsid w:val="00C309C6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B8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5D04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4939"/>
    <w:rsid w:val="00C55190"/>
    <w:rsid w:val="00C55E15"/>
    <w:rsid w:val="00C5769A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67DB9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4DA4"/>
    <w:rsid w:val="00C74F46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BF9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403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198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C4"/>
    <w:rsid w:val="00CB7AEF"/>
    <w:rsid w:val="00CB7EC5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1EC0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D81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39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471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279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208"/>
    <w:rsid w:val="00D2398F"/>
    <w:rsid w:val="00D23CD8"/>
    <w:rsid w:val="00D2517B"/>
    <w:rsid w:val="00D25A88"/>
    <w:rsid w:val="00D25D3F"/>
    <w:rsid w:val="00D26531"/>
    <w:rsid w:val="00D267D8"/>
    <w:rsid w:val="00D267FC"/>
    <w:rsid w:val="00D26959"/>
    <w:rsid w:val="00D2698C"/>
    <w:rsid w:val="00D26EEA"/>
    <w:rsid w:val="00D27009"/>
    <w:rsid w:val="00D27422"/>
    <w:rsid w:val="00D276CB"/>
    <w:rsid w:val="00D27B0A"/>
    <w:rsid w:val="00D300C8"/>
    <w:rsid w:val="00D30E88"/>
    <w:rsid w:val="00D3190B"/>
    <w:rsid w:val="00D31B2C"/>
    <w:rsid w:val="00D3208B"/>
    <w:rsid w:val="00D32170"/>
    <w:rsid w:val="00D322E7"/>
    <w:rsid w:val="00D3257C"/>
    <w:rsid w:val="00D32C32"/>
    <w:rsid w:val="00D3313F"/>
    <w:rsid w:val="00D332C3"/>
    <w:rsid w:val="00D338A3"/>
    <w:rsid w:val="00D3391C"/>
    <w:rsid w:val="00D33CA4"/>
    <w:rsid w:val="00D3446E"/>
    <w:rsid w:val="00D345FE"/>
    <w:rsid w:val="00D348BB"/>
    <w:rsid w:val="00D34D79"/>
    <w:rsid w:val="00D354B3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1EF4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5D22"/>
    <w:rsid w:val="00D46065"/>
    <w:rsid w:val="00D46EE6"/>
    <w:rsid w:val="00D47167"/>
    <w:rsid w:val="00D4752E"/>
    <w:rsid w:val="00D47923"/>
    <w:rsid w:val="00D47BCC"/>
    <w:rsid w:val="00D506FA"/>
    <w:rsid w:val="00D50749"/>
    <w:rsid w:val="00D508C3"/>
    <w:rsid w:val="00D50C71"/>
    <w:rsid w:val="00D514D4"/>
    <w:rsid w:val="00D514F7"/>
    <w:rsid w:val="00D515B9"/>
    <w:rsid w:val="00D51A19"/>
    <w:rsid w:val="00D51D5C"/>
    <w:rsid w:val="00D51F6D"/>
    <w:rsid w:val="00D52585"/>
    <w:rsid w:val="00D53C63"/>
    <w:rsid w:val="00D5521C"/>
    <w:rsid w:val="00D55555"/>
    <w:rsid w:val="00D55718"/>
    <w:rsid w:val="00D55803"/>
    <w:rsid w:val="00D56011"/>
    <w:rsid w:val="00D5602F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6C2"/>
    <w:rsid w:val="00D7270C"/>
    <w:rsid w:val="00D731CD"/>
    <w:rsid w:val="00D7348C"/>
    <w:rsid w:val="00D73582"/>
    <w:rsid w:val="00D73E14"/>
    <w:rsid w:val="00D74367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942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52B"/>
    <w:rsid w:val="00D86714"/>
    <w:rsid w:val="00D868E7"/>
    <w:rsid w:val="00D86AB4"/>
    <w:rsid w:val="00D86FCB"/>
    <w:rsid w:val="00D877C7"/>
    <w:rsid w:val="00D87935"/>
    <w:rsid w:val="00D87A41"/>
    <w:rsid w:val="00D87ACB"/>
    <w:rsid w:val="00D906DD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8F1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11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B6E19"/>
    <w:rsid w:val="00DC0659"/>
    <w:rsid w:val="00DC0E1B"/>
    <w:rsid w:val="00DC1047"/>
    <w:rsid w:val="00DC12DA"/>
    <w:rsid w:val="00DC1441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2C54"/>
    <w:rsid w:val="00DE32E6"/>
    <w:rsid w:val="00DE3A4A"/>
    <w:rsid w:val="00DE4768"/>
    <w:rsid w:val="00DE6513"/>
    <w:rsid w:val="00DE6673"/>
    <w:rsid w:val="00DE69A4"/>
    <w:rsid w:val="00DE7B82"/>
    <w:rsid w:val="00DE7C3B"/>
    <w:rsid w:val="00DF0F2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C62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68B7"/>
    <w:rsid w:val="00E0700C"/>
    <w:rsid w:val="00E07745"/>
    <w:rsid w:val="00E1023D"/>
    <w:rsid w:val="00E10388"/>
    <w:rsid w:val="00E114FF"/>
    <w:rsid w:val="00E115D0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1CC3"/>
    <w:rsid w:val="00E223E0"/>
    <w:rsid w:val="00E22C93"/>
    <w:rsid w:val="00E22DE1"/>
    <w:rsid w:val="00E23111"/>
    <w:rsid w:val="00E23AFC"/>
    <w:rsid w:val="00E23C75"/>
    <w:rsid w:val="00E23FC3"/>
    <w:rsid w:val="00E24142"/>
    <w:rsid w:val="00E24C79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723"/>
    <w:rsid w:val="00E3091E"/>
    <w:rsid w:val="00E309AC"/>
    <w:rsid w:val="00E310E8"/>
    <w:rsid w:val="00E311BE"/>
    <w:rsid w:val="00E312BE"/>
    <w:rsid w:val="00E314B5"/>
    <w:rsid w:val="00E328F9"/>
    <w:rsid w:val="00E329C5"/>
    <w:rsid w:val="00E32C51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079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471"/>
    <w:rsid w:val="00E4556F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2F42"/>
    <w:rsid w:val="00E5321C"/>
    <w:rsid w:val="00E53AEB"/>
    <w:rsid w:val="00E54F8E"/>
    <w:rsid w:val="00E55170"/>
    <w:rsid w:val="00E55A9F"/>
    <w:rsid w:val="00E55BE7"/>
    <w:rsid w:val="00E55D0D"/>
    <w:rsid w:val="00E56550"/>
    <w:rsid w:val="00E5697A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5FB2"/>
    <w:rsid w:val="00E666C4"/>
    <w:rsid w:val="00E66725"/>
    <w:rsid w:val="00E6676A"/>
    <w:rsid w:val="00E668C6"/>
    <w:rsid w:val="00E66F4B"/>
    <w:rsid w:val="00E670DE"/>
    <w:rsid w:val="00E67436"/>
    <w:rsid w:val="00E67A3B"/>
    <w:rsid w:val="00E67DC9"/>
    <w:rsid w:val="00E70A7D"/>
    <w:rsid w:val="00E71249"/>
    <w:rsid w:val="00E713D3"/>
    <w:rsid w:val="00E71982"/>
    <w:rsid w:val="00E72331"/>
    <w:rsid w:val="00E72453"/>
    <w:rsid w:val="00E724EE"/>
    <w:rsid w:val="00E7270A"/>
    <w:rsid w:val="00E72FB7"/>
    <w:rsid w:val="00E7331B"/>
    <w:rsid w:val="00E733A1"/>
    <w:rsid w:val="00E73565"/>
    <w:rsid w:val="00E73853"/>
    <w:rsid w:val="00E73FBA"/>
    <w:rsid w:val="00E74928"/>
    <w:rsid w:val="00E75250"/>
    <w:rsid w:val="00E7601F"/>
    <w:rsid w:val="00E76299"/>
    <w:rsid w:val="00E76918"/>
    <w:rsid w:val="00E76970"/>
    <w:rsid w:val="00E769D7"/>
    <w:rsid w:val="00E76C7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5E6A"/>
    <w:rsid w:val="00E864A5"/>
    <w:rsid w:val="00E86509"/>
    <w:rsid w:val="00E86C82"/>
    <w:rsid w:val="00E86D96"/>
    <w:rsid w:val="00E86F81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5DA3"/>
    <w:rsid w:val="00E96482"/>
    <w:rsid w:val="00E967EF"/>
    <w:rsid w:val="00E9697D"/>
    <w:rsid w:val="00E97608"/>
    <w:rsid w:val="00E978FB"/>
    <w:rsid w:val="00E979CB"/>
    <w:rsid w:val="00EA03E1"/>
    <w:rsid w:val="00EA0446"/>
    <w:rsid w:val="00EA0C63"/>
    <w:rsid w:val="00EA12E9"/>
    <w:rsid w:val="00EA16C9"/>
    <w:rsid w:val="00EA1A17"/>
    <w:rsid w:val="00EA2335"/>
    <w:rsid w:val="00EA3078"/>
    <w:rsid w:val="00EA3162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7C8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4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00B"/>
    <w:rsid w:val="00EC21DF"/>
    <w:rsid w:val="00EC2282"/>
    <w:rsid w:val="00EC248D"/>
    <w:rsid w:val="00EC2B14"/>
    <w:rsid w:val="00EC2C6C"/>
    <w:rsid w:val="00EC2DE9"/>
    <w:rsid w:val="00EC311D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00"/>
    <w:rsid w:val="00EC73DB"/>
    <w:rsid w:val="00EC759E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67"/>
    <w:rsid w:val="00ED68D8"/>
    <w:rsid w:val="00ED710A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84F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7AF"/>
    <w:rsid w:val="00EF1993"/>
    <w:rsid w:val="00EF1EED"/>
    <w:rsid w:val="00EF2364"/>
    <w:rsid w:val="00EF2503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C76"/>
    <w:rsid w:val="00F03E86"/>
    <w:rsid w:val="00F03FC9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0FD"/>
    <w:rsid w:val="00F31722"/>
    <w:rsid w:val="00F32010"/>
    <w:rsid w:val="00F3210D"/>
    <w:rsid w:val="00F326ED"/>
    <w:rsid w:val="00F32AC4"/>
    <w:rsid w:val="00F32D1F"/>
    <w:rsid w:val="00F3319E"/>
    <w:rsid w:val="00F3363B"/>
    <w:rsid w:val="00F336EE"/>
    <w:rsid w:val="00F338AE"/>
    <w:rsid w:val="00F33966"/>
    <w:rsid w:val="00F33A0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B7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462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8D9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64B"/>
    <w:rsid w:val="00F649C7"/>
    <w:rsid w:val="00F65017"/>
    <w:rsid w:val="00F653B6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15B"/>
    <w:rsid w:val="00F7247C"/>
    <w:rsid w:val="00F724CA"/>
    <w:rsid w:val="00F72AB3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3C0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6E97"/>
    <w:rsid w:val="00F87F55"/>
    <w:rsid w:val="00F9034A"/>
    <w:rsid w:val="00F906AC"/>
    <w:rsid w:val="00F907C9"/>
    <w:rsid w:val="00F90CE0"/>
    <w:rsid w:val="00F90F03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3AA"/>
    <w:rsid w:val="00F97446"/>
    <w:rsid w:val="00F9772A"/>
    <w:rsid w:val="00F97CBD"/>
    <w:rsid w:val="00FA0310"/>
    <w:rsid w:val="00FA128E"/>
    <w:rsid w:val="00FA199D"/>
    <w:rsid w:val="00FA1C19"/>
    <w:rsid w:val="00FA2013"/>
    <w:rsid w:val="00FA2228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C7E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3E84"/>
    <w:rsid w:val="00FB4418"/>
    <w:rsid w:val="00FB4621"/>
    <w:rsid w:val="00FB4AB5"/>
    <w:rsid w:val="00FB5E0C"/>
    <w:rsid w:val="00FB5FC1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5CAB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2E97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F4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58F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CFCB54E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B645A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B645A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594E78"/>
    <w:pPr>
      <w:numPr>
        <w:numId w:val="4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12714</Words>
  <Characters>72472</Characters>
  <Application>Microsoft Office Word</Application>
  <DocSecurity>0</DocSecurity>
  <Lines>603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85016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2026-10-02T06:59:00Z</dcterms:created>
  <dcterms:modified xsi:type="dcterms:W3CDTF">2026-10-02T08:25:00Z</dcterms:modified>
</cp:coreProperties>
</file>