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A3E7A" w14:textId="77777777" w:rsidR="00B8253F" w:rsidRPr="001A77EE" w:rsidRDefault="00B8253F" w:rsidP="00026F68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A77EE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6C9A1CA0" w14:textId="6954960C" w:rsidR="00B8253F" w:rsidRPr="001A77EE" w:rsidRDefault="00B8253F" w:rsidP="00026F6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 xml:space="preserve"> (de la pagina 1 la pagina )</w:t>
      </w:r>
    </w:p>
    <w:p w14:paraId="6F490E6C" w14:textId="77777777" w:rsidR="00B8253F" w:rsidRDefault="00B8253F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60BB3F71" w14:textId="77777777" w:rsidR="00B8253F" w:rsidRDefault="00B8253F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0A7DB5C9" w14:textId="77777777" w:rsidR="00B8253F" w:rsidRDefault="00B8253F">
      <w:pPr>
        <w:jc w:val="center"/>
        <w:rPr>
          <w:sz w:val="28"/>
        </w:rPr>
      </w:pPr>
    </w:p>
    <w:p w14:paraId="13B38A6F" w14:textId="77777777" w:rsidR="00B8253F" w:rsidRDefault="00B8253F">
      <w:pPr>
        <w:jc w:val="center"/>
        <w:rPr>
          <w:sz w:val="28"/>
        </w:rPr>
      </w:pPr>
    </w:p>
    <w:p w14:paraId="69D27074" w14:textId="77777777" w:rsidR="00B8253F" w:rsidRDefault="00B8253F">
      <w:pPr>
        <w:jc w:val="center"/>
        <w:rPr>
          <w:sz w:val="28"/>
        </w:rPr>
      </w:pPr>
    </w:p>
    <w:p w14:paraId="493111D1" w14:textId="77777777" w:rsidR="00B8253F" w:rsidRDefault="00B8253F">
      <w:pPr>
        <w:jc w:val="center"/>
        <w:rPr>
          <w:sz w:val="28"/>
        </w:rPr>
      </w:pPr>
    </w:p>
    <w:p w14:paraId="6BA206BB" w14:textId="77777777" w:rsidR="00B8253F" w:rsidRDefault="00B8253F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TIMI</w:t>
      </w:r>
      <w:r>
        <w:rPr>
          <w:b/>
          <w:bCs/>
          <w:spacing w:val="80"/>
          <w:sz w:val="32"/>
          <w:lang w:val="ro-RO"/>
        </w:rPr>
        <w:t>Ş</w:t>
      </w:r>
      <w:r>
        <w:rPr>
          <w:b/>
          <w:bCs/>
          <w:spacing w:val="80"/>
          <w:sz w:val="32"/>
        </w:rPr>
        <w:t>OARA</w:t>
      </w:r>
    </w:p>
    <w:p w14:paraId="41E9260D" w14:textId="77777777" w:rsidR="00B8253F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0765BAC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8658CC7" w14:textId="77777777" w:rsidR="00B8253F" w:rsidRDefault="00B8253F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5AD66FC7" w14:textId="77777777" w:rsidR="00B8253F" w:rsidRDefault="00B8253F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octombrie 2026</w:t>
      </w:r>
    </w:p>
    <w:p w14:paraId="6F8B1C0D" w14:textId="77777777" w:rsidR="00B8253F" w:rsidRPr="00676A79" w:rsidRDefault="00B8253F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46C01B1B" w14:textId="77777777" w:rsidR="00B8253F" w:rsidRPr="00676A79" w:rsidRDefault="00B8253F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52DCA25D" w14:textId="77777777" w:rsidR="00B8253F" w:rsidRDefault="00B8253F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B8253F" w14:paraId="4DAEA478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54DB587" w14:textId="77777777" w:rsidR="00B8253F" w:rsidRDefault="00B8253F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13A03E3" w14:textId="77777777" w:rsidR="00B8253F" w:rsidRDefault="00B8253F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69B40171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9A82E0F" w14:textId="77777777" w:rsidR="00B8253F" w:rsidRDefault="00B8253F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03FBBF68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BEAB6F8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67A3F28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3AD5AD22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25FD5C2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2198363D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676595EE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F35A826" w14:textId="77777777" w:rsidR="00B8253F" w:rsidRDefault="00B8253F" w:rsidP="00FC1F7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088087BC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45E3E72D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532885CF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54A23595" w14:textId="77777777" w:rsidR="00B8253F" w:rsidRDefault="00B8253F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6DEE77BB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07442A2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72D2AE0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AD2AE1D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5F6E6719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9761EBF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3386581C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43EEF207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0C7D7CD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B8253F" w14:paraId="2A706C06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FE876FF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429E196" w14:textId="77777777" w:rsidR="00B8253F" w:rsidRDefault="00B8253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65C0263C" w14:textId="77777777" w:rsidR="00B8253F" w:rsidRDefault="00B8253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787B779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C96511B" w14:textId="77777777" w:rsidR="00B8253F" w:rsidRDefault="00B8253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DB262D5" w14:textId="77777777" w:rsidR="00B8253F" w:rsidRDefault="00B8253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F86600A" w14:textId="77777777" w:rsidR="00B8253F" w:rsidRDefault="00B8253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11F5797" w14:textId="77777777" w:rsidR="00B8253F" w:rsidRDefault="00B8253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A7034B8" w14:textId="77777777" w:rsidR="00B8253F" w:rsidRDefault="00B8253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DA329CC" w14:textId="77777777" w:rsidR="00B8253F" w:rsidRDefault="00B8253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7873E5E" w14:textId="77777777" w:rsidR="00B8253F" w:rsidRDefault="00B8253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5ECEDC9" w14:textId="77777777" w:rsidR="00B8253F" w:rsidRDefault="00B8253F">
      <w:pPr>
        <w:spacing w:line="192" w:lineRule="auto"/>
        <w:jc w:val="center"/>
      </w:pPr>
    </w:p>
    <w:p w14:paraId="5D6AF60F" w14:textId="77777777" w:rsidR="00B8253F" w:rsidRDefault="00B8253F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6B6E8692" w14:textId="77777777" w:rsidR="00B8253F" w:rsidRDefault="00B8253F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0A2D892D" w14:textId="77777777" w:rsidR="00B8253F" w:rsidRDefault="00B8253F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0FF439D3" w14:textId="77777777" w:rsidR="00B8253F" w:rsidRPr="003447BC" w:rsidRDefault="00B8253F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3A331F3" w14:textId="77777777" w:rsidR="00B8253F" w:rsidRPr="00A8307A" w:rsidRDefault="00B8253F" w:rsidP="00516DD3">
      <w:pPr>
        <w:pStyle w:val="Heading1"/>
        <w:spacing w:line="360" w:lineRule="auto"/>
      </w:pPr>
      <w:r w:rsidRPr="00A8307A">
        <w:t>LINIA 100</w:t>
      </w:r>
    </w:p>
    <w:p w14:paraId="06C02AAC" w14:textId="77777777" w:rsidR="00B8253F" w:rsidRPr="00A8307A" w:rsidRDefault="00B8253F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B8253F" w:rsidRPr="00AB76B4" w14:paraId="10BF677E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1B17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2302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DD654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043B05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A58F4E0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708D9" w14:textId="77777777" w:rsidR="00B8253F" w:rsidRPr="00AB76B4" w:rsidRDefault="00B8253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5DB2DA6" w14:textId="77777777" w:rsidR="00B8253F" w:rsidRPr="00AB76B4" w:rsidRDefault="00B8253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2F15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1DE7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F593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F37E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22F10DF8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FB7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8713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B861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C52FF3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CCD4B34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AE022" w14:textId="77777777" w:rsidR="00B8253F" w:rsidRPr="00AB76B4" w:rsidRDefault="00B8253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40554D0" w14:textId="77777777" w:rsidR="00B8253F" w:rsidRPr="00AB76B4" w:rsidRDefault="00B8253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38EF2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FBC8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015A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B91B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57299D1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9CB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5E61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97A8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0EED26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3ACD605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B6A89" w14:textId="77777777" w:rsidR="00B8253F" w:rsidRPr="00AB76B4" w:rsidRDefault="00B8253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7D52F91C" w14:textId="77777777" w:rsidR="00B8253F" w:rsidRPr="00AB76B4" w:rsidRDefault="00B8253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BA46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DE4C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F2B92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7423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C3874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B8253F" w:rsidRPr="00AB76B4" w14:paraId="5ABE1BD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3D3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55A3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2FE45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01746F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0DC983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88AA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B777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1F6E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AC9E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F5FE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5636EA0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16E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E187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DA62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3C4264" w14:textId="77777777" w:rsidR="00B8253F" w:rsidRPr="00AB76B4" w:rsidRDefault="00B8253F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5CBEBD0" w14:textId="77777777" w:rsidR="00B8253F" w:rsidRPr="00AB76B4" w:rsidRDefault="00B8253F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28393" w14:textId="77777777" w:rsidR="00B8253F" w:rsidRPr="00AB76B4" w:rsidRDefault="00B8253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61E5F5D" w14:textId="77777777" w:rsidR="00B8253F" w:rsidRPr="00AB76B4" w:rsidRDefault="00B8253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363D5F22" w14:textId="77777777" w:rsidR="00B8253F" w:rsidRPr="00AB76B4" w:rsidRDefault="00B8253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B7767DA" w14:textId="77777777" w:rsidR="00B8253F" w:rsidRPr="00AB76B4" w:rsidRDefault="00B8253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8017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E1CD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4097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BF30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640E71A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AE8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0AD1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E083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E78FA" w14:textId="77777777" w:rsidR="00B8253F" w:rsidRPr="00AB76B4" w:rsidRDefault="00B8253F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F43FBD8" w14:textId="77777777" w:rsidR="00B8253F" w:rsidRPr="00AB76B4" w:rsidRDefault="00B8253F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14C08" w14:textId="77777777" w:rsidR="00B8253F" w:rsidRPr="00AB76B4" w:rsidRDefault="00B8253F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E6EC272" w14:textId="77777777" w:rsidR="00B8253F" w:rsidRPr="00AB76B4" w:rsidRDefault="00B8253F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66CB3" w14:textId="77777777" w:rsidR="00B8253F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4EE5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834E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17B45" w14:textId="77777777" w:rsidR="00B8253F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92F6B0" w14:textId="77777777" w:rsidR="00B8253F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B8253F" w:rsidRPr="00AB76B4" w14:paraId="2C2F391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60C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018C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3334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E3125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734394DB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02B27C11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E37E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2397D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421D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3233F0A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3260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7D18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B8253F" w:rsidRPr="00AB76B4" w14:paraId="47C1C6C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D3A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1B53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4AD2EF1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BA1A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E511AE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23E418C7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0097589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E91F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1926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A8C8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CF9D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9AA2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2309CEB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937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B2DA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23FD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7830D0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5F57242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042D0787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6665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0D61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2434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060C4F4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AA8D2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B391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6A70BDE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440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C9CD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928E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C35FD1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B3FA16E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0BDE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1D83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1015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D190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62B1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71726E3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C32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945A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2DDC2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523924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C66CF80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34EE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66888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2E9054A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20C213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3550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1FF2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56C0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F317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49C75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B8253F" w:rsidRPr="00AB76B4" w14:paraId="20234D20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F51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793E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114F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BE866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1437C1A4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C735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1A46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BD38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0093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F3F6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502EE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B8253F" w:rsidRPr="00AB76B4" w14:paraId="1EE1127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80F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97FD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81ADA6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8DC0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E1778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5B71408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0B887504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DC28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D08C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7135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E928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72FC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440FE716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BD4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38ED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C52A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EAD9F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DB956D1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1A44413B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73BD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F84E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AEEB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1155611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A6B14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A88D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3C1C4C3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081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F3C2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49FE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A7500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FB6516B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E624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EDAAC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2BBDF58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3181165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28FF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B10A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B1A3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A266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F0C0A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B8253F" w:rsidRPr="00AB76B4" w14:paraId="1DD6733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C48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27A3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0C768C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B30C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5AE24A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36A7F9DD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969F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37BB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E7B9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834B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AFBC9" w14:textId="77777777" w:rsidR="00B8253F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D8A4DC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18A80A0B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712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4D36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E5E3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D181B3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369BDCB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2E1B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9586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1797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D31A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6BDB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1459FB75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FA3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C44D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94BB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3B650E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8A0AA5E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4C1A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5CD8D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B88A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6D813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BFD1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2D2580F6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7AA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DB5D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54E1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41E4E2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1F676B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5F2D2" w14:textId="77777777" w:rsidR="00B8253F" w:rsidRPr="00AB76B4" w:rsidRDefault="00B8253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14B0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895E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C701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5687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407278E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2E2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3ED9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DF9B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01CF1A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172E853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75D65" w14:textId="77777777" w:rsidR="00B8253F" w:rsidRPr="00AB76B4" w:rsidRDefault="00B8253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6A9B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A5F9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0D36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B0A2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136D8EE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08D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1E30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0184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DF5EBD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0424C6E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AF4A5" w14:textId="77777777" w:rsidR="00B8253F" w:rsidRPr="00AB76B4" w:rsidRDefault="00B8253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8523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777A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CC7044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D2A3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A09F9" w14:textId="77777777" w:rsidR="00B8253F" w:rsidRPr="00AB76B4" w:rsidRDefault="00B8253F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6AC6623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91B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2996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1B3FDB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9A555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E882EB" w14:textId="77777777" w:rsidR="00B8253F" w:rsidRPr="00AB76B4" w:rsidRDefault="00B8253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45F377CB" w14:textId="77777777" w:rsidR="00B8253F" w:rsidRPr="00AB76B4" w:rsidRDefault="00B8253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77B7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954F5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D201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4A0B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76E1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68BB9F1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36C8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7D4C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9DC2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CFE7E4" w14:textId="77777777" w:rsidR="00B8253F" w:rsidRPr="00AB76B4" w:rsidRDefault="00B8253F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FC4E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0EEA3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FC9A5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63277E0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AD07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D7EF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0FD679C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2B4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BF88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B7CA4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7953BA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108DF09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3D1F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1AAA7C9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1979BB5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4CB53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91D6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8A6D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5846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72305D8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BC6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C91D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4566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327638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1AEE17EA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8301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9FACD0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7A4F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0460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BAAD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6301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7DA08D2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656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EC8CF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0E2A5D0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EC4D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12E911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3ED0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99DD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9B2B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B4193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F655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49FF6E5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1DD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D1F9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0E2AD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25015B" w14:textId="77777777" w:rsidR="00B8253F" w:rsidRPr="00AB76B4" w:rsidRDefault="00B8253F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1D93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73F64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7B771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55C55B44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B2B27" w14:textId="77777777" w:rsidR="00B8253F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33CC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61F142A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F2F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0C9E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E19B4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2CDB1E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EE7B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7D6D0F5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5BF2094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F5A6A5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7AAF6AD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6A3B4D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E89F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03A2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3A71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DC45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7CBB9D3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B15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F65E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7695010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5F0B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FF8D24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0AD68BED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2C1A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C63E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2A51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5027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D045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4314BE2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637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07D2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E58D2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8262B5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4117B3E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1C9E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589C38C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A0BA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E8AD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2484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BBFA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937CA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21BB2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B8253F" w:rsidRPr="00AB76B4" w14:paraId="45F9887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A30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FF48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44AA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912604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26C1B27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A8DB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FCA57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582B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4FD0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AC45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B013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5047D10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45DC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2B49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7742D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70C256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0DC0481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5A99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8192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A3E2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EDBC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1F59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0887BF5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3A0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E371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48D0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53224D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257DF3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BAC8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50B7A06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22B1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C2C1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3FED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4567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05332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88FE1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B8253F" w:rsidRPr="00AB76B4" w14:paraId="594900E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485C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C47C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496B8BF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6672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109292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55D3BC7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2CBE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4EAC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FC54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0581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F2FC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32C83DD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51B7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BE493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5AAC994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1AD6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E75756" w14:textId="77777777" w:rsidR="00B8253F" w:rsidRPr="00AB76B4" w:rsidRDefault="00B8253F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E5A2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66BA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DCB4E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D21B1" w14:textId="77777777" w:rsidR="00B8253F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2392D" w14:textId="77777777" w:rsidR="00B8253F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19FDFFE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B69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2CBF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0AD803F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D2C3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3716A0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2A6BB245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00A2D91D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FCB1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DC7A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148C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15265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2BDF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6863296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792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B7D0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8C7F2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2B4431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50E3C4E5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56EC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7436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2677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30291DC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7F5F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3F80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5FACB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4C72BA5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6A92FE1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CB5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1165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39905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52273D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3B82182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A439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060C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EB45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0B58A6C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3C75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3F9C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798E8DE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C9A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67A2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7A08573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6FCA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165494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3B76C0F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9616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B8252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3309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C28E3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954F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5A045DD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E95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6CC6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104D9FF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E477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090C7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0309983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DED5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7DA2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922C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8C61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48CB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276337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A091C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B8253F" w:rsidRPr="00AB76B4" w14:paraId="212E9D9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30D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F2D28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0D642B1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5660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B8B4A6" w14:textId="77777777" w:rsidR="00B8253F" w:rsidRPr="00AB76B4" w:rsidRDefault="00B8253F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FF7196C" w14:textId="77777777" w:rsidR="00B8253F" w:rsidRPr="00AB76B4" w:rsidRDefault="00B8253F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72B4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379E3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7DD7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9176C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44C40" w14:textId="77777777" w:rsidR="00B8253F" w:rsidRPr="00AB76B4" w:rsidRDefault="00B8253F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7DE7B3" w14:textId="77777777" w:rsidR="00B8253F" w:rsidRPr="00AB76B4" w:rsidRDefault="00B8253F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B76B4" w14:paraId="3F4FE88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7E7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4982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E6EC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7CBB3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527B8B3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584F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329EA3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0A0A2F2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43BF740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25B34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191A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CF974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A858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2129D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B8253F" w:rsidRPr="00AB76B4" w14:paraId="5F7F59A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D2A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8AA6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D2C1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0275C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776D4F4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8080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A9B4D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218C497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B49A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542F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6D985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38A5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B8253F" w:rsidRPr="00AB76B4" w14:paraId="2A43655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A6B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BEA7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F8ABD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AA3984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D7A6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CDDFD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D0B5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540855E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373C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D675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3A9991F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1BC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EBB4E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4506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0DCB5F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173FE5B0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B532E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F92AEB5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5029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0199E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38AE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59FB5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5CB50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B8253F" w:rsidRPr="00AB76B4" w14:paraId="1BF71D1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115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2E5F5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CE06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FA1860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3F85FAD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5978D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5C3B698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0ABC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BB55C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954C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52AC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B8253F" w:rsidRPr="00AB76B4" w14:paraId="2C563774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AEE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7F905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8E16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BE2D2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676940D1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88A69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2BAF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C0B0B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2D60995C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83BB5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76E1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1D708F8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163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3F0DF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C80E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F9133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E6369AB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9979D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A61B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370BC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2628D289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19D8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4E9A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4A4B2E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3731519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03B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D4204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4E5A6D72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57EA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7907D6" w14:textId="77777777" w:rsidR="00B8253F" w:rsidRDefault="00B8253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612E930D" w14:textId="77777777" w:rsidR="00B8253F" w:rsidRDefault="00B8253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52CC52BB" w14:textId="77777777" w:rsidR="00B8253F" w:rsidRPr="00AB76B4" w:rsidRDefault="00B8253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EB730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66B75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511C4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750C3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22A6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45FE9E17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D83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E1DE2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D47D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49A353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C0B850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B9AF7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4B06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01B82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4B4C3DFE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3051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7896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AB76B4" w14:paraId="481FBCBB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AD6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0021D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DE72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98B99A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B150FE8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120FEB4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07C2053F" w14:textId="77777777" w:rsidR="00B8253F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394FFE6E" w14:textId="77777777" w:rsidR="00B8253F" w:rsidRPr="00075656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092CF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CE8A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696F4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4A79D646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E07C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D610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AB76B4" w14:paraId="24E4E74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298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DE07B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9B09D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996062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F137847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A0C1D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BAFA9F2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7D179AF4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DA06E04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94E2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8A2BC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7DB5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678A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96FE65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B8253F" w:rsidRPr="00AB76B4" w14:paraId="067CE04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88A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96F64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351E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0AE1F0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E8AA329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20FD1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F45C069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1F33CCF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7B70A1AB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7207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58577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E1953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E38A1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66F4A2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B8253F" w:rsidRPr="00AB76B4" w14:paraId="1C058EC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1EB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95123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A9E2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713FD7" w14:textId="77777777" w:rsidR="00B8253F" w:rsidRPr="00AB76B4" w:rsidRDefault="00B8253F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4BAAEBA7" w14:textId="77777777" w:rsidR="00B8253F" w:rsidRPr="00AB76B4" w:rsidRDefault="00B8253F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F499F" w14:textId="77777777" w:rsidR="00B8253F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583E71" w14:textId="77777777" w:rsidR="00B8253F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2603B43" w14:textId="77777777" w:rsidR="00B8253F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40CE3462" w14:textId="77777777" w:rsidR="00B8253F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1BC728A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2E7E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88076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4F107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F824B" w14:textId="77777777" w:rsidR="00B8253F" w:rsidRPr="00AB76B4" w:rsidRDefault="00B8253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B064EB0" w14:textId="77777777" w:rsidR="00B8253F" w:rsidRPr="00AB76B4" w:rsidRDefault="00B8253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B8253F" w:rsidRPr="00AB76B4" w14:paraId="2DF91BE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38A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DFA8C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16FD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ECD15D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7728DCD6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CE7EA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9E4B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6DDF8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140E6F7A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762E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9171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3F8E1B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0CAC1960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2E2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3C2CA" w14:textId="77777777" w:rsidR="00B8253F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5294A390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39F8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1C048A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6FDB2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F6E2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1BBDE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0E42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C8D79" w14:textId="77777777" w:rsidR="00B8253F" w:rsidRPr="001C2009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AB76B4" w14:paraId="0D26B6BE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371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D3911" w14:textId="77777777" w:rsidR="00B8253F" w:rsidRPr="00AB76B4" w:rsidRDefault="00B8253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2F95E" w14:textId="77777777" w:rsidR="00B8253F" w:rsidRPr="00AB76B4" w:rsidRDefault="00B8253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B59431" w14:textId="77777777" w:rsidR="00B8253F" w:rsidRPr="00AB76B4" w:rsidRDefault="00B8253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2FE2F" w14:textId="77777777" w:rsidR="00B8253F" w:rsidRPr="00AB76B4" w:rsidRDefault="00B8253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E1781" w14:textId="77777777" w:rsidR="00B8253F" w:rsidRPr="00AB76B4" w:rsidRDefault="00B8253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8A62D" w14:textId="77777777" w:rsidR="00B8253F" w:rsidRPr="00AB76B4" w:rsidRDefault="00B8253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704BDEEA" w14:textId="77777777" w:rsidR="00B8253F" w:rsidRPr="00AB76B4" w:rsidRDefault="00B8253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3BDA8" w14:textId="77777777" w:rsidR="00B8253F" w:rsidRPr="00AB76B4" w:rsidRDefault="00B8253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F993D" w14:textId="77777777" w:rsidR="00B8253F" w:rsidRPr="00AB76B4" w:rsidRDefault="00B8253F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7B78B8B7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5AFC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845B8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78B53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A89CB6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2E90B661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16CE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1AC70BA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F6D64FD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62C825F2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4A9F4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8C4D7" w14:textId="77777777" w:rsidR="00B8253F" w:rsidRPr="00AB76B4" w:rsidRDefault="00B8253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445B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386F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8DE43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B8253F" w:rsidRPr="00AB76B4" w14:paraId="093DED9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412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7A55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E3C6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B0917C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33CA403A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EC66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DEA61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E96118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B2DB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60F90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FDCC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6AE5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AB21D6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B8253F" w:rsidRPr="00AB76B4" w14:paraId="426B1122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052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EE18A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F2C18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AB8111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3F8335D4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4D8E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FF15242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7ED86F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7E60900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981F02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7B89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1C603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6214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87A5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05D8C6D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2CE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074CD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DE95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ED74AB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1A1713A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3981A53F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D404C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A88785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DFF3F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5D29B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D391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2C97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3F350B7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ADF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F0611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7908A77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E8D93" w14:textId="77777777" w:rsidR="00B8253F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A2389" w14:textId="77777777" w:rsidR="00B8253F" w:rsidRPr="00AB76B4" w:rsidRDefault="00B8253F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1FE2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037FE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107F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AFF12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830C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5A4DA95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38F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6E458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2FFF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2E4FA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2087056B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78EF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C659E2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15659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A6ACE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0057A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EEC5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B8253F" w:rsidRPr="00AB76B4" w14:paraId="42311F1B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190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A80F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1C3AB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0C4558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0CCD3317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72D9EF8" w14:textId="77777777" w:rsidR="00B8253F" w:rsidRPr="00AB76B4" w:rsidRDefault="00B8253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870F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C52FB57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10E40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C7854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10881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01C7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31FE1E9C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1DC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A6CBA" w14:textId="77777777" w:rsidR="00B8253F" w:rsidRDefault="00B8253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A0B23" w14:textId="77777777" w:rsidR="00B8253F" w:rsidRDefault="00B8253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1A294F" w14:textId="77777777" w:rsidR="00B8253F" w:rsidRPr="00AB76B4" w:rsidRDefault="00B8253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36AFB59C" w14:textId="77777777" w:rsidR="00B8253F" w:rsidRPr="00AB76B4" w:rsidRDefault="00B8253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0DD6E988" w14:textId="77777777" w:rsidR="00B8253F" w:rsidRPr="00AB76B4" w:rsidRDefault="00B8253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9C14E" w14:textId="77777777" w:rsidR="00B8253F" w:rsidRPr="00AB76B4" w:rsidRDefault="00B8253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977F8" w14:textId="77777777" w:rsidR="00B8253F" w:rsidRPr="00AB76B4" w:rsidRDefault="00B8253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C4C7E" w14:textId="77777777" w:rsidR="00B8253F" w:rsidRPr="00AB76B4" w:rsidRDefault="00B8253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2F1F7117" w14:textId="77777777" w:rsidR="00B8253F" w:rsidRPr="00AB76B4" w:rsidRDefault="00B8253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247BC" w14:textId="77777777" w:rsidR="00B8253F" w:rsidRPr="00AB76B4" w:rsidRDefault="00B8253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6E2F8" w14:textId="77777777" w:rsidR="00B8253F" w:rsidRDefault="00B8253F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7D2BA25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0A5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E398C" w14:textId="77777777" w:rsidR="00B8253F" w:rsidRDefault="00B8253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25B3E" w14:textId="77777777" w:rsidR="00B8253F" w:rsidRDefault="00B8253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E339E3" w14:textId="77777777" w:rsidR="00B8253F" w:rsidRPr="00AB76B4" w:rsidRDefault="00B8253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33305D35" w14:textId="77777777" w:rsidR="00B8253F" w:rsidRDefault="00B8253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48661" w14:textId="77777777" w:rsidR="00B8253F" w:rsidRPr="00AB76B4" w:rsidRDefault="00B8253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E54260F" w14:textId="77777777" w:rsidR="00B8253F" w:rsidRPr="00AB76B4" w:rsidRDefault="00B8253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4D9BB" w14:textId="77777777" w:rsidR="00B8253F" w:rsidRPr="00AB76B4" w:rsidRDefault="00B8253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18AF7" w14:textId="77777777" w:rsidR="00B8253F" w:rsidRPr="00AB76B4" w:rsidRDefault="00B8253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CE9C4" w14:textId="77777777" w:rsidR="00B8253F" w:rsidRPr="00AB76B4" w:rsidRDefault="00B8253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0DB59" w14:textId="77777777" w:rsidR="00B8253F" w:rsidRDefault="00B8253F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1A13BFD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1E7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FE298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20E49944" w14:textId="77777777" w:rsidR="00B8253F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89A72" w14:textId="77777777" w:rsidR="00B8253F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A9F1F7" w14:textId="77777777" w:rsidR="00B8253F" w:rsidRPr="00AB76B4" w:rsidRDefault="00B8253F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44F99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E6345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31ADF" w14:textId="77777777" w:rsidR="00B8253F" w:rsidRPr="00AB76B4" w:rsidRDefault="00B8253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A9776" w14:textId="77777777" w:rsidR="00B8253F" w:rsidRPr="00AB76B4" w:rsidRDefault="00B8253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1310E" w14:textId="77777777" w:rsidR="00B8253F" w:rsidRDefault="00B8253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7A306BF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D8E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4CD1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BD308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2B99D3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8E4C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E92AD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DA72E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48C3494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E2FA3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63EB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01C24E1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9DC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393D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C6473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A6371E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529D3B3C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6559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93F930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81424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95D1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4A45B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1F3A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6E0BA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B8253F" w:rsidRPr="00AB76B4" w14:paraId="42E0DA0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111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B6A6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F1552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E19AF8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7D02EE10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3D11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A28AA1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1BBED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333D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8702F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493F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2C485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B8253F" w:rsidRPr="00AB76B4" w14:paraId="2F8CD28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E18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117F1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795043DA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7F118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F8D29A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DB43038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54AA98C1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FB2F7BC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6B60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2C086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0D0B0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2BB18" w14:textId="77777777" w:rsidR="00B8253F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0424F" w14:textId="77777777" w:rsidR="00B8253F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09E56AB0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3CD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816B5" w14:textId="77777777" w:rsidR="00B8253F" w:rsidRDefault="00B8253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C1678" w14:textId="77777777" w:rsidR="00B8253F" w:rsidRDefault="00B8253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D69EAE" w14:textId="77777777" w:rsidR="00B8253F" w:rsidRDefault="00B8253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2760B" w14:textId="77777777" w:rsidR="00B8253F" w:rsidRPr="00AB76B4" w:rsidRDefault="00B8253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75D63" w14:textId="77777777" w:rsidR="00B8253F" w:rsidRPr="00AB76B4" w:rsidRDefault="00B8253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66D31" w14:textId="77777777" w:rsidR="00B8253F" w:rsidRDefault="00B8253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5DA7BC8D" w14:textId="77777777" w:rsidR="00B8253F" w:rsidRDefault="00B8253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95F91" w14:textId="77777777" w:rsidR="00B8253F" w:rsidRDefault="00B8253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3F832" w14:textId="77777777" w:rsidR="00B8253F" w:rsidRDefault="00B8253F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0197D53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913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1DC6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1F539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B96B64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5259B371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645E744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6072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120D28C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1DE22A5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87E3EF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265E4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BC5B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C5731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9D39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4BCC5DB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C57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37DA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8A55E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9CF359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71305BE5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253B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6930A5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201A56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1432E73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DD6F1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BCCD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E4686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4443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5AD5E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B8253F" w:rsidRPr="00AB76B4" w14:paraId="50C122C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708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CC6BA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09A85" w14:textId="77777777" w:rsidR="00B8253F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4CF10" w14:textId="77777777" w:rsidR="00B8253F" w:rsidRPr="00AB76B4" w:rsidRDefault="00B8253F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1D685E46" w14:textId="77777777" w:rsidR="00B8253F" w:rsidRPr="00AB76B4" w:rsidRDefault="00B8253F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5658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45AB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9B9B5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6E3645A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BA70F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4C0B1" w14:textId="77777777" w:rsidR="00B8253F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484142F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723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DD751" w14:textId="77777777" w:rsidR="00B8253F" w:rsidRDefault="00B8253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6C29F366" w14:textId="77777777" w:rsidR="00B8253F" w:rsidRDefault="00B8253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B7A01" w14:textId="77777777" w:rsidR="00B8253F" w:rsidRDefault="00B8253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344C35" w14:textId="77777777" w:rsidR="00B8253F" w:rsidRPr="00AB76B4" w:rsidRDefault="00B8253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C70E9" w14:textId="77777777" w:rsidR="00B8253F" w:rsidRPr="00AB76B4" w:rsidRDefault="00B8253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46474" w14:textId="77777777" w:rsidR="00B8253F" w:rsidRPr="00AB76B4" w:rsidRDefault="00B8253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E6666" w14:textId="77777777" w:rsidR="00B8253F" w:rsidRDefault="00B8253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B09A2" w14:textId="77777777" w:rsidR="00B8253F" w:rsidRDefault="00B8253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D56A2" w14:textId="77777777" w:rsidR="00B8253F" w:rsidRDefault="00B8253F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4CC3A93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EDD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A874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6505720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48DAD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EBE77C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311C5E62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285DA374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B54686B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68B1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2D05E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065E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28B97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1E192" w14:textId="77777777" w:rsidR="00B8253F" w:rsidRPr="00AB76B4" w:rsidRDefault="00B8253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7A775CFA" w14:textId="77777777" w:rsidR="00B8253F" w:rsidRPr="00AB76B4" w:rsidRDefault="00B8253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5036D2D7" w14:textId="77777777" w:rsidR="00B8253F" w:rsidRPr="00AB76B4" w:rsidRDefault="00B8253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6243593F" w14:textId="77777777" w:rsidR="00B8253F" w:rsidRPr="00AB76B4" w:rsidRDefault="00B8253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715AEB5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83D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DD008" w14:textId="77777777" w:rsidR="00B8253F" w:rsidRPr="00AB76B4" w:rsidRDefault="00B8253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273FC" w14:textId="77777777" w:rsidR="00B8253F" w:rsidRPr="00AB76B4" w:rsidRDefault="00B8253F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58636A" w14:textId="77777777" w:rsidR="00B8253F" w:rsidRPr="00AB76B4" w:rsidRDefault="00B8253F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CEA9D51" w14:textId="77777777" w:rsidR="00B8253F" w:rsidRPr="00AB76B4" w:rsidRDefault="00B8253F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21506" w14:textId="77777777" w:rsidR="00B8253F" w:rsidRPr="00AB76B4" w:rsidRDefault="00B8253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D76E5" w14:textId="77777777" w:rsidR="00B8253F" w:rsidRPr="00AB76B4" w:rsidRDefault="00B8253F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728B9" w14:textId="77777777" w:rsidR="00B8253F" w:rsidRPr="00AB76B4" w:rsidRDefault="00B8253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2D0232E0" w14:textId="77777777" w:rsidR="00B8253F" w:rsidRPr="00AB76B4" w:rsidRDefault="00B8253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683E8" w14:textId="77777777" w:rsidR="00B8253F" w:rsidRPr="00AB76B4" w:rsidRDefault="00B8253F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F2E87" w14:textId="77777777" w:rsidR="00B8253F" w:rsidRPr="00AB76B4" w:rsidRDefault="00B8253F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008C350" w14:textId="77777777" w:rsidR="00B8253F" w:rsidRPr="00AB76B4" w:rsidRDefault="00B8253F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7B39BED5" w14:textId="77777777" w:rsidR="00B8253F" w:rsidRPr="00AB76B4" w:rsidRDefault="00B8253F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B8253F" w:rsidRPr="00AB76B4" w14:paraId="086D493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1D8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DE70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43A8E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07129C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2A61A6EA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D3A5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4398E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0D28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96BFE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0DF24" w14:textId="77777777" w:rsidR="00B8253F" w:rsidRPr="00AB76B4" w:rsidRDefault="00B8253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B8253F" w:rsidRPr="00AB76B4" w14:paraId="1C4B02D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797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AECC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A80DB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DE4759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E63E97D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6A01372D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EA03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5939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C868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02021ED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52B18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2F22B" w14:textId="77777777" w:rsidR="00B8253F" w:rsidRPr="00AB76B4" w:rsidRDefault="00B8253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78119D0" w14:textId="77777777" w:rsidR="00B8253F" w:rsidRPr="00AB76B4" w:rsidRDefault="00B8253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C81143" w14:textId="77777777" w:rsidR="00B8253F" w:rsidRPr="00AB76B4" w:rsidRDefault="00B8253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B8253F" w:rsidRPr="00AB76B4" w14:paraId="6CF19924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DC1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CFED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AAAC5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4627C7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670B977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7B83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AB3C3D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DEEF7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5795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C989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74D4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9C3D8A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B8253F" w:rsidRPr="00AB76B4" w14:paraId="72A5D998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FB4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FCC2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797F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AE71A5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A4A8B47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DEF7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F67BB4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8B550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0972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38BE2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A395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66891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B8253F" w:rsidRPr="00AB76B4" w14:paraId="6DB8439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9CC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10C4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02B20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E33AB9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F50ABB6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8638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C6ECFA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122096C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07442B3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B23FD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08B8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5CC75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1552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7BCEC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B8253F" w:rsidRPr="00AB76B4" w14:paraId="1A5CD8F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F00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870F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19CD3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3A2B3C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3997BCE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F73F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180944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682C5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3CB3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88673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AD8D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08DCD17A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B8253F" w:rsidRPr="00AB76B4" w14:paraId="65B45EF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271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0AA1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B0CF4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CCAE21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740F863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5C3F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70BC621A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C6B32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9186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B27CD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2B64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B743E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B8253F" w:rsidRPr="00AB76B4" w14:paraId="486538C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FB1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CF85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F66D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F9F68A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373E633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2F2B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7300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B321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CC42A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E611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E077E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B8253F" w:rsidRPr="00AB76B4" w14:paraId="2C85827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06C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E1F9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EC449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BD1BF4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6E64E02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B91F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CB35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9B47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C8C6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3F39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B8253F" w:rsidRPr="00AB76B4" w14:paraId="78EDC59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AE9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5544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02DC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79AF72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74C7512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3E00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70227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A6B4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19BB1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EB18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B8253F" w:rsidRPr="00AB76B4" w14:paraId="369CECE0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E0A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0CDD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692C5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49503B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D97B7E7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71C4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484469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4687E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9839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AEFB5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ACC2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C675AA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B8253F" w:rsidRPr="00AB76B4" w14:paraId="29916D8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196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4527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BD62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4525D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9B8A7B5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5C069036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7501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77DF6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7FB6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5196F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D577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644A9EB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201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3FD7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F542F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FD7162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3F37C11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1EEB6C3F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47F1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C2C6E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1761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B388D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552EA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47052B4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C0A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3BA8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16D6E00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D1501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FBA480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5E293E0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FB5E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1CA8A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3DA6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DE207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50D20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5A58230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853C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60FF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01170" w14:textId="77777777" w:rsidR="00B8253F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F9B5D3" w14:textId="77777777" w:rsidR="00B8253F" w:rsidRDefault="00B8253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51C14C13" w14:textId="77777777" w:rsidR="00B8253F" w:rsidRPr="00AB76B4" w:rsidRDefault="00B8253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0485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54BB0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57D6C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47C973F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1F158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47C0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45EC67A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1D7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70D4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48145FF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2600B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1B739D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62F4446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AFD0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A0050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ABFD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DD56D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16CE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753B48C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94A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00DAD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07D9853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90B0A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8959F9" w14:textId="77777777" w:rsidR="00B8253F" w:rsidRPr="00AB76B4" w:rsidRDefault="00B8253F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B4D690A" w14:textId="77777777" w:rsidR="00B8253F" w:rsidRPr="00AB76B4" w:rsidRDefault="00B8253F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39EB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BC205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F0BD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6F327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AFF2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B8253F" w:rsidRPr="00AB76B4" w14:paraId="2A9FB08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747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55957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09D1438A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8AC05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8C2013" w14:textId="77777777" w:rsidR="00B8253F" w:rsidRPr="00AB76B4" w:rsidRDefault="00B8253F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FB72DBA" w14:textId="77777777" w:rsidR="00B8253F" w:rsidRPr="00AB76B4" w:rsidRDefault="00B8253F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2149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C7411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D852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9B589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5FB1E" w14:textId="77777777" w:rsidR="00B8253F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6D465A1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E90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38DA8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7A8E627C" w14:textId="77777777" w:rsidR="00B8253F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523EF" w14:textId="77777777" w:rsidR="00B8253F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06F74" w14:textId="77777777" w:rsidR="00B8253F" w:rsidRPr="00AB76B4" w:rsidRDefault="00B8253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96070A2" w14:textId="77777777" w:rsidR="00B8253F" w:rsidRPr="00AB76B4" w:rsidRDefault="00B8253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DD93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3993A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A3C6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B4E3F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5AE24" w14:textId="77777777" w:rsidR="00B8253F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5F6FA5B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1B5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4C38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48DDF39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72175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2B360F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79C5ABE5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0773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A38BF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FC0F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AABCF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DE32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704290E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FCF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7014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6439B1D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7D71A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B3C60D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01C1D71D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626B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7F048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9D4AA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03221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01AEC" w14:textId="77777777" w:rsidR="00B8253F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4C577D3" w14:textId="77777777" w:rsidR="00B8253F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69293F2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B8253F" w:rsidRPr="00AB76B4" w14:paraId="3056A6B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5CE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227A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7A5FA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075B23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B40162C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F6243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97AB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6425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569B8E0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4392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22147" w14:textId="77777777" w:rsidR="00B8253F" w:rsidRDefault="00B8253F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13387E6" w14:textId="77777777" w:rsidR="00B8253F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0F133A2" w14:textId="77777777" w:rsidR="00B8253F" w:rsidRPr="00AB76B4" w:rsidRDefault="00B8253F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B8253F" w:rsidRPr="00AB76B4" w14:paraId="1EC2C2D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B02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0BF6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C35A3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429491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84A5D4F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7EA8959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3F9AA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CADE2E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659DC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231A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6A5C2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1ED20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236D835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656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6F0F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642717A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47A40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92D5BE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EDAD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DB3C8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6E56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BBA3E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4D93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248EC70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BC0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221B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3CE35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FA9C9A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A566F26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2EF47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254FA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2E10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14F73BB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78A86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A1C5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6064621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DD3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55683" w14:textId="77777777" w:rsidR="00B8253F" w:rsidRPr="00AB76B4" w:rsidRDefault="00B8253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FC4A1E7" w14:textId="77777777" w:rsidR="00B8253F" w:rsidRPr="00AB76B4" w:rsidRDefault="00B8253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3EB3E" w14:textId="77777777" w:rsidR="00B8253F" w:rsidRPr="00AB76B4" w:rsidRDefault="00B8253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E47892" w14:textId="77777777" w:rsidR="00B8253F" w:rsidRPr="00AB76B4" w:rsidRDefault="00B8253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7F26B14" w14:textId="77777777" w:rsidR="00B8253F" w:rsidRPr="00AB76B4" w:rsidRDefault="00B8253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A02C9A3" w14:textId="77777777" w:rsidR="00B8253F" w:rsidRDefault="00B8253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37FE5738" w14:textId="77777777" w:rsidR="00B8253F" w:rsidRPr="0068517F" w:rsidRDefault="00B8253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4D37D" w14:textId="77777777" w:rsidR="00B8253F" w:rsidRPr="00AB76B4" w:rsidRDefault="00B8253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23B93" w14:textId="77777777" w:rsidR="00B8253F" w:rsidRPr="00AB76B4" w:rsidRDefault="00B8253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45616" w14:textId="77777777" w:rsidR="00B8253F" w:rsidRPr="00AB76B4" w:rsidRDefault="00B8253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7621B" w14:textId="77777777" w:rsidR="00B8253F" w:rsidRPr="00AB76B4" w:rsidRDefault="00B8253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B9706" w14:textId="77777777" w:rsidR="00B8253F" w:rsidRDefault="00B8253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CDACA1" w14:textId="77777777" w:rsidR="00B8253F" w:rsidRPr="00AB76B4" w:rsidRDefault="00B8253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07B596E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291C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9CA59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4947F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D18FA6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680A008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82CB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6296D0F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9B1D6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8535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1AFA2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BA5D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B8253F" w:rsidRPr="00AB76B4" w14:paraId="4C1FAE6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CA1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7108D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295F0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5EF22D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D7D87F5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5932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37B0E25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A6626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DAF4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ADB3D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98AD4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B8253F" w:rsidRPr="00AB76B4" w14:paraId="42D10C6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430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FE6B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30613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2CC997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343E72A8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177D6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B1F40A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046CD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8CAD0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96B12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D85C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02D0729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128C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563DE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084521C8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D98DF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4E8B16" w14:textId="77777777" w:rsidR="00B8253F" w:rsidRPr="00AB76B4" w:rsidRDefault="00B8253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AB04C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A1D44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1826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3CAC9" w14:textId="77777777" w:rsidR="00B8253F" w:rsidRPr="00AB76B4" w:rsidRDefault="00B8253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74B20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299D6C1" w14:textId="77777777" w:rsidR="00B8253F" w:rsidRPr="00AB76B4" w:rsidRDefault="00B8253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7CBC866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175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354D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9D75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D67F98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EE9A809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44E043E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8C3B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9071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0EADE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2C2F42B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FDD7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F2C43" w14:textId="77777777" w:rsidR="00B8253F" w:rsidRDefault="00B8253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2D1FBF9" w14:textId="77777777" w:rsidR="00B8253F" w:rsidRPr="00AB76B4" w:rsidRDefault="00B8253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5AD6E231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FC8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EFA7A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003DE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3F7F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15CED9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1477E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499B7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1BDEBC7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AF0E19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60B5F2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4D4F552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7783AE0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B77CF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40C08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27D85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A413E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029CF7B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0A6B9B7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680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942A3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25417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4E9A9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B8D4EE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17ADC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7273AE2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5AECBA6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B6D54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2208C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B75BF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4ECF1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692E01E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221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2345E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3DE40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616EA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8DDF60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340E5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617B28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285CA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773F5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C4FFA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90CC3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F6267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B8253F" w:rsidRPr="00AB76B4" w14:paraId="21791F4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41D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E905C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8EAF9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F395C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4C54C8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16C10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F7CA1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0F9B3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C2207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64316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C7EA6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B8253F" w:rsidRPr="00AB76B4" w14:paraId="2C4A260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C6A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7BF44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56E1B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1E23F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4577A12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F30A9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E9F4A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5CAF6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C19D0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B18EC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C031F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B8253F" w:rsidRPr="00AB76B4" w14:paraId="10B2D36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9F9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D0EF5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6A79EE9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C3BDF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5CD77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6C21B4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9CB3E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AF7C1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3854E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1DCD8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6282F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60463BA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6B694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B8253F" w:rsidRPr="00AB76B4" w14:paraId="36FBC7B0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3E5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152A6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0828E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14FE7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72834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D2229A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2A4F21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E830F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AAB6E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370FC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656C6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B8253F" w:rsidRPr="00AB76B4" w14:paraId="3D99CB09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8DE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D9483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B32EC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16843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DB695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64A78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37D164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CD83D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473F8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5CB38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60E0B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B8253F" w:rsidRPr="00AB76B4" w14:paraId="6D566873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EA1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375BA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C50E8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CC507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C37371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48B1F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8DF1C7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5366E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A09BA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80B57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BEF8A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B8253F" w:rsidRPr="00AB76B4" w14:paraId="674C0016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E3B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B89D9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82B51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69601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798F39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C553B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7A28D92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20D42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772A7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A5ED3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89BE0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B8253F" w:rsidRPr="00AB76B4" w14:paraId="70B6B575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3B4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A491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1CED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E8FAC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DE8804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DE62E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DC44A01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0E57D34C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A51B04C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0AE53B77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1726EE45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F7CB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08CC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5009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45BF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09455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B76B4" w14:paraId="2D8DE661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3DF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12AE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6DBE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7EB81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868D9F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DC3FF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8D4F890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0678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FACB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27F3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72F6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736F9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B76B4" w14:paraId="365D6392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D2F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8D1E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A518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269F7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FC0F9B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7C422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C151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294F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9674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BD45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23FC84F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B5B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46FD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26BF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94775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AB2F63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C3289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94B7F19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2057A6F2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DAC429E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348483C9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5AC08E6F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8251F0D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332510B0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2FFDF70C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3CFB494C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7BC7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591C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708E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DCFA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B3061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B76B4" w14:paraId="72BD2FB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691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E93F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046E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4DA8D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154447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3275A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6799826E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072DB4E5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15D2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E8DB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F46F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29FB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36007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B76B4" w14:paraId="4A53AFE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992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C825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182F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1A60D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0024F3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66194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A27C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411C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5DBA99A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60C9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CC92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9FEAD8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2ACB5F0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93B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019B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5D68595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7B40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03039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1AE239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0097CFB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7747E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CF2A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5865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EE49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41E7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720A7A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2A22B44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127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4626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F380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45F42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5B48D8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65C92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3A0F80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D717FC3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563F22A5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4F2106BB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C184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BA48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2740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A0CD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6BFF0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B8253F" w:rsidRPr="00AB76B4" w14:paraId="01F1B46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B361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663C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E79D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05484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BB2D2D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E5B8A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71A9F37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35AD1E7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36B5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A2CC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4499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7553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5DA78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B8253F" w:rsidRPr="00AB76B4" w14:paraId="510F8CF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8CE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8804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EBB6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7919F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EE5081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55160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6BF87A0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2BDF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FB44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4F7E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7B53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B8253F" w:rsidRPr="00AB76B4" w14:paraId="7AF47F30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C4D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C3A6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97A8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ED6EB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8BD6A1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C3871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352E2E74" w14:textId="77777777" w:rsidR="00B8253F" w:rsidRPr="00AB76B4" w:rsidRDefault="00B8253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8E51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9921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6B4C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12AA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7D262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242D5A7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B8253F" w:rsidRPr="00AB76B4" w14:paraId="642738DB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4D3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F560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5227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B7FEB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5B41B0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EE11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238E3CF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5DB7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1819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4F5B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2427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9DC8A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B8253F" w:rsidRPr="00AB76B4" w14:paraId="73574882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1E5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3032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D6E9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E8C59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7F0FBC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918C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3774D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4F891B1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135C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990E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9A85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B0B8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B8253F" w:rsidRPr="00AB76B4" w14:paraId="3F58A8CD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A21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7C70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B822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0D02F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73672D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FE6F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AD45B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2857393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53BE43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F63B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0DA0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98FD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F2B2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86618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B8253F" w:rsidRPr="00AB76B4" w14:paraId="1FBDF6D7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86D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1625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08373A1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D4A8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E09DF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2D18074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C422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39D3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29A1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E927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6A45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B4BA32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42E4925D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657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7FAB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9333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DD9EF2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127499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6B3FB92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06AE8CB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9456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7B8F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E9E3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8D955D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EDE4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1A34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41C1CD0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8253F" w:rsidRPr="00AB76B4" w14:paraId="4E55891B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D26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874D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8374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AC5A7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717FE6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831A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9E4B06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45501AC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D1F7F4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C62E23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88C675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6346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5103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AC0E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731F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750A44DC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B49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2C2C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71AA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56EBC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02A14E4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01459B3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6661670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954C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6C8C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0B29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004E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9C93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1E9804B5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96F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D7DD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18CB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3FA8F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640C6F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DF26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86EB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C6FD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C8E7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3080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540B2A7E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598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BD48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1245F68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F293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AD78E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6303FFC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912B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F0B7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85F3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1E69087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7588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C514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391775B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774C3024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A152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9D91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A77C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63375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24EB0B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F1BF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10D1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F882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5A3698D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1EF5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856F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B8253F" w:rsidRPr="00AB76B4" w14:paraId="26FE662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D80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0580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E785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8C3D8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2820873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2EFD41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78BE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E32A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ACB9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181A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6B72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2598AB6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FB1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DB245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483CBFC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636C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BFF89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6DB158B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5D28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A61B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410D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79E2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B8DB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6CEBBD0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727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C25D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4697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0EFB8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32D5643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2152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15E9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6AB4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45D4EC1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2753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79BA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57B83B68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4B9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12F7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7680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CEFFC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74366AD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6AD071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56FC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E9D4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59C0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F27C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5234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33B66BF9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D6F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318A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55D489D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9D80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A137D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24E929C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3660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D9B4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B5F0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9F7D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5106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9D3F6F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59455E0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0E2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151E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ED88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350722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05F92C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E6D3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4C0125D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62FF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A84F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C1C6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B3E8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8A1B4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B8253F" w:rsidRPr="00AB76B4" w14:paraId="09DBC78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969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2289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B63B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0C8AC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23458A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98AE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5391CAE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0FE5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B33D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FA05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6BAB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34DBA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B8253F" w:rsidRPr="00AB76B4" w14:paraId="210D0EE5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27F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0197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E176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D4287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3D219F4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8EB5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7B9871E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7290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CBCB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1936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089B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21281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8253F" w:rsidRPr="00AB76B4" w14:paraId="700ED32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34AC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E56E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9443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6A0F4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ED9E55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0623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4E4D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C1EE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9E44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81EC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D1E36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B8253F" w:rsidRPr="00AB76B4" w14:paraId="10B9E9D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FB2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ADB9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7E4B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9DE95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470CA20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AB13CC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4EA9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C58965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B9E1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D553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BE07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0521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1E38D47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9A6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C04D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0DE3428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C811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7080A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400577B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D8B0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B818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601A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A07B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692C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4EC2D7A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0D8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3C8E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EB78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93BB0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547B585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9803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70B879B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702198F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53F582B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0CA4514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E6CA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C13E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50DD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1BBE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1E0E379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CF4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3CE6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2EEF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76122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56A36AC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64399B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C403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8762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A109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B107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3E4D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5D370922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538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C3A4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73E5C17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CBB9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F662C2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3B37757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1E03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2BE1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2A58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643C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3FC3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83ED32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B8253F" w:rsidRPr="00AB76B4" w14:paraId="399BF3C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3D4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8FA0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1EAB907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2F7F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80399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102E34C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C088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08A3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287D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3121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A9A6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18135B2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67470083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FDA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59EE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E754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5567B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647922F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1640044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0CC6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20DE05C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14B6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6CEF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FA39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2C6F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3AE99490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904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A18A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1A9D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BDAD1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FA7361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CD2A9D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A20E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D5E080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7C06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CF58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4FCA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DC27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4C2599CB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298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742B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7271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02A70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52CF321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1C1F8D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54C4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63FCA59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E69BBF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BF2D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F869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BCF1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5471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4E651DC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E96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CA48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37D1D10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BB8A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F8B03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258D395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DDF7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3247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B88B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9460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12B9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21A191D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38FA6F5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37D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CCC7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CA70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10A16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10D529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6916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4DA5ADE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D76A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E72B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37BD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3E5F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DAFBC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B8253F" w:rsidRPr="00AB76B4" w14:paraId="32DE1970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393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5E04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AC46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7DD33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11C2A5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0104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21CD967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21F5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864F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5531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21FA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662D2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B8253F" w:rsidRPr="00AB76B4" w14:paraId="22B659F4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BE5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D1BF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36B5F4E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1CBA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70037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1F42C9A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DB24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E102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DD23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6C7C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BB6F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37EEA3D3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98D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4661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D43D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91686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85E04B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9E7B22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A5BB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A8D0AE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89CE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756D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ADCD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78F3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7238AE22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A3F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19A5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BA9A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87D9D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7BCB7B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1B51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26EBF3C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36E9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635C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AD3F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3549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203FB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B8253F" w:rsidRPr="00AB76B4" w14:paraId="241ED49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551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5842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BCC9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84C9F2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44423F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415B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2461F1A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0B49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DCB2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80C2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83F9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BB650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B8253F" w:rsidRPr="00AB76B4" w14:paraId="6216411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AC8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04F1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7315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BBFC5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B8DF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1112DF3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1C0A967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D3AA69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5255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6C04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AD0F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03D1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3175A57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095A23A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B8253F" w:rsidRPr="00AB76B4" w14:paraId="08702963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DD0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7900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C875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914D7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B55391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F7C6BB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E34E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648197A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AA3D1E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8B53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D6D4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521C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D3D2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738792C3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661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AA51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BC6B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33E54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0F08E1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7870CE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5BA0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0DBE7CE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B017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3893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3921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956E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6328AB08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418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D515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5E99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5E48C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81BB43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9DE96B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8A0B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C4AECE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EC13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6510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FB71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09C4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60977115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3E2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C303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3A9F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2B604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019B34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F6DB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0620741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2C55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86CE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771E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A62E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81B8B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B8253F" w:rsidRPr="00AB76B4" w14:paraId="4EAC84D5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2C7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8920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1D378E6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F008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A3FF3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3883394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A01A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E7D3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5C7F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5690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A4B7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604EEB7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:rsidRPr="00AB76B4" w14:paraId="32794AD0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AD3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27FB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26DA235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A794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5A726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58E2BCD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0D72862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7D91530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4B2BB4C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66C2D96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C586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95D6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0683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C051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C12C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2E56E29C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E45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F516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2524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BC402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04F6968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A6C6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D625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282E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6E753DA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ADFD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A59E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175881B0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344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2EED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2C1B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3F830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49321E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7B894E4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CB0B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43BD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96FE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2326592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78A3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DE6F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251CE0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B8253F" w:rsidRPr="00AB76B4" w14:paraId="44CD3495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EC7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2A20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F1E3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461F5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52DD2E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1CB60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1E416B0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16473EAC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463C1311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9B45111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65969D24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74F1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2C7A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138E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04EA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7655F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B8253F" w:rsidRPr="00AB76B4" w14:paraId="11B37507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0D0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B714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673C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F5A82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01BAE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372E1AA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29480F8D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9511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7BF8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BB3C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BA37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AA05F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B8253F" w:rsidRPr="00AB76B4" w14:paraId="1DB1F986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4C0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ABB7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718B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FC768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B5B120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F3DE2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85C871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73675982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5EE1D4D9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18AF7628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E549089" w14:textId="77777777" w:rsidR="00B8253F" w:rsidRPr="00AB76B4" w:rsidRDefault="00B8253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98D7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5FDA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1CD0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491E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8E933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B8253F" w:rsidRPr="00AB76B4" w14:paraId="2115324C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560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74E4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26CF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9BB0B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6D6A2D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0332B7F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8B46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BECC2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B167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9977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5827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A99A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2BC4D3DA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620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981C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3E50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668A5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FD555F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364FA6F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5417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CABF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D549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2A0A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A46A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12BE561F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169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00BE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6783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BE85C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11F458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A961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C1CF8F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7612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6540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37CD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9498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57936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B8253F" w:rsidRPr="00AB76B4" w14:paraId="246931E2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A13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8103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358F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58B1C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17A8118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54EC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379BB68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6468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BF7E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1B9A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CDF2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B8253F" w:rsidRPr="00AB76B4" w14:paraId="48B9601F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81B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C48C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111D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37837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40BB0B7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4175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31F0648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CAB6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7DED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CAAE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5671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50AAE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B8253F" w:rsidRPr="00AB76B4" w14:paraId="2B58FAA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56F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8FF3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3CC8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293D7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7C26E3F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3E18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EF0DD3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963CF6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6518EB1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F226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69AF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494C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C915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F000B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B8253F" w:rsidRPr="00AB76B4" w14:paraId="3976A170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024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8271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FD01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8F6B3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0811A4F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1FB6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946ABA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773434E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F73B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6101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3099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375D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9BA0D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B8253F" w:rsidRPr="00AB76B4" w14:paraId="16133B36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222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6EB3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7A89730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F485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56CEE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044C4E9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7E6F7BB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15EA60F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7C29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2192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B499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281E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DDA7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67AFE9B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45C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8E83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168D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FEBD7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58B675A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BC30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2605FB6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4E8B3F4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6F62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E504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B3F6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D7EA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19A0B4AC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E0CC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0E67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68D2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8282F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15E6F72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365B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0F81BDD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7F5D19A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31AE041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7BE0D4D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7B51B25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0834829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3790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60F8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D902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0A65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199CC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B8253F" w:rsidRPr="00AB76B4" w14:paraId="69380117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E24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9B08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66EA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E0ED2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25F749F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C425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91E3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97A2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EFC6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6195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4B5EE106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B64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4BE3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1B1F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866D1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5612C82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5ECC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9F30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E024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94AD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9AC3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9FBE9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B8253F" w:rsidRPr="00AB76B4" w14:paraId="622DDBFA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71E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E8DA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C2EF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7336B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4705E02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5B07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036E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6013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8C27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A21C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7FBE0884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F11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AE9E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D4E1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9A12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4827EBB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AE58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47DA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4608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9042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FFF9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135678B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B20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F9CF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5BB8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8C17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36223F9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DF2B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84800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FDBC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EBE9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2F00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F7E2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87C32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B8253F" w:rsidRPr="00AB76B4" w14:paraId="7D4419B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AF8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7A23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7549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B46C9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26B6808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D59D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C59A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95A7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0D44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DBA6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B8253F" w:rsidRPr="00AB76B4" w14:paraId="58AC974C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72B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C023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CB80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6C3D5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337AA5F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E1A1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C065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C794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637D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8F4A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FDAB9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B8253F" w:rsidRPr="00AB76B4" w14:paraId="73BA1F1E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177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27E2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093DBDE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A77A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BCC809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5352EBF7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355B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D534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FE0C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EBE9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22BE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4BD3861A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AD9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794A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DAF1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43E87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7339090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BFA1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4255B57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EAAB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7C8D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1510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D45D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6E197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B8253F" w:rsidRPr="00AB76B4" w14:paraId="1581190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832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0B56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D084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C2E13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08478E0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10E4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B2D317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FE8F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8344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B443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4CE7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10A47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B8253F" w:rsidRPr="00AB76B4" w14:paraId="3B716DF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1DAC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40EF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E545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96AC8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13659AD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24E9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BD2BC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54AF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A694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5D0C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7A2D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B1FBBB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B8253F" w:rsidRPr="00AB76B4" w14:paraId="1E1BFC0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7AC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6897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6744996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D27C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ACF68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427B94E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D454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888D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59EB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644F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1A9CE" w14:textId="77777777" w:rsidR="00B8253F" w:rsidRPr="00AB76B4" w:rsidRDefault="00B8253F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480BA63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A19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3D9C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74CF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F6742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0069212D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A78C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8B52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9696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CCFD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EFD0C" w14:textId="77777777" w:rsidR="00B8253F" w:rsidRPr="00AB76B4" w:rsidRDefault="00B8253F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56CE6BD5" w14:textId="77777777" w:rsidR="00B8253F" w:rsidRPr="00AB76B4" w:rsidRDefault="00B8253F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B8253F" w:rsidRPr="00AB76B4" w14:paraId="2BE9A2C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668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AFFE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7A62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DEB662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1907A39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CD25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4DBD592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412CE7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7912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7A06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0EA6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D559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3D8DB99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729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47FD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A668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3B2A3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4BCE9701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3EF4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137F88E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3E76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119F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DA70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E1F2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68C3E9D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A5F5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C622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E23D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D20B2E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003CB4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9A43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E2B92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A6C7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FBE6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8B04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8FE15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B8253F" w:rsidRPr="00AB76B4" w14:paraId="16F65A1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E24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AA8D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BEFB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86F39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B3C2B6C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A84D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11A7AF5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F222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F1CA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BC3C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2AC9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03198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B8253F" w:rsidRPr="00AB76B4" w14:paraId="02F35A3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9B6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5468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EDAB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FA8BF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40D9032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A1F3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C6C887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6ABB8D3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3824CD3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6E2BD0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737BB3C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BABBBB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64D5C2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4598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C177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E092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0EE0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49A2B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B8253F" w:rsidRPr="00AB76B4" w14:paraId="2C9D505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917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1B03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215FA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721C8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2FBCE82B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388E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799C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3200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0002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3F6E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C397A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B8253F" w:rsidRPr="00AB76B4" w14:paraId="705DC0E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B4D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6404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D732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58A82A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0A38482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49B1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DBD0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9BE4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5E36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14A3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7A215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B8253F" w:rsidRPr="00AB76B4" w14:paraId="3D6D6BCF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BE1D8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FCC7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4A85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4AA55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47B4BF2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569B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5A70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5F36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7051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C15C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B8253F" w:rsidRPr="00AB76B4" w14:paraId="4675CFF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CDB44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AA81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05EF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27076F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61551CE4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2426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DFB232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46800A3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391506F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A39C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6882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19DA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8E71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2295DCC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B73D0C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DCFC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9A82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85320B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68DDACB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7F36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160C1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997A5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5FEB4C03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FFC5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042A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8D9476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8253F" w:rsidRPr="00AB76B4" w14:paraId="1533531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431F9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F121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68F7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BBAE0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F8FB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A402B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C8ACA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520B5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47182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B8253F" w:rsidRPr="00AB76B4" w14:paraId="60D6CA8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0711B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F5F1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FC57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B6D3A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25F5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09D3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C368D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58476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7500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B8253F" w:rsidRPr="00AB76B4" w14:paraId="0649A76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23912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45A4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8898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119055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AE9DE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AAD1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EEAC0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0A5B6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2086A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B8253F" w:rsidRPr="00AB76B4" w14:paraId="534D2B8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A896B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A414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6D1A7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F5C87E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92E91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C2B46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4E88F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594A7E67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02810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D9DD7" w14:textId="77777777" w:rsidR="00B8253F" w:rsidRPr="00344E0A" w:rsidRDefault="00B8253F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8253F" w:rsidRPr="00AB76B4" w14:paraId="47ED79BE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8ACB0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AC8B8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1A130F2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898D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4B615E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32C04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C5944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947F1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9B1E8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AFB75" w14:textId="77777777" w:rsidR="00B8253F" w:rsidRDefault="00B8253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8253F" w:rsidRPr="00AB76B4" w14:paraId="3C1929EE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64376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D5769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33FF229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F1E0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90A3BA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5E997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F2997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B3057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A5313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1AEBB" w14:textId="77777777" w:rsidR="00B8253F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4D898A0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6A5BD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117ED" w14:textId="77777777" w:rsidR="00B8253F" w:rsidRPr="00AB76B4" w:rsidRDefault="00B8253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F9F03" w14:textId="77777777" w:rsidR="00B8253F" w:rsidRPr="00AB76B4" w:rsidRDefault="00B8253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540D9B" w14:textId="77777777" w:rsidR="00B8253F" w:rsidRDefault="00B8253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AD325" w14:textId="77777777" w:rsidR="00B8253F" w:rsidRPr="00AB76B4" w:rsidRDefault="00B8253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8A2F234" w14:textId="77777777" w:rsidR="00B8253F" w:rsidRDefault="00B8253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2A4D4" w14:textId="77777777" w:rsidR="00B8253F" w:rsidRDefault="00B8253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A6774" w14:textId="77777777" w:rsidR="00B8253F" w:rsidRDefault="00B8253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FB284" w14:textId="77777777" w:rsidR="00B8253F" w:rsidRDefault="00B8253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06905" w14:textId="77777777" w:rsidR="00B8253F" w:rsidRDefault="00B8253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B8253F" w:rsidRPr="00AB76B4" w14:paraId="153F958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821F7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EFE8B" w14:textId="77777777" w:rsidR="00B8253F" w:rsidRPr="00AB76B4" w:rsidRDefault="00B8253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7BED5" w14:textId="77777777" w:rsidR="00B8253F" w:rsidRPr="00AB76B4" w:rsidRDefault="00B8253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E0F540" w14:textId="77777777" w:rsidR="00B8253F" w:rsidRDefault="00B8253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Belinț - </w:t>
            </w:r>
            <w:r w:rsidRPr="00AB76B4">
              <w:rPr>
                <w:b/>
                <w:bCs/>
                <w:sz w:val="20"/>
                <w:lang w:val="ro-RO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D8C76" w14:textId="77777777" w:rsidR="00B8253F" w:rsidRPr="00AB76B4" w:rsidRDefault="00B8253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28082" w14:textId="77777777" w:rsidR="00B8253F" w:rsidRDefault="00B8253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8B598" w14:textId="77777777" w:rsidR="00B8253F" w:rsidRDefault="00B8253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537+000</w:t>
            </w:r>
          </w:p>
          <w:p w14:paraId="561B752A" w14:textId="77777777" w:rsidR="00B8253F" w:rsidRDefault="00B8253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AAA4A" w14:textId="77777777" w:rsidR="00B8253F" w:rsidRDefault="00B8253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3D782" w14:textId="77777777" w:rsidR="00B8253F" w:rsidRPr="00AB76B4" w:rsidRDefault="00B8253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8253F" w:rsidRPr="00AB76B4" w14:paraId="0D2DDCC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584D4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8C86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DC334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469848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CB556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BD55A0B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C1B83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816F4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5687C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61F5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B8253F" w:rsidRPr="00AB76B4" w14:paraId="5D5C2E9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7A65F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58283" w14:textId="77777777" w:rsidR="00B8253F" w:rsidRDefault="00B8253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CC75F" w14:textId="77777777" w:rsidR="00B8253F" w:rsidRDefault="00B8253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C97FC5" w14:textId="77777777" w:rsidR="00B8253F" w:rsidRPr="00AB76B4" w:rsidRDefault="00B8253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796DC" w14:textId="77777777" w:rsidR="00B8253F" w:rsidRPr="00AB76B4" w:rsidRDefault="00B8253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4A35E26" w14:textId="77777777" w:rsidR="00B8253F" w:rsidRPr="00AB76B4" w:rsidRDefault="00B8253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FA4AE" w14:textId="77777777" w:rsidR="00B8253F" w:rsidRDefault="00B8253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D8EFC" w14:textId="77777777" w:rsidR="00B8253F" w:rsidRPr="00AB76B4" w:rsidRDefault="00B8253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34958" w14:textId="77777777" w:rsidR="00B8253F" w:rsidRPr="00AB76B4" w:rsidRDefault="00B8253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168BE" w14:textId="77777777" w:rsidR="00B8253F" w:rsidRDefault="00B8253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B8253F" w:rsidRPr="00AB76B4" w14:paraId="03CC48E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73601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A5661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0A30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4B0A9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18ABC" w14:textId="77777777" w:rsidR="00B8253F" w:rsidRPr="00AB76B4" w:rsidRDefault="00B8253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3942644" w14:textId="77777777" w:rsidR="00B8253F" w:rsidRPr="00AB76B4" w:rsidRDefault="00B8253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CBB9E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6901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2873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A200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B8253F" w:rsidRPr="00AB76B4" w14:paraId="3175280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155F8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F35FC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6B9E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D66CA0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1E5DB" w14:textId="77777777" w:rsidR="00B8253F" w:rsidRPr="00AB76B4" w:rsidRDefault="00B8253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2ABD115" w14:textId="77777777" w:rsidR="00B8253F" w:rsidRPr="00AB76B4" w:rsidRDefault="00B8253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105B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53DA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C343F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D2E4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B8253F" w:rsidRPr="00AB76B4" w14:paraId="35F673E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8D139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49405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F3E7D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ACFD81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60B43" w14:textId="77777777" w:rsidR="00B8253F" w:rsidRPr="00AB76B4" w:rsidRDefault="00B8253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AFB88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0635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05075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B6D8D" w14:textId="77777777" w:rsidR="00B8253F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B8253F" w:rsidRPr="00AB76B4" w14:paraId="22DDC52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C9D2F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F2A58" w14:textId="77777777" w:rsidR="00B8253F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49F838E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CB67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E0A8F4" w14:textId="77777777" w:rsidR="00B8253F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E7B8C" w14:textId="77777777" w:rsidR="00B8253F" w:rsidRPr="00AB76B4" w:rsidRDefault="00B8253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67AB5" w14:textId="77777777" w:rsidR="00B8253F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E4B39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87889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50DC4" w14:textId="77777777" w:rsidR="00B8253F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3ADF004" w14:textId="77777777" w:rsidR="00B8253F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8253F" w:rsidRPr="00AB76B4" w14:paraId="3E0113F2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8B77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01857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19A29FB8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60EB8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FF5726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12BF3063" w14:textId="77777777" w:rsidR="00B8253F" w:rsidRPr="00AB76B4" w:rsidRDefault="00B8253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008CD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E7B36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99F2F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C9C60" w14:textId="77777777" w:rsidR="00B8253F" w:rsidRPr="00AB76B4" w:rsidRDefault="00B8253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7E19A" w14:textId="77777777" w:rsidR="00B8253F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0267270" w14:textId="77777777" w:rsidR="00B8253F" w:rsidRPr="00AB76B4" w:rsidRDefault="00B8253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8253F" w:rsidRPr="00AB76B4" w14:paraId="5F0DBF1E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FBE9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B010B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3F64F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CD2385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8719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AAA9D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00D12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242AD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4F091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B8253F" w:rsidRPr="00AB76B4" w14:paraId="528D3AD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D6F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78463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EA395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E647E6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26101F2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46E0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F4D65C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619FF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026E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12888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CE797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B76B4" w14:paraId="6FFAC33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F951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74D2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88C64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FEB877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F7626F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7EE7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3BD39F79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9BBCD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66EF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B6B6C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4CD7A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FB807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E7CF39B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A9A63F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B8253F" w:rsidRPr="00AB76B4" w14:paraId="28F44B9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FFAD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5AB59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B2823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6F970B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0229AE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5EA40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F8901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C7921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FB85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0854D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6B9AF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5E38D5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0B6F71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631A0D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8253F" w:rsidRPr="00AB76B4" w14:paraId="22EB910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F65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EE47E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06AAC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92B78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354C0C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33DB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352F7F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F5C7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B926F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D6531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003D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BFE61B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B8253F" w:rsidRPr="00AB76B4" w14:paraId="2484048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7465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2ED3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3673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B9C25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521840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91CC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2BE3D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8F503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C5F8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9F6E5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7166DE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8253F" w:rsidRPr="00AB76B4" w14:paraId="622A390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6E02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C4C4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7C5F7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628413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71A3BE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39DDF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C3293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D24F1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F0EFC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EC6C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AD2D25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0CA99E4A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B8253F" w:rsidRPr="00AB76B4" w14:paraId="37876C3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7C1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46C6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064EB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9C649D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2CC9B53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F932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CE408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4EED5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B38BF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CC94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82BD7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4AACD00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8253F" w:rsidRPr="00AB76B4" w14:paraId="6BEDD39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47E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48B9E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D068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80A351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062354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6439A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ADC4EF9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0CE931B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E34F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2F6D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493C3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56AC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8253F" w:rsidRPr="00AB76B4" w14:paraId="042F6B4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3C4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033C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FFD11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2C347E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68BE9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E921DB9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68AFEE7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19C56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786D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C48F6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7C5F5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D821181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1E6895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B8253F" w:rsidRPr="00AB76B4" w14:paraId="51FDBC8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589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8889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D0CB1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3CBFD9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898CC63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5C2AA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9BF4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C30F5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EEDE4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8F0D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0D0822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B8253F" w:rsidRPr="00AB76B4" w14:paraId="28F1547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0EB0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E3DA5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FB643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300194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9716A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240E9D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F58B4F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2BD3F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2F419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B5798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C4D5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730DF3E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8253F" w:rsidRPr="00AB76B4" w14:paraId="6F9B1DF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5EAD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6FFF2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5AC60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B2A0F5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5DF27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1DE904A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25EC6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A8E0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74995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EA4F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B8253F" w:rsidRPr="00AB76B4" w14:paraId="4027CF8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D00B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1FB9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E3956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BA4B6B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C240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22F30C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76F357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2AA50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C8C9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B3CCC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84F53" w14:textId="77777777" w:rsidR="00B8253F" w:rsidRPr="007B5A25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30080EA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8253F" w:rsidRPr="00AB76B4" w14:paraId="04E6095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345F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5F64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6E75A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63971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1A68468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27A40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5788B573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5F291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76CD5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6FE25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0B851" w14:textId="77777777" w:rsidR="00B8253F" w:rsidRPr="00AB76B4" w:rsidRDefault="00B8253F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2BE466" w14:textId="77777777" w:rsidR="00B8253F" w:rsidRPr="00AB76B4" w:rsidRDefault="00B8253F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B76B4" w14:paraId="017DF27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A10E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F38C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207F3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17F76D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7BFE11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EBA7B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4AE2A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A64EB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E2ED0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6B82D" w14:textId="77777777" w:rsidR="00B8253F" w:rsidRPr="00AB76B4" w:rsidRDefault="00B8253F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D495A8" w14:textId="77777777" w:rsidR="00B8253F" w:rsidRPr="00AB76B4" w:rsidRDefault="00B8253F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B76B4" w14:paraId="5E8A06F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E3E4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591E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BE5DA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7D8ADF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045936E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5DE11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51CB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BCA4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C2DB5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254D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BD9F03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:rsidRPr="00AB76B4" w14:paraId="531ABA4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FEA6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E21D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5E2FE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D1FD99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FA8976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8342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5B687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8244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452FF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0B1A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9BB27A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:rsidRPr="00AB76B4" w14:paraId="70C6D95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117A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34233" w14:textId="77777777" w:rsidR="00B8253F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62DBC">
              <w:rPr>
                <w:b/>
                <w:bCs/>
                <w:sz w:val="18"/>
                <w:szCs w:val="18"/>
                <w:lang w:val="ro-RO"/>
              </w:rPr>
              <w:t>578+900C</w:t>
            </w:r>
          </w:p>
          <w:p w14:paraId="02BF5FF2" w14:textId="77777777" w:rsidR="00B8253F" w:rsidRPr="00AB76B4" w:rsidRDefault="00B8253F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069FC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7E9C54" w14:textId="77777777" w:rsidR="00B8253F" w:rsidRPr="00AB76B4" w:rsidRDefault="00B8253F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643FFA55" w14:textId="77777777" w:rsidR="00B8253F" w:rsidRPr="00AB76B4" w:rsidRDefault="00B8253F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36D7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AFC51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E8EF6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F3D8B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8F6F4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Restricție protecție muncitori. Lucrări varianta ocolitoare Centura de Vest Timișoara</w:t>
            </w:r>
          </w:p>
        </w:tc>
      </w:tr>
      <w:tr w:rsidR="00B8253F" w:rsidRPr="00AB76B4" w14:paraId="072122DE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AB4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2D5E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3E259B7F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B2C08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650107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11E54662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9D31A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45A73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EA49F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E6677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DC310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B76B4" w14:paraId="4200ED6E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6143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70D2C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135E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3E1F2F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293F2B83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50778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FAC805A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4DCFA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E4C51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2B60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E65B7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B8253F" w:rsidRPr="00AB76B4" w14:paraId="4D499A53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6788" w14:textId="77777777" w:rsidR="00B8253F" w:rsidRPr="00AB76B4" w:rsidRDefault="00B8253F" w:rsidP="00B8253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DACB1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6C56F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F129F0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44E2A445" w14:textId="77777777" w:rsidR="00B8253F" w:rsidRPr="00AB76B4" w:rsidRDefault="00B8253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4BADD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19B49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F01AF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058F6" w14:textId="77777777" w:rsidR="00B8253F" w:rsidRPr="00AB76B4" w:rsidRDefault="00B8253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1ACA9" w14:textId="77777777" w:rsidR="00B8253F" w:rsidRPr="00AB76B4" w:rsidRDefault="00B8253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1BB22E35" w14:textId="77777777" w:rsidR="00B8253F" w:rsidRPr="00A8307A" w:rsidRDefault="00B8253F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00AC4EEE" w14:textId="77777777" w:rsidR="00B8253F" w:rsidRPr="005905D7" w:rsidRDefault="00B8253F" w:rsidP="006B4CB8">
      <w:pPr>
        <w:pStyle w:val="Heading1"/>
        <w:spacing w:line="360" w:lineRule="auto"/>
      </w:pPr>
      <w:r w:rsidRPr="005905D7">
        <w:t>LINIA 116</w:t>
      </w:r>
    </w:p>
    <w:p w14:paraId="6D5CBFFF" w14:textId="77777777" w:rsidR="00B8253F" w:rsidRPr="005905D7" w:rsidRDefault="00B8253F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B8253F" w:rsidRPr="00743905" w14:paraId="0ACE355D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E9B0B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A85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3BE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551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4F76D8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D9BF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60D8434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2B9F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8666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552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AE2D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A28D05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B8253F" w:rsidRPr="00743905" w14:paraId="04605617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DF78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B84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C37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FBE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840C6C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C11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6BFA98C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C2B8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B7C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2A3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EFB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B8253F" w:rsidRPr="00743905" w14:paraId="402CC268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6793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6D9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DEA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40E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609D930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181EDE85" w14:textId="77777777" w:rsidR="00B8253F" w:rsidRPr="00743905" w:rsidRDefault="00B8253F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B5FC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DF09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276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3B3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A24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7ACC8E6A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DB3D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634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F2B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DCC6" w14:textId="77777777" w:rsidR="00B8253F" w:rsidRPr="00743905" w:rsidRDefault="00B8253F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A1A7BAA" w14:textId="77777777" w:rsidR="00B8253F" w:rsidRPr="00743905" w:rsidRDefault="00B8253F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D32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EB1E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B73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803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7408" w14:textId="77777777" w:rsidR="00B8253F" w:rsidRPr="00743905" w:rsidRDefault="00B8253F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2E448E0" w14:textId="77777777" w:rsidR="00B8253F" w:rsidRPr="00743905" w:rsidRDefault="00B8253F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8253F" w:rsidRPr="00743905" w14:paraId="3E0DB98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7EEF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453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C67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9BC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3C46895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BD7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84A7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CF6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D9B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408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1F5641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8253F" w:rsidRPr="00743905" w14:paraId="6CA34D5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0421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2242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7102C96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8CA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7FE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5392479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4BF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4AB1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68F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2DD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327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CA83919" w14:textId="77777777" w:rsidR="00B8253F" w:rsidRPr="0007721B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7E94EC1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2971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A831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39655F5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F95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B16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13D9E59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301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F4AB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426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394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97C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1B7ADD8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03B6BEE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35A6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FA3F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59040DAA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173D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48E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1816227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7F6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9D02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175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291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580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0193FF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7BE2197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0F77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0B8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3962A52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15E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A8E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D54235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0CD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0D83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350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309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C3C5E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684B360" w14:textId="77777777" w:rsidR="00B8253F" w:rsidRPr="00537749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0625EB8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5E18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885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2639938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8FC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4299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018DACB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C19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7FCD9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F64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B62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4217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5DAE6357" w14:textId="77777777" w:rsidR="00B8253F" w:rsidRPr="005A7670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64BFEF49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7B99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897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FE2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33C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2FA8E91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7E0370D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007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534ACF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9AD5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B71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F14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EC0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61A3A38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BCAE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2E0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EC6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6232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687F730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721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E6CC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D3E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72A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133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7BC8CE6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8253F" w:rsidRPr="00743905" w14:paraId="58B30EE0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7463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E2B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5DC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3FD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363BA6F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2981864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551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4C6F761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6B128B00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416B6ABF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50EB030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62DFA44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8AEA40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08D3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3D6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4FF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C0F9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61BEF2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B8253F" w:rsidRPr="00743905" w14:paraId="309D8CCD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8170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8C4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D9B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2AA4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5CAB73C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3885A18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00F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713C16E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F8C7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BCF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2A7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F01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B8253F" w:rsidRPr="00743905" w14:paraId="433AEB8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5909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697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C0B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E99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4B00A13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9BA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A232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13E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960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449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2AA30C1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4C14562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8253F" w:rsidRPr="00743905" w14:paraId="4E2084F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FC40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0B6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132E345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400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FBC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17A2DF0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F24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36E3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5DC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A2A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629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DA716BF" w14:textId="77777777" w:rsidR="00B8253F" w:rsidRPr="001D7D9E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468245A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C613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AD6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34D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EF9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D7EC19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292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699781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58A0F4E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31E026F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DFBF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9DC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54E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174C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845BD7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B8253F" w:rsidRPr="00743905" w14:paraId="4A78CD57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5C07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3BE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F21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7E9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8AC6AA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9C0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5BEC9C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857B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888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F8B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1FE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325EE349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5614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FE1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23A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789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236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43F0B7F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61A8E23F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26FC864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CB4E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43E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DE1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45D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B8253F" w:rsidRPr="00743905" w14:paraId="4FC4D78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43C1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33F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718C06C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C28B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24E5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5E44E5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980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38E0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D36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CAC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A65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FE7195D" w14:textId="77777777" w:rsidR="00B8253F" w:rsidRPr="0007721B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01ABE80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5E15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2CE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7780D17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834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BB0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675B773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A4D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8041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27A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72F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D334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A7766B4" w14:textId="77777777" w:rsidR="00B8253F" w:rsidRPr="00951746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1DC5A47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FA56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9740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3A405335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F3E4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514A" w14:textId="77777777" w:rsidR="00B8253F" w:rsidRDefault="00B8253F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15B44719" w14:textId="77777777" w:rsidR="00B8253F" w:rsidRDefault="00B8253F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3AF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CD25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FAF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307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6746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4ACC2C0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9636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6592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250A3E40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2D72C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761F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191538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90A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E649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432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17B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CA0D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4CE9777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6062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5BA8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FD86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A7B8" w14:textId="77777777" w:rsidR="00B8253F" w:rsidRPr="00743905" w:rsidRDefault="00B8253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6DFED80" w14:textId="77777777" w:rsidR="00B8253F" w:rsidRDefault="00B8253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1A8E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60B2B3F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861D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EFE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99C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379E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B8253F" w:rsidRPr="00743905" w14:paraId="2FB80B3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4275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4783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5198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085D" w14:textId="77777777" w:rsidR="00B8253F" w:rsidRPr="00743905" w:rsidRDefault="00B8253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61EB0F3" w14:textId="77777777" w:rsidR="00B8253F" w:rsidRDefault="00B8253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39F5" w14:textId="77777777" w:rsidR="00B8253F" w:rsidRDefault="00B8253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62F76A7B" w14:textId="77777777" w:rsidR="00B8253F" w:rsidRPr="00743905" w:rsidRDefault="00B8253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E1E6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200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8BF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9F7A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B8253F" w:rsidRPr="00743905" w14:paraId="0B6A61E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65F2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BF65" w14:textId="77777777" w:rsidR="00B8253F" w:rsidRDefault="00B8253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4E4C" w14:textId="77777777" w:rsidR="00B8253F" w:rsidRDefault="00B8253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93D3" w14:textId="77777777" w:rsidR="00B8253F" w:rsidRPr="00743905" w:rsidRDefault="00B8253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350D3CD" w14:textId="77777777" w:rsidR="00B8253F" w:rsidRDefault="00B8253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4A9E" w14:textId="77777777" w:rsidR="00B8253F" w:rsidRDefault="00B8253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176D8603" w14:textId="77777777" w:rsidR="00B8253F" w:rsidRPr="00743905" w:rsidRDefault="00B8253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E93F" w14:textId="77777777" w:rsidR="00B8253F" w:rsidRPr="00743905" w:rsidRDefault="00B8253F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ECA8" w14:textId="77777777" w:rsidR="00B8253F" w:rsidRPr="00743905" w:rsidRDefault="00B8253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A98B" w14:textId="77777777" w:rsidR="00B8253F" w:rsidRPr="00743905" w:rsidRDefault="00B8253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2265" w14:textId="77777777" w:rsidR="00B8253F" w:rsidRDefault="00B8253F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B8253F" w:rsidRPr="00743905" w14:paraId="7A92FDC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B5D6D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BC50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CB1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8BD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B81AAB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1328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37B1AA9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3502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5DC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684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BB0B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05F7ED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B8253F" w:rsidRPr="00743905" w14:paraId="53EFD289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F55E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0B1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3EA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5E5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466608F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373ECD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A60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AB8999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D68F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DA2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F35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7E1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2D2ED77C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ADDC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8D7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297DDF1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DBB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6A2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16013B9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0F1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A8E6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D3F7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B61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3002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BA17C6A" w14:textId="77777777" w:rsidR="00B8253F" w:rsidRPr="00351657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6C0FB7E9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75F4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FD8A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1A75603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EF1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6DDE" w14:textId="77777777" w:rsidR="00B8253F" w:rsidRPr="00743905" w:rsidRDefault="00B8253F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012FCB0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465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DC7C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497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363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C475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1EA5CD1B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45B4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DF2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05E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2DA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B907B0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0CD0AA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37E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35287B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03D8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4E2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3D5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F08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65D0544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38A8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798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B4A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EE0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74C5D62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FB1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E12983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92E1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A93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76F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200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02CF7F2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4BE4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155C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362A58B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4CB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D88A1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5EF704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AA2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B47E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0CF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DBE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4495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2DC5059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CE11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5187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6EF8491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AEC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EF46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0B46337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FAD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8E9A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7FE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0E6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E860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CD68BFB" w14:textId="77777777" w:rsidR="00B8253F" w:rsidRPr="003B409E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1AC4D7D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FAF3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2ED7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582DE3F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704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C6DC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780C90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DD7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5E6C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2B8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A3A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18EE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590457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8253F" w:rsidRPr="00743905" w14:paraId="3C657954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34FF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C9D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279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36E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0FCC0E9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2594B5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2C2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627F04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882A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B22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A9B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8A7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7A4544C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68A7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A00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2343838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9174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AF3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42121E3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C4C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B561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19F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D66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CD5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8253F" w:rsidRPr="00743905" w14:paraId="377AC43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FC07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076E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638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8743" w14:textId="77777777" w:rsidR="00B8253F" w:rsidRPr="00743905" w:rsidRDefault="00B8253F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2A4D3AD" w14:textId="77777777" w:rsidR="00B8253F" w:rsidRPr="00743905" w:rsidRDefault="00B8253F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98D9" w14:textId="77777777" w:rsidR="00B8253F" w:rsidRPr="00743905" w:rsidRDefault="00B8253F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0498031" w14:textId="77777777" w:rsidR="00B8253F" w:rsidRPr="00743905" w:rsidRDefault="00B8253F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BCF3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BEB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9903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024A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36711D59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A0E8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CFF3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9E3C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0811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6821245A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5A7C8907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C6C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754B0F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DACD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CEB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90C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3E7D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08548E0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B44D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C710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15C58988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DC47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80A4" w14:textId="77777777" w:rsidR="00B8253F" w:rsidRPr="00743905" w:rsidRDefault="00B8253F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187B5D3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138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0A03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0BB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C08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91A1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5E59AC2C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7EE7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922C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3BB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5B8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36B0376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149EB3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834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603789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F002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243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214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9B3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2D10A9AE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FA1D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F41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AE49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1A0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441355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5BE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9DA1B6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6B79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D7E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7AD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D15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B8253F" w:rsidRPr="00743905" w14:paraId="25D8714E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33DA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228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E03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9C0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637F20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B01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72DB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0D8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E94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397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B8253F" w:rsidRPr="00743905" w14:paraId="08BC39CE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7B39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3B4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2F0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5BB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72B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C9C5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3965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111DC5B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5BD4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9D3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B8253F" w:rsidRPr="00743905" w14:paraId="6664E400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44FD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7DB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C81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69E0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A29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9FF7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BA45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C65B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4A02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B8253F" w:rsidRPr="00743905" w14:paraId="00824E2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B375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791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CB7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180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7BCDD4E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630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97CFDE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5226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3D5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168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97D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1242DB1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09DA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BD1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4ED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800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2B74F0DA" w14:textId="77777777" w:rsidR="00B8253F" w:rsidRPr="00D73778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A048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D39AFC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8C239" w14:textId="77777777" w:rsidR="00B8253F" w:rsidRPr="00D73778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049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B0D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C56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43A048F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863A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317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812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4DA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5C14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3A65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E0F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97B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E02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B8253F" w:rsidRPr="00743905" w14:paraId="111F19A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6360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61C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95C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650F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6DCB6A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2C71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DADA39F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196AE9EC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359CD070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5BF51A06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4101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A1A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3DE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C641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4996994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7C7434E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B8253F" w:rsidRPr="00743905" w14:paraId="188716F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EB82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D90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E21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6764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C935BC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5288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0D91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2535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5E48183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5545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521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B8253F" w:rsidRPr="00743905" w14:paraId="2383CBD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0C8C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070A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DC9B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F535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2B2D65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54AD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2EBE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E3DB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7F7DEED8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CDB5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4855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68A10EF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73E3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8635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79288AF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447E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61F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76D834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D00C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0CC4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7BB7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D0F0462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E278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D847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388D926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ADD1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D21D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7C4E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60A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BE2AA5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5945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78A3A1B3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387F56F9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8386D8B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343A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80E4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935A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CC72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01108DB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B8253F" w:rsidRPr="00743905" w14:paraId="3E56F1F8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2369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356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B9F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BF2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8CEECA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8B3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F6C5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0DC3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7B4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0C9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53F4A89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8D43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18D5" w14:textId="77777777" w:rsidR="00B8253F" w:rsidRDefault="00B8253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62D286E2" w14:textId="77777777" w:rsidR="00B8253F" w:rsidRPr="00743905" w:rsidRDefault="00B8253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6E55" w14:textId="77777777" w:rsidR="00B8253F" w:rsidRPr="00743905" w:rsidRDefault="00B8253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91BC" w14:textId="77777777" w:rsidR="00B8253F" w:rsidRDefault="00B8253F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34B9D7DA" w14:textId="77777777" w:rsidR="00B8253F" w:rsidRPr="00743905" w:rsidRDefault="00B8253F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A9804" w14:textId="77777777" w:rsidR="00B8253F" w:rsidRPr="00743905" w:rsidRDefault="00B8253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B8C8" w14:textId="77777777" w:rsidR="00B8253F" w:rsidRPr="00743905" w:rsidRDefault="00B8253F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96A5" w14:textId="77777777" w:rsidR="00B8253F" w:rsidRDefault="00B8253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0BEDE14" w14:textId="77777777" w:rsidR="00B8253F" w:rsidRPr="00743905" w:rsidRDefault="00B8253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9090" w14:textId="77777777" w:rsidR="00B8253F" w:rsidRPr="00743905" w:rsidRDefault="00B8253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C259" w14:textId="77777777" w:rsidR="00B8253F" w:rsidRPr="00743905" w:rsidRDefault="00B8253F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67D6FF04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CE5F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F5B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5A3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45E0" w14:textId="77777777" w:rsidR="00B8253F" w:rsidRDefault="00B8253F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295A52B5" w14:textId="77777777" w:rsidR="00B8253F" w:rsidRPr="00743905" w:rsidRDefault="00B8253F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A34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87A2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1058" w14:textId="77777777" w:rsidR="00B8253F" w:rsidRDefault="00B8253F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3D7BC62D" w14:textId="77777777" w:rsidR="00B8253F" w:rsidRPr="004E7F11" w:rsidRDefault="00B8253F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8DC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040C" w14:textId="77777777" w:rsidR="00B8253F" w:rsidRDefault="00B8253F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25451F85" w14:textId="77777777" w:rsidR="00B8253F" w:rsidRPr="00743905" w:rsidRDefault="00B8253F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1F53004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2428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D4F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F28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38B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582211E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DA10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3DB8624B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659F9FD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4869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AB24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D26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3CC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0475EDD9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770A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8CE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64B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ADEC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13DB057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3C3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DF7A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0877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48BB791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92F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FFB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736CADE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5ECC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7E18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34D12B3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EEA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E79E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59404A4D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44C4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D00B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22B8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B5D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3658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29334ECE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5766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A29E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092B7AF1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2679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CF45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54843F57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CC10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6B63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8C4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8AE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B256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15F79DB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0C34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F8C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255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5649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57F21C3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F766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01C8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4E1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2B81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3DDA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1CAC016E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BD22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AAC7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52695D9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9C9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B5BD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556BB574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201CF9E9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12AC202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876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6C30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569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A614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505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120D1A07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8FD0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D08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1DE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92E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5B7CE1B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FB7B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E788621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70BEA82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FBD6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38B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23D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B4E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B8253F" w:rsidRPr="00743905" w14:paraId="39FDC74A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27AE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0D5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B6EE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E1B8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28750EDC" w14:textId="77777777" w:rsidR="00B8253F" w:rsidRPr="00CD295A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DE8C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656B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9B6E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7C33917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7F8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8930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8253F" w:rsidRPr="00743905" w14:paraId="0720E639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47DC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A4E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086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AF11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E37C98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2D3A721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C65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B1D982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7961D704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BB06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B7B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957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A41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4FEF8CC1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CCB96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F9C9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41A7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6EE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F672F1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64876943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27C0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AA7C69F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B7B62" w14:textId="77777777" w:rsidR="00B8253F" w:rsidRPr="00743905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2C3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8DC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DE6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3A087B04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B8CE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97DE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021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9336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DC94A85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AA3C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7214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182D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1E95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28B9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00111EF2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2BDCE64F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47C279C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B8253F" w:rsidRPr="00743905" w14:paraId="59630DB2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1F24" w14:textId="77777777" w:rsidR="00B8253F" w:rsidRPr="00743905" w:rsidRDefault="00B8253F" w:rsidP="00B8253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BAE5A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795B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568D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E5D256F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CE5E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1706CB16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AA9C3C9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5DC8EA15" w14:textId="77777777" w:rsidR="00B8253F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0F67" w14:textId="77777777" w:rsidR="00B8253F" w:rsidRDefault="00B8253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0D236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3BC2" w14:textId="77777777" w:rsidR="00B8253F" w:rsidRPr="00743905" w:rsidRDefault="00B8253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48A9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4EE2444D" w14:textId="77777777" w:rsidR="00B8253F" w:rsidRDefault="00B8253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481149B1" w14:textId="77777777" w:rsidR="00B8253F" w:rsidRPr="005905D7" w:rsidRDefault="00B8253F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276065F9" w14:textId="77777777" w:rsidR="00B8253F" w:rsidRDefault="00B8253F" w:rsidP="007246D0">
      <w:pPr>
        <w:pStyle w:val="Heading1"/>
        <w:spacing w:line="360" w:lineRule="auto"/>
      </w:pPr>
      <w:r>
        <w:t>LINIA 117</w:t>
      </w:r>
    </w:p>
    <w:p w14:paraId="3834C904" w14:textId="77777777" w:rsidR="00B8253F" w:rsidRDefault="00B8253F" w:rsidP="00F12DA0">
      <w:pPr>
        <w:pStyle w:val="Heading1"/>
        <w:spacing w:line="360" w:lineRule="auto"/>
        <w:rPr>
          <w:b w:val="0"/>
          <w:bCs w:val="0"/>
          <w:sz w:val="8"/>
        </w:rPr>
      </w:pPr>
      <w:r>
        <w:t>LIVEZENI - LUPENI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8253F" w14:paraId="7D231F93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63D6" w14:textId="77777777" w:rsidR="00B8253F" w:rsidRDefault="00B8253F" w:rsidP="00B8253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EA3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84+710</w:t>
            </w:r>
          </w:p>
          <w:p w14:paraId="6570729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85+320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A5B6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053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Livezeni -</w:t>
            </w:r>
          </w:p>
          <w:p w14:paraId="49DF0CF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Iscroni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CD6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C88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A4C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8B83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E7EB" w14:textId="77777777" w:rsidR="00B8253F" w:rsidRDefault="00B8253F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9450FF1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3852" w14:textId="77777777" w:rsidR="00B8253F" w:rsidRDefault="00B8253F" w:rsidP="00B8253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8D9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822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C13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11295E2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C07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3, 9, </w:t>
            </w:r>
          </w:p>
          <w:p w14:paraId="599DFF0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11, 15, 17 și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BEC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A3F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4C77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563B" w14:textId="77777777" w:rsidR="00B8253F" w:rsidRDefault="00B8253F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268496FF" w14:textId="77777777">
        <w:trPr>
          <w:cantSplit/>
          <w:trHeight w:val="4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69CA" w14:textId="77777777" w:rsidR="00B8253F" w:rsidRDefault="00B8253F" w:rsidP="00B8253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510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9A6A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ADC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6AD35F0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linile 7 şi 12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D6A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C3A9C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994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0C0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ADE7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61B0" w14:textId="77777777" w:rsidR="00B8253F" w:rsidRDefault="00B8253F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7E61FF07" w14:textId="77777777">
        <w:trPr>
          <w:cantSplit/>
          <w:trHeight w:val="187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8A6E" w14:textId="77777777" w:rsidR="00B8253F" w:rsidRDefault="00B8253F" w:rsidP="00B8253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76F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2691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690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31DF486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570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S 8,</w:t>
            </w:r>
          </w:p>
          <w:p w14:paraId="355E89D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12, 14,</w:t>
            </w:r>
          </w:p>
          <w:p w14:paraId="06DA099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18, 20,</w:t>
            </w:r>
          </w:p>
          <w:p w14:paraId="75ADD61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24, 26,</w:t>
            </w:r>
          </w:p>
          <w:p w14:paraId="28FA349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şi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C28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31D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4C7D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3E83" w14:textId="77777777" w:rsidR="00B8253F" w:rsidRDefault="00B8253F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3400BD60" w14:textId="77777777">
        <w:trPr>
          <w:cantSplit/>
          <w:trHeight w:val="7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AEC6" w14:textId="77777777" w:rsidR="00B8253F" w:rsidRDefault="00B8253F" w:rsidP="00B8253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A5E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EC00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A37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37B8533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35C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A4225B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/ 9, </w:t>
            </w:r>
          </w:p>
          <w:p w14:paraId="56AD416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15,</w:t>
            </w:r>
          </w:p>
          <w:p w14:paraId="4FB222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FD2D63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19, 21, 12, 16, 18, 22, 24 </w:t>
            </w:r>
          </w:p>
          <w:p w14:paraId="56712AF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181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3C6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C8EF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6099" w14:textId="77777777" w:rsidR="00B8253F" w:rsidRDefault="00B8253F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abătute.</w:t>
            </w:r>
          </w:p>
        </w:tc>
      </w:tr>
      <w:tr w:rsidR="00B8253F" w14:paraId="56C27111" w14:textId="77777777">
        <w:trPr>
          <w:cantSplit/>
          <w:trHeight w:val="3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E604" w14:textId="77777777" w:rsidR="00B8253F" w:rsidRDefault="00B8253F" w:rsidP="00B8253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EEA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AC1F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F0F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115CD79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0F0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9927B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321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3BB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58EF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9BEC" w14:textId="77777777" w:rsidR="00B8253F" w:rsidRPr="00F35A05" w:rsidRDefault="00B8253F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FD13C6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8C30" w14:textId="77777777" w:rsidR="00B8253F" w:rsidRDefault="00B8253F" w:rsidP="00B8253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06A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97+300</w:t>
            </w:r>
          </w:p>
          <w:p w14:paraId="1DB7CA6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9E8D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A7E4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50B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Lupeni Tehnic</w:t>
            </w:r>
          </w:p>
          <w:p w14:paraId="4ADDD0A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664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54B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965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974A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C103" w14:textId="77777777" w:rsidR="00B8253F" w:rsidRDefault="00B8253F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73E97A5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EFC3" w14:textId="77777777" w:rsidR="00B8253F" w:rsidRDefault="00B8253F" w:rsidP="00B8253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F13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C1F7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0BA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Lupeni Tehnic </w:t>
            </w:r>
          </w:p>
          <w:p w14:paraId="46EAE73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629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5939EA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6E0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BCD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43B9" w14:textId="77777777" w:rsidR="00B8253F" w:rsidRPr="00AA7E4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CBDA" w14:textId="77777777" w:rsidR="00B8253F" w:rsidRDefault="00B8253F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</w:t>
            </w:r>
          </w:p>
          <w:p w14:paraId="6C7C3426" w14:textId="77777777" w:rsidR="00B8253F" w:rsidRDefault="00B8253F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2C abătută.</w:t>
            </w:r>
          </w:p>
        </w:tc>
      </w:tr>
    </w:tbl>
    <w:p w14:paraId="5F07EC45" w14:textId="77777777" w:rsidR="00B8253F" w:rsidRDefault="00B8253F" w:rsidP="00F219D2">
      <w:pPr>
        <w:spacing w:before="40" w:after="40" w:line="192" w:lineRule="auto"/>
        <w:ind w:right="57"/>
        <w:jc w:val="center"/>
        <w:rPr>
          <w:sz w:val="20"/>
          <w:lang w:val="ro-RO"/>
        </w:rPr>
      </w:pPr>
    </w:p>
    <w:p w14:paraId="50FDBF3C" w14:textId="77777777" w:rsidR="00B8253F" w:rsidRDefault="00B8253F" w:rsidP="009B0B28">
      <w:pPr>
        <w:pStyle w:val="Heading1"/>
        <w:spacing w:line="360" w:lineRule="auto"/>
      </w:pPr>
      <w:r>
        <w:t>LINIA 119 A</w:t>
      </w:r>
    </w:p>
    <w:p w14:paraId="319E382A" w14:textId="77777777" w:rsidR="00B8253F" w:rsidRDefault="00B8253F" w:rsidP="0036336D">
      <w:pPr>
        <w:pStyle w:val="Heading1"/>
        <w:spacing w:line="360" w:lineRule="auto"/>
        <w:rPr>
          <w:b w:val="0"/>
          <w:bCs w:val="0"/>
          <w:sz w:val="8"/>
        </w:rPr>
      </w:pPr>
      <w:r>
        <w:t>PETROŞANI - PETROŞANI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8253F" w14:paraId="4874FBD9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7528" w14:textId="77777777" w:rsidR="00B8253F" w:rsidRDefault="00B8253F" w:rsidP="00B8253F">
            <w:pPr>
              <w:numPr>
                <w:ilvl w:val="0"/>
                <w:numId w:val="11"/>
              </w:numPr>
              <w:spacing w:before="40" w:after="40" w:line="192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477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2+239</w:t>
            </w:r>
          </w:p>
          <w:p w14:paraId="7796621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FF9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522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Petroșani - </w:t>
            </w:r>
          </w:p>
          <w:p w14:paraId="10F32CD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Petroșani Triaj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D3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2E0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115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1D4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AF8FAC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Stații paralelogram.</w:t>
            </w:r>
          </w:p>
          <w:p w14:paraId="7CB8612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Porțiunea este cuprinsă între sch. 6 și sch. 10 T.</w:t>
            </w:r>
          </w:p>
        </w:tc>
      </w:tr>
    </w:tbl>
    <w:p w14:paraId="4AEEA174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28740B0E" w14:textId="77777777" w:rsidR="00B8253F" w:rsidRDefault="00B8253F" w:rsidP="006B57C6">
      <w:pPr>
        <w:pStyle w:val="Heading1"/>
        <w:spacing w:line="360" w:lineRule="auto"/>
      </w:pPr>
      <w:r>
        <w:t>LINIA 120</w:t>
      </w:r>
    </w:p>
    <w:p w14:paraId="06D8E8CA" w14:textId="77777777" w:rsidR="00B8253F" w:rsidRDefault="00B8253F" w:rsidP="00B92C08">
      <w:pPr>
        <w:pStyle w:val="Heading1"/>
        <w:spacing w:line="360" w:lineRule="auto"/>
        <w:rPr>
          <w:b w:val="0"/>
          <w:bCs w:val="0"/>
          <w:sz w:val="8"/>
        </w:rPr>
      </w:pPr>
      <w:r>
        <w:t>CARANSEBEŞ - REŞIŢA NORD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8253F" w14:paraId="6EC77074" w14:textId="77777777" w:rsidTr="00992F66">
        <w:trPr>
          <w:cantSplit/>
          <w:trHeight w:val="2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328C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024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E47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895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</w:t>
            </w:r>
          </w:p>
          <w:p w14:paraId="213DD69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795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0460A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07FC0DE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/ 36, 42 / 46,</w:t>
            </w:r>
          </w:p>
          <w:p w14:paraId="70AB919A" w14:textId="62B2AB42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diag. </w:t>
            </w:r>
          </w:p>
          <w:p w14:paraId="00FDAAD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0718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DE2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CA50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213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Cap Y.</w:t>
            </w:r>
          </w:p>
        </w:tc>
      </w:tr>
      <w:tr w:rsidR="00B8253F" w14:paraId="3016C9A8" w14:textId="77777777" w:rsidTr="00992F66">
        <w:trPr>
          <w:cantSplit/>
          <w:trHeight w:val="5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0FCB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D01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  <w:p w14:paraId="4B00BBA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FA2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D016" w14:textId="77777777" w:rsidR="00B8253F" w:rsidRDefault="00B8253F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7157D54C" w14:textId="77777777" w:rsidR="00B8253F" w:rsidRDefault="00B8253F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C7B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4C5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85A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9F5A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1C4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0447ED4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0C64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5AC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4+600</w:t>
            </w:r>
          </w:p>
          <w:p w14:paraId="218A674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C03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063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57CFDB0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797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F512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6C6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CCD1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2B2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31F0E63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9788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14F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162C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7F3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157A8F6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83D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5FEC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A1C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F5E1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A77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4B058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B8253F" w14:paraId="1909A44F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D4B6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47C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41D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60F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037A185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5F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264181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6501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9CB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2CDE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269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96AA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B8253F" w14:paraId="609A748A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28F7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636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17+050</w:t>
            </w:r>
          </w:p>
          <w:p w14:paraId="6B9B077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17A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319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04D9933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A0E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CF07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F99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CD1C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732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5B848F9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C141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9C6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19+860</w:t>
            </w:r>
          </w:p>
          <w:p w14:paraId="3413E15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20+760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190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D0C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4247400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2F4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5FE2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42D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D3A6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2F9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52B15FC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BA33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F34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669F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4F1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Brebu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6EC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1245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BC5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C57F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70F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Y.</w:t>
            </w:r>
          </w:p>
        </w:tc>
      </w:tr>
      <w:tr w:rsidR="00B8253F" w14:paraId="37142C6C" w14:textId="77777777">
        <w:trPr>
          <w:cantSplit/>
          <w:trHeight w:val="634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3A1D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550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  <w:p w14:paraId="5E330BD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EFF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1E7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 -</w:t>
            </w:r>
          </w:p>
          <w:p w14:paraId="4F9684F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Reşiţa Nord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C71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664C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456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76ED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9300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AB119A8" w14:textId="77777777">
        <w:trPr>
          <w:cantSplit/>
          <w:trHeight w:val="150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07B3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170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60E609F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241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8A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C17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FC3F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ED0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08B5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BA5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3DFE95B0" w14:textId="77777777">
        <w:trPr>
          <w:cantSplit/>
          <w:trHeight w:val="269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2683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395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  <w:p w14:paraId="7C2FCE6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7BB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3F4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62E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5ABD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D34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7992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B3C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7AE40793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43D9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BD8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  <w:p w14:paraId="34F82B9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9B7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0D4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29D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E66A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564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1571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0665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CD2C17B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9408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B3A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  <w:p w14:paraId="34C3B33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F84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F8A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287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1221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5EF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27E9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EAF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64592FD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4FCC" w14:textId="77777777" w:rsidR="00B8253F" w:rsidRDefault="00B8253F" w:rsidP="00B8253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FCD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3CC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0C6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22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15, 19, 25, 33, 35 și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A630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41D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82E2" w14:textId="77777777" w:rsidR="00B8253F" w:rsidRPr="009B4D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E4C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X.</w:t>
            </w:r>
          </w:p>
        </w:tc>
      </w:tr>
    </w:tbl>
    <w:p w14:paraId="3624A357" w14:textId="77777777" w:rsidR="00B8253F" w:rsidRDefault="00B8253F">
      <w:pPr>
        <w:shd w:val="clear" w:color="auto" w:fill="FFFFFF"/>
        <w:spacing w:before="40" w:after="40" w:line="192" w:lineRule="auto"/>
        <w:ind w:right="57"/>
        <w:rPr>
          <w:sz w:val="20"/>
          <w:lang w:val="ro-RO"/>
        </w:rPr>
      </w:pPr>
    </w:p>
    <w:p w14:paraId="687B7F97" w14:textId="77777777" w:rsidR="00B8253F" w:rsidRDefault="00B8253F" w:rsidP="00094CC3">
      <w:pPr>
        <w:pStyle w:val="Heading1"/>
        <w:spacing w:line="360" w:lineRule="auto"/>
      </w:pPr>
      <w:r>
        <w:lastRenderedPageBreak/>
        <w:t>LINIA 122</w:t>
      </w:r>
    </w:p>
    <w:p w14:paraId="64DAA45C" w14:textId="77777777" w:rsidR="00B8253F" w:rsidRDefault="00B8253F" w:rsidP="003819B9">
      <w:pPr>
        <w:pStyle w:val="Heading1"/>
        <w:spacing w:line="360" w:lineRule="auto"/>
        <w:rPr>
          <w:b w:val="0"/>
          <w:bCs w:val="0"/>
          <w:sz w:val="8"/>
        </w:rPr>
      </w:pPr>
      <w:r>
        <w:t>CARANSEBEŞ - CARANSEBEŞ TRIAJ - ZĂGUJENI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8253F" w14:paraId="461E7C38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5BD4" w14:textId="77777777" w:rsidR="00B8253F" w:rsidRDefault="00B8253F" w:rsidP="00B8253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97E6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4220" w14:textId="77777777" w:rsidR="00B8253F" w:rsidRPr="006810C6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C8ADB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Triaj</w:t>
            </w:r>
          </w:p>
          <w:p w14:paraId="5417ED77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DC73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090A" w14:textId="77777777" w:rsidR="00B8253F" w:rsidRPr="00F834E0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834E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6F45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B6B1A" w14:textId="77777777" w:rsidR="00B8253F" w:rsidRPr="00F834E0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B7C3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A905C05" w14:textId="77777777" w:rsidR="00B8253F" w:rsidRDefault="00B8253F">
      <w:pPr>
        <w:spacing w:before="40" w:line="192" w:lineRule="auto"/>
        <w:ind w:right="57"/>
        <w:rPr>
          <w:sz w:val="20"/>
          <w:lang w:val="ro-RO"/>
        </w:rPr>
      </w:pPr>
    </w:p>
    <w:p w14:paraId="5CF727FF" w14:textId="77777777" w:rsidR="00B8253F" w:rsidRDefault="00B8253F" w:rsidP="004365A5">
      <w:pPr>
        <w:pStyle w:val="Heading1"/>
        <w:spacing w:line="276" w:lineRule="auto"/>
      </w:pPr>
      <w:r>
        <w:t>LINIA 123</w:t>
      </w:r>
    </w:p>
    <w:p w14:paraId="10C65B2C" w14:textId="77777777" w:rsidR="00B8253F" w:rsidRDefault="00B8253F" w:rsidP="00B075C5">
      <w:pPr>
        <w:pStyle w:val="Heading1"/>
        <w:spacing w:line="276" w:lineRule="auto"/>
        <w:rPr>
          <w:b w:val="0"/>
          <w:bCs w:val="0"/>
          <w:sz w:val="8"/>
        </w:rPr>
      </w:pPr>
      <w:r>
        <w:t>LUGOJ - BUZIAŞ - JAMU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70"/>
        <w:gridCol w:w="753"/>
        <w:gridCol w:w="870"/>
        <w:gridCol w:w="752"/>
        <w:gridCol w:w="2489"/>
      </w:tblGrid>
      <w:tr w:rsidR="00B8253F" w14:paraId="503F5689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724A" w14:textId="77777777" w:rsidR="00B8253F" w:rsidRDefault="00B8253F" w:rsidP="00B8253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496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83+115</w:t>
            </w:r>
          </w:p>
          <w:p w14:paraId="392A3AC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83+875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D06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2A61" w14:textId="77777777" w:rsidR="00B8253F" w:rsidRDefault="00B8253F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5D2D787E" w14:textId="77777777" w:rsidR="00B8253F" w:rsidRDefault="00B8253F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6EE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DC1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788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D8E6" w14:textId="77777777" w:rsidR="00B8253F" w:rsidRPr="008E041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A5F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Semnalizată ca limitare de viteză.</w:t>
            </w:r>
          </w:p>
        </w:tc>
      </w:tr>
      <w:tr w:rsidR="00B8253F" w14:paraId="2D8C8420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97E5" w14:textId="77777777" w:rsidR="00B8253F" w:rsidRDefault="00B8253F" w:rsidP="00B8253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E2A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96+000</w:t>
            </w:r>
          </w:p>
          <w:p w14:paraId="37966F9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F4C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BA0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4BE45D1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0EA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B5F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BA4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EF16" w14:textId="77777777" w:rsidR="00B8253F" w:rsidRPr="008E041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DD9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34012B9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9CEA" w14:textId="77777777" w:rsidR="00B8253F" w:rsidRDefault="00B8253F" w:rsidP="00B8253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75F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ED4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B33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2E0E492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FD2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FD3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E40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C1D8" w14:textId="77777777" w:rsidR="00B8253F" w:rsidRPr="008E041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606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B1F63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1 abătută, Cap X.</w:t>
            </w:r>
          </w:p>
        </w:tc>
      </w:tr>
      <w:tr w:rsidR="00B8253F" w14:paraId="21CEA1FE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AFC27" w14:textId="77777777" w:rsidR="00B8253F" w:rsidRDefault="00B8253F" w:rsidP="00B8253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3FC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4B84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1C1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534682F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1B6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60E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F66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8725" w14:textId="77777777" w:rsidR="00B8253F" w:rsidRPr="008E041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5E3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0F294A15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14:paraId="41040784" w14:textId="77777777" w:rsidR="00B8253F" w:rsidRDefault="00B8253F" w:rsidP="00F078FE">
      <w:pPr>
        <w:pStyle w:val="Heading1"/>
        <w:spacing w:line="360" w:lineRule="auto"/>
      </w:pPr>
      <w:r>
        <w:t>LINIA 124</w:t>
      </w:r>
    </w:p>
    <w:p w14:paraId="52A1218D" w14:textId="77777777" w:rsidR="00B8253F" w:rsidRDefault="00B8253F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8253F" w14:paraId="40F1C61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0CD2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8BA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B52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5C3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A8C0CB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94A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E4CCF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412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724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B47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E20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1F08D5" w14:paraId="41F6F1C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25E4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64E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0FC4" w14:textId="77777777" w:rsidR="00B8253F" w:rsidRPr="001F08D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87A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82F28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B9A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2144ED4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5358" w14:textId="77777777" w:rsidR="00B8253F" w:rsidRPr="001F08D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4AA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FA41" w14:textId="77777777" w:rsidR="00B8253F" w:rsidRPr="001F08D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66AE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F5FD9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230EAF0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55C535E" w14:textId="77777777" w:rsidR="00B8253F" w:rsidRPr="001F08D5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B8253F" w14:paraId="451EF83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19DC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CED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A1C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BFD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26C24B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CA2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6C6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090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ADC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7D7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854E6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8253F" w:rsidRPr="00A8307A" w14:paraId="3D8E03E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A54E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922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B750" w14:textId="77777777" w:rsidR="00B8253F" w:rsidRPr="0017752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78A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54F9BB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3FB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45F1" w14:textId="77777777" w:rsidR="00B8253F" w:rsidRPr="0017752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0F0F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8A7D" w14:textId="77777777" w:rsidR="00B8253F" w:rsidRPr="0017752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C7A9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7967C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B8253F" w:rsidRPr="00A8307A" w14:paraId="19D4A87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400A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882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8681" w14:textId="77777777" w:rsidR="00B8253F" w:rsidRPr="00AF6A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D524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B7642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F34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E8947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A57E" w14:textId="77777777" w:rsidR="00B8253F" w:rsidRPr="00AF6A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D42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907F" w14:textId="77777777" w:rsidR="00B8253F" w:rsidRPr="00AF6A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4349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2F17C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1AFA8A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AE5B81B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8253F" w:rsidRPr="00A8307A" w14:paraId="7D36DA0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DF94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F32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F675" w14:textId="77777777" w:rsidR="00B8253F" w:rsidRPr="00AF6A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D7C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903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E7359E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A4D331C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E8F7D" w14:textId="77777777" w:rsidR="00B8253F" w:rsidRPr="00AF6A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91D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C05E" w14:textId="77777777" w:rsidR="00B8253F" w:rsidRPr="00AF6A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B92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C58FEE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8253F" w:rsidRPr="00A8307A" w14:paraId="22FC6BF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F62C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BA8C" w14:textId="77777777" w:rsidR="00B8253F" w:rsidRPr="00A8307A" w:rsidRDefault="00B8253F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480E" w14:textId="77777777" w:rsidR="00B8253F" w:rsidRPr="00AF6A38" w:rsidRDefault="00B8253F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0798" w14:textId="77777777" w:rsidR="00B8253F" w:rsidRPr="00A8307A" w:rsidRDefault="00B8253F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2924" w14:textId="77777777" w:rsidR="00B8253F" w:rsidRDefault="00B8253F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987F22A" w14:textId="77777777" w:rsidR="00B8253F" w:rsidRDefault="00B8253F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F6215EA" w14:textId="77777777" w:rsidR="00B8253F" w:rsidRDefault="00B8253F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AEFC" w14:textId="77777777" w:rsidR="00B8253F" w:rsidRDefault="00B8253F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F8DA" w14:textId="77777777" w:rsidR="00B8253F" w:rsidRPr="00A8307A" w:rsidRDefault="00B8253F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8E0C" w14:textId="77777777" w:rsidR="00B8253F" w:rsidRPr="00AF6A38" w:rsidRDefault="00B8253F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4DCF" w14:textId="77777777" w:rsidR="00B8253F" w:rsidRPr="00D66AFF" w:rsidRDefault="00B8253F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07BAC3F6" w14:textId="77777777" w:rsidR="00B8253F" w:rsidRDefault="00B8253F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8253F" w:rsidRPr="00A8307A" w14:paraId="3AF7960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B407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4D7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3DF9" w14:textId="77777777" w:rsidR="00B8253F" w:rsidRPr="00AF6A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435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17D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85F4D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80E5" w14:textId="77777777" w:rsidR="00B8253F" w:rsidRPr="00AF6A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B22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6374B" w14:textId="77777777" w:rsidR="00B8253F" w:rsidRPr="00AF6A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09C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B8253F" w:rsidRPr="00A8307A" w14:paraId="3610DA4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1449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FF8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8AB3" w14:textId="77777777" w:rsidR="00B8253F" w:rsidRPr="0073283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D8C1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595B40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78E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D072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646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A096" w14:textId="77777777" w:rsidR="00B8253F" w:rsidRPr="0073283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5F0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225748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1B7B2BA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46EFA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F658E4C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8253F" w:rsidRPr="00A8307A" w14:paraId="1D64E4D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48AE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1D3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CB74C" w14:textId="77777777" w:rsidR="00B8253F" w:rsidRPr="0073283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C32A" w14:textId="77777777" w:rsidR="00B8253F" w:rsidRPr="00A8307A" w:rsidRDefault="00B8253F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BBF2F4" w14:textId="77777777" w:rsidR="00B8253F" w:rsidRPr="00A8307A" w:rsidRDefault="00B8253F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6C88" w14:textId="77777777" w:rsidR="00B8253F" w:rsidRDefault="00B8253F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DA47AD7" w14:textId="77777777" w:rsidR="00B8253F" w:rsidRDefault="00B8253F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A09775A" w14:textId="77777777" w:rsidR="00B8253F" w:rsidRPr="002F4F92" w:rsidRDefault="00B8253F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8B1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D191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63D7" w14:textId="77777777" w:rsidR="00B8253F" w:rsidRPr="0073283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29D7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8253F" w:rsidRPr="00A8307A" w14:paraId="0235D31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AD2E2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015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4D43" w14:textId="77777777" w:rsidR="00B8253F" w:rsidRPr="001033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B0FA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FF0BB0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208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BCDF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7FD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4A3A" w14:textId="77777777" w:rsidR="00B8253F" w:rsidRPr="001033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54DB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AA41D5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19AC4DEA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8307A" w14:paraId="5B545F9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EA79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FFC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206D" w14:textId="77777777" w:rsidR="00B8253F" w:rsidRPr="001033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A781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7B24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A4FA41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C56CCB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8517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F28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37DC" w14:textId="77777777" w:rsidR="00B8253F" w:rsidRPr="001033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B99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28E479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75E64F8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B8253F" w14:paraId="233F8E9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704E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3B6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9FF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117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3589B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755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92F837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458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D31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F5D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586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2247B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29259E8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B8253F" w:rsidRPr="00A8307A" w14:paraId="76B77DA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FFC2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AB9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9757" w14:textId="77777777" w:rsidR="00B8253F" w:rsidRPr="00B8526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D14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096CA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10F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152BA6B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D163" w14:textId="77777777" w:rsidR="00B8253F" w:rsidRPr="00B8526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961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A825" w14:textId="77777777" w:rsidR="00B8253F" w:rsidRPr="00B8526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867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1F096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8307A" w14:paraId="74F310E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E222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C2A7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D14D" w14:textId="77777777" w:rsidR="00B8253F" w:rsidRPr="00DD472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480C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297BC5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2AF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A7F1" w14:textId="77777777" w:rsidR="00B8253F" w:rsidRPr="00DD472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8A5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F184" w14:textId="77777777" w:rsidR="00B8253F" w:rsidRPr="00DD472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1A7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63F677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8307A" w14:paraId="3A13CEF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D6C4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F24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3AF2" w14:textId="77777777" w:rsidR="00B8253F" w:rsidRPr="0080537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2A8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2199D7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941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042E" w14:textId="77777777" w:rsidR="00B8253F" w:rsidRPr="0080537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0E7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9B3B" w14:textId="77777777" w:rsidR="00B8253F" w:rsidRPr="0080537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F748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AD5E9E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:rsidRPr="00A8307A" w14:paraId="3AFD44C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54B6" w14:textId="77777777" w:rsidR="00B8253F" w:rsidRPr="00A75A00" w:rsidRDefault="00B8253F" w:rsidP="00B8253F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9D7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AAEE" w14:textId="77777777" w:rsidR="00B8253F" w:rsidRPr="00AA776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2CC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A495B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8B9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EDF7" w14:textId="77777777" w:rsidR="00B8253F" w:rsidRPr="00AA776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CDBC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7732" w14:textId="77777777" w:rsidR="00B8253F" w:rsidRPr="00AA776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8F7B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99451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14:paraId="7A3D57A9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2918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62F2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C805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EC2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227ABF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497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F77A0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205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22F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24A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283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B8253F" w14:paraId="1E430D12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E981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BE1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0844975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88B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1C3B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55E466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DD9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C85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8D5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42D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8AA5" w14:textId="77777777" w:rsidR="00B8253F" w:rsidRPr="00E462CC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5DBD9E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B8253F" w:rsidRPr="00E462CC" w14:paraId="0B7873B4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2E14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742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69F8FF0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EF7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56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1CA723E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2EA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BA4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134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653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B1B5" w14:textId="77777777" w:rsidR="00B8253F" w:rsidRPr="00E462CC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7D1FE8A4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B791D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144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05B0608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DD2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71CC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8178CF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43B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793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C8E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A15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E15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7260493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E452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0AA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5CC5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E78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14D6D3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EFD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552D35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5838E1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28F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A98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8E6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415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7D6F5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B8253F" w14:paraId="310516EC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414F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5F9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39A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FFF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3532F00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4C2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8A626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775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2D2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ED8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B67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B8253F" w14:paraId="1A77696A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179B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4DC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B00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CE5D" w14:textId="77777777" w:rsidR="00B8253F" w:rsidRDefault="00B8253F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737AAD1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F78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75F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7DF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428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E7B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B8253F" w14:paraId="170390F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3C180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3BF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654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E41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5F1DD5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974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937FD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26A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186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2C29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027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6E42E2C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B8253F" w14:paraId="45661E7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1A16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AD5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931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7A7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7CAE6FB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823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9E9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EC4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6A4A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7FC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B8253F" w14:paraId="398709B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0DF8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EE63" w14:textId="77777777" w:rsidR="00B8253F" w:rsidRDefault="00B8253F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1937" w14:textId="77777777" w:rsidR="00B8253F" w:rsidRDefault="00B8253F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373C" w14:textId="77777777" w:rsidR="00B8253F" w:rsidRDefault="00B8253F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91CD423" w14:textId="77777777" w:rsidR="00B8253F" w:rsidRDefault="00B8253F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064E" w14:textId="77777777" w:rsidR="00B8253F" w:rsidRDefault="00B8253F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8BAB" w14:textId="77777777" w:rsidR="00B8253F" w:rsidRDefault="00B8253F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BF4D7" w14:textId="77777777" w:rsidR="00B8253F" w:rsidRDefault="00B8253F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C528" w14:textId="77777777" w:rsidR="00B8253F" w:rsidRPr="00ED5B96" w:rsidRDefault="00B8253F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5C56" w14:textId="77777777" w:rsidR="00B8253F" w:rsidRDefault="00B8253F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B8253F" w14:paraId="2357363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727E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0AA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F84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158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C2AD6A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690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D1C755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096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B83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033B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9B7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6C20047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B8253F" w14:paraId="5518798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F428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9F5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7DC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816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4E83302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F29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EA4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E5A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254B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57C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B4791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2A95EFA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B8253F" w14:paraId="010E74BB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B9E18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B4F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550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AE1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8415E1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083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30B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3EB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87DD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13C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4FD79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B8253F" w14:paraId="5AFDD403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D83E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7FB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6A5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34CF" w14:textId="77777777" w:rsidR="00B8253F" w:rsidRDefault="00B8253F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2E3CC23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89B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84E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68B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0E9E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B0F2" w14:textId="77777777" w:rsidR="00B8253F" w:rsidRDefault="00B8253F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66FCD3" w14:textId="77777777" w:rsidR="00B8253F" w:rsidRDefault="00B8253F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B8253F" w14:paraId="7936C61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5B1E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7A8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6A10ED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5BE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6D0F" w14:textId="77777777" w:rsidR="00B8253F" w:rsidRDefault="00B8253F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9E8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B4B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F7D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D197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6991" w14:textId="77777777" w:rsidR="00B8253F" w:rsidRDefault="00B8253F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B8253F" w14:paraId="016F8996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B8F9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071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2557E70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EF8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B40F" w14:textId="77777777" w:rsidR="00B8253F" w:rsidRDefault="00B8253F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9A5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9F7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EB6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769C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197D" w14:textId="77777777" w:rsidR="00B8253F" w:rsidRDefault="00B8253F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4E996E21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E350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37C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5297353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0FB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E647" w14:textId="77777777" w:rsidR="00B8253F" w:rsidRDefault="00B8253F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C02D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C6A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E3F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3DE9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F7AD" w14:textId="77777777" w:rsidR="00B8253F" w:rsidRDefault="00B8253F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035CDC70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D05C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5A9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13C07F1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6C1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0E5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3677CA1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D3E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8AE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AF8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CD7F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59D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93DAE61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58CE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9F7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38+100</w:t>
            </w:r>
          </w:p>
          <w:p w14:paraId="7C498C4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DAD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C86B" w14:textId="77777777" w:rsidR="00B8253F" w:rsidRDefault="00B8253F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465387F0" w14:textId="77777777" w:rsidR="00B8253F" w:rsidRDefault="00B8253F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DE9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85D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89A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A6A1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5BF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1367181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9A0E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C44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781EE22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6EBA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43E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45ABA22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67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004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6CB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9888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554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3273D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14:paraId="234CBA5D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62B9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518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D83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F7C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E35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3E9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6F4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3F74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094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7108A09E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3AA8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13B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9D9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2C8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051F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494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B6E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DB5D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6D0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2700B6F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C4E8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EDB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1BF7916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81D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42B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83AF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C44A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391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2EAD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89D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D24347E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6ACE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5B9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424AB7B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EDB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11F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61AA23E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0F1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D6F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E9D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DB478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57D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197FCD8D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87A3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45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6B2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C0C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92C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02F634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142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093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5B4A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127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B8253F" w14:paraId="0D50C0CD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52CB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14E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D5F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E5E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F7EE" w14:textId="77777777" w:rsidR="00B8253F" w:rsidRDefault="00B8253F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8C01D5B" w14:textId="77777777" w:rsidR="00B8253F" w:rsidRDefault="00B8253F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D33193B" w14:textId="77777777" w:rsidR="00B8253F" w:rsidRDefault="00B8253F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B8D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B44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DD69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B6A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B8253F" w14:paraId="7788E341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238E" w14:textId="77777777" w:rsidR="00B8253F" w:rsidRDefault="00B8253F" w:rsidP="00B8253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E96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221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986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8F8A" w14:textId="77777777" w:rsidR="00B8253F" w:rsidRDefault="00B8253F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CBD73DA" w14:textId="77777777" w:rsidR="00B8253F" w:rsidRDefault="00B8253F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B12606B" w14:textId="77777777" w:rsidR="00B8253F" w:rsidRDefault="00B8253F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A3D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471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60D1" w14:textId="77777777" w:rsidR="00B8253F" w:rsidRPr="00ED5B9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259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5983321E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5FFF851F" w14:textId="77777777" w:rsidR="00B8253F" w:rsidRDefault="00B8253F" w:rsidP="00C13E1E">
      <w:pPr>
        <w:pStyle w:val="Heading1"/>
        <w:spacing w:line="360" w:lineRule="auto"/>
      </w:pPr>
      <w:r>
        <w:t>LINIA 125</w:t>
      </w:r>
    </w:p>
    <w:p w14:paraId="68A2E800" w14:textId="77777777" w:rsidR="00B8253F" w:rsidRDefault="00B8253F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4CAB3DDD" w14:textId="77777777" w:rsidR="00B8253F" w:rsidRDefault="00B8253F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8253F" w14:paraId="4E00564B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1668" w14:textId="77777777" w:rsidR="00B8253F" w:rsidRDefault="00B8253F" w:rsidP="00B8253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8CC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08A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146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131ABC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893C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D6A8EA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DBC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C25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A992" w14:textId="77777777" w:rsidR="00B8253F" w:rsidRPr="00CE363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2CB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B8253F" w14:paraId="48D51E55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B6CE9" w14:textId="77777777" w:rsidR="00B8253F" w:rsidRDefault="00B8253F" w:rsidP="00B8253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158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32DD226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CB58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270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B80FE9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E88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BFD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2AD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597D" w14:textId="77777777" w:rsidR="00B8253F" w:rsidRPr="00CE363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F30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5F4BBC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B8253F" w14:paraId="0E067015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76BA" w14:textId="77777777" w:rsidR="00B8253F" w:rsidRDefault="00B8253F" w:rsidP="00B8253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7AD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3A1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5AF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FEDDB6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A2D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0A1A9D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4FE26A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A45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947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49D0" w14:textId="77777777" w:rsidR="00B8253F" w:rsidRPr="00CE363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989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93AAA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B8253F" w14:paraId="0BC5BD9C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9E16" w14:textId="77777777" w:rsidR="00B8253F" w:rsidRDefault="00B8253F" w:rsidP="00B8253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7E4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F37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B9E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679FAA0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BE4C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95872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E42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FDA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5DDD" w14:textId="77777777" w:rsidR="00B8253F" w:rsidRPr="00CE363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D1D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DAE3569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CC5C" w14:textId="77777777" w:rsidR="00B8253F" w:rsidRDefault="00B8253F" w:rsidP="00B8253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B23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7DBD158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368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CCB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3E5BE71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2A3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DB1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D9A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A7A5" w14:textId="77777777" w:rsidR="00B8253F" w:rsidRPr="00CE363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45F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B0443E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14:paraId="4D5EE43C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C8F9" w14:textId="77777777" w:rsidR="00B8253F" w:rsidRDefault="00B8253F" w:rsidP="00B8253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CB6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4C650B2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B89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E46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2CC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69F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437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BCB7" w14:textId="77777777" w:rsidR="00B8253F" w:rsidRPr="00CE363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9C5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B84DEC0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A1BF" w14:textId="77777777" w:rsidR="00B8253F" w:rsidRDefault="00B8253F" w:rsidP="00B8253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EEF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0D4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930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7225F71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1AD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B2C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61D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B9F1" w14:textId="77777777" w:rsidR="00B8253F" w:rsidRPr="00CE363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32E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736237E0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64B39609" w14:textId="77777777" w:rsidR="00B8253F" w:rsidRDefault="00B8253F" w:rsidP="001E6A63">
      <w:pPr>
        <w:pStyle w:val="Heading1"/>
        <w:spacing w:line="360" w:lineRule="auto"/>
      </w:pPr>
      <w:r>
        <w:t>LINIA 129</w:t>
      </w:r>
    </w:p>
    <w:p w14:paraId="588FB60D" w14:textId="77777777" w:rsidR="00B8253F" w:rsidRDefault="00B8253F" w:rsidP="00BB339B">
      <w:pPr>
        <w:pStyle w:val="Heading1"/>
        <w:spacing w:line="360" w:lineRule="auto"/>
        <w:rPr>
          <w:b w:val="0"/>
          <w:bCs w:val="0"/>
          <w:sz w:val="8"/>
        </w:rPr>
      </w:pPr>
      <w:r>
        <w:t>VOITENI - STAMORA MORAVIŢA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B8253F" w14:paraId="3469720B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0850" w14:textId="77777777" w:rsidR="00B8253F" w:rsidRDefault="00B8253F" w:rsidP="00B8253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94A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3E87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B0E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7D8BBD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7E0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B2578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455E5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FE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B8A2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F77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1BAFBB0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DE98" w14:textId="77777777" w:rsidR="00B8253F" w:rsidRDefault="00B8253F" w:rsidP="00B8253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5BD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184D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3FE5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11721F1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642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26FA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137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BE56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C2D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7B2EB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B8253F" w14:paraId="3AAFC977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8268" w14:textId="77777777" w:rsidR="00B8253F" w:rsidRDefault="00B8253F" w:rsidP="00B8253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7FB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32B9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E4D6" w14:textId="77777777" w:rsidR="00B8253F" w:rsidRDefault="00B8253F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 linia 2 directă/abătută</w:t>
            </w:r>
          </w:p>
          <w:p w14:paraId="4747A28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3AF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7C4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D2D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3F2C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563F" w14:textId="77777777" w:rsidR="00B8253F" w:rsidRDefault="00B8253F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7391DE" w14:textId="77777777" w:rsidR="00B8253F" w:rsidRDefault="00B8253F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2, 3 și 4.</w:t>
            </w:r>
          </w:p>
        </w:tc>
      </w:tr>
      <w:tr w:rsidR="00B8253F" w14:paraId="2FDAAC27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AF94" w14:textId="77777777" w:rsidR="00B8253F" w:rsidRDefault="00B8253F" w:rsidP="00B8253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6FF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6792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03C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34B8154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335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149B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636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A814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DC4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37A2C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3B6BC11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B8253F" w14:paraId="5228B8C9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1B1F" w14:textId="77777777" w:rsidR="00B8253F" w:rsidRDefault="00B8253F" w:rsidP="00B8253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74F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EA26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7E4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53707F2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C8D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AE4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DEC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AEF0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0DB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433DB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68A30CA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B8253F" w14:paraId="68ACC424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D341" w14:textId="77777777" w:rsidR="00B8253F" w:rsidRDefault="00B8253F" w:rsidP="00B8253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557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3243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F6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798415E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DE1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7CE16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56CD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F8A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D93B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94B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15D28917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7CBC" w14:textId="77777777" w:rsidR="00B8253F" w:rsidRDefault="00B8253F" w:rsidP="00B8253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021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7611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1CC1" w14:textId="77777777" w:rsidR="00B8253F" w:rsidRDefault="00B8253F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5099E2E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294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A17856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9C9B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E9C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7BA6" w14:textId="77777777" w:rsidR="00B8253F" w:rsidRPr="00C934F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53C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87F46F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3, 4, 5, 6, 7 și 8 abătute Cap X.</w:t>
            </w:r>
          </w:p>
        </w:tc>
      </w:tr>
    </w:tbl>
    <w:p w14:paraId="48E1E789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26624DCA" w14:textId="77777777" w:rsidR="00B8253F" w:rsidRDefault="00B8253F" w:rsidP="003D5F18">
      <w:pPr>
        <w:pStyle w:val="Heading1"/>
        <w:spacing w:line="360" w:lineRule="auto"/>
      </w:pPr>
      <w:r>
        <w:t>LINIA 130</w:t>
      </w:r>
    </w:p>
    <w:p w14:paraId="244F0ABD" w14:textId="77777777" w:rsidR="00B8253F" w:rsidRDefault="00B8253F" w:rsidP="00A01428">
      <w:pPr>
        <w:pStyle w:val="Heading1"/>
        <w:spacing w:line="360" w:lineRule="auto"/>
        <w:rPr>
          <w:b w:val="0"/>
          <w:bCs w:val="0"/>
          <w:sz w:val="8"/>
        </w:rPr>
      </w:pPr>
      <w:r>
        <w:t>BERZOVIA - ORAVIŢA - IAM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8253F" w14:paraId="65CFC01C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ABA9" w14:textId="77777777" w:rsidR="00B8253F" w:rsidRDefault="00B8253F" w:rsidP="00B8253F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324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D83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95D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Surduc Banat linia 3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329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9A0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2AE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84A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EC63AF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8181850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D17A" w14:textId="77777777" w:rsidR="00B8253F" w:rsidRDefault="00B8253F" w:rsidP="00B8253F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375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245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4E5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036CE5F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6C2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072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68F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E1B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026B5C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F69956C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37209AEA" w14:textId="77777777" w:rsidR="00B8253F" w:rsidRDefault="00B8253F" w:rsidP="00951BBD">
      <w:pPr>
        <w:pStyle w:val="Heading1"/>
        <w:spacing w:line="360" w:lineRule="auto"/>
      </w:pPr>
      <w:r>
        <w:t>LINIA 131</w:t>
      </w:r>
    </w:p>
    <w:p w14:paraId="78E3D3ED" w14:textId="77777777" w:rsidR="00B8253F" w:rsidRDefault="00B8253F" w:rsidP="00353F91">
      <w:pPr>
        <w:pStyle w:val="Heading1"/>
        <w:spacing w:line="360" w:lineRule="auto"/>
        <w:rPr>
          <w:b w:val="0"/>
          <w:bCs w:val="0"/>
          <w:sz w:val="8"/>
        </w:rPr>
      </w:pPr>
      <w:r>
        <w:t>ORAVIŢA - ANINA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53F" w14:paraId="21BF8970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31E4" w14:textId="77777777" w:rsidR="00B8253F" w:rsidRDefault="00B8253F" w:rsidP="00B8253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EF5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AB9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37D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2EBFFC3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6E6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234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AF1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A2F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60E8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37058ED1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4968" w14:textId="77777777" w:rsidR="00B8253F" w:rsidRDefault="00B8253F" w:rsidP="00B8253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EBB3" w14:textId="77777777" w:rsidR="00B8253F" w:rsidRDefault="00B8253F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38D2" w14:textId="77777777" w:rsidR="00B8253F" w:rsidRDefault="00B8253F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C7CC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08A8D287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2A5B" w14:textId="77777777" w:rsidR="00B8253F" w:rsidRDefault="00B8253F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D06E" w14:textId="77777777" w:rsidR="00B8253F" w:rsidRDefault="00B8253F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F0F7" w14:textId="77777777" w:rsidR="00B8253F" w:rsidRDefault="00B8253F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07E0" w14:textId="77777777" w:rsidR="00B8253F" w:rsidRDefault="00B8253F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F58A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5AE3B6E2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C00A" w14:textId="77777777" w:rsidR="00B8253F" w:rsidRDefault="00B8253F" w:rsidP="00B8253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30D9" w14:textId="77777777" w:rsidR="00B8253F" w:rsidRDefault="00B8253F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E05B" w14:textId="77777777" w:rsidR="00B8253F" w:rsidRDefault="00B8253F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CFA3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Lisava</w:t>
            </w:r>
          </w:p>
          <w:p w14:paraId="2DBF6C1E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94D0" w14:textId="77777777" w:rsidR="00B8253F" w:rsidRDefault="00B8253F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C834" w14:textId="77777777" w:rsidR="00B8253F" w:rsidRDefault="00B8253F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4829" w14:textId="77777777" w:rsidR="00B8253F" w:rsidRDefault="00B8253F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1B7E" w14:textId="77777777" w:rsidR="00B8253F" w:rsidRDefault="00B8253F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9F5E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04C51338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DEDB" w14:textId="77777777" w:rsidR="00B8253F" w:rsidRDefault="00B8253F" w:rsidP="00B8253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60D6" w14:textId="77777777" w:rsidR="00B8253F" w:rsidRDefault="00B8253F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AD2A" w14:textId="77777777" w:rsidR="00B8253F" w:rsidRDefault="00B8253F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D94E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Gărliște</w:t>
            </w:r>
          </w:p>
          <w:p w14:paraId="419C7641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6B30" w14:textId="77777777" w:rsidR="00B8253F" w:rsidRDefault="00B8253F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E687" w14:textId="77777777" w:rsidR="00B8253F" w:rsidRDefault="00B8253F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BDEE" w14:textId="77777777" w:rsidR="00B8253F" w:rsidRDefault="00B8253F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3B16" w14:textId="77777777" w:rsidR="00B8253F" w:rsidRDefault="00B8253F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9CDA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F8E71A9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EB6A" w14:textId="77777777" w:rsidR="00B8253F" w:rsidRDefault="00B8253F" w:rsidP="00B8253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117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33+150</w:t>
            </w:r>
          </w:p>
          <w:p w14:paraId="321C881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215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B15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Anina</w:t>
            </w:r>
          </w:p>
          <w:p w14:paraId="02E3387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</w:t>
            </w:r>
          </w:p>
          <w:p w14:paraId="61F8C32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porțiunea cuprinsă între vârf sch. 15 </w:t>
            </w:r>
          </w:p>
          <w:p w14:paraId="1F639E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55A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8AB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6EA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125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C391" w14:textId="77777777" w:rsidR="00B8253F" w:rsidRDefault="00B8253F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6AB2E18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78F9156D" w14:textId="77777777" w:rsidR="00B8253F" w:rsidRDefault="00B8253F" w:rsidP="00662370">
      <w:pPr>
        <w:pStyle w:val="Heading1"/>
        <w:spacing w:line="360" w:lineRule="auto"/>
      </w:pPr>
      <w:r>
        <w:t>LINIA 132</w:t>
      </w:r>
    </w:p>
    <w:p w14:paraId="06B7DE14" w14:textId="77777777" w:rsidR="00B8253F" w:rsidRDefault="00B8253F" w:rsidP="009F4873">
      <w:pPr>
        <w:pStyle w:val="Heading1"/>
        <w:spacing w:line="360" w:lineRule="auto"/>
      </w:pPr>
      <w:r>
        <w:t>TIMIŞOARA - CRUCENI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53F" w14:paraId="077BE63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52E5" w14:textId="77777777" w:rsidR="00B8253F" w:rsidRDefault="00B8253F" w:rsidP="00B8253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0CC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3C94" w14:textId="77777777" w:rsidR="00B8253F" w:rsidRPr="00E9641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F78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0E950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423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09086C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66FD" w14:textId="77777777" w:rsidR="00B8253F" w:rsidRPr="00E9641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9641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EB2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688D" w14:textId="77777777" w:rsidR="00B8253F" w:rsidRPr="00E9641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DA7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8307A" w14:paraId="698F8704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7245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93EF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33FB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FD4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ABE3F2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4AA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11 și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BFB1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B1E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EB7E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83549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411CA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2AF59C5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B7CB098" w14:textId="77777777" w:rsidR="00B8253F" w:rsidRPr="0049500B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49500B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B8253F" w:rsidRPr="00A8307A" w14:paraId="45D1536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8F73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174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CDBA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098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77556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465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372D6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8C32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4F9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AC72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566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B4693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0363A9B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B72FFE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8253F" w:rsidRPr="00A8307A" w14:paraId="34190A9C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A8DD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CA1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1A8A" w14:textId="77777777" w:rsidR="00B8253F" w:rsidRPr="00825C3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0AD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8195A07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B7C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2317" w14:textId="77777777" w:rsidR="00B8253F" w:rsidRPr="00825C3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25C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DC0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0A7A" w14:textId="77777777" w:rsidR="00B8253F" w:rsidRPr="00825C3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A45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FF8188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8253F" w:rsidRPr="00A8307A" w14:paraId="64C6F26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D219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D13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E7EE" w14:textId="77777777" w:rsidR="00B8253F" w:rsidRPr="0067460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55FA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841A5C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FA4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D5AB9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55, 71, 97 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CCFE" w14:textId="77777777" w:rsidR="00B8253F" w:rsidRPr="0067460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74604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F4A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9656" w14:textId="77777777" w:rsidR="00B8253F" w:rsidRPr="0067460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621E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D202E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B8253F" w:rsidRPr="00A8307A" w14:paraId="1619BCF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04A7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4D1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3DB3" w14:textId="77777777" w:rsidR="00B8253F" w:rsidRPr="00D2651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EDC4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406E10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5161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A97E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038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AAE2" w14:textId="77777777" w:rsidR="00B8253F" w:rsidRPr="00D2651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93B7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37B7B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3590827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EAAB10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CB13A63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8253F" w:rsidRPr="00A8307A" w14:paraId="0B1FBC8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F5E9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EAB9" w14:textId="77777777" w:rsidR="00B8253F" w:rsidRPr="00A8307A" w:rsidRDefault="00B8253F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9771" w14:textId="77777777" w:rsidR="00B8253F" w:rsidRPr="00D26514" w:rsidRDefault="00B8253F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BAE4" w14:textId="77777777" w:rsidR="00B8253F" w:rsidRPr="00A8307A" w:rsidRDefault="00B8253F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94ABF2" w14:textId="77777777" w:rsidR="00B8253F" w:rsidRPr="00A8307A" w:rsidRDefault="00B8253F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4B10" w14:textId="77777777" w:rsidR="00B8253F" w:rsidRDefault="00B8253F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F6D9115" w14:textId="77777777" w:rsidR="00B8253F" w:rsidRDefault="00B8253F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963BE87" w14:textId="77777777" w:rsidR="00B8253F" w:rsidRDefault="00B8253F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0A19" w14:textId="77777777" w:rsidR="00B8253F" w:rsidRDefault="00B8253F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3EBE" w14:textId="77777777" w:rsidR="00B8253F" w:rsidRPr="00A8307A" w:rsidRDefault="00B8253F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DAD0" w14:textId="77777777" w:rsidR="00B8253F" w:rsidRPr="00D26514" w:rsidRDefault="00B8253F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2498" w14:textId="77777777" w:rsidR="00B8253F" w:rsidRDefault="00B8253F" w:rsidP="00A0060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8253F" w:rsidRPr="00A8307A" w14:paraId="054FE4FF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4530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25B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D12C" w14:textId="77777777" w:rsidR="00B8253F" w:rsidRPr="006178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49D9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9D1BA8A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F62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34F2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0EA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848A" w14:textId="77777777" w:rsidR="00B8253F" w:rsidRPr="006178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8FC2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2FAEF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0358EB84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8307A" w14:paraId="1E9E52A9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CD65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95D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9C56" w14:textId="77777777" w:rsidR="00B8253F" w:rsidRPr="006178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8389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CEA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AC92C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A87489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852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CB4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BBB6" w14:textId="77777777" w:rsidR="00B8253F" w:rsidRPr="006178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093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127B48A3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218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Arad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8307A" w14:paraId="57C1804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CEC6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504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9A07" w14:textId="77777777" w:rsidR="00B8253F" w:rsidRPr="006178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C247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FF6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14C61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5FF99B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36D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265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5C40" w14:textId="77777777" w:rsidR="00B8253F" w:rsidRPr="006178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E72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EA6BBB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D7B8C49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B8253F" w14:paraId="08A8A02F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3AACB" w14:textId="77777777" w:rsidR="00B8253F" w:rsidRDefault="00B8253F" w:rsidP="00B8253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F6A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346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C45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569C3B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B8C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0E120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02F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6E1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3B7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957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9135F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4FD0646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B8253F" w14:paraId="25721FB1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D99B" w14:textId="77777777" w:rsidR="00B8253F" w:rsidRDefault="00B8253F" w:rsidP="00B8253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E16F" w14:textId="77777777" w:rsidR="00B8253F" w:rsidRDefault="00B8253F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15CB" w14:textId="77777777" w:rsidR="00B8253F" w:rsidRDefault="00B8253F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0EFA" w14:textId="77777777" w:rsidR="00B8253F" w:rsidRDefault="00B8253F" w:rsidP="009914C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349B" w14:textId="77777777" w:rsidR="00B8253F" w:rsidRDefault="00B8253F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F890976" w14:textId="77777777" w:rsidR="00B8253F" w:rsidRDefault="00B8253F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73C9D9B" w14:textId="77777777" w:rsidR="00B8253F" w:rsidRDefault="00B8253F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FD75" w14:textId="77777777" w:rsidR="00B8253F" w:rsidRDefault="00B8253F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232E" w14:textId="77777777" w:rsidR="00B8253F" w:rsidRDefault="00B8253F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85F6" w14:textId="77777777" w:rsidR="00B8253F" w:rsidRDefault="00B8253F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F7B8" w14:textId="77777777" w:rsidR="00B8253F" w:rsidRPr="009914C4" w:rsidRDefault="00B8253F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3D4F4761" w14:textId="77777777" w:rsidR="00B8253F" w:rsidRDefault="00B8253F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8253F" w:rsidRPr="00A8307A" w14:paraId="69C5AFE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69FC5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139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9B0F" w14:textId="77777777" w:rsidR="00B8253F" w:rsidRPr="00915FE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722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ACD1F7B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AA8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C46FE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525B0" w14:textId="77777777" w:rsidR="00B8253F" w:rsidRPr="00915FE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15FE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C30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BC23" w14:textId="77777777" w:rsidR="00B8253F" w:rsidRPr="00915FE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729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0BF51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8307A" w14:paraId="2A8542DC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B84A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DAA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33F8" w14:textId="77777777" w:rsidR="00B8253F" w:rsidRPr="00915FE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96F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8FAC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ADEC" w14:textId="77777777" w:rsidR="00B8253F" w:rsidRPr="00915FE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1B1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16F7" w14:textId="77777777" w:rsidR="00B8253F" w:rsidRPr="00915FE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FFFC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8307A" w14:paraId="3DCBFC0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C35E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D7FF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42C39" w14:textId="77777777" w:rsidR="00B8253F" w:rsidRPr="001C017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77B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179E49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870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4CFE" w14:textId="77777777" w:rsidR="00B8253F" w:rsidRPr="001C017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1C017B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6A04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E8B4" w14:textId="77777777" w:rsidR="00B8253F" w:rsidRPr="001C017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25A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E4062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8307A" w14:paraId="457CDB1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67F0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372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D2A0" w14:textId="77777777" w:rsidR="00B8253F" w:rsidRPr="002A553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F68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45A626E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DC5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FEC5" w14:textId="77777777" w:rsidR="00B8253F" w:rsidRPr="002A553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A55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A24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9DE3" w14:textId="77777777" w:rsidR="00B8253F" w:rsidRPr="002A553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D42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748E1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:rsidRPr="00A8307A" w14:paraId="46BB905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E7C37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28E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782C" w14:textId="77777777" w:rsidR="00B8253F" w:rsidRPr="00880A4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D75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254C7E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403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1C0E" w14:textId="77777777" w:rsidR="00B8253F" w:rsidRPr="00880A4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880A4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3241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DA7A" w14:textId="77777777" w:rsidR="00B8253F" w:rsidRPr="00880A4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65B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461C6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:rsidRPr="00A8307A" w14:paraId="3B5B95BD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A1BE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AFB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552BFA7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774D" w14:textId="77777777" w:rsidR="00B8253F" w:rsidRPr="00880A4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8BE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6A2903D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91B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E29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A58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DF38" w14:textId="77777777" w:rsidR="00B8253F" w:rsidRPr="00880A4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438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:rsidRPr="00A8307A" w14:paraId="7FEDFBEC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4063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EFC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8382" w14:textId="77777777" w:rsidR="00B8253F" w:rsidRPr="00880A4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BEBC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21209A5E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CBA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DF1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821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F11E" w14:textId="77777777" w:rsidR="00B8253F" w:rsidRPr="00880A4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E549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C5161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B8253F" w:rsidRPr="00A8307A" w14:paraId="089CB05C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67F13" w14:textId="77777777" w:rsidR="00B8253F" w:rsidRPr="00A75A00" w:rsidRDefault="00B8253F" w:rsidP="00B8253F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DCF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9F48" w14:textId="77777777" w:rsidR="00B8253F" w:rsidRPr="00880A4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5A8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089EEBC8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043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74E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56A1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309C" w14:textId="77777777" w:rsidR="00B8253F" w:rsidRPr="00880A4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AD8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173018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B8253F" w14:paraId="6B1E152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7044" w14:textId="77777777" w:rsidR="00B8253F" w:rsidRDefault="00B8253F" w:rsidP="00B8253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DF6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789D" w14:textId="77777777" w:rsidR="00B8253F" w:rsidRPr="00E9641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051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4BD005F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C10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toata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08E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289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C655" w14:textId="77777777" w:rsidR="00B8253F" w:rsidRPr="00E9641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86A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267D6030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5A7F" w14:textId="77777777" w:rsidR="00B8253F" w:rsidRDefault="00B8253F" w:rsidP="00B8253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B88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5+300</w:t>
            </w:r>
          </w:p>
          <w:p w14:paraId="38EE707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08AE" w14:textId="77777777" w:rsidR="00B8253F" w:rsidRPr="00E9641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BC5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 –</w:t>
            </w:r>
          </w:p>
          <w:p w14:paraId="499F901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 Utvin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ED2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29F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D98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7EE9" w14:textId="77777777" w:rsidR="00B8253F" w:rsidRPr="00E9641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B38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FD5C1E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construire pasaj superior.</w:t>
            </w:r>
          </w:p>
        </w:tc>
      </w:tr>
    </w:tbl>
    <w:p w14:paraId="32DFE908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35A20B8B" w14:textId="77777777" w:rsidR="00B8253F" w:rsidRDefault="00B8253F" w:rsidP="009378E1">
      <w:pPr>
        <w:pStyle w:val="Heading1"/>
        <w:spacing w:line="360" w:lineRule="auto"/>
      </w:pPr>
      <w:r>
        <w:t>LINIA 133</w:t>
      </w:r>
    </w:p>
    <w:p w14:paraId="24A19F67" w14:textId="77777777" w:rsidR="00B8253F" w:rsidRPr="0021246A" w:rsidRDefault="00B8253F" w:rsidP="009378E1">
      <w:pPr>
        <w:pStyle w:val="Heading1"/>
        <w:spacing w:line="360" w:lineRule="auto"/>
      </w:pPr>
      <w:r>
        <w:t>TIMIŞOARA - CENAD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8253F" w14:paraId="2D014DC4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E5F7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33B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8890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F14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E7BF90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D38E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74D4BC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611D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773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59F8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4DC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DB3BD8" w14:paraId="031C7FF6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31D2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0D8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1F4FD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5B7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4C197A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EC8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5999E11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49EE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251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10D1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E88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9FA11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6AF49FD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5A5C251" w14:textId="77777777" w:rsidR="00B8253F" w:rsidRPr="00DB3BD8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DB3BD8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B8253F" w:rsidRPr="00A8307A" w14:paraId="47CBA670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AE5F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609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1E74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2185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4B9C8B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12E0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10935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8316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E751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DFDF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58D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0ECA8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D7BCE39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1A310E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8253F" w:rsidRPr="00A8307A" w14:paraId="15DF744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E596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8F9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ADD5" w14:textId="77777777" w:rsidR="00B8253F" w:rsidRPr="00AE5C9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A8B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E0309E8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078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EF27" w14:textId="77777777" w:rsidR="00B8253F" w:rsidRPr="00AE5C9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E5C9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A9F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8FA4" w14:textId="77777777" w:rsidR="00B8253F" w:rsidRPr="00AE5C9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618A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01D89A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8253F" w:rsidRPr="00A8307A" w14:paraId="1077C18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68BB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B19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B7AA" w14:textId="77777777" w:rsidR="00B8253F" w:rsidRPr="00795C5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A51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8A61CE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9094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  <w:r>
              <w:rPr>
                <w:b/>
                <w:bCs/>
                <w:sz w:val="20"/>
                <w:lang w:val="ro-RO"/>
              </w:rPr>
              <w:t xml:space="preserve"> 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3C55" w14:textId="77777777" w:rsidR="00B8253F" w:rsidRPr="00795C5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795C5C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560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345F" w14:textId="77777777" w:rsidR="00B8253F" w:rsidRPr="00795C5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FFD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72F6EC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B8253F" w:rsidRPr="00A8307A" w14:paraId="274DBAA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4E4F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11D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BA47" w14:textId="77777777" w:rsidR="00B8253F" w:rsidRPr="00795C5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06B8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7AE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C8341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282D1C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E2C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1FE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9418" w14:textId="77777777" w:rsidR="00B8253F" w:rsidRPr="00795C5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38E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34FF99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E27C8C4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B8253F" w:rsidRPr="00A8307A" w14:paraId="2A75F03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76E1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957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D112" w14:textId="77777777" w:rsidR="00B8253F" w:rsidRPr="00795C5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989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F9FB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1C9F38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B8FE6E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A8A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DBF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8A7F" w14:textId="77777777" w:rsidR="00B8253F" w:rsidRPr="00795C5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0135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33890447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8253F" w:rsidRPr="00A8307A" w14:paraId="3BD0EB8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07FC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0327" w14:textId="77777777" w:rsidR="00B8253F" w:rsidRPr="00A8307A" w:rsidRDefault="00B8253F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8FE9" w14:textId="77777777" w:rsidR="00B8253F" w:rsidRPr="00795C5C" w:rsidRDefault="00B8253F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C5F2" w14:textId="77777777" w:rsidR="00B8253F" w:rsidRPr="00A8307A" w:rsidRDefault="00B8253F" w:rsidP="00EE48E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BFC3" w14:textId="77777777" w:rsidR="00B8253F" w:rsidRDefault="00B8253F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BD7694" w14:textId="77777777" w:rsidR="00B8253F" w:rsidRDefault="00B8253F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A7AE455" w14:textId="77777777" w:rsidR="00B8253F" w:rsidRDefault="00B8253F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5F2E" w14:textId="77777777" w:rsidR="00B8253F" w:rsidRDefault="00B8253F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3A6E" w14:textId="77777777" w:rsidR="00B8253F" w:rsidRPr="00A8307A" w:rsidRDefault="00B8253F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7C2D" w14:textId="77777777" w:rsidR="00B8253F" w:rsidRPr="00795C5C" w:rsidRDefault="00B8253F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D20B" w14:textId="77777777" w:rsidR="00B8253F" w:rsidRPr="009914C4" w:rsidRDefault="00B8253F" w:rsidP="00EE48E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0D52C80A" w14:textId="77777777" w:rsidR="00B8253F" w:rsidRDefault="00B8253F" w:rsidP="00EE48E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8253F" w:rsidRPr="00A8307A" w14:paraId="5C95311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1685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D7E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FF8D" w14:textId="77777777" w:rsidR="00B8253F" w:rsidRPr="0073283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7B25E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229A71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8FCF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B8DC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8C6C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DD9E" w14:textId="77777777" w:rsidR="00B8253F" w:rsidRPr="0073283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A168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CBF6A9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39C2901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1F260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E040DE0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8253F" w:rsidRPr="00A8307A" w14:paraId="1B47224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8D68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2BC40" w14:textId="77777777" w:rsidR="00B8253F" w:rsidRPr="00A8307A" w:rsidRDefault="00B8253F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CB8D" w14:textId="77777777" w:rsidR="00B8253F" w:rsidRPr="00732832" w:rsidRDefault="00B8253F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B410" w14:textId="77777777" w:rsidR="00B8253F" w:rsidRPr="00A8307A" w:rsidRDefault="00B8253F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1DD3D4" w14:textId="77777777" w:rsidR="00B8253F" w:rsidRPr="00A8307A" w:rsidRDefault="00B8253F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5C55" w14:textId="77777777" w:rsidR="00B8253F" w:rsidRDefault="00B8253F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1670D6F" w14:textId="77777777" w:rsidR="00B8253F" w:rsidRDefault="00B8253F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97B2C05" w14:textId="77777777" w:rsidR="00B8253F" w:rsidRDefault="00B8253F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ADB6" w14:textId="77777777" w:rsidR="00B8253F" w:rsidRDefault="00B8253F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D631" w14:textId="77777777" w:rsidR="00B8253F" w:rsidRPr="00A8307A" w:rsidRDefault="00B8253F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DCAF" w14:textId="77777777" w:rsidR="00B8253F" w:rsidRPr="00732832" w:rsidRDefault="00B8253F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F8F8" w14:textId="77777777" w:rsidR="00B8253F" w:rsidRDefault="00B8253F" w:rsidP="0019008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8253F" w:rsidRPr="00A8307A" w14:paraId="38C531E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C682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173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2081" w14:textId="77777777" w:rsidR="00B8253F" w:rsidRPr="0046537D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C830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1A8C51" w14:textId="77777777" w:rsidR="00B8253F" w:rsidRPr="00A8307A" w:rsidRDefault="00B8253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BFB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A37A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4A9F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A4A7" w14:textId="77777777" w:rsidR="00B8253F" w:rsidRPr="0046537D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9446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213A2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6C04288" w14:textId="77777777" w:rsidR="00B8253F" w:rsidRPr="00A8307A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14:paraId="4953547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2962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414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64B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522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ECA1F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CF0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30, 46, 62,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158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43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B6E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84D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9A627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1ABFC0C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B8253F" w14:paraId="5C4E723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DA65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143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F67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4E0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6D1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E1B93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2CC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9D5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DE8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B4E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B8253F" w:rsidRPr="00A8307A" w14:paraId="25E4E91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6F89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C68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976E" w14:textId="77777777" w:rsidR="00B8253F" w:rsidRPr="00A60F9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633A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6C9A3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EF6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0E49664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4EEB" w14:textId="77777777" w:rsidR="00B8253F" w:rsidRPr="00A60F9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60F90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2905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6D49" w14:textId="77777777" w:rsidR="00B8253F" w:rsidRPr="00A60F9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8A4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E56F2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8307A" w14:paraId="2E3A31B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906A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2A06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D0CA" w14:textId="77777777" w:rsidR="00B8253F" w:rsidRPr="002201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C07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9AE11B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385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A83D" w14:textId="77777777" w:rsidR="00B8253F" w:rsidRPr="002201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20138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1A4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FCA0" w14:textId="77777777" w:rsidR="00B8253F" w:rsidRPr="0022013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5B3E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75408C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8307A" w14:paraId="7C5501F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56CE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C7D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8D59" w14:textId="77777777" w:rsidR="00B8253F" w:rsidRPr="00501B5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6E0A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D7664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7F6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E684" w14:textId="77777777" w:rsidR="00B8253F" w:rsidRPr="00501B5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501B5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F87F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EFDC" w14:textId="77777777" w:rsidR="00B8253F" w:rsidRPr="00501B5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AEF4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538D0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:rsidRPr="00A8307A" w14:paraId="2F67B8D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D0E0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015C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F40C" w14:textId="77777777" w:rsidR="00B8253F" w:rsidRPr="006D5FF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5117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881CC6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63B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C324" w14:textId="77777777" w:rsidR="00B8253F" w:rsidRPr="006D5FF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D5FF3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1D7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FCFC" w14:textId="77777777" w:rsidR="00B8253F" w:rsidRPr="006D5FF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0857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B0E5AC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:rsidRPr="00A8307A" w14:paraId="0FA16E9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391D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EBC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3ABB7E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7ECC" w14:textId="77777777" w:rsidR="00B8253F" w:rsidRPr="006D5FF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3C7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Timișoara Nord - Ax St. 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76D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7145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4E9B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A2BF" w14:textId="77777777" w:rsidR="00B8253F" w:rsidRPr="006D5FF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B3DD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36E32">
              <w:rPr>
                <w:b/>
                <w:bCs/>
                <w:i/>
                <w:iCs/>
                <w:sz w:val="20"/>
                <w:lang w:val="ro-RO"/>
              </w:rPr>
              <w:t>Semnalizat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ca limitare de vitez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doar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Rona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Triaj Grupa D.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Timi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ș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oara Nord nu se poate amplasa datorit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lucr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rilor Coridor IV.</w:t>
            </w:r>
          </w:p>
        </w:tc>
      </w:tr>
      <w:tr w:rsidR="00B8253F" w14:paraId="285B3262" w14:textId="77777777">
        <w:trPr>
          <w:cantSplit/>
          <w:trHeight w:val="8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D493" w14:textId="77777777" w:rsidR="00B8253F" w:rsidRPr="00A75A00" w:rsidRDefault="00B8253F" w:rsidP="00B8253F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E1F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6+300</w:t>
            </w:r>
          </w:p>
          <w:p w14:paraId="25CFD2E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1D5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5CE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74E9641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  <w:p w14:paraId="38B1378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C4A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249E" w14:textId="77777777" w:rsidR="00B8253F" w:rsidRPr="006D5FF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951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A671" w14:textId="77777777" w:rsidR="00B8253F" w:rsidRPr="006D5FF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061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052177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1 și 5.</w:t>
            </w:r>
          </w:p>
        </w:tc>
      </w:tr>
      <w:tr w:rsidR="00B8253F" w14:paraId="754FB776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A0A2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482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0B0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61E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  <w:p w14:paraId="262E1B5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771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F782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38F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A74F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6F6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2F580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B8253F" w14:paraId="1197D91B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244E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705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C52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D22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CA0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3A9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9AF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3B8C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0B5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415CF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B8253F" w14:paraId="672907AC" w14:textId="77777777">
        <w:trPr>
          <w:cantSplit/>
          <w:trHeight w:val="30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99D5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3C9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7B1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580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104FE9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07A82FA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5EC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65F6DAB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stația Ronaţ Triaj</w:t>
            </w:r>
          </w:p>
          <w:p w14:paraId="4A310B6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2F8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223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1E61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4D1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708EF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B8253F" w14:paraId="42359EF3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33F1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71F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6978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F38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2F9ED1E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7AE7131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abătute 3, 4, 6, </w:t>
            </w:r>
          </w:p>
          <w:p w14:paraId="0DD4051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și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066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C62466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9EE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D49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56D6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14A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 Ronaţ Triaj Grupa A.</w:t>
            </w:r>
          </w:p>
        </w:tc>
      </w:tr>
      <w:tr w:rsidR="00B8253F" w14:paraId="205DF68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976D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E2C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12+955</w:t>
            </w:r>
          </w:p>
          <w:p w14:paraId="6609A0C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9EA7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348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Dudeştii Noi -</w:t>
            </w:r>
          </w:p>
          <w:p w14:paraId="2D03D9F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9D3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FB7A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444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F9D0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65D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14:paraId="748835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5CB4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400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19+400</w:t>
            </w:r>
          </w:p>
          <w:p w14:paraId="58722AA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4DF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01FB" w14:textId="77777777" w:rsidR="00B8253F" w:rsidRDefault="00B8253F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Dudeştii Noi -</w:t>
            </w:r>
          </w:p>
          <w:p w14:paraId="72BDEBEC" w14:textId="77777777" w:rsidR="00B8253F" w:rsidRDefault="00B8253F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B29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66C8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E05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7A11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BFC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278E2F0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E084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F2C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B44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1A2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61E2340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30A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F406CA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062E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DF7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A586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FDB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F74057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AEFB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96B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F763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912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40E0F05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268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3C135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7001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C52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6859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1B1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723C1A1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846A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EBCB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  <w:p w14:paraId="4CBA62A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F7B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E6C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 -</w:t>
            </w:r>
          </w:p>
          <w:p w14:paraId="5820E63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B2F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6A6C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900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EC82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DEC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6D8DB7AA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F397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A0E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93F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F69A" w14:textId="77777777" w:rsidR="00B8253F" w:rsidRDefault="00B8253F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3456336F" w14:textId="77777777" w:rsidR="00B8253F" w:rsidRDefault="00B8253F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FF9B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BA000C">
              <w:rPr>
                <w:b/>
                <w:bCs/>
                <w:sz w:val="20"/>
                <w:lang w:val="ro-RO"/>
              </w:rPr>
              <w:t xml:space="preserve">între vârf sch. 2 și semnal intrare cap Y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BA000C">
              <w:rPr>
                <w:b/>
                <w:bCs/>
                <w:sz w:val="20"/>
                <w:lang w:val="ro-RO"/>
              </w:rPr>
              <w:t>t. Lovrin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043A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ECA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A1DF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C9A4" w14:textId="77777777" w:rsidR="00B8253F" w:rsidRPr="00BA000C" w:rsidRDefault="00B8253F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EE8C6B" w14:textId="77777777" w:rsidR="00B8253F" w:rsidRDefault="00B8253F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>la liniile 4, 5, 6, 7 și LFI Cap Y St. Lovrin</w:t>
            </w:r>
          </w:p>
        </w:tc>
      </w:tr>
      <w:tr w:rsidR="00B8253F" w14:paraId="539637E5" w14:textId="77777777">
        <w:trPr>
          <w:cantSplit/>
          <w:trHeight w:val="8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E9F1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C60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B22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067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1011042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49C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br/>
              <w:t>14 și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34CF" w14:textId="77777777" w:rsidR="00B8253F" w:rsidRPr="0074629B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90B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7F36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1B3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27528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5, 6, 7 și LFI.</w:t>
            </w:r>
          </w:p>
        </w:tc>
      </w:tr>
      <w:tr w:rsidR="00B8253F" w14:paraId="5F1DEF0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3C22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CC6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56E7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A59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28F3C11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23D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C1AC9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0860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3DE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26B3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76F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8D28C0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68DE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C76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D30C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256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1B4B5FE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A3B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8C6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043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A5DA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622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C34B3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0B2941E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B8253F" w14:paraId="0C63301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5A43" w14:textId="77777777" w:rsidR="00B8253F" w:rsidRDefault="00B8253F" w:rsidP="00B8253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952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F632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A28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28E3B7A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A53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14DCA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645C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DCA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524EB" w14:textId="77777777" w:rsidR="00B8253F" w:rsidRPr="0074629B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50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4383925" w14:textId="77777777" w:rsidR="00B8253F" w:rsidRDefault="00B8253F" w:rsidP="009378E1">
      <w:pPr>
        <w:tabs>
          <w:tab w:val="left" w:pos="4320"/>
        </w:tabs>
        <w:spacing w:line="360" w:lineRule="auto"/>
        <w:rPr>
          <w:sz w:val="20"/>
          <w:lang w:val="ro-RO"/>
        </w:rPr>
      </w:pPr>
    </w:p>
    <w:p w14:paraId="0B1D38CD" w14:textId="77777777" w:rsidR="00B8253F" w:rsidRDefault="00B8253F" w:rsidP="00C83010">
      <w:pPr>
        <w:pStyle w:val="Heading1"/>
        <w:spacing w:line="360" w:lineRule="auto"/>
      </w:pPr>
      <w:r>
        <w:t>LINIA 143</w:t>
      </w:r>
    </w:p>
    <w:p w14:paraId="7B18CF09" w14:textId="77777777" w:rsidR="00B8253F" w:rsidRDefault="00B8253F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B8253F" w14:paraId="2EAFCFD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7FD0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05A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642C051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7A8F" w14:textId="77777777" w:rsidR="00B8253F" w:rsidRPr="00984839" w:rsidRDefault="00B8253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77B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3AAC6E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3A3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804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59B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C295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A6B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5693C8F7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7E917E8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53F" w14:paraId="3A7C2E2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54C9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746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043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43F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4FCB24F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B19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943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2847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2FF1FB2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7BA0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AA6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9180B74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B8253F" w14:paraId="3FCB9360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F6F8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6FA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E7D5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968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2FA3260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436B6058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F72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24D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93F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084F48B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3960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F2FD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BDA8F4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3B0778B3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28AE3FA0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53F" w14:paraId="057F05ED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90D4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15B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F642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832D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1026B0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6D2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15510B7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021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FC6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EEC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247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9D602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8253F" w14:paraId="4709FE6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0054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8F4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4F52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C83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817C8F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8347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A670DD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C84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B60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B07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861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401247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8253F" w14:paraId="745CF1F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136E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448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68D3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3D9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839D87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3142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898960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0C0421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509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25C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AE8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B1E8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79FFF3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8253F" w14:paraId="4D71060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08D2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23A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7C74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769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AB4297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87E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871E36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42D113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A3C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FA1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B33B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949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A0E4A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B8253F" w14:paraId="66A5C306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2432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49F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2EC0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4C4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83AE39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F0F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182066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443C9E3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648EAD6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509F00D7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7EF0095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9A2B17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17EBC8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7DE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FDB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8C0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EE7D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86E90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8253F" w14:paraId="3053373F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9A18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472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C651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FD67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8840228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72A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6B633A6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E0D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47F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B13B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05C4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F8082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6E5E3CE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B8253F" w14:paraId="40F335FF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30C0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E67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CC88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2F7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55A823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EC6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E73CC2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293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370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2B6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1868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1A246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B8253F" w14:paraId="58A88373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427D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A0D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DD87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7A6D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51A780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B5B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1AFDE2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D3A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BAC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A58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3D8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C140D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6AE119D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B8253F" w14:paraId="55AEDB70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BDD9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1D5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DDC7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1953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40D4CB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A78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DDABAF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151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C80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A90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693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AEF30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8253F" w14:paraId="71E8A347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4DDA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68D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758B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17E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B7D106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D4A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6EBC11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3D5C37D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502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DD9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68C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923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EDEEA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8253F" w14:paraId="08BEF0EE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C053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E86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60E2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9C49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AB082B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C3C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FC9A71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1CD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C3B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37B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30B7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0ABB43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B8253F" w14:paraId="29904B79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8A0B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889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ABFF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36B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6F50073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050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5111DCA7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354AC21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DAE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9A2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3DF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A28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A06D5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B8253F" w14:paraId="269895B7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C2DC3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4C4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5A12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3E4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5C6010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BA2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274BEB4B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6B8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ADE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2F9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8D70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4EF1A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B8253F" w14:paraId="1EF15938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5A5B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3CD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A72C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1D1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7BD1BC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09D4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FFDA44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093ED5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0432" w14:textId="77777777" w:rsidR="00B8253F" w:rsidRPr="00B53EFA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ABD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EB85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039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C998A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B8253F" w14:paraId="5E266D84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6F12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C21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7079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D1D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409C128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40C6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9B87A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13A3" w14:textId="77777777" w:rsidR="00B8253F" w:rsidRPr="00B53EFA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407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C105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ACE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53F" w14:paraId="675C7BCA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38FF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528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A7E3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8BB3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9EE42D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2D9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4AE09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B52F" w14:textId="77777777" w:rsidR="00B8253F" w:rsidRPr="00B53EFA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B73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D5F4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E01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53F" w14:paraId="4BDA126D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DF61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74C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4597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892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8B41B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955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F1F5F2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5E7A" w14:textId="77777777" w:rsidR="00B8253F" w:rsidRPr="00B53EFA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1DF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C760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999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914A3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B8253F" w14:paraId="64269A6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BAA4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CD4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7410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5E09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B66390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103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2526A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348C25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795540A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69D27F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3A0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C55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1159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3C48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3C4B6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8253F" w14:paraId="2C1AE85C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E472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C0A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2780CAD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5DBD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DCC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06136BD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4E7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A43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9C6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FD60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4EC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53F" w14:paraId="3B54DE6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0D084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092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37D9108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538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FEA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BF9A86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7AA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1015B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CBC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B68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AD04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D5470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2E1373F9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53F" w14:paraId="4670B1D9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62DF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E11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5EF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E0C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5314BF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31B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340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702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0CC3FEF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C97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8B6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BA0E70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57C89E60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53F" w14:paraId="5C3E4F18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BE07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F77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AA36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9783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97A316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0FC6970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855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1FB525D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6A67" w14:textId="77777777" w:rsidR="00B8253F" w:rsidRPr="00B53EFA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A01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BF2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9CA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53F" w14:paraId="7A3B27F9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390A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0EF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28BA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241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D473D6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610AB224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EB5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4CE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290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266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C324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53F" w14:paraId="6652DFB6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6AE0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F11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A1EE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EA60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6732038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D8C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8C0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EAA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334FBBE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098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5941" w14:textId="77777777" w:rsidR="00B8253F" w:rsidRPr="006611B7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B8253F" w14:paraId="2328B44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D45CD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868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4175376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00AC" w14:textId="77777777" w:rsidR="00B8253F" w:rsidRPr="00984839" w:rsidRDefault="00B8253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9E4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686C55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89F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BFB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E07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475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DC2E" w14:textId="77777777" w:rsidR="00B8253F" w:rsidRPr="003B25AA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8253F" w14:paraId="07A840FD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6414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545D" w14:textId="77777777" w:rsidR="00B8253F" w:rsidRPr="00CB3DC4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262E72C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84B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A924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EBB8E31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A58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CB17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2C6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B58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7EB2" w14:textId="77777777" w:rsidR="00B8253F" w:rsidRPr="00CB3DC4" w:rsidRDefault="00B8253F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0EA4D68" w14:textId="77777777" w:rsidR="00B8253F" w:rsidRPr="00F11CE2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53F" w14:paraId="4B00F2EB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D1D8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448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C371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A76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0DE32A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6749A7D3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393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78106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314E" w14:textId="77777777" w:rsidR="00B8253F" w:rsidRPr="00B53EFA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812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E2AD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BAD9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53F" w14:paraId="3C2E88CA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40446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E8A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B51E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1C10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29235553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1DE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FC01A9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7C8717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2FB4AF3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1B3203B" w14:textId="77777777" w:rsidR="00B8253F" w:rsidRPr="00260477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614F" w14:textId="77777777" w:rsidR="00B8253F" w:rsidRPr="00B53EFA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E06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38F71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8D5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E5DBC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8253F" w14:paraId="57B9FB3D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27922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FFB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0A30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81A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89159B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C484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C00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95D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5641B20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6453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9D5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12900C1D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3B2D664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8253F" w14:paraId="02022D7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26EF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552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60BB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BC2D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317E6D0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729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A7EA0B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27A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5BC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9B52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561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B8253F" w14:paraId="2F96941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D1F1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E37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285B3A8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234FF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0B8D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50801629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5CDEF8FC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102D06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19F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613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179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579E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3F2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CCDDEA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116A219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8253F" w14:paraId="3C493362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023A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51C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75BBDA1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D20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7F1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4A1AE34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3A8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7DC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C1A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5B1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745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53F" w14:paraId="6666992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0C65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57B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56A68C80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EAE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A3E6" w14:textId="77777777" w:rsidR="00B8253F" w:rsidRDefault="00B8253F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4EE1768F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3B2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C33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3D5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127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F28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53F" w14:paraId="6581432A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6567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CEC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552A7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DC1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5F08F95C" w14:textId="77777777" w:rsidR="00B8253F" w:rsidRDefault="00B8253F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76531A81" w14:textId="77777777" w:rsidR="00B8253F" w:rsidRDefault="00B8253F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D02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39793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7312" w14:textId="77777777" w:rsidR="00B8253F" w:rsidRPr="00B53EFA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2F6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BFFC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7158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53F" w14:paraId="43FE6C5F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96C6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EEB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6FB0B29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B84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D2D79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3ED7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ADA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8B2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581E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67E4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53F" w14:paraId="55150997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4A7D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645F2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3904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421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09916A8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2AAFB90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3259CCB5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1811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01B159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5F9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BE6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9AB6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066B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53F" w14:paraId="370B7284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D414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BE2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0954FBE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413B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4162" w14:textId="77777777" w:rsidR="00B8253F" w:rsidRDefault="00B8253F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3B59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8AA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901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AC61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5DFE7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53F" w14:paraId="7FA8F880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0460" w14:textId="77777777" w:rsidR="00B8253F" w:rsidRDefault="00B8253F" w:rsidP="00B8253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A93A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BB16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0A7E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570E52E6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1433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B06CFC8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6F5DEAAB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991D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8BBC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667E" w14:textId="77777777" w:rsidR="00B8253F" w:rsidRPr="00984839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C1C8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79FB42" w14:textId="77777777" w:rsidR="00B8253F" w:rsidRDefault="00B8253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10524B6D" w14:textId="77777777" w:rsidR="00B8253F" w:rsidRDefault="00B8253F">
      <w:pPr>
        <w:spacing w:after="40" w:line="192" w:lineRule="auto"/>
        <w:ind w:right="57"/>
        <w:rPr>
          <w:sz w:val="20"/>
          <w:lang w:val="ro-RO"/>
        </w:rPr>
      </w:pPr>
    </w:p>
    <w:p w14:paraId="6495AF83" w14:textId="77777777" w:rsidR="00B8253F" w:rsidRDefault="00B8253F" w:rsidP="00E56A6A">
      <w:pPr>
        <w:pStyle w:val="Heading1"/>
        <w:spacing w:line="360" w:lineRule="auto"/>
      </w:pPr>
      <w:r>
        <w:t>LINIA 200</w:t>
      </w:r>
    </w:p>
    <w:p w14:paraId="5D7B2DE6" w14:textId="77777777" w:rsidR="00B8253F" w:rsidRDefault="00B8253F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53F" w14:paraId="297AF79C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AD51" w14:textId="77777777" w:rsidR="00B8253F" w:rsidRDefault="00B8253F" w:rsidP="00C25805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D15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42B808E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AF7B" w14:textId="77777777" w:rsidR="00B8253F" w:rsidRPr="00032DF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ADD8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5DC211D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022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AAB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282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065F866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0665" w14:textId="77777777" w:rsidR="00B8253F" w:rsidRPr="00032DF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1687" w14:textId="77777777" w:rsidR="00B8253F" w:rsidRPr="00F716C0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B8253F" w14:paraId="133C3EC0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E8D8" w14:textId="77777777" w:rsidR="00B8253F" w:rsidRDefault="00B8253F" w:rsidP="00C25805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AA1D" w14:textId="77777777" w:rsidR="00B8253F" w:rsidRDefault="00B8253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4192048" w14:textId="77777777" w:rsidR="00B8253F" w:rsidRDefault="00B8253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84CD7" w14:textId="77777777" w:rsidR="00B8253F" w:rsidRDefault="00B8253F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900C" w14:textId="77777777" w:rsidR="00B8253F" w:rsidRDefault="00B8253F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0FAB0231" w14:textId="77777777" w:rsidR="00B8253F" w:rsidRDefault="00B8253F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BF82" w14:textId="77777777" w:rsidR="00B8253F" w:rsidRDefault="00B8253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B06C" w14:textId="77777777" w:rsidR="00B8253F" w:rsidRDefault="00B8253F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030B" w14:textId="77777777" w:rsidR="00B8253F" w:rsidRDefault="00B8253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005C6E61" w14:textId="77777777" w:rsidR="00B8253F" w:rsidRDefault="00B8253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273F" w14:textId="77777777" w:rsidR="00B8253F" w:rsidRDefault="00B8253F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9BF2" w14:textId="77777777" w:rsidR="00B8253F" w:rsidRDefault="00B8253F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8253F" w14:paraId="5B639F4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0932" w14:textId="77777777" w:rsidR="00B8253F" w:rsidRDefault="00B8253F" w:rsidP="00C25805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748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315CC6D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32D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A6D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6C0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89D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88A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20D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1F8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05E3D14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AF87" w14:textId="77777777" w:rsidR="00B8253F" w:rsidRDefault="00B8253F" w:rsidP="00C25805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991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3144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BAE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3AF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FA6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2CD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5DB2064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E20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8F38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2A90266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141F" w14:textId="77777777" w:rsidR="00B8253F" w:rsidRDefault="00B8253F" w:rsidP="00C25805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B5FD" w14:textId="77777777" w:rsidR="00B8253F" w:rsidRDefault="00B8253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16CB84C1" w14:textId="77777777" w:rsidR="00B8253F" w:rsidRDefault="00B8253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8B6D" w14:textId="77777777" w:rsidR="00B8253F" w:rsidRDefault="00B8253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87A0" w14:textId="77777777" w:rsidR="00B8253F" w:rsidRDefault="00B8253F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D35A" w14:textId="77777777" w:rsidR="00B8253F" w:rsidRDefault="00B8253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EF73" w14:textId="77777777" w:rsidR="00B8253F" w:rsidRDefault="00B8253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DAC1" w14:textId="77777777" w:rsidR="00B8253F" w:rsidRDefault="00B8253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394EFEFF" w14:textId="77777777" w:rsidR="00B8253F" w:rsidRDefault="00B8253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5128" w14:textId="77777777" w:rsidR="00B8253F" w:rsidRDefault="00B8253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412C" w14:textId="77777777" w:rsidR="00B8253F" w:rsidRDefault="00B8253F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1A72A0C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FD95" w14:textId="77777777" w:rsidR="00B8253F" w:rsidRDefault="00B8253F" w:rsidP="00C25805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4319" w14:textId="77777777" w:rsidR="00B8253F" w:rsidRDefault="00B8253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0D97" w14:textId="77777777" w:rsidR="00B8253F" w:rsidRDefault="00B8253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4F46" w14:textId="77777777" w:rsidR="00B8253F" w:rsidRDefault="00B8253F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BDDD5BE" w14:textId="77777777" w:rsidR="00B8253F" w:rsidRDefault="00B8253F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C566" w14:textId="77777777" w:rsidR="00B8253F" w:rsidRDefault="00B8253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98B1" w14:textId="77777777" w:rsidR="00B8253F" w:rsidRDefault="00B8253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B8CE" w14:textId="77777777" w:rsidR="00B8253F" w:rsidRDefault="00B8253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236EB65E" w14:textId="77777777" w:rsidR="00B8253F" w:rsidRDefault="00B8253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ED9E" w14:textId="77777777" w:rsidR="00B8253F" w:rsidRDefault="00B8253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AC73" w14:textId="77777777" w:rsidR="00B8253F" w:rsidRDefault="00B8253F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10FA2781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DD1F2" w14:textId="77777777" w:rsidR="00B8253F" w:rsidRDefault="00B8253F" w:rsidP="00C25805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15D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CCA5" w14:textId="77777777" w:rsidR="00B8253F" w:rsidRPr="00032DF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B36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3477571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13A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3CF43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AAB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1CA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BA31" w14:textId="77777777" w:rsidR="00B8253F" w:rsidRPr="00032DF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BD1F" w14:textId="77777777" w:rsidR="00B8253F" w:rsidRPr="00F716C0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38525F04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4026" w14:textId="77777777" w:rsidR="00B8253F" w:rsidRDefault="00B8253F" w:rsidP="00C25805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BEC29" w14:textId="77777777" w:rsidR="00B8253F" w:rsidRDefault="00B8253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456FD27C" w14:textId="77777777" w:rsidR="00B8253F" w:rsidRDefault="00B8253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C6F8" w14:textId="77777777" w:rsidR="00B8253F" w:rsidRDefault="00B8253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15D2" w14:textId="77777777" w:rsidR="00B8253F" w:rsidRDefault="00B8253F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49B211B3" w14:textId="77777777" w:rsidR="00B8253F" w:rsidRDefault="00B8253F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D5E5" w14:textId="77777777" w:rsidR="00B8253F" w:rsidRDefault="00B8253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922C" w14:textId="77777777" w:rsidR="00B8253F" w:rsidRDefault="00B8253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95F8" w14:textId="77777777" w:rsidR="00B8253F" w:rsidRDefault="00B8253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00655232" w14:textId="77777777" w:rsidR="00B8253F" w:rsidRDefault="00B8253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E875" w14:textId="77777777" w:rsidR="00B8253F" w:rsidRDefault="00B8253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B55C" w14:textId="77777777" w:rsidR="00B8253F" w:rsidRDefault="00B8253F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4B13F910" w14:textId="77777777" w:rsidR="00B8253F" w:rsidRDefault="00B8253F" w:rsidP="00623FF6">
      <w:pPr>
        <w:spacing w:before="40" w:after="40" w:line="192" w:lineRule="auto"/>
        <w:ind w:right="57"/>
        <w:rPr>
          <w:lang w:val="ro-RO"/>
        </w:rPr>
      </w:pPr>
    </w:p>
    <w:p w14:paraId="7D7BEE9C" w14:textId="77777777" w:rsidR="00B8253F" w:rsidRDefault="00B8253F" w:rsidP="006D4098">
      <w:pPr>
        <w:pStyle w:val="Heading1"/>
        <w:spacing w:line="360" w:lineRule="auto"/>
      </w:pPr>
      <w:r>
        <w:lastRenderedPageBreak/>
        <w:t>LINIA 201</w:t>
      </w:r>
    </w:p>
    <w:p w14:paraId="167DD0F5" w14:textId="77777777" w:rsidR="00B8253F" w:rsidRDefault="00B8253F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B8253F" w14:paraId="231E5BB4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0B43" w14:textId="77777777" w:rsidR="00B8253F" w:rsidRDefault="00B8253F" w:rsidP="00B8253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F56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AE1C" w14:textId="77777777" w:rsidR="00B8253F" w:rsidRPr="00C937B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252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AE6908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585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3AFD3F9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07D831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0A1AA6C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DEF13" w14:textId="77777777" w:rsidR="00B8253F" w:rsidRPr="00C937B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754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3826" w14:textId="77777777" w:rsidR="00B8253F" w:rsidRPr="00C937B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D51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500D4EA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DBA3" w14:textId="77777777" w:rsidR="00B8253F" w:rsidRDefault="00B8253F" w:rsidP="00B8253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E57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CE1E" w14:textId="77777777" w:rsidR="00B8253F" w:rsidRPr="00C937B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6295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3DCE3A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002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3103EB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EF6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34B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1D95" w14:textId="77777777" w:rsidR="00B8253F" w:rsidRPr="00C937B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B37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21FFD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60DCB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B8253F" w14:paraId="0673D488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ECD3" w14:textId="77777777" w:rsidR="00B8253F" w:rsidRDefault="00B8253F" w:rsidP="00B8253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300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1F35" w14:textId="77777777" w:rsidR="00B8253F" w:rsidRPr="00C937B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F85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C0DE5E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616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05B674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57F4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D65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3BCD" w14:textId="77777777" w:rsidR="00B8253F" w:rsidRPr="00C937B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D9A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631902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24AD06E7" w14:textId="77777777" w:rsidR="00B8253F" w:rsidRPr="003012FC" w:rsidRDefault="00B8253F">
      <w:pPr>
        <w:spacing w:before="40" w:after="40" w:line="192" w:lineRule="auto"/>
        <w:ind w:right="57"/>
      </w:pPr>
    </w:p>
    <w:p w14:paraId="436B7F0D" w14:textId="77777777" w:rsidR="00B8253F" w:rsidRDefault="00B8253F" w:rsidP="00C53936">
      <w:pPr>
        <w:pStyle w:val="Heading1"/>
        <w:spacing w:line="360" w:lineRule="auto"/>
      </w:pPr>
      <w:r>
        <w:t>LINIA 202 A</w:t>
      </w:r>
    </w:p>
    <w:p w14:paraId="0DF5E599" w14:textId="77777777" w:rsidR="00B8253F" w:rsidRDefault="00B8253F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B8253F" w14:paraId="18D8A3F8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EA30" w14:textId="77777777" w:rsidR="00B8253F" w:rsidRDefault="00B8253F" w:rsidP="00B8253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F17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BE72" w14:textId="77777777" w:rsidR="00B8253F" w:rsidRPr="0087494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EF2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BAC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F8498C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6D72" w14:textId="77777777" w:rsidR="00B8253F" w:rsidRPr="0048429E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8AE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92C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FF1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B8253F" w14:paraId="6489D3F2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24AE" w14:textId="77777777" w:rsidR="00B8253F" w:rsidRDefault="00B8253F" w:rsidP="00B8253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6FAE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6BFF" w14:textId="77777777" w:rsidR="00B8253F" w:rsidRPr="00874940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0E0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B83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690E" w14:textId="77777777" w:rsidR="00B8253F" w:rsidRPr="0048429E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0BB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3CD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5B1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3D69C69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F53F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B8253F" w:rsidRPr="00743905" w14:paraId="68591E6C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D17E" w14:textId="77777777" w:rsidR="00B8253F" w:rsidRPr="00743905" w:rsidRDefault="00B8253F" w:rsidP="00B8253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9BCC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31A6D6D3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C1DD6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9BFE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5AA45C6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0043A95B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3EC4B52A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1B66F370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D61E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3336" w14:textId="77777777" w:rsidR="00B8253F" w:rsidRPr="00743905" w:rsidRDefault="00B8253F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7131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1EB9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6257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4BF09A37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B8253F" w:rsidRPr="00743905" w14:paraId="6D9AC3A9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0B66" w14:textId="77777777" w:rsidR="00B8253F" w:rsidRPr="00743905" w:rsidRDefault="00B8253F" w:rsidP="00B8253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0CB0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A476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2B9F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F9623B1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DE4083A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8B7D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21FFBE6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76F5" w14:textId="77777777" w:rsidR="00B8253F" w:rsidRPr="00743905" w:rsidRDefault="00B8253F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44A9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CEF3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2C06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8253F" w:rsidRPr="00743905" w14:paraId="4DB32247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104C" w14:textId="77777777" w:rsidR="00B8253F" w:rsidRPr="00743905" w:rsidRDefault="00B8253F" w:rsidP="00B8253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0EA5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C461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A190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0DA19D5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A1DD86C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6B1E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28E4D79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B9D4" w14:textId="77777777" w:rsidR="00B8253F" w:rsidRPr="00743905" w:rsidRDefault="00B8253F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CD91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EC1A" w14:textId="77777777" w:rsidR="00B8253F" w:rsidRPr="00743905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4C4F" w14:textId="77777777" w:rsidR="00B8253F" w:rsidRPr="00743905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6C36E4BF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45478939" w14:textId="77777777" w:rsidR="00B8253F" w:rsidRDefault="00B8253F" w:rsidP="00BD3926">
      <w:pPr>
        <w:pStyle w:val="Heading1"/>
        <w:spacing w:line="360" w:lineRule="auto"/>
      </w:pPr>
      <w:r>
        <w:t>LINIA 202 B</w:t>
      </w:r>
    </w:p>
    <w:p w14:paraId="64681EAE" w14:textId="77777777" w:rsidR="00B8253F" w:rsidRDefault="00B8253F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B8253F" w14:paraId="240D14C5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E44A" w14:textId="77777777" w:rsidR="00B8253F" w:rsidRDefault="00B8253F" w:rsidP="00B8253F">
            <w:pPr>
              <w:numPr>
                <w:ilvl w:val="0"/>
                <w:numId w:val="24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8DA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FDF0" w14:textId="77777777" w:rsidR="00B8253F" w:rsidRPr="007C5BF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917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1789562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008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96CD80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DCCA" w14:textId="77777777" w:rsidR="00B8253F" w:rsidRPr="007C5BF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ED1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CF5D" w14:textId="77777777" w:rsidR="00B8253F" w:rsidRPr="00BD268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299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EE0A4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24E28E48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7239CC52" w14:textId="77777777" w:rsidR="00B8253F" w:rsidRDefault="00B8253F" w:rsidP="00406C17">
      <w:pPr>
        <w:pStyle w:val="Heading1"/>
        <w:spacing w:line="360" w:lineRule="auto"/>
      </w:pPr>
      <w:r>
        <w:t>LINIA 210</w:t>
      </w:r>
    </w:p>
    <w:p w14:paraId="2E604985" w14:textId="77777777" w:rsidR="00B8253F" w:rsidRDefault="00B8253F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B8253F" w14:paraId="6DF5586F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442A" w14:textId="77777777" w:rsidR="00B8253F" w:rsidRDefault="00B8253F" w:rsidP="00B8253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D8B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0667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650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76FA701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664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4220A2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7700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1182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6391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AC7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1FDFC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D96B4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B8253F" w14:paraId="13577EAC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8BC3" w14:textId="77777777" w:rsidR="00B8253F" w:rsidRDefault="00B8253F" w:rsidP="00B8253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B85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CF39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B40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1028F66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144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9E64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0C3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6210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CF9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C5FB23C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4EA6" w14:textId="77777777" w:rsidR="00B8253F" w:rsidRDefault="00B8253F" w:rsidP="00B8253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F8B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7597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133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6F3F44B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C774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95D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72C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2B4E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3D5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111A50C7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5ECC" w14:textId="77777777" w:rsidR="00B8253F" w:rsidRDefault="00B8253F" w:rsidP="00B8253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8F0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384571F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88BE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C3B4" w14:textId="77777777" w:rsidR="00B8253F" w:rsidRDefault="00B8253F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7DC4B2B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3C7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81E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ED9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6053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244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768D61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9B9D" w14:textId="77777777" w:rsidR="00B8253F" w:rsidRDefault="00B8253F" w:rsidP="00B8253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AE2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D906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804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0A1B765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AB1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4488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F19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318D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BAF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20DF310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0E93" w14:textId="77777777" w:rsidR="00B8253F" w:rsidRDefault="00B8253F" w:rsidP="00B8253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D09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99E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02F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13A4D74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2DFC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BAFEF9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07868DC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FFAE28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A5A4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78C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D306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476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CF3ED2A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92F1" w14:textId="77777777" w:rsidR="00B8253F" w:rsidRDefault="00B8253F" w:rsidP="00B8253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F12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6711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B61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192B668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1E45" w14:textId="77777777" w:rsidR="00B8253F" w:rsidRDefault="00B8253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6C37F7E2" w14:textId="77777777" w:rsidR="00B8253F" w:rsidRDefault="00B8253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A2D897F" w14:textId="77777777" w:rsidR="00B8253F" w:rsidRDefault="00B8253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924D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3A3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0F57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644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90E6D34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1C29" w14:textId="77777777" w:rsidR="00B8253F" w:rsidRDefault="00B8253F" w:rsidP="00B8253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F15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55+600</w:t>
            </w:r>
          </w:p>
          <w:p w14:paraId="6B39630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0E3D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F60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Sibiului - Cunța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4968" w14:textId="77777777" w:rsidR="00B8253F" w:rsidRDefault="00B8253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6CCC3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0E3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F2E1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8ED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554592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25F9" w14:textId="77777777" w:rsidR="00B8253F" w:rsidRDefault="00B8253F" w:rsidP="00B8253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C99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F470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17D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40D8AB4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E61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C5C8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7EE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E18C" w14:textId="77777777" w:rsidR="00B8253F" w:rsidRPr="00C7636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B28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FEC2567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561E04DF" w14:textId="77777777" w:rsidR="00B8253F" w:rsidRDefault="00B8253F" w:rsidP="001B4DE9">
      <w:pPr>
        <w:pStyle w:val="Heading1"/>
        <w:spacing w:line="360" w:lineRule="auto"/>
      </w:pPr>
      <w:r>
        <w:t>LINIA 213</w:t>
      </w:r>
    </w:p>
    <w:p w14:paraId="58ADB6FA" w14:textId="77777777" w:rsidR="00B8253F" w:rsidRDefault="00B8253F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B8253F" w14:paraId="543230FD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781A" w14:textId="77777777" w:rsidR="00B8253F" w:rsidRDefault="00B8253F" w:rsidP="00B8253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4AC6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52CB" w14:textId="77777777" w:rsidR="00B8253F" w:rsidRPr="00BA7F8C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E673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A62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73671A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3EB3BA36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0FFB849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F1A0F3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5918" w14:textId="77777777" w:rsidR="00B8253F" w:rsidRPr="009E006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E7E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52C0" w14:textId="77777777" w:rsidR="00B8253F" w:rsidRPr="00BA7F8C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7FE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B8253F" w14:paraId="44BD4570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32DA" w14:textId="77777777" w:rsidR="00B8253F" w:rsidRDefault="00B8253F" w:rsidP="00B8253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9FF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F7F0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7BF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7B795E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24C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6458" w14:textId="77777777" w:rsidR="00B8253F" w:rsidRPr="009E006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7687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CD82" w14:textId="77777777" w:rsidR="00B8253F" w:rsidRPr="00BA7F8C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C3E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53F" w14:paraId="109E46BA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A418" w14:textId="77777777" w:rsidR="00B8253F" w:rsidRDefault="00B8253F" w:rsidP="00B8253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EE5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F765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AB78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EC1E2E7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764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A09C" w14:textId="77777777" w:rsidR="00B8253F" w:rsidRPr="009E006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6A5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AA1F" w14:textId="77777777" w:rsidR="00B8253F" w:rsidRPr="00BA7F8C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5B66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53F" w14:paraId="14BFB5EF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0BFD" w14:textId="77777777" w:rsidR="00B8253F" w:rsidRDefault="00B8253F" w:rsidP="00B8253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A82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9F56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5E70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0C7D15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E57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5EA78F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2F2F962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FA09B7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F7894F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6DFA8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FE6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B578" w14:textId="77777777" w:rsidR="00B8253F" w:rsidRPr="00BA7F8C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A6B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9B35F4E" w14:textId="77777777" w:rsidR="00B8253F" w:rsidRPr="006A7611" w:rsidRDefault="00B8253F">
      <w:pPr>
        <w:spacing w:before="40" w:after="40" w:line="192" w:lineRule="auto"/>
        <w:ind w:right="57"/>
      </w:pPr>
    </w:p>
    <w:p w14:paraId="2F82BE2D" w14:textId="77777777" w:rsidR="00B8253F" w:rsidRDefault="00B8253F" w:rsidP="00076171">
      <w:pPr>
        <w:pStyle w:val="Heading1"/>
        <w:spacing w:line="360" w:lineRule="auto"/>
      </w:pPr>
      <w:r>
        <w:t>LINIA 214</w:t>
      </w:r>
    </w:p>
    <w:p w14:paraId="45C69977" w14:textId="77777777" w:rsidR="00B8253F" w:rsidRDefault="00B8253F" w:rsidP="0072096F">
      <w:pPr>
        <w:pStyle w:val="Heading1"/>
        <w:spacing w:line="360" w:lineRule="auto"/>
        <w:rPr>
          <w:b w:val="0"/>
          <w:bCs w:val="0"/>
          <w:sz w:val="8"/>
        </w:rPr>
      </w:pPr>
      <w:r>
        <w:t>SIMERIA - PESTIŞ (MARFĂ)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65"/>
        <w:gridCol w:w="749"/>
        <w:gridCol w:w="2190"/>
        <w:gridCol w:w="929"/>
        <w:gridCol w:w="749"/>
        <w:gridCol w:w="865"/>
        <w:gridCol w:w="748"/>
        <w:gridCol w:w="2476"/>
      </w:tblGrid>
      <w:tr w:rsidR="00B8253F" w14:paraId="1F425826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5141" w14:textId="77777777" w:rsidR="00B8253F" w:rsidRDefault="00B8253F" w:rsidP="00B8253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217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15EA" w14:textId="77777777" w:rsidR="00B8253F" w:rsidRPr="005F146D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1836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Bârcea Mică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041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82CD19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1 - 7, </w:t>
            </w:r>
          </w:p>
          <w:p w14:paraId="3A7217E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2 - 8 </w:t>
            </w:r>
          </w:p>
          <w:p w14:paraId="460CB92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128407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2EFC" w14:textId="77777777" w:rsidR="00B8253F" w:rsidRPr="00D91B0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48E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60BF" w14:textId="77777777" w:rsidR="00B8253F" w:rsidRPr="005F146D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33E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213 şi 214.</w:t>
            </w:r>
          </w:p>
        </w:tc>
      </w:tr>
      <w:tr w:rsidR="00B8253F" w14:paraId="45D561DF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6FDD" w14:textId="77777777" w:rsidR="00B8253F" w:rsidRDefault="00B8253F" w:rsidP="00B8253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44C1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8749" w14:textId="77777777" w:rsidR="00B8253F" w:rsidRPr="005F146D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004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Pestiş</w:t>
            </w:r>
          </w:p>
          <w:p w14:paraId="12F511F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018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AA75" w14:textId="77777777" w:rsidR="00B8253F" w:rsidRPr="00D91B0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91B0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FB2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1CC4" w14:textId="77777777" w:rsidR="00B8253F" w:rsidRPr="005F146D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8E1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1933DB2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8D8B" w14:textId="77777777" w:rsidR="00B8253F" w:rsidRDefault="00B8253F" w:rsidP="00B8253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C5B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F9FC" w14:textId="77777777" w:rsidR="00B8253F" w:rsidRPr="005F146D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F47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Pestiş </w:t>
            </w:r>
          </w:p>
          <w:p w14:paraId="38D8453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094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CA2CE7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din </w:t>
            </w:r>
          </w:p>
          <w:p w14:paraId="0CD8E430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Pestiș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B743" w14:textId="77777777" w:rsidR="00B8253F" w:rsidRPr="00D91B0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17D8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6501" w14:textId="77777777" w:rsidR="00B8253F" w:rsidRPr="005F146D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4C3B7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Circulația și manevra se va face cu 5 km / h în zona aparatelor de cale din </w:t>
            </w:r>
          </w:p>
          <w:p w14:paraId="5154E99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și Cap Y.</w:t>
            </w:r>
          </w:p>
        </w:tc>
      </w:tr>
    </w:tbl>
    <w:p w14:paraId="48B2B3B3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53B8FEE1" w14:textId="77777777" w:rsidR="00B8253F" w:rsidRDefault="00B8253F" w:rsidP="00C65FE0">
      <w:pPr>
        <w:pStyle w:val="Heading1"/>
        <w:spacing w:line="360" w:lineRule="auto"/>
      </w:pPr>
      <w:r>
        <w:t>LINIA 215</w:t>
      </w:r>
    </w:p>
    <w:p w14:paraId="7B16E164" w14:textId="77777777" w:rsidR="00B8253F" w:rsidRDefault="00B8253F" w:rsidP="00187C25">
      <w:pPr>
        <w:pStyle w:val="Heading1"/>
        <w:spacing w:line="360" w:lineRule="auto"/>
        <w:rPr>
          <w:b w:val="0"/>
          <w:bCs w:val="0"/>
          <w:sz w:val="8"/>
        </w:rPr>
      </w:pPr>
      <w:r>
        <w:t>CARANSEBEŞ - SUBCETATE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8253F" w14:paraId="656C1C70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A97F" w14:textId="77777777" w:rsidR="00B8253F" w:rsidRDefault="00B8253F" w:rsidP="00B8253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43D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2+930</w:t>
            </w:r>
          </w:p>
          <w:p w14:paraId="6516FBE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79C2" w14:textId="77777777" w:rsidR="00B8253F" w:rsidRPr="00FA263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D16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34114D8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16D791A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Semnal Y3 și </w:t>
            </w:r>
          </w:p>
          <w:p w14:paraId="66FB7F3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7E9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4A0D4" w14:textId="77777777" w:rsidR="00B8253F" w:rsidRPr="00FA263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B86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745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833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6B1DDDB1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E2C1" w14:textId="77777777" w:rsidR="00B8253F" w:rsidRDefault="00B8253F" w:rsidP="00B8253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FFC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0E5A" w14:textId="77777777" w:rsidR="00B8253F" w:rsidRPr="00FA263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52F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3B93618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1DCB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84D8D2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28B9" w14:textId="77777777" w:rsidR="00B8253F" w:rsidRPr="00FA263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63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2ECB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FCF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1BF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aparatele de cale de acces la liniile 2 și 4 abătute.</w:t>
            </w:r>
          </w:p>
        </w:tc>
      </w:tr>
      <w:tr w:rsidR="00B8253F" w14:paraId="69527216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B3C7" w14:textId="77777777" w:rsidR="00B8253F" w:rsidRDefault="00B8253F" w:rsidP="00B8253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C97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8A8F" w14:textId="77777777" w:rsidR="00B8253F" w:rsidRPr="00FA263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46FD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0764119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3F9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AC7CF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1A, 2A și diag. 1A - 2A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1780" w14:textId="77777777" w:rsidR="00B8253F" w:rsidRPr="00FA2633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687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497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E7C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9 abătute.</w:t>
            </w:r>
          </w:p>
        </w:tc>
      </w:tr>
    </w:tbl>
    <w:p w14:paraId="1AEF9ED2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1493CECF" w14:textId="77777777" w:rsidR="00B8253F" w:rsidRDefault="00B8253F" w:rsidP="00AF3F1F">
      <w:pPr>
        <w:pStyle w:val="Heading1"/>
        <w:spacing w:line="360" w:lineRule="auto"/>
      </w:pPr>
      <w:r>
        <w:t>LINIA 216</w:t>
      </w:r>
    </w:p>
    <w:p w14:paraId="0571A8FB" w14:textId="77777777" w:rsidR="00B8253F" w:rsidRDefault="00B8253F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53F" w14:paraId="65553C0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4720" w14:textId="77777777" w:rsidR="00B8253F" w:rsidRDefault="00B8253F" w:rsidP="00B8253F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7B5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242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AF8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B33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673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ACE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25FF418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BED0" w14:textId="77777777" w:rsidR="00B8253F" w:rsidRPr="00AA600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205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2276A1B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F33F" w14:textId="77777777" w:rsidR="00B8253F" w:rsidRDefault="00B8253F" w:rsidP="00B8253F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6C30" w14:textId="77777777" w:rsidR="00B8253F" w:rsidRDefault="00B8253F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3F09" w14:textId="77777777" w:rsidR="00B8253F" w:rsidRDefault="00B8253F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0EB1" w14:textId="77777777" w:rsidR="00B8253F" w:rsidRDefault="00B8253F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6EA6" w14:textId="77777777" w:rsidR="00B8253F" w:rsidRDefault="00B8253F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A1AE" w14:textId="77777777" w:rsidR="00B8253F" w:rsidRDefault="00B8253F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8612" w14:textId="77777777" w:rsidR="00B8253F" w:rsidRDefault="00B8253F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5606" w14:textId="77777777" w:rsidR="00B8253F" w:rsidRDefault="00B8253F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1D31" w14:textId="77777777" w:rsidR="00B8253F" w:rsidRDefault="00B8253F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70F0F7D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C251" w14:textId="77777777" w:rsidR="00B8253F" w:rsidRDefault="00B8253F" w:rsidP="00B8253F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C6E0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7F36AD4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84B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272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0E4C4EA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DD1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A52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DB6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1A3D" w14:textId="77777777" w:rsidR="00B8253F" w:rsidRPr="00AA600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75B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045FA637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ECB6" w14:textId="77777777" w:rsidR="00B8253F" w:rsidRDefault="00B8253F" w:rsidP="00B8253F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FAD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626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8C3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02E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10B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304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D2CF" w14:textId="77777777" w:rsidR="00B8253F" w:rsidRPr="00AA600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1FD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32982DD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472C" w14:textId="77777777" w:rsidR="00B8253F" w:rsidRDefault="00B8253F" w:rsidP="00B8253F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4FD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7EB75B7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D25C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D74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26F66B8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047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604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B18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F50AE" w14:textId="77777777" w:rsidR="00B8253F" w:rsidRPr="00AA600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F09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14:paraId="79CBDD5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2B3A" w14:textId="77777777" w:rsidR="00B8253F" w:rsidRDefault="00B8253F" w:rsidP="00B8253F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533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7A3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234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88C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317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418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955E" w14:textId="77777777" w:rsidR="00B8253F" w:rsidRPr="00AA600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F42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C5D73AA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6C9E" w14:textId="77777777" w:rsidR="00B8253F" w:rsidRDefault="00B8253F" w:rsidP="00B8253F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9A7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1812133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DC41" w14:textId="77777777" w:rsidR="00B8253F" w:rsidRPr="0061450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50F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4EEBD1E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D1A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DC3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E65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FA02" w14:textId="77777777" w:rsidR="00B8253F" w:rsidRPr="00AA600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023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4DD18D1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1F9F" w14:textId="77777777" w:rsidR="00B8253F" w:rsidRDefault="00B8253F" w:rsidP="00B8253F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8C89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1AA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462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F25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736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3B8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D4CE" w14:textId="77777777" w:rsidR="00B8253F" w:rsidRPr="00AA600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8BB2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EDE55A9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23E4" w14:textId="77777777" w:rsidR="00B8253F" w:rsidRDefault="00B8253F" w:rsidP="00B8253F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CEE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3DFF1F8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731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E1E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68BDF22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0813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DEC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D3F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33E6" w14:textId="77777777" w:rsidR="00B8253F" w:rsidRPr="00AA600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F81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288FCEE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3B615933" w14:textId="77777777" w:rsidR="00B8253F" w:rsidRDefault="00B8253F" w:rsidP="005B00A7">
      <w:pPr>
        <w:pStyle w:val="Heading1"/>
        <w:spacing w:line="360" w:lineRule="auto"/>
      </w:pPr>
      <w:r>
        <w:t>LINIA 218</w:t>
      </w:r>
    </w:p>
    <w:p w14:paraId="20A7D88A" w14:textId="77777777" w:rsidR="00B8253F" w:rsidRDefault="00B8253F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B8253F" w14:paraId="265CDF0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E5E5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722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6A6E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BCE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67B39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D716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4A2821D0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F299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766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33D1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B05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:rsidRPr="00A8307A" w14:paraId="1D074EA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6043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D2F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30E7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0787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9C986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FFB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4DF49241" w14:textId="77777777" w:rsidR="00B8253F" w:rsidRPr="00664FA3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96BD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A34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FCE96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360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063C6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647118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F7956E4" w14:textId="77777777" w:rsidR="00B8253F" w:rsidRPr="00664FA3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B8253F" w:rsidRPr="00A8307A" w14:paraId="64C0973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572D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328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AB47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749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D1C99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4074" w14:textId="77777777" w:rsidR="00B8253F" w:rsidRPr="00664FA3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19C88E7D" w14:textId="77777777" w:rsidR="00B8253F" w:rsidRPr="00664FA3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1E10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1EAE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F55D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F02A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894D0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45BFFB8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86E264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8253F" w:rsidRPr="00A8307A" w14:paraId="3FC7E17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FB42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DF4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9702" w14:textId="77777777" w:rsidR="00B8253F" w:rsidRPr="003F40D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EBC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B66EFC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768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606D" w14:textId="77777777" w:rsidR="00B8253F" w:rsidRPr="003F40D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1CB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D678" w14:textId="77777777" w:rsidR="00B8253F" w:rsidRPr="003F40D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927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7C7CAE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8253F" w:rsidRPr="00A8307A" w14:paraId="137002B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C221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658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9122" w14:textId="77777777" w:rsidR="00B8253F" w:rsidRPr="003F40D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9BE4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F4722A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842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F6D6A3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F878" w14:textId="77777777" w:rsidR="00B8253F" w:rsidRPr="003F40D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D17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5D3C" w14:textId="77777777" w:rsidR="00B8253F" w:rsidRPr="003F40D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EA2D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38BB2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B8253F" w:rsidRPr="00A8307A" w14:paraId="0F8603C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CCAA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6E7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F432" w14:textId="77777777" w:rsidR="00B8253F" w:rsidRPr="0073283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ECA4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02C3E8B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85B2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95FF" w14:textId="77777777" w:rsidR="00B8253F" w:rsidRPr="007B4F6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45B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0427" w14:textId="77777777" w:rsidR="00B8253F" w:rsidRPr="00732832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060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D6839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3843F2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76C31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E25E9C4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8253F" w:rsidRPr="00A8307A" w14:paraId="46908DD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DC91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5B46" w14:textId="77777777" w:rsidR="00B8253F" w:rsidRPr="00A8307A" w:rsidRDefault="00B8253F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79E7" w14:textId="77777777" w:rsidR="00B8253F" w:rsidRPr="00732832" w:rsidRDefault="00B8253F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54DC" w14:textId="77777777" w:rsidR="00B8253F" w:rsidRPr="00A8307A" w:rsidRDefault="00B8253F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1C92967" w14:textId="77777777" w:rsidR="00B8253F" w:rsidRPr="00A8307A" w:rsidRDefault="00B8253F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3813" w14:textId="77777777" w:rsidR="00B8253F" w:rsidRDefault="00B8253F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9E1FAB4" w14:textId="77777777" w:rsidR="00B8253F" w:rsidRDefault="00B8253F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D5BC85E" w14:textId="77777777" w:rsidR="00B8253F" w:rsidRDefault="00B8253F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BD73" w14:textId="77777777" w:rsidR="00B8253F" w:rsidRPr="007B4F6A" w:rsidRDefault="00B8253F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D5FE" w14:textId="77777777" w:rsidR="00B8253F" w:rsidRPr="00A8307A" w:rsidRDefault="00B8253F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5CCC" w14:textId="77777777" w:rsidR="00B8253F" w:rsidRPr="00732832" w:rsidRDefault="00B8253F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CAB0" w14:textId="77777777" w:rsidR="00B8253F" w:rsidRDefault="00B8253F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8253F" w:rsidRPr="00A8307A" w14:paraId="0F63B14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4B05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D774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78C7" w14:textId="77777777" w:rsidR="00B8253F" w:rsidRPr="00B2699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12A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9D736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25BC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5A71" w14:textId="77777777" w:rsidR="00B8253F" w:rsidRPr="00B2699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5CE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909A" w14:textId="77777777" w:rsidR="00B8253F" w:rsidRPr="00B2699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46ED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DCC9E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03AEB5A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8307A" w14:paraId="5DAA1D3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41CF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A6AD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FF3B8" w14:textId="77777777" w:rsidR="00B8253F" w:rsidRPr="00B2699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AE84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BB2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49D49D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125D80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5D1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C978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F9AD" w14:textId="77777777" w:rsidR="00B8253F" w:rsidRPr="00B2699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501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5997D7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3C6DDC5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8307A" w14:paraId="5096127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ADC0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8D7F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0672" w14:textId="77777777" w:rsidR="00B8253F" w:rsidRPr="00B2699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D1DEE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F71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E723AE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F4B67B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EA2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003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DEE0" w14:textId="77777777" w:rsidR="00B8253F" w:rsidRPr="00B2699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0753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C39CDB8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8253F" w:rsidRPr="00A8307A" w14:paraId="58AF2B8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2EFC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50C4" w14:textId="77777777" w:rsidR="00B8253F" w:rsidRPr="00A8307A" w:rsidRDefault="00B8253F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332A" w14:textId="77777777" w:rsidR="00B8253F" w:rsidRPr="00B26991" w:rsidRDefault="00B8253F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A26F" w14:textId="77777777" w:rsidR="00B8253F" w:rsidRPr="00A8307A" w:rsidRDefault="00B8253F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3D70" w14:textId="77777777" w:rsidR="00B8253F" w:rsidRDefault="00B8253F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7DEC59B" w14:textId="77777777" w:rsidR="00B8253F" w:rsidRDefault="00B8253F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84FB5EE" w14:textId="77777777" w:rsidR="00B8253F" w:rsidRDefault="00B8253F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5782" w14:textId="77777777" w:rsidR="00B8253F" w:rsidRDefault="00B8253F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ED37" w14:textId="77777777" w:rsidR="00B8253F" w:rsidRPr="00A8307A" w:rsidRDefault="00B8253F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52C3" w14:textId="77777777" w:rsidR="00B8253F" w:rsidRPr="00B26991" w:rsidRDefault="00B8253F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DF60" w14:textId="77777777" w:rsidR="00B8253F" w:rsidRPr="00FD3B28" w:rsidRDefault="00B8253F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BAE4C3B" w14:textId="77777777" w:rsidR="00B8253F" w:rsidRDefault="00B8253F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8253F" w:rsidRPr="00A8307A" w14:paraId="2630F9C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C24C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C40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72B9" w14:textId="77777777" w:rsidR="00B8253F" w:rsidRPr="00B2699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FACC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84AE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AE9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26C1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7C6D" w14:textId="77777777" w:rsidR="00B8253F" w:rsidRPr="00B2699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31E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8253F" w:rsidRPr="00A8307A" w14:paraId="7C16EA9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5FB3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1B09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0D46" w14:textId="77777777" w:rsidR="00B8253F" w:rsidRPr="000D3BB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0A9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7D829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D48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13655B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41DA4" w14:textId="77777777" w:rsidR="00B8253F" w:rsidRPr="000D3BB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F54C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1A7B" w14:textId="77777777" w:rsidR="00B8253F" w:rsidRPr="000D3BB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D18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42F0A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8307A" w14:paraId="1E4D52D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9E57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304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9789" w14:textId="77777777" w:rsidR="00B8253F" w:rsidRPr="009658E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661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F1176C6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56A7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44DF" w14:textId="77777777" w:rsidR="00B8253F" w:rsidRPr="009658E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F0C2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22D6" w14:textId="77777777" w:rsidR="00B8253F" w:rsidRPr="009658E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35D9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D591F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8253F" w:rsidRPr="00A8307A" w14:paraId="5428BC7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3502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44B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537B" w14:textId="77777777" w:rsidR="00B8253F" w:rsidRPr="00472E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9391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B92DB25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007F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5CABF" w14:textId="77777777" w:rsidR="00B8253F" w:rsidRPr="00472E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ED95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520F" w14:textId="77777777" w:rsidR="00B8253F" w:rsidRPr="00472E19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D6A0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18956A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:rsidRPr="00A8307A" w14:paraId="1C6CE2C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89C7" w14:textId="77777777" w:rsidR="00B8253F" w:rsidRPr="00A75A00" w:rsidRDefault="00B8253F" w:rsidP="00B8253F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76C0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8D53" w14:textId="77777777" w:rsidR="00B8253F" w:rsidRPr="00530A8D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805F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DF8079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7221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4378" w14:textId="77777777" w:rsidR="00B8253F" w:rsidRPr="00530A8D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003A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7C4C" w14:textId="77777777" w:rsidR="00B8253F" w:rsidRPr="00530A8D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5788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34FA23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8253F" w14:paraId="48C3D249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28B6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87B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2B4A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704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B6A343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7461400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FD0D" w14:textId="77777777" w:rsidR="00B8253F" w:rsidRPr="00447EF5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0C12BCC2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1A92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207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5AE1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3CA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3CE25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B8253F" w14:paraId="5ED238E3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1A95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745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CA09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823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852C56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1A6D0F6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121F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2D7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1D6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8143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AB7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B8253F" w14:paraId="10A37578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3BB3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816B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8E3E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C9B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4C398F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547A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C0F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564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5CED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AAF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ABA34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B8253F" w14:paraId="57896EFA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498B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483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37D5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C0E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CEED4D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89DB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8EA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168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16A9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196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D64D4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6D5E590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B8253F" w14:paraId="70A57D31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5126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00F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5D1AB54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8149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C55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DC3125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546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B18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786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FFC1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5E0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4A276420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B46B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2AD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35E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907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4B841C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2DE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443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E6C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B450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230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BC8AD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B8253F" w14:paraId="5678DDD0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E96D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F79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C1B4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9079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725B0C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C816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4EDAC404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A6F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3A7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9E33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8D74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86B27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B8253F" w14:paraId="06D9BB3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4E19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179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41257F5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BA8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381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0773C32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0E6C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36F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E47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ACBB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534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8253F" w14:paraId="4549065E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0BB0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4F8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68E1D4A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CAE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0D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7A57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1CC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72A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975B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441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B8253F" w14:paraId="3208A1B3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2B54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ED90" w14:textId="77777777" w:rsidR="00B8253F" w:rsidRDefault="00B8253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05FE820F" w14:textId="77777777" w:rsidR="00B8253F" w:rsidRDefault="00B8253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3DA3" w14:textId="77777777" w:rsidR="00B8253F" w:rsidRDefault="00B8253F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54EE" w14:textId="77777777" w:rsidR="00B8253F" w:rsidRDefault="00B8253F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0993" w14:textId="77777777" w:rsidR="00B8253F" w:rsidRPr="00465A98" w:rsidRDefault="00B8253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2172" w14:textId="77777777" w:rsidR="00B8253F" w:rsidRDefault="00B8253F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F278" w14:textId="77777777" w:rsidR="00B8253F" w:rsidRDefault="00B8253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E08E" w14:textId="77777777" w:rsidR="00B8253F" w:rsidRPr="00984D71" w:rsidRDefault="00B8253F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5DD6" w14:textId="77777777" w:rsidR="00B8253F" w:rsidRDefault="00B8253F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8599FE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2A65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1A6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376A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AE5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B285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93E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2C00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D915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B1A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8B2D6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B8253F" w14:paraId="07CEED0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73A9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DA1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409C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4B9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43B1563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852E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712D93A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63A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F8D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8E5A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3CD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A76B5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B8253F" w14:paraId="5CA06D97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3DB9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B8A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2FFD8FD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7138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2EB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6824CCE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6D5195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5E78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E8D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C31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554B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EA3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B8253F" w14:paraId="0A18C607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0E74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2E6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794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BFE1" w14:textId="77777777" w:rsidR="00B8253F" w:rsidRDefault="00B8253F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47F1D30" w14:textId="77777777" w:rsidR="00B8253F" w:rsidRDefault="00B8253F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9D6B" w14:textId="77777777" w:rsidR="00B8253F" w:rsidRDefault="00B8253F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2F96E9B0" w14:textId="77777777" w:rsidR="00B8253F" w:rsidRPr="0017470F" w:rsidRDefault="00B8253F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DA4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D1B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90AF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415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81952C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A8D9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706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556C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CB9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D33C13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034B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0DF32399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65C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117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75A4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010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5D307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B8253F" w14:paraId="4A2F33D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2DFB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A49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12DD" w14:textId="77777777" w:rsidR="00B8253F" w:rsidRPr="00CF787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670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34B461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9B94" w14:textId="77777777" w:rsidR="00B8253F" w:rsidRPr="00465A98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5CD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3DF4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5080" w14:textId="77777777" w:rsidR="00B8253F" w:rsidRPr="00984D7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057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B8253F" w14:paraId="30D075A4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A7BD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BA3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31D42DB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8533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D1B0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5CB636C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5561965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4E98" w14:textId="77777777" w:rsidR="00B8253F" w:rsidRPr="00465A98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EAC4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615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C4BB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256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414E637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12EDB56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EE1E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D110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1654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3AE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A39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3670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A403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CD3C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3A4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B8253F" w14:paraId="2BA73B5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F070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CA5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04D1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6DC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AAA2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CCB2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832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7698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7AD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B8253F" w14:paraId="5F7EBA0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38C6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7E38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F647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F72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983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26B0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E41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EC85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AF2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B8253F" w14:paraId="29EE1C3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2565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4EA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815C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89B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293F8BC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B694" w14:textId="77777777" w:rsidR="00B8253F" w:rsidRPr="00465A98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F859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4B1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AC9D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D53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DD9D7D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27E7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974B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1F1F0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47E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52E30A5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859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1DEC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B5A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EBF5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E34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2F18D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B8253F" w14:paraId="4D80C89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08C0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B00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2B64B7C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BA43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70E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3A115D70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58A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8C4F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686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DA25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67E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A9C4A6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1181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6FD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1746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B5C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A46ECA9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E6E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587A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265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F37D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C83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FED77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B8253F" w14:paraId="463439D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C296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A951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646F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F89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676E718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5CF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09A8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460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45C5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7E7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037F36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B8253F" w14:paraId="4C006C5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BFDA4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652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5F11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E259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6733BA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A4B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06A1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471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5B30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FBA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083C5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B8253F" w14:paraId="1E62100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140E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3DB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8801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4A0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66DF8A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1B4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DF0D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C1B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D0E8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4F2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A4D3E7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B8253F" w14:paraId="1BD8115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83A0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70B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AD71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BD6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FF3811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22E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E5CA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74B6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4D8C" w14:textId="77777777" w:rsidR="00B8253F" w:rsidRPr="00984D71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CF1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ECBB3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B8253F" w14:paraId="3109E5B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0BF3" w14:textId="77777777" w:rsidR="00B8253F" w:rsidRDefault="00B8253F" w:rsidP="00B8253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3ED8" w14:textId="77777777" w:rsidR="00B8253F" w:rsidRDefault="00B8253F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2920CEF2" w14:textId="77777777" w:rsidR="00B8253F" w:rsidRDefault="00B8253F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D1A9" w14:textId="77777777" w:rsidR="00B8253F" w:rsidRDefault="00B8253F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1FA0" w14:textId="77777777" w:rsidR="00B8253F" w:rsidRDefault="00B8253F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93829" w14:textId="77777777" w:rsidR="00B8253F" w:rsidRDefault="00B8253F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C3A42" w14:textId="77777777" w:rsidR="00B8253F" w:rsidRDefault="00B8253F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ED1D" w14:textId="77777777" w:rsidR="00B8253F" w:rsidRDefault="00B8253F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442F" w14:textId="77777777" w:rsidR="00B8253F" w:rsidRPr="00984D71" w:rsidRDefault="00B8253F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7FF6" w14:textId="77777777" w:rsidR="00B8253F" w:rsidRDefault="00B8253F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3BFA102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3C1BFF1E" w14:textId="77777777" w:rsidR="00B8253F" w:rsidRDefault="00B8253F" w:rsidP="00AC5B14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219</w:t>
      </w:r>
    </w:p>
    <w:p w14:paraId="191707CE" w14:textId="77777777" w:rsidR="00B8253F" w:rsidRDefault="00B8253F" w:rsidP="00CC73C9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 xml:space="preserve">ARADU NOU - </w:t>
      </w:r>
      <w:r>
        <w:t>PERIAM</w:t>
      </w:r>
      <w:r>
        <w:rPr>
          <w:lang w:val="en-US"/>
        </w:rPr>
        <w:t xml:space="preserve"> - SATU NOU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8253F" w14:paraId="6C8F14FD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1E83" w14:textId="77777777" w:rsidR="00B8253F" w:rsidRDefault="00B8253F" w:rsidP="00B8253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655A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1+190</w:t>
            </w:r>
          </w:p>
          <w:p w14:paraId="34113EF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1+270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516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E2E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Aradu Nou - </w:t>
            </w:r>
          </w:p>
          <w:p w14:paraId="18D9069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Zădăreni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E78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13BD" w14:textId="77777777" w:rsidR="00B8253F" w:rsidRPr="00B55C5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A108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EC59" w14:textId="77777777" w:rsidR="00B8253F" w:rsidRPr="00B55C5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D0C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B8253F" w14:paraId="37464389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1370" w14:textId="77777777" w:rsidR="00B8253F" w:rsidRDefault="00B8253F" w:rsidP="00B8253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8E5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31+000</w:t>
            </w:r>
          </w:p>
          <w:p w14:paraId="0CCBC97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38+000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ABE0" w14:textId="77777777" w:rsidR="00B8253F" w:rsidRPr="00B55C5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703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Zădăreni - </w:t>
            </w:r>
          </w:p>
          <w:p w14:paraId="02C6BE8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307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FC89" w14:textId="77777777" w:rsidR="00B8253F" w:rsidRPr="00B55C5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B9D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04B5" w14:textId="77777777" w:rsidR="00B8253F" w:rsidRPr="00B55C5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675E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B8253F" w14:paraId="4307FCD0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BB15" w14:textId="77777777" w:rsidR="00B8253F" w:rsidRDefault="00B8253F" w:rsidP="00B8253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E61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42+525</w:t>
            </w:r>
          </w:p>
          <w:p w14:paraId="104951C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0D5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8D3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St. Periam</w:t>
            </w:r>
          </w:p>
          <w:p w14:paraId="13750D5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949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diag. </w:t>
            </w:r>
          </w:p>
          <w:p w14:paraId="2E89CF0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2 - 10</w:t>
            </w:r>
          </w:p>
          <w:p w14:paraId="77D84D1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și </w:t>
            </w:r>
          </w:p>
          <w:p w14:paraId="4011451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4 - 8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5AF2" w14:textId="77777777" w:rsidR="00B8253F" w:rsidRPr="00B55C5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DCB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3A6A" w14:textId="77777777" w:rsidR="00B8253F" w:rsidRPr="00B55C5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B77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  <w:p w14:paraId="345A457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Restricție peste sch. 4 și </w:t>
            </w:r>
          </w:p>
          <w:p w14:paraId="06271D1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sch. 10 din breteaua </w:t>
            </w:r>
          </w:p>
          <w:p w14:paraId="25943D7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2-4-8-10, Cap Y, st. Periam.</w:t>
            </w:r>
          </w:p>
        </w:tc>
      </w:tr>
      <w:tr w:rsidR="00B8253F" w14:paraId="396BF0D6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A2F0" w14:textId="77777777" w:rsidR="00B8253F" w:rsidRDefault="00B8253F" w:rsidP="00B8253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8FD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45+600</w:t>
            </w:r>
          </w:p>
          <w:p w14:paraId="429F8C2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53+100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DA0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512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 -</w:t>
            </w:r>
          </w:p>
          <w:p w14:paraId="4E175D8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6F5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5DC0" w14:textId="77777777" w:rsidR="00B8253F" w:rsidRPr="00B55C5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7B2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1A74" w14:textId="77777777" w:rsidR="00B8253F" w:rsidRPr="00B55C5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BB5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7D03167C" w14:textId="77777777" w:rsidR="00B8253F" w:rsidRPr="00301250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1DA3B085" w14:textId="77777777" w:rsidR="00B8253F" w:rsidRDefault="00B8253F" w:rsidP="00E25B0E">
      <w:pPr>
        <w:pStyle w:val="Heading1"/>
        <w:spacing w:line="360" w:lineRule="auto"/>
      </w:pPr>
      <w:r>
        <w:t>LINIA 222</w:t>
      </w:r>
    </w:p>
    <w:p w14:paraId="2BB794CA" w14:textId="77777777" w:rsidR="00B8253F" w:rsidRDefault="00B8253F" w:rsidP="003F2719">
      <w:pPr>
        <w:pStyle w:val="Heading1"/>
        <w:spacing w:line="360" w:lineRule="auto"/>
        <w:rPr>
          <w:b w:val="0"/>
          <w:bCs w:val="0"/>
          <w:sz w:val="8"/>
        </w:rPr>
      </w:pPr>
      <w:r>
        <w:t>SÂNANDREI - VALCANI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8253F" w14:paraId="3B7CFB75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E53F" w14:textId="77777777" w:rsidR="00B8253F" w:rsidRDefault="00B8253F" w:rsidP="00B8253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6FE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2+000</w:t>
            </w:r>
          </w:p>
          <w:p w14:paraId="4CE734A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A93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763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A3B3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CCF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7A50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FFD0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B05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670D840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8907" w14:textId="77777777" w:rsidR="00B8253F" w:rsidRDefault="00B8253F" w:rsidP="00B8253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9CF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32+000</w:t>
            </w:r>
          </w:p>
          <w:p w14:paraId="04F3B91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0BD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FD9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20D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68B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472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C936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E3E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6F368DB7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DADB" w14:textId="77777777" w:rsidR="00B8253F" w:rsidRDefault="00B8253F" w:rsidP="00B8253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C19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36+690</w:t>
            </w:r>
          </w:p>
          <w:p w14:paraId="67CBF3B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36+765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3A9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E33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Periam </w:t>
            </w:r>
          </w:p>
          <w:p w14:paraId="0BB764F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2E5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663E54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2 - 10</w:t>
            </w:r>
          </w:p>
          <w:p w14:paraId="115F793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6B9CAB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5806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D43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38F0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208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FB3F1D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Restricție peste sch. 2 și </w:t>
            </w:r>
          </w:p>
          <w:p w14:paraId="055130B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8 din breteaua </w:t>
            </w:r>
          </w:p>
          <w:p w14:paraId="16C719D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2-4-8-10, Cap Y, st. Periam.</w:t>
            </w:r>
          </w:p>
        </w:tc>
      </w:tr>
      <w:tr w:rsidR="00B8253F" w14:paraId="1EC80925" w14:textId="77777777">
        <w:trPr>
          <w:cantSplit/>
          <w:trHeight w:val="6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8C0F" w14:textId="77777777" w:rsidR="00B8253F" w:rsidRDefault="00B8253F" w:rsidP="00B8253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E88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46+700</w:t>
            </w:r>
          </w:p>
          <w:p w14:paraId="318A3F8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7491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939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Periam -</w:t>
            </w:r>
          </w:p>
          <w:p w14:paraId="3D72516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F46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8238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4D8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DE55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40F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199A97F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A51B" w14:textId="77777777" w:rsidR="00B8253F" w:rsidRDefault="00B8253F" w:rsidP="00B8253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06C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DD06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10E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56D1A8E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C16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8D15D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6E6B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76AB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BC0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A153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A5A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22F6E8C8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3EF5" w14:textId="77777777" w:rsidR="00B8253F" w:rsidRDefault="00B8253F" w:rsidP="00B8253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245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96EF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48A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0FF13C3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9BA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9D80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220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0B6F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A2E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C1477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5BDF5CC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B8253F" w14:paraId="2B63E51B" w14:textId="77777777">
        <w:trPr>
          <w:cantSplit/>
          <w:trHeight w:val="31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F3C1" w14:textId="77777777" w:rsidR="00B8253F" w:rsidRDefault="00B8253F" w:rsidP="00B8253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2EA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677B443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DF1E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818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 -</w:t>
            </w:r>
          </w:p>
          <w:p w14:paraId="234BF23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761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DE3E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FB1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8F78" w14:textId="77777777" w:rsidR="00B8253F" w:rsidRPr="00E76AB7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D5B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25915AD" w14:textId="77777777" w:rsidR="00B8253F" w:rsidRDefault="00B8253F">
      <w:pPr>
        <w:spacing w:before="40" w:after="40" w:line="192" w:lineRule="auto"/>
        <w:ind w:right="57"/>
        <w:jc w:val="both"/>
        <w:rPr>
          <w:sz w:val="20"/>
          <w:lang w:val="ro-RO"/>
        </w:rPr>
      </w:pPr>
    </w:p>
    <w:p w14:paraId="2C2E9925" w14:textId="77777777" w:rsidR="00B8253F" w:rsidRDefault="00B8253F" w:rsidP="00E151C2">
      <w:pPr>
        <w:pStyle w:val="Heading1"/>
        <w:spacing w:line="360" w:lineRule="auto"/>
      </w:pPr>
      <w:r>
        <w:t>LINIA 223</w:t>
      </w:r>
    </w:p>
    <w:p w14:paraId="12B5F94F" w14:textId="77777777" w:rsidR="00B8253F" w:rsidRDefault="00B8253F" w:rsidP="00A90DCB">
      <w:pPr>
        <w:pStyle w:val="Heading1"/>
        <w:spacing w:line="360" w:lineRule="auto"/>
        <w:rPr>
          <w:b w:val="0"/>
          <w:bCs w:val="0"/>
          <w:sz w:val="8"/>
        </w:rPr>
      </w:pPr>
      <w:r>
        <w:t>ARAD - NĂDLAC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8253F" w14:paraId="651114F4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0F82" w14:textId="77777777" w:rsidR="00B8253F" w:rsidRDefault="00B8253F" w:rsidP="00B8253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D6D3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4C5E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ABAE" w14:textId="77777777" w:rsidR="00B8253F" w:rsidRDefault="00B8253F" w:rsidP="00215E76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Pecica, linia 2 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23E1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D3759" w14:textId="77777777" w:rsidR="00B8253F" w:rsidRPr="002032B9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052E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0AA3A" w14:textId="77777777" w:rsidR="00B8253F" w:rsidRPr="00D5169A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4EDC" w14:textId="77777777" w:rsidR="00B8253F" w:rsidRPr="007A3136" w:rsidRDefault="00B8253F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18C560E7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B5F9" w14:textId="77777777" w:rsidR="00B8253F" w:rsidRDefault="00B8253F" w:rsidP="00B8253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E96D" w14:textId="77777777" w:rsidR="00B8253F" w:rsidRDefault="00B8253F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17+600</w:t>
            </w:r>
          </w:p>
          <w:p w14:paraId="6479B783" w14:textId="77777777" w:rsidR="00B8253F" w:rsidRDefault="00B8253F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1048" w14:textId="77777777" w:rsidR="00B8253F" w:rsidRDefault="00B8253F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5F05" w14:textId="77777777" w:rsidR="00B8253F" w:rsidRDefault="00B8253F" w:rsidP="001A5E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Pecica - Nădlac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F385" w14:textId="77777777" w:rsidR="00B8253F" w:rsidRDefault="00B8253F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11B3" w14:textId="77777777" w:rsidR="00B8253F" w:rsidRDefault="00B8253F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FECF" w14:textId="77777777" w:rsidR="00B8253F" w:rsidRDefault="00B8253F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0B91" w14:textId="77777777" w:rsidR="00B8253F" w:rsidRPr="00D5169A" w:rsidRDefault="00B8253F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6E47" w14:textId="77777777" w:rsidR="00B8253F" w:rsidRPr="007A3136" w:rsidRDefault="00B8253F" w:rsidP="001A5E5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44849E6E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4B5B" w14:textId="77777777" w:rsidR="00B8253F" w:rsidRDefault="00B8253F" w:rsidP="00B8253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C48D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3953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18C5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Nădlac</w:t>
            </w:r>
          </w:p>
          <w:p w14:paraId="03E5FB76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92B2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77D0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2325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0398" w14:textId="77777777" w:rsidR="00B8253F" w:rsidRPr="00D5169A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A272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EBECE32" w14:textId="77777777" w:rsidR="00B8253F" w:rsidRDefault="00B8253F">
      <w:pPr>
        <w:spacing w:before="40" w:line="192" w:lineRule="auto"/>
        <w:ind w:right="57"/>
        <w:rPr>
          <w:sz w:val="20"/>
          <w:lang w:val="ro-RO"/>
        </w:rPr>
      </w:pPr>
    </w:p>
    <w:p w14:paraId="6F55FFC2" w14:textId="77777777" w:rsidR="00B8253F" w:rsidRDefault="00B8253F" w:rsidP="007B6A84">
      <w:pPr>
        <w:pStyle w:val="Heading1"/>
        <w:spacing w:line="360" w:lineRule="auto"/>
      </w:pPr>
      <w:r>
        <w:t>LINIA 227B</w:t>
      </w:r>
    </w:p>
    <w:p w14:paraId="5141A7E4" w14:textId="77777777" w:rsidR="00B8253F" w:rsidRDefault="00B8253F" w:rsidP="007D14C4">
      <w:pPr>
        <w:pStyle w:val="Heading1"/>
        <w:spacing w:line="360" w:lineRule="auto"/>
        <w:rPr>
          <w:b w:val="0"/>
          <w:bCs w:val="0"/>
          <w:sz w:val="8"/>
        </w:rPr>
      </w:pPr>
      <w:r>
        <w:t>PĂULIŞ LUNCA – PĂULIŞ LUNCA GRUPA TEHNICĂ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8253F" w14:paraId="742FFBA4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BDC1" w14:textId="77777777" w:rsidR="00B8253F" w:rsidRDefault="00B8253F" w:rsidP="00B8253F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6C7B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7C95" w14:textId="77777777" w:rsidR="00B8253F" w:rsidRPr="003A1C1B" w:rsidRDefault="00B8253F">
            <w:pPr>
              <w:spacing w:before="120" w:line="360" w:lineRule="auto"/>
              <w:ind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2810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Păuliş Lunca Grupa Tehnică</w:t>
            </w:r>
          </w:p>
          <w:p w14:paraId="0001AFAE" w14:textId="77777777" w:rsidR="00B8253F" w:rsidRPr="00A77A67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liniile 2, 3,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4CB9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3CFD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66D6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110A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9315252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FD5AA0D" w14:textId="77777777" w:rsidR="00B8253F" w:rsidRDefault="00B8253F">
      <w:pPr>
        <w:spacing w:before="40" w:line="192" w:lineRule="auto"/>
        <w:ind w:right="57"/>
        <w:rPr>
          <w:sz w:val="20"/>
          <w:lang w:val="ro-RO"/>
        </w:rPr>
      </w:pPr>
    </w:p>
    <w:p w14:paraId="5B9630ED" w14:textId="77777777" w:rsidR="00B8253F" w:rsidRDefault="00B8253F" w:rsidP="0095691E">
      <w:pPr>
        <w:pStyle w:val="Heading1"/>
        <w:spacing w:line="360" w:lineRule="auto"/>
      </w:pPr>
      <w:r>
        <w:t>LINIA 300</w:t>
      </w:r>
    </w:p>
    <w:p w14:paraId="2BDFD428" w14:textId="77777777" w:rsidR="00B8253F" w:rsidRDefault="00B8253F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B8253F" w14:paraId="663FD49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D72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C33D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C21F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D343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118D6D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7180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32B6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49A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8E31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D7AD" w14:textId="77777777" w:rsidR="00B8253F" w:rsidRPr="00D344C9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1A917B7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E53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4D32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508E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25CF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7F56852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B76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CB4D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1D91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204A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7DD7" w14:textId="77777777" w:rsidR="00B8253F" w:rsidRPr="00D344C9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6F4712C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86A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A41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E3BF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EFDB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99C5363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EAF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53DABB8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8F35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A42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DD23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678B" w14:textId="77777777" w:rsidR="00B8253F" w:rsidRPr="00D344C9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A24BE9" w14:textId="77777777" w:rsidR="00B8253F" w:rsidRPr="00D344C9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B8253F" w14:paraId="0CE68E19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E35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3715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D621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7DFC" w14:textId="77777777" w:rsidR="00B8253F" w:rsidRDefault="00B8253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073020" w14:textId="77777777" w:rsidR="00B8253F" w:rsidRDefault="00B8253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ED99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0CB4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349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B2CB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F979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1EC327B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0138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9744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4EDE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6A86" w14:textId="77777777" w:rsidR="00B8253F" w:rsidRDefault="00B8253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6249" w14:textId="77777777" w:rsidR="00B8253F" w:rsidRPr="00E4222D" w:rsidRDefault="00B8253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0A7488F" w14:textId="77777777" w:rsidR="00B8253F" w:rsidRPr="00E4222D" w:rsidRDefault="00B8253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C977F13" w14:textId="77777777" w:rsidR="00B8253F" w:rsidRPr="00E4222D" w:rsidRDefault="00B8253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AF2CFAD" w14:textId="77777777" w:rsidR="00B8253F" w:rsidRDefault="00B8253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D62B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23E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77E4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1BEE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210238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7B4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A139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CB4A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CFF0" w14:textId="77777777" w:rsidR="00B8253F" w:rsidRPr="00E4222D" w:rsidRDefault="00B8253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2645" w14:textId="77777777" w:rsidR="00B8253F" w:rsidRPr="00E4222D" w:rsidRDefault="00B8253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F71D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E96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63C7F466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E10C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43BB" w14:textId="77777777" w:rsidR="00B8253F" w:rsidRPr="00E4222D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B8253F" w14:paraId="28DA0C5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5CD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6E6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905C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F2F5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3EF9A388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5C12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DEFD2D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53B4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F2D1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E7E8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A106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31B932AE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2ECC3E5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11E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18B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09DC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0D8C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EE7786B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826D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AF7C78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DE97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F5E9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7C82F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7310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660B4C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B8253F" w14:paraId="165916A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B63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416E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58A11710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B5A0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9BC8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34872DA2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81D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9EE1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DBE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0A28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926D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0A25C35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78B5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688B" w14:textId="77777777" w:rsidR="00B8253F" w:rsidRDefault="00B8253F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7CC8" w14:textId="77777777" w:rsidR="00B8253F" w:rsidRPr="00600D25" w:rsidRDefault="00B8253F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C7DE" w14:textId="77777777" w:rsidR="00B8253F" w:rsidRDefault="00B8253F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433466DD" w14:textId="77777777" w:rsidR="00B8253F" w:rsidRDefault="00B8253F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169C" w14:textId="77777777" w:rsidR="00B8253F" w:rsidRDefault="00B8253F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2ED8" w14:textId="77777777" w:rsidR="00B8253F" w:rsidRDefault="00B8253F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FBF1" w14:textId="77777777" w:rsidR="00B8253F" w:rsidRDefault="00B8253F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52B246D5" w14:textId="77777777" w:rsidR="00B8253F" w:rsidRDefault="00B8253F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4401" w14:textId="77777777" w:rsidR="00B8253F" w:rsidRDefault="00B8253F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A00B" w14:textId="77777777" w:rsidR="00B8253F" w:rsidRDefault="00B8253F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2F1BE98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291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1A1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0AE4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AB50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F7C6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4D5C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8182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25F8562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0996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A865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649AD74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D5A2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9B0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C943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DCE5" w14:textId="77777777" w:rsidR="00B8253F" w:rsidRDefault="00B8253F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A41F097" w14:textId="77777777" w:rsidR="00B8253F" w:rsidRDefault="00B8253F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C1E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583E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36B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443DBFE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148F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7888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5B26297A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2294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426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7EC9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8C0E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D37E748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61BD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6C6B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4022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042F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62E1" w14:textId="77777777" w:rsidR="00B8253F" w:rsidRPr="00D344C9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72DC5D3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220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1732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EFD0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E032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F1BABB8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653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213EC9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61683A5D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7693F5F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25512D4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B72A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8CD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F1FE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679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469F5FF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6B31DC46" w14:textId="77777777" w:rsidR="00B8253F" w:rsidRPr="004870EE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B8253F" w14:paraId="4454033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1312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4D2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3A5523DE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6F4DCCCB" w14:textId="77777777" w:rsidR="00B8253F" w:rsidRDefault="00B8253F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16B67D16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79D9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7744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21E0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74BB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E20D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0ECC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8E89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6BD76DB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7972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FF28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54DC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3FA9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F1A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DD43C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D499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F5F9A0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7521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6AB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8A1F16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B8253F" w14:paraId="286B2D4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85CA5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0014" w14:textId="77777777" w:rsidR="00B8253F" w:rsidRDefault="00B8253F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53AECCF" w14:textId="77777777" w:rsidR="00B8253F" w:rsidRDefault="00B8253F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B077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DBB65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D66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F68B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3D7D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BC27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7F28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7D0982F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B8253F" w14:paraId="65732D7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B27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2EC4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E85F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762D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8B3E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9CC4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03D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5C4313A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4251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E3EF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471EBF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B8253F" w14:paraId="652EC3F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5B9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7C0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6119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C60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2BD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0E5A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5E38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04288E26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E867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6B6B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057FFF3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70E9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6B7E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B609A3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EB5A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6C9C4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379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C8CA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CFE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1861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08F2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21F56884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7A0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91E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DEBB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772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47D2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1AA8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70EE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FF0226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3E8E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9A8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6DF9533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554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C5DB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2637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0D02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4E5BD779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1D51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C7F7688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0B88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4F3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305A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9CB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5A4F9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BACC473" w14:textId="77777777" w:rsidR="00B8253F" w:rsidRPr="00D344C9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B8253F" w14:paraId="025D26D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F385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F215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F561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7DB4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205338C9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3B0E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5F3A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176D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850A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C5AC" w14:textId="77777777" w:rsidR="00B8253F" w:rsidRPr="00D344C9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6675334D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A0E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A55B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44D6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A91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F88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21B9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5F0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458D029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FDCD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873B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0A2892C" w14:textId="77777777" w:rsidR="00B8253F" w:rsidRPr="00D344C9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B8253F" w14:paraId="1937B36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F46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EEA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62326C30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6B9E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61BE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8B9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0A54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16B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B73B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22FB" w14:textId="77777777" w:rsidR="00B8253F" w:rsidRDefault="00B8253F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564DB23" w14:textId="77777777" w:rsidR="00B8253F" w:rsidRPr="00D344C9" w:rsidRDefault="00B8253F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B8253F" w14:paraId="31BBD34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EFD4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4C18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1A4DF16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327EE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A6AF" w14:textId="77777777" w:rsidR="00B8253F" w:rsidRDefault="00B8253F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5FA5D85" w14:textId="77777777" w:rsidR="00B8253F" w:rsidRDefault="00B8253F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77E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B1EC8C9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2709A834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38869CE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1F3ECEE5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793F3C5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9879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0D81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4EB40CDE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75FD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66D7" w14:textId="77777777" w:rsidR="00B8253F" w:rsidRDefault="00B8253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83330BB" w14:textId="77777777" w:rsidR="00B8253F" w:rsidRDefault="00B8253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EE13BB1" w14:textId="77777777" w:rsidR="00B8253F" w:rsidRPr="00D344C9" w:rsidRDefault="00B8253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B8253F" w14:paraId="697BE91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82A4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841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A275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2C76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0CC690F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3526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CEEBE55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8A050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0A4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4C19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14EE" w14:textId="77777777" w:rsidR="00B8253F" w:rsidRDefault="00B8253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D92AAA1" w14:textId="77777777" w:rsidR="00B8253F" w:rsidRDefault="00B8253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EA8B6DC" w14:textId="77777777" w:rsidR="00B8253F" w:rsidRDefault="00B8253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B8253F" w14:paraId="4AEF3DF7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A0905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F3B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605D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A20E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728F4DC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8CD6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0295E3A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604E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5EDD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1C8D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2603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1A244C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B8253F" w14:paraId="26BC7D53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1C1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DB98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3620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56A6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DCE0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2430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22B9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7E33F28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8D98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B963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00BFB82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7DCEC68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9D7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9111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E5AF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405D" w14:textId="77777777" w:rsidR="00B8253F" w:rsidRDefault="00B8253F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2F2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3002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76B9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6150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1D31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57E408C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02D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B01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84B2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840F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011F816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2628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8EEB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A4AA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D8B1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A3FD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0EB7776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F13C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872E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B745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9774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8C2F843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E1E1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4FC6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535E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2154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67BD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78D5E31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928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F72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1A50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6C45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E9D5A8C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91A4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88AFFD1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0784DA75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EBD72C7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FF95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AEF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867A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ED3B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A9D464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245BFA4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B8253F" w14:paraId="0BCD756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2A5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62EB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C80D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67D2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2D9DFF9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1085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1F0BFF1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7A9B" w14:textId="77777777" w:rsidR="00B8253F" w:rsidRPr="00600D25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8863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3661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D6BD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A61701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B8253F" w14:paraId="5C82A3E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BE5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324F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B47A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07380" w14:textId="77777777" w:rsidR="00B8253F" w:rsidRDefault="00B8253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D3BE4C5" w14:textId="77777777" w:rsidR="00B8253F" w:rsidRDefault="00B8253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294B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DFEA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DA4B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3142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8BCA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B8253F" w14:paraId="3B8CA84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388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4C51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AA20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5A46" w14:textId="77777777" w:rsidR="00B8253F" w:rsidRDefault="00B8253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709428A9" w14:textId="77777777" w:rsidR="00B8253F" w:rsidRDefault="00B8253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D78C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1550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76D9" w14:textId="77777777" w:rsidR="00B8253F" w:rsidRDefault="00B8253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46C67" w14:textId="77777777" w:rsidR="00B8253F" w:rsidRDefault="00B8253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71C7" w14:textId="77777777" w:rsidR="00B8253F" w:rsidRDefault="00B8253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B8253F" w14:paraId="7B27DDE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5C2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F12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EBA4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D76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2BD3838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D9E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BF5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5430" w14:textId="77777777" w:rsidR="00B8253F" w:rsidRPr="00E731A9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2ED4838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29C61CC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85C9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5027" w14:textId="77777777" w:rsidR="00B8253F" w:rsidRDefault="00B8253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053EC3BC" w14:textId="77777777" w:rsidR="00B8253F" w:rsidRDefault="00B8253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53E7B56C" w14:textId="77777777" w:rsidR="00B8253F" w:rsidRPr="001D4392" w:rsidRDefault="00B8253F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B8253F" w14:paraId="6F6DF74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CA4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D9E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EB94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347E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3AA98F0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F46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FE17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82F4" w14:textId="77777777" w:rsidR="00B8253F" w:rsidRPr="00E731A9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522E9EDC" w14:textId="77777777" w:rsidR="00B8253F" w:rsidRPr="00E731A9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61913E0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C067AA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0ACC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FB71" w14:textId="77777777" w:rsidR="00B8253F" w:rsidRPr="00616BAF" w:rsidRDefault="00B8253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F8F4E6" w14:textId="77777777" w:rsidR="00B8253F" w:rsidRDefault="00B8253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0D7BCAD" w14:textId="77777777" w:rsidR="00B8253F" w:rsidRPr="003B726B" w:rsidRDefault="00B8253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B8253F" w14:paraId="4165DBB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AAF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D09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1AE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2A7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951197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91A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555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CD2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60A88C1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EFB3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795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A76249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2B106E2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E94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D3D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A0AA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977D" w14:textId="77777777" w:rsidR="00B8253F" w:rsidRDefault="00B8253F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6C6684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66A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16B7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375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85D6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2C2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5F43596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88C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361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7987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3A6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263BA10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126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4A2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2F6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2106962E" w14:textId="77777777" w:rsidR="00B8253F" w:rsidRPr="00E731A9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14BC1DAF" w14:textId="77777777" w:rsidR="00B8253F" w:rsidRPr="00E731A9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FCB742E" w14:textId="77777777" w:rsidR="00B8253F" w:rsidRPr="001D4392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C5A2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E7ED1" w14:textId="77777777" w:rsidR="00B8253F" w:rsidRDefault="00B8253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A3DCC9" w14:textId="77777777" w:rsidR="00B8253F" w:rsidRDefault="00B8253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C59E217" w14:textId="77777777" w:rsidR="00B8253F" w:rsidRPr="003B726B" w:rsidRDefault="00B8253F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B8253F" w14:paraId="3F36953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D3F4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F8D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B7E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FF7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597E782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B29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CBD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91D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36EF98C7" w14:textId="77777777" w:rsidR="00B8253F" w:rsidRPr="00E731A9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20C4D752" w14:textId="77777777" w:rsidR="00B8253F" w:rsidRPr="00E731A9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3A853424" w14:textId="77777777" w:rsidR="00B8253F" w:rsidRPr="001D4392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0A45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AD98" w14:textId="77777777" w:rsidR="00B8253F" w:rsidRPr="00616BAF" w:rsidRDefault="00B8253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0AC605B" w14:textId="77777777" w:rsidR="00B8253F" w:rsidRDefault="00B8253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FF96F7B" w14:textId="77777777" w:rsidR="00B8253F" w:rsidRPr="003B726B" w:rsidRDefault="00B8253F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B8253F" w14:paraId="20E4DED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C03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D84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A43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861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76A663E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0B5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8BE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1C8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4B89271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627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086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88F7EE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404A2C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B8253F" w14:paraId="48256EA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D8D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51B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D57D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E79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297B604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D29128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A31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334A1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B49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377AF63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BBC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922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B8253F" w14:paraId="32ED63DC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4D1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381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5777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684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7FCD23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70A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D37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AF8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C1B3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E81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78875B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B8253F" w14:paraId="61E9AC3E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BDE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553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1E645FB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9CA2D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DE52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6B9C197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315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7581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C2F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1CD3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B32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D9FAE2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0908C2A3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B3B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801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459D6A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D9C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92B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8ED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3976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057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5B8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089A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6067CBF8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1C4F82A6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9D04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65F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8175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3F58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3578E4A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79E840F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385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6D8A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397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C5EB7D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87A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DAC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8253F" w14:paraId="3328F1B1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3CDE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031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9AB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20F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7CF559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46D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692714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F80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FDB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E86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E8CD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09A7FBC1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D862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139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BE6C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352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2982677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163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A30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311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0F64084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C21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C3D8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3215F08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DD2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EF7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7B39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03E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EE8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FCEA6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82F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5A67C3E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3E2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D0A2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4DFBCEF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03F93CD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B8253F" w14:paraId="3790EC4E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F2D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F77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F271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9AD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C6DF00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8EF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48F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097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4DDEFCF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38D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B1F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585581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6C9444B4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3B89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D06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22BB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45A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4C583E0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DBF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912DCB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13A9E71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813474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4F09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BBB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9B0B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C6B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2AD94762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669EB018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9FE2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698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5F3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0A7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029C3B4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76D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1FD3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CCF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7C6E644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296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344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721614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684D190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82D9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C1E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128C91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C7BC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6303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962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825A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A04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4A04E4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0A7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E0D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662F8F6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423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6161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15E9299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A40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70C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2DA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DC5D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B8C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B744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6BE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E5BE36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B8253F" w14:paraId="377EB1E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49F8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89F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48AF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4DF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031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42309F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E6F4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19B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9F03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FBC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6DA0882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8028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34B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C3BF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2E8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20CF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B57399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219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6FD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A0B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889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05321AD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7AC9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435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388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628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3DA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755CF6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B009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084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A925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CC0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70004968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0AE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A3A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9AEC50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FC6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F6B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577CD6B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386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7BA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59D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34F62B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04B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7C9C" w14:textId="77777777" w:rsidR="00B8253F" w:rsidRPr="0019324E" w:rsidRDefault="00B8253F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A565520" w14:textId="77777777" w:rsidR="00B8253F" w:rsidRPr="000160B5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4D0C680B" w14:textId="77777777" w:rsidR="00B8253F" w:rsidRPr="006B78FD" w:rsidRDefault="00B8253F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669C1CCA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0BB2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A1A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46E9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230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F836B5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86C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41D08E4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1BEA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EB1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4168A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6F6C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88C3A0E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B8253F" w14:paraId="29EF3FFD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508C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B23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0FD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7A1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56A627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5D4F0348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BB8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B96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875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4C0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758A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F60B4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31C261F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B8253F" w14:paraId="76BE219A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A6B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E56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39A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7D5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049B17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54C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AA5512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0326DAE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4A876F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60D5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B55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CF3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AB2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F29F8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BDFE0C2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B8253F" w14:paraId="548716A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1AC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7FC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6DA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8B5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637893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C45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5853404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B583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296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FA7B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2504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AAAC653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B8253F" w14:paraId="5B78BC90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B67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F7F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595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D7D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E8B05F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9B0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643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778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BAE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2A19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84DCB2F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B8253F" w14:paraId="5F761BA7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CF22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17A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51E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0F2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2E388D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6E061CE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B90114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B51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8EB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E32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9BB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B74F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0C98512E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BA39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ED6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7A5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062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2D8339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2B4047F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C16220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491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4324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6F2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650B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FA84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76CF339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002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3CC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03658E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D7F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7D2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1CF7FB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33F9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287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632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BF1D94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B01C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91B07" w14:textId="77777777" w:rsidR="00B8253F" w:rsidRPr="0019324E" w:rsidRDefault="00B8253F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E8EDB39" w14:textId="77777777" w:rsidR="00B8253F" w:rsidRPr="000160B5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697CE0F6" w14:textId="77777777" w:rsidR="00B8253F" w:rsidRPr="005C2BB7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7B9D93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8CE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AB2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7106B45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D6B6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BAE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1CC8E3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1E6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5A7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5E0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0CAF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5CC1" w14:textId="77777777" w:rsidR="00B8253F" w:rsidRPr="00DE4F3A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82D476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C184A6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AEB160E" w14:textId="77777777" w:rsidR="00B8253F" w:rsidRPr="00DE4F3A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B8253F" w14:paraId="5B97E88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02EA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9FA8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1E2C182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8296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75F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A3FEE9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61B0A02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995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4A2C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351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0C59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8D60" w14:textId="77777777" w:rsidR="00B8253F" w:rsidRPr="00DE4F3A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602439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FE7B5A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7315BB5" w14:textId="77777777" w:rsidR="00B8253F" w:rsidRPr="00DE4F3A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B8253F" w14:paraId="7E0E3ABE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383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7B0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0FD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48B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220A2EA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E57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829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ABB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F1D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33C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41A637E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07DB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991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34421AF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602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A92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74E23A5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164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EF8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795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B98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5A98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6EC2373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A6F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1A3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0EC4297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9B5F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502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A27CC0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E90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80E5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927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4DFF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120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FE1040" w14:textId="77777777" w:rsidR="00B8253F" w:rsidRPr="00CB2A72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080E95A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721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2098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DE06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7A8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57F3C0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FADD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F94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1EE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B01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98ED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598C40A7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6A6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CEC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8687A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EA2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07FF89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AC1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3F28D66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F92C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D8F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363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09C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FDA03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4F802B3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B8253F" w14:paraId="3D199C5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264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42F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E699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D6DA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5B53582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F55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7835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3C0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4FFDC4C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9D2F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ED8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B8253F" w14:paraId="0648F8EA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0A2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202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7BE5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C04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9CC631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5AC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C03F80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204C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C6A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7DC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09468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A7A2935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0B8B9E6A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B8253F" w14:paraId="1EECA84C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E98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7C3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2F35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ED6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0E4761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E74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9BFA57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F783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2D4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3B6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089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DF031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E863D5C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B8253F" w14:paraId="177F8D1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361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D8F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2FA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152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BA939D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C70D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C22385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E64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092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15B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3E47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AB2A38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B8253F" w14:paraId="48DB070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C68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09F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576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918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42F187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B74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B42CB1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7F2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E08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2B8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D88E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797DA0" w14:textId="77777777" w:rsidR="00B8253F" w:rsidRPr="00D344C9" w:rsidRDefault="00B8253F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23D54C40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B8253F" w14:paraId="40F9BD7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278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4DC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377E14A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1A95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CBE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733C330E" w14:textId="77777777" w:rsidR="00B8253F" w:rsidRDefault="00B8253F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677F8264" w14:textId="77777777" w:rsidR="00B8253F" w:rsidRDefault="00B8253F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333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56C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927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C369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675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BEF3AE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53B424EF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B8253F" w14:paraId="27E4228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538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241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215BC1AE" w14:textId="77777777" w:rsidR="00B8253F" w:rsidRPr="001F1B3D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5821E79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27BE21E3" w14:textId="77777777" w:rsidR="00B8253F" w:rsidRPr="001F1B3D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C46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789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5D46C09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961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4C7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4AE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037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F43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71C6F0E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27A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26DC" w14:textId="77777777" w:rsidR="00B8253F" w:rsidRDefault="00B8253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58237CB1" w14:textId="77777777" w:rsidR="00B8253F" w:rsidRDefault="00B8253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8A09" w14:textId="77777777" w:rsidR="00B8253F" w:rsidRPr="00600D25" w:rsidRDefault="00B8253F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5F26" w14:textId="77777777" w:rsidR="00B8253F" w:rsidRDefault="00B8253F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1384" w14:textId="77777777" w:rsidR="00B8253F" w:rsidRDefault="00B8253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7934" w14:textId="77777777" w:rsidR="00B8253F" w:rsidRPr="00600D25" w:rsidRDefault="00B8253F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C051" w14:textId="77777777" w:rsidR="00B8253F" w:rsidRDefault="00B8253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CA28" w14:textId="77777777" w:rsidR="00B8253F" w:rsidRPr="00600D25" w:rsidRDefault="00B8253F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1521" w14:textId="77777777" w:rsidR="00B8253F" w:rsidRDefault="00B8253F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C28075" w14:textId="77777777" w:rsidR="00B8253F" w:rsidRPr="00E134F4" w:rsidRDefault="00B8253F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B8253F" w14:paraId="2F55976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C28C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7AC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2EBC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95F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3E3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0E4910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C91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C57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CE0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C90C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33DFFF52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B758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6BC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B61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8A6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4151B42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767850B8" w14:textId="77777777" w:rsidR="00B8253F" w:rsidRDefault="00B8253F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90E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346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033A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44496F2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069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94B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FC8C2A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2944E5AB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BC4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320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496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A8C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7EBF263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030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889A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39F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692961A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D74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2B54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8C218F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12F4BA9E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A97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F3A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2036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37E5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DF3082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A89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22D975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5AF1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98D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0696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6ED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666A2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704170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B8253F" w14:paraId="21061F1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0D0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7FE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FA9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50B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26F535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84B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39B60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F819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8A7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81B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804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AA5832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B8253F" w14:paraId="577D1CE0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FC7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000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FF36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C19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B3C906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C5FC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738DD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598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7E5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B79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D9D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A1E939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B8253F" w14:paraId="76D2804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B02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1F9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9FB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5B1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D9E738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6EB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81E1B3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60A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9F9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FF95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B28C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7C8A6FD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C7F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DE33" w14:textId="77777777" w:rsidR="00B8253F" w:rsidRDefault="00B8253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013A" w14:textId="77777777" w:rsidR="00B8253F" w:rsidRPr="00600D25" w:rsidRDefault="00B8253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D879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7A081F4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7256" w14:textId="77777777" w:rsidR="00B8253F" w:rsidRDefault="00B8253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37D4176" w14:textId="77777777" w:rsidR="00B8253F" w:rsidRDefault="00B8253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F4C6" w14:textId="77777777" w:rsidR="00B8253F" w:rsidRPr="00600D25" w:rsidRDefault="00B8253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56E1" w14:textId="77777777" w:rsidR="00B8253F" w:rsidRDefault="00B8253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AE75" w14:textId="77777777" w:rsidR="00B8253F" w:rsidRPr="00600D25" w:rsidRDefault="00B8253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AB99" w14:textId="77777777" w:rsidR="00B8253F" w:rsidRPr="00D344C9" w:rsidRDefault="00B8253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14F867" w14:textId="77777777" w:rsidR="00B8253F" w:rsidRPr="00D344C9" w:rsidRDefault="00B8253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B8253F" w14:paraId="5E2B069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2796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4C7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566A94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BA6C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BE1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B155D5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407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3D7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100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1583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14EF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8253F" w14:paraId="5387E64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B82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657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A59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EC3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B591F8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FF2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2A1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A34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4FFC7A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9BA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0A4C" w14:textId="77777777" w:rsidR="00B8253F" w:rsidRPr="00FF6B4A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8253F" w14:paraId="3901F3A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A4A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F893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F34C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8F2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0EF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988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76D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6008035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673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7D4D" w14:textId="77777777" w:rsidR="00B8253F" w:rsidRPr="00FF6B4A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B8253F" w14:paraId="0FD818F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163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2F8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171304B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FDC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72D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AC5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B11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9D2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843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A5D8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73D30A8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E99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22B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7603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4AA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A79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AF3B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5BC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9A9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9760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014A645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AFE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79F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463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25F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669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991A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6A2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A06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6744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2489BA0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04E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532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1C2D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EF7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06F3C8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363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6971C7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254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D32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57C4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BBB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8745B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B8253F" w14:paraId="36F1299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325E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6DC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669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BB2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6F4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AB0D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CF8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B55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1DD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B8253F" w14:paraId="661607A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EB4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0A4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39624F8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4F0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917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2FAC8A1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E0C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19E1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747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43F6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AE23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3F9584D7" w14:textId="77777777" w:rsidR="00B8253F" w:rsidRPr="00F10273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8253F" w14:paraId="1DB5955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039C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655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9DF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E0C1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9C930E5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806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E17C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56F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C0C4AE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2FFA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678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B8253F" w14:paraId="165DC05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13E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807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2BE69D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EB9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1BC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A15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9724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28A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6491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E1D8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72D0D2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2464AB3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E414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A86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9EA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756F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F85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7E91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73D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0A1BDFE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9E18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04B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B8253F" w14:paraId="7FC4E66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07A9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B33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7B5A102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C94F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CB756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3DB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E59A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1C2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3B3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A38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7B01C25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DDF5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CB4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5E3C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D0A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1D68757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FDA7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D1C8E2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305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A90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E0A4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BEB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F9ECE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B8253F" w14:paraId="5FEE2A0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6EF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2BB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7B67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E96C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1F7CA74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4C5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9CB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F78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82A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481B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6970454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DA1C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568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6D6C07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B67A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3BF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1CEC3DD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083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F90C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128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D43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93C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60503D1" w14:textId="77777777" w:rsidR="00B8253F" w:rsidRPr="00056F61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8253F" w14:paraId="706166D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E67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BD0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5053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4742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E1E9747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52A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1AD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A6D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2A30768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8B7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127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FB43B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B8253F" w14:paraId="55D5947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627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E5D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7AA9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896C" w14:textId="77777777" w:rsidR="00B8253F" w:rsidRDefault="00B8253F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3FE8E0F5" w14:textId="77777777" w:rsidR="00B8253F" w:rsidRDefault="00B8253F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DFF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9D3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0D1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1282323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8D1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9EE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0EB6975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EBB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3B00" w14:textId="77777777" w:rsidR="00B8253F" w:rsidRDefault="00B8253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C3C23F9" w14:textId="77777777" w:rsidR="00B8253F" w:rsidRDefault="00B8253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F168" w14:textId="77777777" w:rsidR="00B8253F" w:rsidRDefault="00B8253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5F67A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32CD7C0A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5DAF" w14:textId="77777777" w:rsidR="00B8253F" w:rsidRDefault="00B8253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B215" w14:textId="77777777" w:rsidR="00B8253F" w:rsidRDefault="00B8253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8940" w14:textId="77777777" w:rsidR="00B8253F" w:rsidRDefault="00B8253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DBC29E0" w14:textId="77777777" w:rsidR="00B8253F" w:rsidRDefault="00B8253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571B" w14:textId="77777777" w:rsidR="00B8253F" w:rsidRDefault="00B8253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D93C1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747A30FF" w14:textId="77777777" w:rsidR="00B8253F" w:rsidRDefault="00B8253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B8253F" w14:paraId="099FFE3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528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A75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9BD4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DFD8" w14:textId="77777777" w:rsidR="00B8253F" w:rsidRDefault="00B8253F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116C346B" w14:textId="77777777" w:rsidR="00B8253F" w:rsidRDefault="00B8253F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A34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62F7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499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7D22FD1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3FA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450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8253F" w14:paraId="1AFF3F1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D08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C6DF" w14:textId="77777777" w:rsidR="00B8253F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22F8" w14:textId="77777777" w:rsidR="00B8253F" w:rsidRDefault="00B8253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424A" w14:textId="77777777" w:rsidR="00B8253F" w:rsidRDefault="00B8253F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BB39" w14:textId="77777777" w:rsidR="00B8253F" w:rsidRPr="00DF66C9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73BC1EDF" w14:textId="77777777" w:rsidR="00B8253F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39F3" w14:textId="77777777" w:rsidR="00B8253F" w:rsidRDefault="00B8253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DDD7" w14:textId="77777777" w:rsidR="00B8253F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74A5" w14:textId="77777777" w:rsidR="00B8253F" w:rsidRDefault="00B8253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BB61" w14:textId="77777777" w:rsidR="00B8253F" w:rsidRDefault="00B8253F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1465FA7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5BA8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1C3E" w14:textId="77777777" w:rsidR="00B8253F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32B1" w14:textId="77777777" w:rsidR="00B8253F" w:rsidRDefault="00B8253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84AD" w14:textId="77777777" w:rsidR="00B8253F" w:rsidRDefault="00B8253F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8231" w14:textId="77777777" w:rsidR="00B8253F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651F" w14:textId="77777777" w:rsidR="00B8253F" w:rsidRDefault="00B8253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2F80" w14:textId="77777777" w:rsidR="00B8253F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2827" w14:textId="77777777" w:rsidR="00B8253F" w:rsidRDefault="00B8253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342A" w14:textId="77777777" w:rsidR="00B8253F" w:rsidRDefault="00B8253F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79EFB50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4EF9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7DD2" w14:textId="77777777" w:rsidR="00B8253F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D98D" w14:textId="77777777" w:rsidR="00B8253F" w:rsidRDefault="00B8253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BE3A" w14:textId="77777777" w:rsidR="00B8253F" w:rsidRDefault="00B8253F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CA644" w14:textId="77777777" w:rsidR="00B8253F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4775" w14:textId="77777777" w:rsidR="00B8253F" w:rsidRDefault="00B8253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3BA7" w14:textId="77777777" w:rsidR="00B8253F" w:rsidRDefault="00B8253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61F2" w14:textId="77777777" w:rsidR="00B8253F" w:rsidRDefault="00B8253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2015" w14:textId="77777777" w:rsidR="00B8253F" w:rsidRDefault="00B8253F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033B99AD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8205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F2F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2FB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89F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C5EFC8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AB4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B5A5DF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F6DC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4FF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25FA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C0D5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55A37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F6DD2C5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B8253F" w14:paraId="5F8FDE18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279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7A7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170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416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133E445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A14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773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337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5F2ED03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B1F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299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B0F966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00962E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23250DD1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B8253F" w14:paraId="5E35AA71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306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0E7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F162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0EE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6BC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D1A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4F5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1FA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521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745439AD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B8253F" w14:paraId="2B02283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8FFC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95B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0E75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5FD8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1D38A3E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BFB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E305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DCE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345B881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D655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52C5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14CA2BE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B8253F" w14:paraId="772627B5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7DE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A15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B7C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4A3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5EA589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D55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8977E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6263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5F0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B10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646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D6C19CA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B8253F" w14:paraId="096792FD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35F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8EF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56BA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CB8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A68D49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EF6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81E7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6C0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E6013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B6E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2BEB662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B8253F" w14:paraId="006D5083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AF0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857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417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CD38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9B2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481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60A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5BA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C2112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B8253F" w14:paraId="3BEF6CDE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621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140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F42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A0F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94E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135167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4CABF9A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C95190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EEE764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DC42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8374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CAD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66F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5C723FB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4C6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D76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1EBA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81A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BC52428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04B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607002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B4E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E35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EC2F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7D8C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B8253F" w14:paraId="7761E9AD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6A3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507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BD91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69E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DE4762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20950CA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711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6FE1D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683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E87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97D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786B5C13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7D6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722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8821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46C9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5CF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68A9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220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CEBE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4B8D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5AB496A8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4EC5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BDCC" w14:textId="77777777" w:rsidR="00B8253F" w:rsidRDefault="00B8253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19F7" w14:textId="77777777" w:rsidR="00B8253F" w:rsidRDefault="00B8253F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1749" w14:textId="77777777" w:rsidR="00B8253F" w:rsidRDefault="00B8253F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37F1D58" w14:textId="77777777" w:rsidR="00B8253F" w:rsidRDefault="00B8253F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3E9579EF" w14:textId="77777777" w:rsidR="00B8253F" w:rsidRDefault="00B8253F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8BD0" w14:textId="77777777" w:rsidR="00B8253F" w:rsidRDefault="00B8253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50B3" w14:textId="77777777" w:rsidR="00B8253F" w:rsidRDefault="00B8253F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CE53" w14:textId="77777777" w:rsidR="00B8253F" w:rsidRDefault="00B8253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774B242F" w14:textId="77777777" w:rsidR="00B8253F" w:rsidRDefault="00B8253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1DB5" w14:textId="77777777" w:rsidR="00B8253F" w:rsidRDefault="00B8253F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5B54" w14:textId="77777777" w:rsidR="00B8253F" w:rsidRDefault="00B8253F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72F81B4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8F82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5E5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3F7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88B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311F828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D83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A7D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50A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BC9C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9C9D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40042CD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A64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53B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ECAA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32A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6D5975B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55D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A17B08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39DD322B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7BC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76A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A37D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C7A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0BE4FC8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EFC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1C7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7D8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FAD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9AF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CAA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2E4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03B9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AC1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0A753C6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175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634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AD75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4097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A7A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F13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7C6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AD65D9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A84C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2190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11C08F0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D98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5DB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1504CD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8448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B67F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CEA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8097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EE1C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6610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4F0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60C9F213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4207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DB8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09AE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30EE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D05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4B1C3DB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578AAD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513DC7C7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EB71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393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D29A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BFA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0AFE81E5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B8253F" w14:paraId="4FFD7B9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B279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913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D85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963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76B390B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CDA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B3E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45E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7FCA616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5FAC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46D7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70E634CB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801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AE38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7F419F9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5605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B74A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519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3703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5A4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8774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1408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1E2F845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4514C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ACB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0B9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B0E4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CDE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F8A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0CB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722881F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536D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3CF6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8253F" w14:paraId="44248425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77F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E6DA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E6AD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5E81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502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89F6F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B6DF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B66B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9025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39E81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3BB04A74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4BA5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C85E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864D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351B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167E0D5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EBA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A42B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C862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2B5F" w14:textId="77777777" w:rsidR="00B8253F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B833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18C0034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1A61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FE11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8B58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9F82" w14:textId="77777777" w:rsidR="00B8253F" w:rsidRDefault="00B8253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37B0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1C31F59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55966CF3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6DE9B65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24FC217F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DAA0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35FD" w14:textId="77777777" w:rsidR="00B8253F" w:rsidRDefault="00B8253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3382" w14:textId="77777777" w:rsidR="00B8253F" w:rsidRPr="00600D25" w:rsidRDefault="00B8253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BACC" w14:textId="77777777" w:rsidR="00B8253F" w:rsidRPr="00D344C9" w:rsidRDefault="00B8253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8253F" w14:paraId="5B1B3CC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3BC5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B5E7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47BD" w14:textId="77777777" w:rsidR="00B8253F" w:rsidRPr="00600D25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2248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281F117A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4FAF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373C8AA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7BE5DE4C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C8E00D2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EC251D4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6FCA0E2D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58EBE39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5D82" w14:textId="77777777" w:rsidR="00B8253F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2509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97D2" w14:textId="77777777" w:rsidR="00B8253F" w:rsidRPr="00600D25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2D0E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6324F3D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EEE5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950B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9646" w14:textId="77777777" w:rsidR="00B8253F" w:rsidRPr="00600D25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B5A5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68C88050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F6330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1861" w14:textId="77777777" w:rsidR="00B8253F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2977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872F" w14:textId="77777777" w:rsidR="00B8253F" w:rsidRPr="00600D25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DE75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1C21DA9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4D14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BBEC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4DC3" w14:textId="77777777" w:rsidR="00B8253F" w:rsidRPr="00600D25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0396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71D9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747824E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5D5E9019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FDE7" w14:textId="77777777" w:rsidR="00B8253F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5331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7B8F" w14:textId="77777777" w:rsidR="00B8253F" w:rsidRPr="00600D25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E10F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B8253F" w14:paraId="21F0AA6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7F2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02BE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253C169B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FB26" w14:textId="77777777" w:rsidR="00B8253F" w:rsidRPr="00600D25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952E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1D4DDE47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51818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2371" w14:textId="77777777" w:rsidR="00B8253F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6DE8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3E89" w14:textId="77777777" w:rsidR="00B8253F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0522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01410E5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8B48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118A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A072" w14:textId="77777777" w:rsidR="00B8253F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E991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2357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8BE8" w14:textId="77777777" w:rsidR="00B8253F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322D" w14:textId="77777777" w:rsidR="00B8253F" w:rsidRDefault="00B8253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BB97" w14:textId="77777777" w:rsidR="00B8253F" w:rsidRDefault="00B8253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887D" w14:textId="77777777" w:rsidR="00B8253F" w:rsidRDefault="00B8253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79264DC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B48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D311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3C4A1170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BC80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2091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AAD18A5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393D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9957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54F8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6C52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6D26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31B12D6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B89D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397A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0336BA04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E3DF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D99A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E2CAF86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ABEE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93DC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6D48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67DC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0A69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6EA2520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5974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B373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247D0371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D685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AFAB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50AF6A1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7194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149A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4FFC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29BA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7A5E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34D5CDD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7CE8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AA1E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38EF" w14:textId="77777777" w:rsidR="00B8253F" w:rsidRDefault="00B8253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0237" w14:textId="77777777" w:rsidR="00B8253F" w:rsidRDefault="00B8253F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C635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AB02" w14:textId="77777777" w:rsidR="00B8253F" w:rsidRDefault="00B8253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37B4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5B60D546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B2F3" w14:textId="77777777" w:rsidR="00B8253F" w:rsidRDefault="00B8253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E9EC" w14:textId="77777777" w:rsidR="00B8253F" w:rsidRDefault="00B8253F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1DAE9A1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7E8E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C6D5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AA87" w14:textId="77777777" w:rsidR="00B8253F" w:rsidRDefault="00B8253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CC04" w14:textId="77777777" w:rsidR="00B8253F" w:rsidRDefault="00B8253F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A086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242D" w14:textId="77777777" w:rsidR="00B8253F" w:rsidRDefault="00B8253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909D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5744AEB3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F6CD" w14:textId="77777777" w:rsidR="00B8253F" w:rsidRDefault="00B8253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CDEB" w14:textId="77777777" w:rsidR="00B8253F" w:rsidRDefault="00B8253F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669AF95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7B5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6C4F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D2E9" w14:textId="77777777" w:rsidR="00B8253F" w:rsidRDefault="00B8253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2808" w14:textId="77777777" w:rsidR="00B8253F" w:rsidRDefault="00B8253F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BF02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6C31" w14:textId="77777777" w:rsidR="00B8253F" w:rsidRDefault="00B8253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840B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50277BB" w14:textId="77777777" w:rsidR="00B8253F" w:rsidRDefault="00B8253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23B1" w14:textId="77777777" w:rsidR="00B8253F" w:rsidRDefault="00B8253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0035" w14:textId="77777777" w:rsidR="00B8253F" w:rsidRDefault="00B8253F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8253F" w14:paraId="44A26F04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B998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F141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3D93402D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D809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BB5F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E6C8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5422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6F26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4977D3A1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A4A1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5F80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50F5BC82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9CB2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D484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7FA8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1040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B4E0DEA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995B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1F9B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7EB6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DA32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6DFB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46890A67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1260F18E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1F89C9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8253F" w14:paraId="51939871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B4E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9895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42D52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8E89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6E7FF68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DFE6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26FD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86BB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B76F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EEC5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4625E66A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37054B3F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248873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8253F" w14:paraId="3531A67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F9C6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E8C9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4847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9CCB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18CD8C8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63F9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0FEA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504A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D6E9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930B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49AE424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352EF612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A2E4D5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8253F" w14:paraId="0B03A9F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942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687D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6D95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D5BB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3049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5A0D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9689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02AD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78E5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30DBF0F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167826E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8253F" w14:paraId="0D9440A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B003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29AC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895E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CBD8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B01D824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992D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FA62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73CB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1128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0047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4E5C67FA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0DC6E6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8253F" w14:paraId="2444376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B52B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EC52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B406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006D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89942EB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0BBD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0763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1D81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D512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1372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2F99B24A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598B5D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8253F" w14:paraId="4E6BFF6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D18A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8FA5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9817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7A9B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5465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34885021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C69F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AA4A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9B57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5D3A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C86764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93341B1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B8253F" w14:paraId="2028B78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5BDF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4ADD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73AAB362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B228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9699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6557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9AE4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DFF8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D6FC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2343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8253F" w14:paraId="0827A86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AB80" w14:textId="77777777" w:rsidR="00B8253F" w:rsidRDefault="00B8253F" w:rsidP="00B8253F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2CF6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5C3D9C94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B0FB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7781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8667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DEAE" w14:textId="77777777" w:rsidR="00B8253F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9B11" w14:textId="77777777" w:rsidR="00B8253F" w:rsidRDefault="00B8253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BD8E" w14:textId="77777777" w:rsidR="00B8253F" w:rsidRPr="00600D25" w:rsidRDefault="00B8253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DD76" w14:textId="77777777" w:rsidR="00B8253F" w:rsidRDefault="00B8253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47505AE" w14:textId="77777777" w:rsidR="00B8253F" w:rsidRPr="00836022" w:rsidRDefault="00B8253F" w:rsidP="0095691E">
      <w:pPr>
        <w:spacing w:before="40" w:line="192" w:lineRule="auto"/>
        <w:ind w:right="57"/>
        <w:rPr>
          <w:sz w:val="20"/>
          <w:lang w:val="en-US"/>
        </w:rPr>
      </w:pPr>
    </w:p>
    <w:p w14:paraId="4867EB3B" w14:textId="77777777" w:rsidR="00B8253F" w:rsidRPr="00DE2227" w:rsidRDefault="00B8253F" w:rsidP="0095691E"/>
    <w:p w14:paraId="55B81C8F" w14:textId="77777777" w:rsidR="00B8253F" w:rsidRPr="0095691E" w:rsidRDefault="00B8253F" w:rsidP="0095691E"/>
    <w:p w14:paraId="5A9EA58C" w14:textId="77777777" w:rsidR="00B8253F" w:rsidRDefault="00B8253F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1341D729" w14:textId="77777777" w:rsidR="00B8253F" w:rsidRPr="005D215B" w:rsidRDefault="00B8253F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53F" w14:paraId="5B6CC22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F791" w14:textId="77777777" w:rsidR="00B8253F" w:rsidRDefault="00B8253F" w:rsidP="00B8253F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4DF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EF57" w14:textId="77777777" w:rsidR="00B8253F" w:rsidRPr="00B3607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BFD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54E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AAB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052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1DFF48E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3FD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4CB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B8253F" w14:paraId="64F8E24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E6D8" w14:textId="77777777" w:rsidR="00B8253F" w:rsidRDefault="00B8253F" w:rsidP="00B8253F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F1C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CB70" w14:textId="77777777" w:rsidR="00B8253F" w:rsidRPr="00B3607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5C6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D28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25DEAA4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4D7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009D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9D5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33E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BEE7B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0DCBF81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B8253F" w14:paraId="32D4B70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4416" w14:textId="77777777" w:rsidR="00B8253F" w:rsidRDefault="00B8253F" w:rsidP="00B8253F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E3B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00FB" w14:textId="77777777" w:rsidR="00B8253F" w:rsidRPr="00B3607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6FA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65253F8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E54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47238AD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726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F0B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F8B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987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B8253F" w14:paraId="6631750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BC04" w14:textId="77777777" w:rsidR="00B8253F" w:rsidRDefault="00B8253F" w:rsidP="00B8253F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BBB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781F" w14:textId="77777777" w:rsidR="00B8253F" w:rsidRPr="00B3607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430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7E4F866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4BE4261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FFD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EF5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26E9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35DA873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ADA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EE3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3600C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6FC7FC9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263A7D3" w14:textId="77777777" w:rsidR="00B8253F" w:rsidRDefault="00B8253F">
      <w:pPr>
        <w:spacing w:before="40" w:after="40" w:line="192" w:lineRule="auto"/>
        <w:ind w:right="57"/>
        <w:rPr>
          <w:sz w:val="20"/>
          <w:lang w:val="en-US"/>
        </w:rPr>
      </w:pPr>
    </w:p>
    <w:p w14:paraId="0A46CCF8" w14:textId="77777777" w:rsidR="00B8253F" w:rsidRDefault="00B8253F" w:rsidP="00F14E3C">
      <w:pPr>
        <w:pStyle w:val="Heading1"/>
        <w:spacing w:line="360" w:lineRule="auto"/>
      </w:pPr>
      <w:r>
        <w:t>LINIA 301 F1</w:t>
      </w:r>
    </w:p>
    <w:p w14:paraId="5931F885" w14:textId="77777777" w:rsidR="00B8253F" w:rsidRDefault="00B8253F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B8253F" w14:paraId="278D0F1E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E985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800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C8A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E59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FD1FA8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954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EA9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3B6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213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925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9C4FF63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CC1C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42A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31EB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6F4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10E3D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AD8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3E7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978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DB4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065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6144E403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5341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B9B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21F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AAD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6D3D71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773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DF2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01B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5AF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B5A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BFA48CE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30F7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F407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A25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DBA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B8EFBF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275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EA2408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1192E07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62D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A69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1DC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D9B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ECD327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BBF6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9DE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FF4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43A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2C1C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F10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D47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7AB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EC7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623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7156EE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18E9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6B1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90B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DF9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B59DAF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A65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A18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CC8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F16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6D5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031843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6445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93A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D07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AB7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332CC1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E3C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EEEDC5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615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BE4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F08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539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26CF34E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9463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571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890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237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9AC880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DDB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5A5BFD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52BEBAA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A0BA76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1B9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975C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374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0B5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8EF492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C3FC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93C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357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55D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FD4FE5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120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3AA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2E0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903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5C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F32189D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AAD0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EB5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4E1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93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B5963D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AC2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1755DC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4E9B081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073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C7A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3E3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8B9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F79F13C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F7D6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741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0AF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98E8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EEBBD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3AA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890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ECF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88E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6AB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635057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3CEC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176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ADC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7F5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AAE2B3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4F7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7A4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BA8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D61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EC4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D94CCE3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6DC2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7DA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3134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D5A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2AB299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CD0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9E6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9D9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0D4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A7E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10DBE980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125B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0A7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710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A05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0DD79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AFF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02526BD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4AD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AA6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D8A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6BF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1355B6D7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8B05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2F8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6F4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196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42784B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9F6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0DBEDF0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6E7DDFC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10B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CE7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9BA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346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58377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B8253F" w14:paraId="1A83815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1651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14D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654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15F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ABA191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AE0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801A20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1B2C68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1CC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434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C2F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74D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B8253F" w14:paraId="7FE8D899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CE43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B56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50A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37F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B29C18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F8A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5F9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8CD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6A2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1182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289541E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6184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C93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08A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38C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8EDF32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952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05F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6D7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F91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F49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1A85561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E821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FCC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258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3C0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FF0D74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C97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0C4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E9C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17E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39D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B092ED1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065B" w14:textId="77777777" w:rsidR="00B8253F" w:rsidRDefault="00B8253F" w:rsidP="00B8253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7B8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5CF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1E9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3541F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AD4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E71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371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44F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DEB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453EF46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1B33497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19974F7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5CCFBF1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28E3177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1A55CCF0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77DD564A" w14:textId="77777777" w:rsidR="00B8253F" w:rsidRDefault="00B8253F" w:rsidP="007E3B63">
      <w:pPr>
        <w:pStyle w:val="Heading1"/>
        <w:spacing w:line="360" w:lineRule="auto"/>
      </w:pPr>
      <w:r>
        <w:t>LINIA 301 G</w:t>
      </w:r>
    </w:p>
    <w:p w14:paraId="014451CB" w14:textId="77777777" w:rsidR="00B8253F" w:rsidRDefault="00B8253F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B8253F" w14:paraId="78964777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2846E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F45D5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6C180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A27D0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562802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9BF94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6B4744FD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E8EE7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D0A76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722D6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06102" w14:textId="77777777" w:rsidR="00B8253F" w:rsidRDefault="00B8253F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1CEE168F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093D8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4A9CD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2D944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5DD99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C2EC87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8EEDB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CF00C0A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00ADC96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D3132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528AE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642B3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99C4D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66A50D0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42498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CC158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23CFC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A7EAA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FA27E8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9DB8E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89C31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CFA31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6DCFA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83EFB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7ADF11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2C52D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32930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FE81C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85391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37A898A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B3EE2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85671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90DEF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85E58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82B9C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DAFA4A8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BF87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5749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8308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98F4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4EBBAAE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9096" w14:textId="77777777" w:rsidR="00B8253F" w:rsidRDefault="00B8253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D688922" w14:textId="77777777" w:rsidR="00B8253F" w:rsidRDefault="00B8253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B180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2E4E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1FA8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4826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1E5935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AC7B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B04B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FD45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199B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0342B79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8478" w14:textId="77777777" w:rsidR="00B8253F" w:rsidRDefault="00B8253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D0ABC52" w14:textId="77777777" w:rsidR="00B8253F" w:rsidRDefault="00B8253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FE76FA0" w14:textId="77777777" w:rsidR="00B8253F" w:rsidRDefault="00B8253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24528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0F70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F190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EBCA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86E45D9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BDEA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61CB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93E5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8870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BED1F21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2B4D" w14:textId="77777777" w:rsidR="00B8253F" w:rsidRDefault="00B8253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719FB8A" w14:textId="77777777" w:rsidR="00B8253F" w:rsidRDefault="00B8253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E3C8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32DD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45DD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199D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D5A4C86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56F3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6156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F327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E54E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A59569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C032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A174350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597E255C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C1755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FAB5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E1FF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D139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DB404CD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A233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3933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159F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422A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78D1116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4BF1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12F3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C92B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6F1B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3BA5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F8DC4C9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20D5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8F08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DEED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0CB4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F5930BB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3986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C3E7703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83CE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6E3F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3CC1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9818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7822D12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146E" w14:textId="77777777" w:rsidR="00B8253F" w:rsidRDefault="00B8253F" w:rsidP="00B8253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AFC2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5941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D9CD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B663004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D92E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7761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8A86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F8B1" w14:textId="77777777" w:rsidR="00B8253F" w:rsidRDefault="00B8253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791E" w14:textId="77777777" w:rsidR="00B8253F" w:rsidRDefault="00B825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807D5B9" w14:textId="77777777" w:rsidR="00B8253F" w:rsidRDefault="00B8253F">
      <w:pPr>
        <w:spacing w:before="40" w:line="192" w:lineRule="auto"/>
        <w:ind w:right="57"/>
        <w:rPr>
          <w:sz w:val="20"/>
          <w:lang w:val="ro-RO"/>
        </w:rPr>
      </w:pPr>
    </w:p>
    <w:p w14:paraId="7B79672A" w14:textId="77777777" w:rsidR="00B8253F" w:rsidRDefault="00B8253F" w:rsidP="00A04CFB">
      <w:pPr>
        <w:pStyle w:val="Heading1"/>
        <w:spacing w:line="360" w:lineRule="auto"/>
      </w:pPr>
      <w:r>
        <w:t>LINIA 301 K</w:t>
      </w:r>
    </w:p>
    <w:p w14:paraId="7B77A3BA" w14:textId="77777777" w:rsidR="00B8253F" w:rsidRDefault="00B8253F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8253F" w14:paraId="471300FA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0FEF2" w14:textId="77777777" w:rsidR="00B8253F" w:rsidRDefault="00B8253F" w:rsidP="00B8253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64C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F2F9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26E1" w14:textId="77777777" w:rsidR="00B8253F" w:rsidRDefault="00B8253F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593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2D6D" w14:textId="77777777" w:rsidR="00B8253F" w:rsidRPr="00DC00E9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B360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1841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6029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F1948DE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1C62E728" w14:textId="77777777" w:rsidR="00B8253F" w:rsidRDefault="00B8253F" w:rsidP="00956F37">
      <w:pPr>
        <w:pStyle w:val="Heading1"/>
        <w:spacing w:line="360" w:lineRule="auto"/>
      </w:pPr>
      <w:r>
        <w:t>LINIA 301 N</w:t>
      </w:r>
    </w:p>
    <w:p w14:paraId="194A9EA8" w14:textId="77777777" w:rsidR="00B8253F" w:rsidRDefault="00B8253F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8253F" w14:paraId="0FA8618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648D" w14:textId="77777777" w:rsidR="00B8253F" w:rsidRDefault="00B8253F" w:rsidP="00B8253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670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C11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CD9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4E8478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549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294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A0F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46EC" w14:textId="77777777" w:rsidR="00B8253F" w:rsidRPr="0022092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BD1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41F1B7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D5D5" w14:textId="77777777" w:rsidR="00B8253F" w:rsidRDefault="00B8253F" w:rsidP="00B8253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190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1AC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1A3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F8A56D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AD1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81C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E74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C65F" w14:textId="77777777" w:rsidR="00B8253F" w:rsidRPr="0022092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F5D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90B481A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2AC0" w14:textId="77777777" w:rsidR="00B8253F" w:rsidRDefault="00B8253F" w:rsidP="00B8253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DA0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DC9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607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009F71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43B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4C3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FE0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EEF9" w14:textId="77777777" w:rsidR="00B8253F" w:rsidRPr="0022092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8D6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5EF5DF" w14:textId="77777777" w:rsidR="00B8253F" w:rsidRPr="00474FB0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B8253F" w14:paraId="3A8D418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C9FE" w14:textId="77777777" w:rsidR="00B8253F" w:rsidRDefault="00B8253F" w:rsidP="00B8253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BFC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4EF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48BE" w14:textId="77777777" w:rsidR="00B8253F" w:rsidRDefault="00B8253F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3F8F18" w14:textId="77777777" w:rsidR="00B8253F" w:rsidRDefault="00B8253F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5F0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7DBE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E0A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ADC0" w14:textId="77777777" w:rsidR="00B8253F" w:rsidRPr="0022092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905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5DBD71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D5D9" w14:textId="77777777" w:rsidR="00B8253F" w:rsidRDefault="00B8253F" w:rsidP="00B8253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BEB3" w14:textId="77777777" w:rsidR="00B8253F" w:rsidRDefault="00B8253F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9CD6" w14:textId="77777777" w:rsidR="00B8253F" w:rsidRDefault="00B8253F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A657" w14:textId="77777777" w:rsidR="00B8253F" w:rsidRDefault="00B8253F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4752" w14:textId="77777777" w:rsidR="00B8253F" w:rsidRPr="00E4222D" w:rsidRDefault="00B8253F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B470E65" w14:textId="77777777" w:rsidR="00B8253F" w:rsidRPr="00E4222D" w:rsidRDefault="00B8253F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0003153" w14:textId="77777777" w:rsidR="00B8253F" w:rsidRPr="00E4222D" w:rsidRDefault="00B8253F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27127ED" w14:textId="77777777" w:rsidR="00B8253F" w:rsidRDefault="00B8253F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582B8" w14:textId="77777777" w:rsidR="00B8253F" w:rsidRDefault="00B8253F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9B97" w14:textId="77777777" w:rsidR="00B8253F" w:rsidRDefault="00B8253F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EC62" w14:textId="77777777" w:rsidR="00B8253F" w:rsidRPr="0022092F" w:rsidRDefault="00B8253F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6775" w14:textId="77777777" w:rsidR="00B8253F" w:rsidRDefault="00B8253F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1905133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29D3" w14:textId="77777777" w:rsidR="00B8253F" w:rsidRDefault="00B8253F" w:rsidP="00B8253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84C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DB8C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9961" w14:textId="77777777" w:rsidR="00B8253F" w:rsidRDefault="00B8253F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1333" w14:textId="77777777" w:rsidR="00B8253F" w:rsidRDefault="00B8253F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7A3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B4F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6727" w14:textId="77777777" w:rsidR="00B8253F" w:rsidRPr="0022092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28B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707C5E0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5463" w14:textId="77777777" w:rsidR="00B8253F" w:rsidRDefault="00B8253F" w:rsidP="00B8253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3C4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16B608E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0D4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9958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83A8C9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BB2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48D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539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9822" w14:textId="77777777" w:rsidR="00B8253F" w:rsidRPr="0022092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31F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CC6A876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DEFA" w14:textId="77777777" w:rsidR="00B8253F" w:rsidRDefault="00B8253F" w:rsidP="00B8253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02A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6E7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0AF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09D69F6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58A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2EE7A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6AC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12D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4F19" w14:textId="77777777" w:rsidR="00B8253F" w:rsidRPr="0022092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4F5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C396C24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2FEF7AE9" w14:textId="77777777" w:rsidR="00B8253F" w:rsidRDefault="00B8253F" w:rsidP="003260D9">
      <w:pPr>
        <w:pStyle w:val="Heading1"/>
        <w:spacing w:line="360" w:lineRule="auto"/>
      </w:pPr>
      <w:r>
        <w:t>LINIA 301 P</w:t>
      </w:r>
    </w:p>
    <w:p w14:paraId="114B08B3" w14:textId="77777777" w:rsidR="00B8253F" w:rsidRDefault="00B8253F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53F" w14:paraId="2B95D4A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7C85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A45A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E6B6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C20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F2ABF0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DDE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FFB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35D9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F7BF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3EB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87EC2D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491B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6D20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0FB5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7D9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F296E8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65B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350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45C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B7C5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C26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F0FEF0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57385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D7EBF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3F86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E53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AAF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088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A08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2152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558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EAF6E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B8253F" w:rsidRPr="00A8307A" w14:paraId="7F19EF6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1FA8" w14:textId="77777777" w:rsidR="00B8253F" w:rsidRPr="00A75A00" w:rsidRDefault="00B8253F" w:rsidP="00B8253F">
            <w:pPr>
              <w:numPr>
                <w:ilvl w:val="0"/>
                <w:numId w:val="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65BF" w14:textId="77777777" w:rsidR="00B8253F" w:rsidRPr="00A8307A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1193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0F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5A7F7062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4C0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55A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A87C" w14:textId="77777777" w:rsidR="00B8253F" w:rsidRPr="00A8307A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5518" w14:textId="77777777" w:rsidR="00B8253F" w:rsidRPr="00A8307A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4E77" w14:textId="77777777" w:rsidR="00B8253F" w:rsidRPr="00A8307A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B4C478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9A97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47AD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BA38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F8A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042A6F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F19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339D9C0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894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012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C38E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F3A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1742DE7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9A75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30C0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2313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43F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730B0E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602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BBD61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12D6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A90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6E1B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CA9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B8253F" w14:paraId="4BFF885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4123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C79D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9B17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9F0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CE1383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698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D94DE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085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AE8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1802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C99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42568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B8253F" w14:paraId="7E6D842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23A9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CAC3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4F71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692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60C0BD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BE3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744745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DD9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C07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BAE6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D45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6DA55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B8253F" w14:paraId="2137BD9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9BD1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7E10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FD2E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D7F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FA38A6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48D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B0763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9C6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4B7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1BB4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8B7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15AA6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B8253F" w14:paraId="055D605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00ED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7157" w14:textId="77777777" w:rsidR="00B8253F" w:rsidRDefault="00B8253F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1083" w14:textId="77777777" w:rsidR="00B8253F" w:rsidRPr="001B37B8" w:rsidRDefault="00B8253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5FCF" w14:textId="77777777" w:rsidR="00B8253F" w:rsidRDefault="00B8253F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C586987" w14:textId="77777777" w:rsidR="00B8253F" w:rsidRDefault="00B8253F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5E60" w14:textId="77777777" w:rsidR="00B8253F" w:rsidRDefault="00B8253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9245F2" w14:textId="77777777" w:rsidR="00B8253F" w:rsidRDefault="00B8253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09D1" w14:textId="77777777" w:rsidR="00B8253F" w:rsidRDefault="00B8253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538B" w14:textId="77777777" w:rsidR="00B8253F" w:rsidRDefault="00B8253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D351" w14:textId="77777777" w:rsidR="00B8253F" w:rsidRPr="001B37B8" w:rsidRDefault="00B8253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7969" w14:textId="77777777" w:rsidR="00B8253F" w:rsidRDefault="00B8253F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6D65E9B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20CE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5CF3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8F27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797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F03FA8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42F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CA8FED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09F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573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ABB3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E04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87B22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CA067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B8253F" w14:paraId="5AACD9E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7155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CD14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5433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23D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AEE882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738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C5F960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0A0A7D8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83B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4EB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80CB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B0D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80A0F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B8253F" w14:paraId="25027F5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7F5D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EEF2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A3CA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491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6D7910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F1C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B619F3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68A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E72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68C9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A18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DEFFA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B8253F" w14:paraId="32B0636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EB23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9E11" w14:textId="77777777" w:rsidR="00B8253F" w:rsidRDefault="00B8253F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D1DC" w14:textId="77777777" w:rsidR="00B8253F" w:rsidRPr="001B37B8" w:rsidRDefault="00B8253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BD0A" w14:textId="77777777" w:rsidR="00B8253F" w:rsidRDefault="00B8253F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586F37C" w14:textId="77777777" w:rsidR="00B8253F" w:rsidRDefault="00B8253F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C77E" w14:textId="77777777" w:rsidR="00B8253F" w:rsidRDefault="00B8253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ED18E5" w14:textId="77777777" w:rsidR="00B8253F" w:rsidRDefault="00B8253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E727" w14:textId="77777777" w:rsidR="00B8253F" w:rsidRDefault="00B8253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9476" w14:textId="77777777" w:rsidR="00B8253F" w:rsidRDefault="00B8253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7625" w14:textId="77777777" w:rsidR="00B8253F" w:rsidRPr="001B37B8" w:rsidRDefault="00B8253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25E8" w14:textId="77777777" w:rsidR="00B8253F" w:rsidRDefault="00B8253F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D42586" w14:textId="77777777" w:rsidR="00B8253F" w:rsidRDefault="00B8253F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B8253F" w14:paraId="54E99D3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BC44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3F9E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4BBE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8C7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6F5A64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746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E96EE0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905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19B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7A71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3AE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62D74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B8253F" w14:paraId="52C3B965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A8A3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3966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E322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6A7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62F2C4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597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E50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340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A4A5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4A8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68CB5EF3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3E0B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0A7C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EC65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C51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5C2F55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554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13B85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03B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933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A77B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C3A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0C5FF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B8253F" w14:paraId="0A03373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7BA6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744E" w14:textId="77777777" w:rsidR="00B8253F" w:rsidRDefault="00B8253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CED8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0DA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907DF8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62E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239695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33D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DDF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F394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1EE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7A545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B8253F" w14:paraId="44C2FA9B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4B77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F23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1319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82F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2BC2D1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2EB0" w14:textId="77777777" w:rsidR="00B8253F" w:rsidRDefault="00B8253F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75DAF385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BBD307F" w14:textId="77777777" w:rsidR="00B8253F" w:rsidRDefault="00B8253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69A7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0CB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117C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8F7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D42A57D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DF42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9D6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40C5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97B1" w14:textId="77777777" w:rsidR="00B8253F" w:rsidRDefault="00B8253F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56F017C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53CCE2C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53B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0AA39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FCEC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C97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C5DB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4FA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CECC5E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94DD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9DB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DDCE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F26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C8CB5E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350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9D82B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889C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870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5CB9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0ED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231B46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AFF8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856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7EC2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B71D" w14:textId="77777777" w:rsidR="00B8253F" w:rsidRDefault="00B8253F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3DD96D2" w14:textId="77777777" w:rsidR="00B8253F" w:rsidRDefault="00B8253F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D47A" w14:textId="77777777" w:rsidR="00B8253F" w:rsidRDefault="00B8253F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B70C28" w14:textId="77777777" w:rsidR="00B8253F" w:rsidRDefault="00B8253F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5171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400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4C0B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08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06E448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9CA7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917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1E05E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25B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6B9378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D93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FFC12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EB22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66F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10D7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D78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255786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91F27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091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7CBE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404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4574AB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6E2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DC0AAE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415C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124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2B6C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7F9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79438E2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92DD6" w14:textId="77777777" w:rsidR="00B8253F" w:rsidRDefault="00B8253F" w:rsidP="00B8253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2E7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DFF3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611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0818EB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117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47C58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68BB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927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CD54" w14:textId="77777777" w:rsidR="00B8253F" w:rsidRPr="001B37B8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FC6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C57048E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07EAD252" w14:textId="77777777" w:rsidR="00B8253F" w:rsidRDefault="00B8253F" w:rsidP="00E81B3B">
      <w:pPr>
        <w:pStyle w:val="Heading1"/>
        <w:spacing w:line="360" w:lineRule="auto"/>
      </w:pPr>
      <w:r>
        <w:t>LINIA 314 G</w:t>
      </w:r>
    </w:p>
    <w:p w14:paraId="56933668" w14:textId="77777777" w:rsidR="00B8253F" w:rsidRDefault="00B8253F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8253F" w14:paraId="0BD9716A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0A79" w14:textId="77777777" w:rsidR="00B8253F" w:rsidRDefault="00B8253F" w:rsidP="00B8253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A3D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424F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8F3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E62110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3335B2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064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FDAE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CA1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59717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079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6046DCE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AF46" w14:textId="77777777" w:rsidR="00B8253F" w:rsidRDefault="00B8253F" w:rsidP="00B8253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DA0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66CD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ABC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4D6BAF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CCEC4F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6CC3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1778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1BC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87B1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5D3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7559348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507A" w14:textId="77777777" w:rsidR="00B8253F" w:rsidRDefault="00B8253F" w:rsidP="00B8253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2D9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C874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F8B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88B220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56FA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8FAC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74D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BD76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268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64B71B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0A6471DF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EDED" w14:textId="77777777" w:rsidR="00B8253F" w:rsidRDefault="00B8253F" w:rsidP="00B8253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5C7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F484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1BE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96376B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FF6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0F39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AF2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38D3C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32C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EAFD3F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1A56B123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2D23" w14:textId="77777777" w:rsidR="00B8253F" w:rsidRDefault="00B8253F" w:rsidP="00B8253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693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149D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A19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72D7CB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7172D8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2F3BAB0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055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987F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1B5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1B2B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F63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4E1C91F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3E72" w14:textId="77777777" w:rsidR="00B8253F" w:rsidRDefault="00B8253F" w:rsidP="00B8253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4DC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3470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9D8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102330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C6BD44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5FBC827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C5A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AC79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941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2DF9" w14:textId="77777777" w:rsidR="00B8253F" w:rsidRPr="00DF53C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729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4ED81EF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00B8E04B" w14:textId="77777777" w:rsidR="00B8253F" w:rsidRDefault="00B8253F" w:rsidP="003A5387">
      <w:pPr>
        <w:pStyle w:val="Heading1"/>
        <w:spacing w:line="360" w:lineRule="auto"/>
      </w:pPr>
      <w:r>
        <w:t>LINIA 316</w:t>
      </w:r>
    </w:p>
    <w:p w14:paraId="4F815B70" w14:textId="77777777" w:rsidR="00B8253F" w:rsidRDefault="00B8253F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8253F" w14:paraId="3336CECA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A863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B4F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F06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3BC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2FD4DAF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27C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C20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8F9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4FC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2AF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5C0D4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B756F2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B8253F" w14:paraId="6006DFF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F31F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E10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96B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C80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E2E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037E856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27D046A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7C32B7F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0C8C6B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717C2CA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43CACCA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FA6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5C8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3401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F47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CC348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B8253F" w14:paraId="7761FB5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4C9F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183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1FD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89D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6CFFFE4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EFB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B5A238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D8A7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3EE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3121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8E5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CD60C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0726A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B8253F" w14:paraId="55A1210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981F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8A7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FF3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FB7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4A6C664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D90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CBD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ADB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A25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DC4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09B275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DAD8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5E0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BF9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81D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4EAA5E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E9A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877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80A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7F7F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114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5F4EEB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BD1B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6FA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5FC73D8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DC7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00E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5DD1439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792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EA4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154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9943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64B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6FBE96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5BBD8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022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138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932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539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E82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BB8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C259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BE0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BEB4053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4273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F43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429EE16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11F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4F7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0628B7A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CA8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3624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FD8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5CEF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2E9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225202C9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8D4A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214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6C849E7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267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2D4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0E4CBD0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E8D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99D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5C4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AAB1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2A3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B6AE106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9B7B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9BF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59B8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DAA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09675D2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8FD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0F89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FD7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CFD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15D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E0F7CF7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900D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19A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7707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283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128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936C0D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5491F4F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E6F8C4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18659D3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38F3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805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8C8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D0F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ADD0932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B74C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8E7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2DE0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BA6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5EB3B49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076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143BFE1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5C906B4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C32E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8D6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C1FD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FB9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B8253F" w14:paraId="762C84C5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B859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31D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664389D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4E80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5F1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527FBFF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FD18" w14:textId="77777777" w:rsidR="00B8253F" w:rsidRPr="00273EC0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2D54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BE6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CC9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704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65794A3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E7B1F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09F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EB73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91F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47BF706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E81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C22C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DE5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669B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083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18BFD4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4C8A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303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6433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CC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0E315C4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9D9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46E2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247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E2CF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FE4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7FAE422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6C13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D6F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89B1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3DB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8287D5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F64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D7CF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0E1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80A5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1B6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8AE7C5E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EDC0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D344" w14:textId="77777777" w:rsidR="00B8253F" w:rsidRDefault="00B8253F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358C9C9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1760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C0A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0ABA929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7EB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A2C6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73C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57D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601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89B6402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0176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D82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D9D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AAC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AFB6B7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64A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3B81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AAF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9D2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79D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C71B44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630A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46F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F40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88D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1F3B6C1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428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701C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B7D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79801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385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0DB5D9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E57C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950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699FCBE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B2F6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45A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2F8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C8B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3F0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662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B17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174578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EE21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290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38E7BE7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D69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517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7A5F4B87" w14:textId="77777777" w:rsidR="00B8253F" w:rsidRPr="00830247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647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1A3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AD2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ABD2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A4C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1898CF3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BB73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14F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96E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FF1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3320EE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0C2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3CE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7D5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91A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8BA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1DEC61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AF13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3EE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C776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F10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08385D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224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254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53A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6031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18B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B512A25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5C5D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26D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C647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4B0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3DAF8FC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BAA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39D90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667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E1A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A7E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15B7658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AB54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7FD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6281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AAF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250251E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0BC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8E4D6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AF5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C4D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379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6EC86B8A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1B45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074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EC48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4B5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D562F0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054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DB9E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150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F5E6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6D8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314FA0" w14:textId="77777777" w:rsidR="00B8253F" w:rsidRPr="000D7AA7" w:rsidRDefault="00B8253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B8253F" w14:paraId="590377EE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72BD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7BD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2C36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F64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0CCA3E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2DD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3ED1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683C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8D49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DAE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C64D35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BF26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FEE7" w14:textId="77777777" w:rsidR="00B8253F" w:rsidRDefault="00B8253F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C58C" w14:textId="77777777" w:rsidR="00B8253F" w:rsidRPr="00F6236C" w:rsidRDefault="00B8253F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7FC6" w14:textId="77777777" w:rsidR="00B8253F" w:rsidRDefault="00B8253F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08A5A8B3" w14:textId="77777777" w:rsidR="00B8253F" w:rsidRDefault="00B8253F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7F5E" w14:textId="77777777" w:rsidR="00B8253F" w:rsidRDefault="00B8253F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16A9" w14:textId="77777777" w:rsidR="00B8253F" w:rsidRDefault="00B8253F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61F3F" w14:textId="77777777" w:rsidR="00B8253F" w:rsidRDefault="00B8253F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8329" w14:textId="77777777" w:rsidR="00B8253F" w:rsidRPr="00F6236C" w:rsidRDefault="00B8253F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9C79" w14:textId="77777777" w:rsidR="00B8253F" w:rsidRDefault="00B8253F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85833E8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23A4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3A8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5091E86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29A3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F58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44E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5977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F45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535F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2BF8" w14:textId="77777777" w:rsidR="00B8253F" w:rsidRPr="007F77BB" w:rsidRDefault="00B8253F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71FD955E" w14:textId="77777777" w:rsidR="00B8253F" w:rsidRDefault="00B8253F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B8253F" w14:paraId="03E8176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0F64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4D7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A0E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4526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7D1A1CF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4BD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852B7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E653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D37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84B4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D7D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245D9D1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5CEC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C4C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380476E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7F9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E31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7ADE4F9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CE6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7BEA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929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180D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6DD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17B5612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B8253F" w14:paraId="3854B59A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64FA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8F7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3DAB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F8B8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437D18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A65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6ACF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86AE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FD4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992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95BF4EE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AA84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54E1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99E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D1F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A7CEBC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7B6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A113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0A4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1E5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7DB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645DA63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1652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02A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C492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FC7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2D2480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116B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62B4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382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1DA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049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B8253F" w14:paraId="0FCE5EAB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979D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5ED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35C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DA6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6C7E897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D24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9F6D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EF1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2A2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F9B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8253F" w14:paraId="14BC6AB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7087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E3E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EE4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1AE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C1D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B7942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53D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5D7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74B2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C20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7675800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474511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21AE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E31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726B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723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D30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26611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C09E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0F0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E1D4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592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3E89B86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1ACC56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A024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49F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5342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C10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5101F56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CA3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1CB3AC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11F3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593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66D3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906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9ED05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B8253F" w14:paraId="37E50244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A6D3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DA4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964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173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73593E0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553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1AB856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EF59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EEA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E417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0306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7CD3F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DCF66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B8253F" w14:paraId="2D51FEA0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BD6C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D1E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FD9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305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6DA8B4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A0C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7E39ABC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3DF9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1CB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BA6F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EF4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44E83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8D430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B8253F" w14:paraId="4633CDC0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FCBE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DCD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1A49F97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8659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C870" w14:textId="77777777" w:rsidR="00B8253F" w:rsidRDefault="00B8253F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752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8521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17A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6B9C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28D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1C8B730F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1764" w14:textId="77777777" w:rsidR="00B8253F" w:rsidRDefault="00B8253F" w:rsidP="00B8253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32C9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B82E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AB6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75B8CF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D83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2846CB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D364" w14:textId="77777777" w:rsidR="00B8253F" w:rsidRPr="00514DA4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899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D6D3" w14:textId="77777777" w:rsidR="00B8253F" w:rsidRPr="00F6236C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3C7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C3471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2CC9CC49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114533EC" w14:textId="77777777" w:rsidR="00B8253F" w:rsidRDefault="00B8253F" w:rsidP="00C022B2">
      <w:pPr>
        <w:pStyle w:val="Heading1"/>
        <w:spacing w:line="276" w:lineRule="auto"/>
      </w:pPr>
      <w:r>
        <w:t>LINIA 328</w:t>
      </w:r>
    </w:p>
    <w:p w14:paraId="26E59D75" w14:textId="77777777" w:rsidR="00B8253F" w:rsidRDefault="00B8253F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8253F" w14:paraId="34F62ED9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583C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E19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52D9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309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25BD27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47A55055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2C079C87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C41B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0A36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A19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143508B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CE226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9B15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911111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19D7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333B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4E61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A0F3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3C006F95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70C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497B3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8F5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9477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05D1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72DEE69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FE1E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9F6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692B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7149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4067CF1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8451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8BE102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DA18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9A3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2577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3F3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76C1EDA1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1786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404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B4E6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96C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51920A4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5CE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188BA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F33D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2AC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CFF0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F425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5C2F592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308E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5CD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28+700</w:t>
            </w:r>
          </w:p>
          <w:p w14:paraId="0492EF0F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D537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4C6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Șimand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4EA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2A98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DF7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8E54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0BE6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0CFB7F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553C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A261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34+550</w:t>
            </w:r>
          </w:p>
          <w:p w14:paraId="1B085D4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0267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026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Șimand,</w:t>
            </w:r>
            <w:r>
              <w:rPr>
                <w:b/>
                <w:bCs/>
                <w:sz w:val="20"/>
                <w:lang w:val="ro-RO"/>
              </w:rPr>
              <w:br/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2E1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48E6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69A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64486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912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86CAAF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61AA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A12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13A852A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73D7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D367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15BAD729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F0F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5953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88F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2DF8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4C7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1A41D5F0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F794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D7A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12C241A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02ED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097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21E65CD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B36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BC27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0B6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ED40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80D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28679A34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1374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3CFB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3BFC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DB0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20AFB8D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C7A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5BE8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D85B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E550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0820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499BC21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89EB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ECBB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3965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B29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42E7BE45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2320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FF561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6BDE4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D89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60B0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2A7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1C60841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F2D1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F19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4B75705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8EA5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565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028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DF97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88E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1403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932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14:paraId="1C6B546A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7675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6656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720AA01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C089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1420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783EC69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A80B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5F39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F48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0129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44E1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14:paraId="5F14AD9F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36D4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586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3FA4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3BB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1798E3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8636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AD77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A4F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7A4B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56C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2FFEE239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60395FD3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1E078F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B8253F" w14:paraId="24A0C91F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A133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05B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C4F9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6496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799D06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718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83EE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3D6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0FCE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0995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328D785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784F5C73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9AB1B9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B8253F" w14:paraId="785F7CE2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659B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BFC0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1DCB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9DB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F67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CE16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F011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A05B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19748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5A755EE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C785A8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B8253F" w14:paraId="65EE0118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6D7CD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83F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EF1F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741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3848667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FFA5" w14:textId="77777777" w:rsidR="00B8253F" w:rsidRPr="002A60A1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622B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BD9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7657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C6B0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7F5B3B08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F48DB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B8253F" w14:paraId="45ABCB0A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DE77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78E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6777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399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19A1FC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72FA" w14:textId="77777777" w:rsidR="00B8253F" w:rsidRPr="002A60A1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BEC8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CFF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A08E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240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0FD8F6F8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11873F5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94DB40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B8253F" w14:paraId="3979D7EC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1F96" w14:textId="77777777" w:rsidR="00B8253F" w:rsidRDefault="00B8253F" w:rsidP="00B8253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BF5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647E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013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979E489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4D2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0ABC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B20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8751" w14:textId="77777777" w:rsidR="00B8253F" w:rsidRPr="00FA2F2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00E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7A8F370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633FB4F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0ED12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125D5905" w14:textId="77777777" w:rsidR="00B8253F" w:rsidRDefault="00B8253F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2F6F0767" w14:textId="77777777" w:rsidR="00B8253F" w:rsidRDefault="00B8253F" w:rsidP="00D80858">
      <w:pPr>
        <w:pStyle w:val="Heading1"/>
        <w:spacing w:line="276" w:lineRule="auto"/>
      </w:pPr>
    </w:p>
    <w:p w14:paraId="517BC6C5" w14:textId="77777777" w:rsidR="00B8253F" w:rsidRDefault="00B8253F" w:rsidP="00D80858">
      <w:pPr>
        <w:pStyle w:val="Heading1"/>
        <w:spacing w:line="276" w:lineRule="auto"/>
      </w:pPr>
      <w:r>
        <w:t>LINIA 330</w:t>
      </w:r>
    </w:p>
    <w:p w14:paraId="148550EE" w14:textId="77777777" w:rsidR="00B8253F" w:rsidRDefault="00B8253F" w:rsidP="00D80858">
      <w:pPr>
        <w:pStyle w:val="Heading1"/>
        <w:spacing w:line="276" w:lineRule="auto"/>
        <w:rPr>
          <w:b w:val="0"/>
          <w:bCs w:val="0"/>
          <w:sz w:val="8"/>
        </w:rPr>
      </w:pPr>
      <w:r>
        <w:t>SÂNTANA - BRAD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8253F" w14:paraId="3296C1B5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7A60" w14:textId="77777777" w:rsidR="00B8253F" w:rsidRDefault="00B8253F" w:rsidP="00B8253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8C6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B82A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E2F2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11346E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5EA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A35E53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6354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6AC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19C8" w14:textId="77777777" w:rsidR="00B8253F" w:rsidRPr="001C04D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E94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4F2A718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FFF7" w14:textId="77777777" w:rsidR="00B8253F" w:rsidRDefault="00B8253F" w:rsidP="00B8253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7DF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973D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CF56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07F1D75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91F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F00E7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F11A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231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6553" w14:textId="77777777" w:rsidR="00B8253F" w:rsidRPr="001C04D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D753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70F0320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14059" w14:textId="77777777" w:rsidR="00B8253F" w:rsidRDefault="00B8253F" w:rsidP="00B8253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720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8+400</w:t>
            </w:r>
          </w:p>
          <w:p w14:paraId="4D09F66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72B1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A188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9ED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A667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806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D819" w14:textId="77777777" w:rsidR="00B8253F" w:rsidRPr="001C04D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E10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327DECE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C209" w14:textId="77777777" w:rsidR="00B8253F" w:rsidRDefault="00B8253F" w:rsidP="00B8253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BECA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3E54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C20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Ineu</w:t>
            </w:r>
          </w:p>
          <w:p w14:paraId="54F86D00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71A4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6675D9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D46E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6E8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1B51" w14:textId="77777777" w:rsidR="00B8253F" w:rsidRPr="001C04D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FB8C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6315E4C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E304" w14:textId="77777777" w:rsidR="00B8253F" w:rsidRDefault="00B8253F" w:rsidP="00B8253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DCA8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4B70E874" w14:textId="77777777" w:rsidR="00B8253F" w:rsidRDefault="00B8253F" w:rsidP="00F4733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298A9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622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Ineu - Sebiş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A5C5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5F77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3D76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9A8D" w14:textId="77777777" w:rsidR="00B8253F" w:rsidRPr="001C04D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0663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99D2C4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4D7B" w14:textId="77777777" w:rsidR="00B8253F" w:rsidRDefault="00B8253F" w:rsidP="00B8253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4172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66A37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8332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E305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Sebiş</w:t>
            </w:r>
          </w:p>
          <w:p w14:paraId="37BCDFBA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/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C32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4E8E2E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3A79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23E6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16A2" w14:textId="77777777" w:rsidR="00B8253F" w:rsidRPr="001C04D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03DE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29FD0E2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3DFD" w14:textId="77777777" w:rsidR="00B8253F" w:rsidRDefault="00B8253F" w:rsidP="00B8253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F477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6641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8A1B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Gurahonţ</w:t>
            </w:r>
          </w:p>
          <w:p w14:paraId="628EF404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1ED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90BCDB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FCB8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EC8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7832" w14:textId="77777777" w:rsidR="00B8253F" w:rsidRPr="001C04D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FEF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36BAF9D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74CA" w14:textId="77777777" w:rsidR="00B8253F" w:rsidRDefault="00B8253F" w:rsidP="00B8253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5C2D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133+530</w:t>
            </w:r>
          </w:p>
          <w:p w14:paraId="2392E851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2738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673D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Vârfurile - Brad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451C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149E" w14:textId="77777777" w:rsidR="00B8253F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DC40" w14:textId="77777777" w:rsidR="00B8253F" w:rsidRDefault="00B8253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377A" w14:textId="77777777" w:rsidR="00B8253F" w:rsidRPr="001C04D5" w:rsidRDefault="00B8253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0DF3" w14:textId="77777777" w:rsidR="00B8253F" w:rsidRDefault="00B8253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E0EBF43" w14:textId="77777777" w:rsidR="00B8253F" w:rsidRDefault="00B8253F" w:rsidP="00D80858">
      <w:pPr>
        <w:spacing w:before="40" w:after="40" w:line="276" w:lineRule="auto"/>
        <w:ind w:right="57"/>
        <w:rPr>
          <w:sz w:val="20"/>
          <w:lang w:val="ro-RO"/>
        </w:rPr>
      </w:pPr>
    </w:p>
    <w:p w14:paraId="45C418FA" w14:textId="77777777" w:rsidR="00B8253F" w:rsidRDefault="00B8253F" w:rsidP="008C333F">
      <w:pPr>
        <w:pStyle w:val="Heading1"/>
        <w:spacing w:line="360" w:lineRule="auto"/>
      </w:pPr>
      <w:r>
        <w:lastRenderedPageBreak/>
        <w:t>LINIA 335</w:t>
      </w:r>
    </w:p>
    <w:p w14:paraId="0EFF02E5" w14:textId="77777777" w:rsidR="00B8253F" w:rsidRDefault="00B8253F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8253F" w14:paraId="407A7A81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B706" w14:textId="77777777" w:rsidR="00B8253F" w:rsidRDefault="00B8253F" w:rsidP="00B8253F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44F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4F49" w14:textId="77777777" w:rsidR="00B8253F" w:rsidRPr="009050E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985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D59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6E9CAE9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0BE3C14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D7ED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60B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EAA1" w14:textId="77777777" w:rsidR="00B8253F" w:rsidRPr="009050E5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16B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D6C6BE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93283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</w:tbl>
    <w:p w14:paraId="35BA8D71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54B02041" w14:textId="77777777" w:rsidR="00B8253F" w:rsidRDefault="00B8253F" w:rsidP="00274DBB">
      <w:pPr>
        <w:pStyle w:val="Heading1"/>
        <w:spacing w:line="360" w:lineRule="auto"/>
      </w:pPr>
      <w:r>
        <w:t>LINIA 400</w:t>
      </w:r>
    </w:p>
    <w:p w14:paraId="03D24BCD" w14:textId="77777777" w:rsidR="00B8253F" w:rsidRDefault="00B8253F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8253F" w14:paraId="00D273FA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9BBD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783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34DD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D13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DC2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44619DF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6FF5CA9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10F3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165C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D0B1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E72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DE764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6C0A4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B8253F" w14:paraId="04E5A096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E3D0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599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7197B4B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29C5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617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0694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881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774F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E313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0D6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64EB9DE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3E61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0FAA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D37D" w14:textId="77777777" w:rsidR="00B8253F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1716" w14:textId="77777777" w:rsidR="00B8253F" w:rsidRDefault="00B8253F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7511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F15B" w14:textId="77777777" w:rsidR="00B8253F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0447" w14:textId="77777777" w:rsidR="00B8253F" w:rsidRDefault="00B8253F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F7ED" w14:textId="77777777" w:rsidR="00B8253F" w:rsidRPr="00F344E1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1AA9" w14:textId="77777777" w:rsidR="00B8253F" w:rsidRDefault="00B8253F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708A536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D4CC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6CF4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36449420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4E09" w14:textId="77777777" w:rsidR="00B8253F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BB3D" w14:textId="77777777" w:rsidR="00B8253F" w:rsidRDefault="00B8253F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D253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98B6" w14:textId="77777777" w:rsidR="00B8253F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60CD" w14:textId="77777777" w:rsidR="00B8253F" w:rsidRDefault="00B8253F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546A" w14:textId="77777777" w:rsidR="00B8253F" w:rsidRPr="00F344E1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4C57" w14:textId="77777777" w:rsidR="00B8253F" w:rsidRDefault="00B8253F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6B752AF5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DD622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8FD2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0C265158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5FBB" w14:textId="77777777" w:rsidR="00B8253F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5CB5" w14:textId="77777777" w:rsidR="00B8253F" w:rsidRDefault="00B8253F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4213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C730" w14:textId="77777777" w:rsidR="00B8253F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790B" w14:textId="77777777" w:rsidR="00B8253F" w:rsidRDefault="00B8253F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7789" w14:textId="77777777" w:rsidR="00B8253F" w:rsidRPr="00F344E1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82C2" w14:textId="77777777" w:rsidR="00B8253F" w:rsidRDefault="00B8253F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4ED781BA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FB15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14B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AFC1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56B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05C61E3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1FB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3249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DCD4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A7B4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6737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B8253F" w14:paraId="40460257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A7F1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AD8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F4BC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831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661035C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785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ACA4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FB07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0128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053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782683A9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49FC4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0C13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199627F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151D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BCB3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77AF89A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4D2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365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CCDB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A813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DBC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45A1D1DB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DBD5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7AE2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762+000</w:t>
            </w:r>
          </w:p>
          <w:p w14:paraId="5AB9F75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544C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B337" w14:textId="77777777" w:rsidR="00B8253F" w:rsidRDefault="00B8253F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3F490305" w14:textId="77777777" w:rsidR="00B8253F" w:rsidRDefault="00B8253F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BFF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5452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AAA0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A97FE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92E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3B93B90D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96E6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D55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3D4C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614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1299C46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59C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55BA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9503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8920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863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621B79BD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0ADB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32F4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686F6160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9C8F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E27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6A265BE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8BB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6FB5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4660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9FA1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934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68C78EEA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2B3D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AC5C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5E562029" w14:textId="77777777" w:rsidR="00B8253F" w:rsidRDefault="00B8253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9D76" w14:textId="77777777" w:rsidR="00B8253F" w:rsidRDefault="00B8253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1862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F25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E1D3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3CE9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87CB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45B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029F39A5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9680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9121" w14:textId="77777777" w:rsidR="00B8253F" w:rsidRDefault="00B8253F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7E1076A7" w14:textId="77777777" w:rsidR="00B8253F" w:rsidRDefault="00B8253F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D270" w14:textId="77777777" w:rsidR="00B8253F" w:rsidRDefault="00B8253F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F093" w14:textId="77777777" w:rsidR="00B8253F" w:rsidRDefault="00B8253F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01BB" w14:textId="77777777" w:rsidR="00B8253F" w:rsidRDefault="00B8253F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43F7" w14:textId="77777777" w:rsidR="00B8253F" w:rsidRDefault="00B8253F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3D2F" w14:textId="77777777" w:rsidR="00B8253F" w:rsidRDefault="00B8253F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27D7" w14:textId="77777777" w:rsidR="00B8253F" w:rsidRPr="00F344E1" w:rsidRDefault="00B8253F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2F01" w14:textId="77777777" w:rsidR="00B8253F" w:rsidRDefault="00B8253F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1E54ED44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732138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369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0AA4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F4B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316FFB9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65F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B583E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4679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D64DA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D15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64FE1C2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FF34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3BE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3770B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92F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1C353A3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2F1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65E8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611B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0AE5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D4F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662FF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114A287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B8253F" w14:paraId="486790F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678D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30DC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614E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D11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49F2" w14:textId="77777777" w:rsidR="00B8253F" w:rsidRDefault="00B8253F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67C5C1C5" w14:textId="77777777" w:rsidR="00B8253F" w:rsidRDefault="00B8253F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A23F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1225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CE551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2007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685BFF8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7D0A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BC68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981B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11B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04D22F8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9D9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7788AF99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898D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C190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74E6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6F4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ACDBBD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5F24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8BDF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658BCCE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6141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E25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5EF9FFE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85BA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F760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10AA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2E17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E43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A333D9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1F930A30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0578" w14:textId="77777777" w:rsidR="00B8253F" w:rsidRDefault="00B8253F" w:rsidP="00B8253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B3E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2AB8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A17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4FF55802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1A86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3954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43A0" w14:textId="77777777" w:rsidR="00B8253F" w:rsidRDefault="00B8253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3190" w14:textId="77777777" w:rsidR="00B8253F" w:rsidRPr="00F344E1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0C05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6FA9C44" w14:textId="77777777" w:rsidR="00B8253F" w:rsidRDefault="00B8253F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3C1E752" w14:textId="77777777" w:rsidR="00B8253F" w:rsidRDefault="00B8253F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50D40A35" w14:textId="77777777" w:rsidR="00B8253F" w:rsidRDefault="00B8253F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8253F" w14:paraId="073C383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6FCA" w14:textId="77777777" w:rsidR="00B8253F" w:rsidRDefault="00B8253F" w:rsidP="00B8253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7EBD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D0EE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241D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6BD5324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453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6D3B3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64F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9FD5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9B40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89BD2B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162AE91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B8253F" w14:paraId="5B20789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BC25" w14:textId="77777777" w:rsidR="00B8253F" w:rsidRDefault="00B8253F" w:rsidP="00B8253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931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7CF2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3479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B071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B883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7525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FA82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46EA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1E31E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6C91C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B8253F" w14:paraId="13CA9A71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D297" w14:textId="77777777" w:rsidR="00B8253F" w:rsidRDefault="00B8253F" w:rsidP="00B8253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9D21" w14:textId="77777777" w:rsidR="00B8253F" w:rsidRDefault="00B8253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16DEF69F" w14:textId="77777777" w:rsidR="00B8253F" w:rsidRDefault="00B8253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005E" w14:textId="77777777" w:rsidR="00B8253F" w:rsidRPr="00BB2EA6" w:rsidRDefault="00B8253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B805" w14:textId="77777777" w:rsidR="00B8253F" w:rsidRDefault="00B8253F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4F32" w14:textId="77777777" w:rsidR="00B8253F" w:rsidRDefault="00B8253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DE32" w14:textId="77777777" w:rsidR="00B8253F" w:rsidRDefault="00B8253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D663" w14:textId="77777777" w:rsidR="00B8253F" w:rsidRDefault="00B8253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5A6C" w14:textId="77777777" w:rsidR="00B8253F" w:rsidRPr="00BB2EA6" w:rsidRDefault="00B8253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82F4" w14:textId="77777777" w:rsidR="00B8253F" w:rsidRDefault="00B8253F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7F3DF99C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A5AF" w14:textId="77777777" w:rsidR="00B8253F" w:rsidRDefault="00B8253F" w:rsidP="00B8253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1319" w14:textId="77777777" w:rsidR="00B8253F" w:rsidRDefault="00B8253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25118ED5" w14:textId="77777777" w:rsidR="00B8253F" w:rsidRDefault="00B8253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58AC" w14:textId="77777777" w:rsidR="00B8253F" w:rsidRPr="00BB2EA6" w:rsidRDefault="00B8253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896A" w14:textId="77777777" w:rsidR="00B8253F" w:rsidRDefault="00B8253F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738F" w14:textId="77777777" w:rsidR="00B8253F" w:rsidRDefault="00B8253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1CCD" w14:textId="77777777" w:rsidR="00B8253F" w:rsidRDefault="00B8253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B4DF" w14:textId="77777777" w:rsidR="00B8253F" w:rsidRDefault="00B8253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A508" w14:textId="77777777" w:rsidR="00B8253F" w:rsidRPr="00BB2EA6" w:rsidRDefault="00B8253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EB76" w14:textId="77777777" w:rsidR="00B8253F" w:rsidRDefault="00B8253F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2DB4E6D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DD85" w14:textId="77777777" w:rsidR="00B8253F" w:rsidRDefault="00B8253F" w:rsidP="00B8253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F6EE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EA78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C78C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2A6A" w14:textId="77777777" w:rsidR="00B8253F" w:rsidRDefault="00B8253F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712AF534" w14:textId="77777777" w:rsidR="00B8253F" w:rsidRDefault="00B8253F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BDC9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7F1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8299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2156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A15D9C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9C19" w14:textId="77777777" w:rsidR="00B8253F" w:rsidRDefault="00B8253F" w:rsidP="00B8253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1917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785B4F0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EC22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AD98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6081" w14:textId="77777777" w:rsidR="00B8253F" w:rsidRDefault="00B8253F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2F38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68F0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80C0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1D1F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09C4BE4E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12F0B" w14:textId="77777777" w:rsidR="00B8253F" w:rsidRDefault="00B8253F" w:rsidP="00B8253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7ADB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16CD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8EE4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39F58131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0FC4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994F" w14:textId="77777777" w:rsidR="00B8253F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53FF" w14:textId="77777777" w:rsidR="00B8253F" w:rsidRDefault="00B8253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57D9" w14:textId="77777777" w:rsidR="00B8253F" w:rsidRPr="00BB2EA6" w:rsidRDefault="00B8253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DD33" w14:textId="77777777" w:rsidR="00B8253F" w:rsidRDefault="00B8253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BC56278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545D9D24" w14:textId="77777777" w:rsidR="00B8253F" w:rsidRDefault="00B8253F" w:rsidP="00F0370D">
      <w:pPr>
        <w:pStyle w:val="Heading1"/>
        <w:spacing w:line="360" w:lineRule="auto"/>
      </w:pPr>
      <w:r>
        <w:t>LINIA 800</w:t>
      </w:r>
    </w:p>
    <w:p w14:paraId="266257BB" w14:textId="77777777" w:rsidR="00B8253F" w:rsidRDefault="00B8253F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53F" w14:paraId="28F7C1E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C58C2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5CA51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F55F9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21569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2C42D2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C5EDC" w14:textId="77777777" w:rsidR="00B8253F" w:rsidRDefault="00B8253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FFF54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3187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DD2F0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20F09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607CC45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6C204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DDA0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26927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8EDDC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19F1F5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40018" w14:textId="77777777" w:rsidR="00B8253F" w:rsidRDefault="00B8253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48C7B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E3CF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51031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B0070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7018B3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44C64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3608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C2BB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4BB54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3036ECB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E1D2A" w14:textId="77777777" w:rsidR="00B8253F" w:rsidRDefault="00B8253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1AFAC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D3B0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EDB80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7BADC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88390E" w14:textId="77777777" w:rsidR="00B8253F" w:rsidRDefault="00B8253F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B8253F" w:rsidRPr="00A8307A" w14:paraId="43B4162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7124E" w14:textId="77777777" w:rsidR="00B8253F" w:rsidRPr="00A75A00" w:rsidRDefault="00B8253F" w:rsidP="00B8253F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5F2D6" w14:textId="77777777" w:rsidR="00B8253F" w:rsidRPr="00A8307A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1AD91" w14:textId="77777777" w:rsidR="00B8253F" w:rsidRPr="00A8307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C975C" w14:textId="77777777" w:rsidR="00B8253F" w:rsidRPr="00A8307A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79A6F" w14:textId="77777777" w:rsidR="00B8253F" w:rsidRDefault="00B8253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8BC7162" w14:textId="77777777" w:rsidR="00B8253F" w:rsidRDefault="00B8253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2056AD5F" w14:textId="77777777" w:rsidR="00B8253F" w:rsidRDefault="00B8253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845D726" w14:textId="77777777" w:rsidR="00B8253F" w:rsidRDefault="00B8253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BAB23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151DA" w14:textId="77777777" w:rsidR="00B8253F" w:rsidRPr="00A8307A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E06DD" w14:textId="77777777" w:rsidR="00B8253F" w:rsidRPr="00A8307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A30FD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06388C" w14:textId="77777777" w:rsidR="00B8253F" w:rsidRPr="00A8307A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B8253F" w14:paraId="1FB5E4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67A0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6255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1E6F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7413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7334B805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7DB8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1DD7D6E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6A2C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2487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2357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38158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10B572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6903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5BE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6F28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1AE4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49A3" w14:textId="77777777" w:rsidR="00B8253F" w:rsidRDefault="00B8253F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B11BD85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5FD9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DB14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6089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528B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FB56C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B7A7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3179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C474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5348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D36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5BD2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85D8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814A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DB36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61A9EE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1C72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2CB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2028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506E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8B1D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BAD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B141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CF7A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2C07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F5BE92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9C9918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8253F" w14:paraId="043EBC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7697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6C54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9474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F9FD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1C3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C0B2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435B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D9F7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C5C0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8F3B9A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EE6FAC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8253F" w14:paraId="4AC4D5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E801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7084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3F1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0AC0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3B98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19DF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702E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C6B68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2E53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6B132D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CB63EA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B8253F" w14:paraId="295EDF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495B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2DBB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3A92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D280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3BB5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78C55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8EBD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DE39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0A53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E5CEEC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3FF320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B8253F" w14:paraId="5A255BC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B8E3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6BFE4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8F75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3846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94D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4D10964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17A6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F860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2FC8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FB8E7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8253F" w14:paraId="64B0B5D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A40D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80DC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08E42E40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F4D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A5CF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AC4C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BEFE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0FE2" w14:textId="77777777" w:rsidR="00B8253F" w:rsidRDefault="00B8253F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09E32360" w14:textId="77777777" w:rsidR="00B8253F" w:rsidRDefault="00B8253F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DE48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6A25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14:paraId="51B4B53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5C2E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4C9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3A2F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D8F1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52467469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CF5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055C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82A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51C5E72E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B77D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FFD8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14:paraId="55DCDBB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F912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F071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1524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C3BE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469E3CAB" w14:textId="77777777" w:rsidR="00B8253F" w:rsidRPr="008B2519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54A5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DE26B1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2B98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3125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4ADA" w14:textId="77777777" w:rsidR="00B8253F" w:rsidRPr="008D08DE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9B69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8253F" w14:paraId="4B3E71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F942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184B" w14:textId="77777777" w:rsidR="00B8253F" w:rsidRDefault="00B8253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BB62" w14:textId="77777777" w:rsidR="00B8253F" w:rsidRPr="001161EA" w:rsidRDefault="00B8253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52AE" w14:textId="77777777" w:rsidR="00B8253F" w:rsidRDefault="00B8253F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20C499E8" w14:textId="77777777" w:rsidR="00B8253F" w:rsidRDefault="00B8253F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111B4" w14:textId="77777777" w:rsidR="00B8253F" w:rsidRDefault="00B8253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E20F79E" w14:textId="77777777" w:rsidR="00B8253F" w:rsidRDefault="00B8253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17FB" w14:textId="77777777" w:rsidR="00B8253F" w:rsidRPr="001161EA" w:rsidRDefault="00B8253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B8C6" w14:textId="77777777" w:rsidR="00B8253F" w:rsidRDefault="00B8253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4D6F" w14:textId="77777777" w:rsidR="00B8253F" w:rsidRPr="008D08DE" w:rsidRDefault="00B8253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7C6F" w14:textId="77777777" w:rsidR="00B8253F" w:rsidRDefault="00B8253F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B8253F" w14:paraId="38492F2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AC3F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CB918" w14:textId="77777777" w:rsidR="00B8253F" w:rsidRDefault="00B8253F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76C7" w14:textId="77777777" w:rsidR="00B8253F" w:rsidRPr="001161EA" w:rsidRDefault="00B8253F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9ECF" w14:textId="77777777" w:rsidR="00B8253F" w:rsidRDefault="00B8253F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6868" w14:textId="77777777" w:rsidR="00B8253F" w:rsidRDefault="00B8253F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2543" w14:textId="77777777" w:rsidR="00B8253F" w:rsidRPr="001161EA" w:rsidRDefault="00B8253F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601E" w14:textId="77777777" w:rsidR="00B8253F" w:rsidRDefault="00B8253F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74481" w14:textId="77777777" w:rsidR="00B8253F" w:rsidRDefault="00B8253F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C807" w14:textId="77777777" w:rsidR="00B8253F" w:rsidRDefault="00B8253F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2EE5931B" w14:textId="77777777" w:rsidR="00B8253F" w:rsidRDefault="00B8253F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B8253F" w14:paraId="2BE293E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C0EE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504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FAF5" w14:textId="77777777" w:rsidR="00B8253F" w:rsidRPr="001161EA" w:rsidRDefault="00B8253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34D6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EF2D98D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A799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97A8D51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6D8C5C7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9E7F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307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7C19" w14:textId="77777777" w:rsidR="00B8253F" w:rsidRPr="001161EA" w:rsidRDefault="00B8253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C07E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8253F" w14:paraId="0A54B7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5DCF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88B8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CF5E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F86D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3F25F0A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DCC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4B065F1C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4E7BA471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52C5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59F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F8BA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C08C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22E42B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6BFD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BCE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A44A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7176" w14:textId="77777777" w:rsidR="00B8253F" w:rsidRDefault="00B8253F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1E6C01F" w14:textId="77777777" w:rsidR="00B8253F" w:rsidRDefault="00B8253F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094E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B6FA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63C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F1D9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C92A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B8253F" w14:paraId="1B52D0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184F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6085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2B5A5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40ED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98A909A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28E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1DC6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0D3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0FF3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E6D8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F1D931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25F5C9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B8253F" w14:paraId="452874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C63D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FF2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6C9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BCE2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AE60B83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592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590D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3BC9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75CB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DC8B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4447C6A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689D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17F1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4847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8975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6D13A26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AC2E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3B87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633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FF28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9AFE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3414CF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FB33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7BEB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962C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11D8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FFF489C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6AE7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FED9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D05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00EA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B9EB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672DBD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0BA7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C56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FCE8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11FE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3012293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516C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64EB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463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8FD5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A38A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928F75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6D29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AA64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98C5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7A43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7B114C3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1F764E10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91C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801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D5A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5564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CDB8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2EEFD4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9DCC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09458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C9E9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D698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E4A7515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AE1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DE82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5EA8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496E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D062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F22E20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BE0321A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B8253F" w14:paraId="778CAF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E4A9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0D1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5809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2BB6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A1C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46E560FC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74C4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7F8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852E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FF36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72C217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B8253F" w14:paraId="5727AC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26526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558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ACC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2EFE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4FA7C02E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92EE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95B9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84FE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7BF3D33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02F5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6093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8253F" w14:paraId="4A167F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BCC3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4CA0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4A0D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A9D7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F5D8423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DCD4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FE67A4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C203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D93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CA94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6110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0DAAE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BF09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AC84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FB2C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C22B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09AB6C7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AAE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7642A1F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DF29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19B5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31A9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F272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5A1724A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54D5B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69A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3F4F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8048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0FF280B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F85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44D6692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08E1287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569B8C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13E3A91B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245D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B610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B5916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493C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20BE24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6B7F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AEFE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2788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5D67" w14:textId="77777777" w:rsidR="00B8253F" w:rsidRDefault="00B8253F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D051FD1" w14:textId="77777777" w:rsidR="00B8253F" w:rsidRDefault="00B8253F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883D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7AFB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BB7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7442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F260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B8253F" w14:paraId="73037E8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90CF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8297E" w14:textId="77777777" w:rsidR="00B8253F" w:rsidRDefault="00B8253F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ADE1" w14:textId="77777777" w:rsidR="00B8253F" w:rsidRPr="001161EA" w:rsidRDefault="00B8253F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41D1" w14:textId="77777777" w:rsidR="00B8253F" w:rsidRDefault="00B8253F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AD4C7CA" w14:textId="77777777" w:rsidR="00B8253F" w:rsidRDefault="00B8253F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7A8F" w14:textId="77777777" w:rsidR="00B8253F" w:rsidRDefault="00B8253F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8243" w14:textId="77777777" w:rsidR="00B8253F" w:rsidRDefault="00B8253F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14AB" w14:textId="77777777" w:rsidR="00B8253F" w:rsidRDefault="00B8253F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E9AAB" w14:textId="77777777" w:rsidR="00B8253F" w:rsidRPr="008D08DE" w:rsidRDefault="00B8253F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74F4" w14:textId="77777777" w:rsidR="00B8253F" w:rsidRDefault="00B8253F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B8253F" w14:paraId="6D8BC10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91E6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1FD0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40AF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5668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D19D602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D8E0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2713F486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88EE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DA8B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D64B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E63F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01F991A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D21C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539D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86E7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0FBA" w14:textId="77777777" w:rsidR="00B8253F" w:rsidRDefault="00B8253F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BC63B2D" w14:textId="77777777" w:rsidR="00B8253F" w:rsidRDefault="00B8253F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E757" w14:textId="77777777" w:rsidR="00B8253F" w:rsidRPr="00F565BC" w:rsidRDefault="00B8253F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22FE51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D61B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993C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5AF4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1968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B8253F" w14:paraId="73A97E7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C2EE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09B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A4FD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6802" w14:textId="77777777" w:rsidR="00B8253F" w:rsidRDefault="00B8253F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5C4F65B" w14:textId="77777777" w:rsidR="00B8253F" w:rsidRDefault="00B8253F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BF4F9" w14:textId="77777777" w:rsidR="00B8253F" w:rsidRDefault="00B8253F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161CE39" w14:textId="77777777" w:rsidR="00B8253F" w:rsidRDefault="00B8253F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2B69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38A7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52E2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7760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B8253F" w14:paraId="4DF107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2D83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E0B7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CBC6C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6377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E8572BF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CACC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763E3E7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EF0F" w14:textId="77777777" w:rsidR="00B8253F" w:rsidRPr="001161EA" w:rsidRDefault="00B8253F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D9A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E4C2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B634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B34A68E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2DE6823C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7F1EF9F4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626814C0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B8253F" w14:paraId="6AA1AC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AB74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44F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06E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AF19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3E0FEE4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3C2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CD2B862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6975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8FE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BDE7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F081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082A5770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691D9B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B8253F" w14:paraId="168815F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5172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70DB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77B9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B8D7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5B2F8A1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213D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97CF87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4511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8F98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7BC7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7F07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3915DB3A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B8253F" w14:paraId="0D7FEAA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782B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FD9D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2A68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9E5C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49533AB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1AEC17E4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478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0B8E5E70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B857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D0A7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51A3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B22D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F671FD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B8253F" w14:paraId="603C2A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BAAC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51CB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B594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F0FF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4FA0E6D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3063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FD56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AEF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55E9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AD5B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73606A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75C0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73C4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A2C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89ED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1A10B55" w14:textId="77777777" w:rsidR="00B8253F" w:rsidRDefault="00B8253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AB99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DFC0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BA6A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7637A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1988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8253F" w14:paraId="351A31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A485" w14:textId="77777777" w:rsidR="00B8253F" w:rsidRDefault="00B8253F" w:rsidP="00B8253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5290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4CC3" w14:textId="77777777" w:rsidR="00B8253F" w:rsidRPr="001161EA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7E6D" w14:textId="77777777" w:rsidR="00B8253F" w:rsidRDefault="00B8253F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719EE2C" w14:textId="77777777" w:rsidR="00B8253F" w:rsidRDefault="00B8253F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C7E8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D26B" w14:textId="77777777" w:rsidR="00B8253F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231F" w14:textId="77777777" w:rsidR="00B8253F" w:rsidRDefault="00B8253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2457" w14:textId="77777777" w:rsidR="00B8253F" w:rsidRPr="008D08DE" w:rsidRDefault="00B8253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13C4" w14:textId="77777777" w:rsidR="00B8253F" w:rsidRDefault="00B8253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8DE5A0D" w14:textId="77777777" w:rsidR="00B8253F" w:rsidRDefault="00B8253F">
      <w:pPr>
        <w:spacing w:before="40" w:after="40" w:line="192" w:lineRule="auto"/>
        <w:ind w:right="57"/>
        <w:rPr>
          <w:sz w:val="20"/>
          <w:lang w:val="ro-RO"/>
        </w:rPr>
      </w:pPr>
    </w:p>
    <w:p w14:paraId="6BBEF90C" w14:textId="77777777" w:rsidR="00B8253F" w:rsidRPr="00C21F42" w:rsidRDefault="00B8253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86533ED" w14:textId="77777777" w:rsidR="00B8253F" w:rsidRPr="00C21F42" w:rsidRDefault="00B8253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D85DA98" w14:textId="77777777" w:rsidR="00B8253F" w:rsidRPr="00C21F42" w:rsidRDefault="00B8253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131FEEB6" w14:textId="77777777" w:rsidR="00B8253F" w:rsidRPr="00C21F42" w:rsidRDefault="00B8253F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B156866" w14:textId="77777777" w:rsidR="00B8253F" w:rsidRDefault="00B8253F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0F52F84F" w14:textId="77777777" w:rsidR="00B8253F" w:rsidRPr="00C21F42" w:rsidRDefault="00B8253F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7D0CADB6" w14:textId="77777777" w:rsidR="00B8253F" w:rsidRPr="00C21F42" w:rsidRDefault="00B8253F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A71161A" w14:textId="77777777" w:rsidR="00B8253F" w:rsidRPr="00C21F42" w:rsidRDefault="00B8253F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0F69CE5F" w14:textId="77777777" w:rsidR="00B8253F" w:rsidRPr="00C21F42" w:rsidRDefault="00B8253F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1049344" w14:textId="77777777" w:rsidR="00FB37F1" w:rsidRPr="00D320E0" w:rsidRDefault="00FB37F1" w:rsidP="00D320E0"/>
    <w:sectPr w:rsidR="00FB37F1" w:rsidRPr="00D320E0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2728E" w14:textId="77777777" w:rsidR="00B955A0" w:rsidRDefault="00B955A0">
      <w:r>
        <w:separator/>
      </w:r>
    </w:p>
  </w:endnote>
  <w:endnote w:type="continuationSeparator" w:id="0">
    <w:p w14:paraId="07CF8E7A" w14:textId="77777777" w:rsidR="00B955A0" w:rsidRDefault="00B95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203C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E4AE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7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0EDB1" w14:textId="77777777" w:rsidR="00B955A0" w:rsidRDefault="00B955A0">
      <w:r>
        <w:separator/>
      </w:r>
    </w:p>
  </w:footnote>
  <w:footnote w:type="continuationSeparator" w:id="0">
    <w:p w14:paraId="5C672FE3" w14:textId="77777777" w:rsidR="00B955A0" w:rsidRDefault="00B95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1D6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0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51520F" w14:textId="4DEA9503" w:rsidR="006F5073" w:rsidRDefault="00C0614E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D566DA">
      <w:rPr>
        <w:b/>
        <w:bCs/>
        <w:i/>
        <w:iCs/>
        <w:sz w:val="22"/>
      </w:rPr>
      <w:t>decada 21-31 octombrie 2026</w:t>
    </w:r>
  </w:p>
  <w:p w14:paraId="31C5D1E8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313FBD0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127D90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967AD58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971CD0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DD27681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E19163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37636A3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91AF26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19D1C4B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1F755B6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44068F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607B0CF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016D06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164541FB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7A00EFC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FABA7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7DCF80A6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C876D52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279B6F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26BC7FD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BE4149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7F6E35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57C2519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6A7F52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475383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3FFAFF8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B29E4E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26A8B8F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5445F9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B14ACE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338F90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7BB71BD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AB5240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234480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ABB4D4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E91048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5C68419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1CD7CC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C1C8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329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01E29B" w14:textId="7088949D" w:rsidR="00004110" w:rsidRPr="00A048AC" w:rsidRDefault="00C0614E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D566DA">
      <w:rPr>
        <w:b/>
        <w:bCs/>
        <w:i/>
        <w:iCs/>
        <w:sz w:val="22"/>
      </w:rPr>
      <w:t>decada 21-31 octombrie 2026</w:t>
    </w:r>
  </w:p>
  <w:p w14:paraId="295F430E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69C358B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BEFDF2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47210EB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A3D9E26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8E90FB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0BC4C0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0E87F695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36730FDF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10B7D49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0D2141E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65A780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7BB4FB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57ED835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DD4AC15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2DA935E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654730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0CD09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4EA357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8132C4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4296127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24EDF9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E5139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D2EC48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63756E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640E85AE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C2B5E4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6CC52C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790BB1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665510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7E2F2F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89054E2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41549C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FBD264D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5E151342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7734A4D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9A3D8B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DBDC8C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4CD8F5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D016DF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AE3DF9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05754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71F5E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F333C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990A1E4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B09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F3B"/>
    <w:multiLevelType w:val="hybridMultilevel"/>
    <w:tmpl w:val="D8468306"/>
    <w:lvl w:ilvl="0" w:tplc="14789E2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9EB"/>
    <w:multiLevelType w:val="hybridMultilevel"/>
    <w:tmpl w:val="C43606D0"/>
    <w:lvl w:ilvl="0" w:tplc="AA121EB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442BC8"/>
    <w:multiLevelType w:val="hybridMultilevel"/>
    <w:tmpl w:val="73C6FCC0"/>
    <w:lvl w:ilvl="0" w:tplc="CEA6420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1B57872"/>
    <w:multiLevelType w:val="hybridMultilevel"/>
    <w:tmpl w:val="6B24AA10"/>
    <w:lvl w:ilvl="0" w:tplc="641A924A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E795D"/>
    <w:multiLevelType w:val="hybridMultilevel"/>
    <w:tmpl w:val="1E8AD412"/>
    <w:lvl w:ilvl="0" w:tplc="651EB3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9F7EC2"/>
    <w:multiLevelType w:val="hybridMultilevel"/>
    <w:tmpl w:val="B59212AA"/>
    <w:lvl w:ilvl="0" w:tplc="C3201D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60788"/>
    <w:multiLevelType w:val="hybridMultilevel"/>
    <w:tmpl w:val="88906424"/>
    <w:lvl w:ilvl="0" w:tplc="797C1D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99354ED"/>
    <w:multiLevelType w:val="hybridMultilevel"/>
    <w:tmpl w:val="D6A8904A"/>
    <w:lvl w:ilvl="0" w:tplc="076C340C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76C98"/>
    <w:multiLevelType w:val="hybridMultilevel"/>
    <w:tmpl w:val="9D32073C"/>
    <w:lvl w:ilvl="0" w:tplc="35C4FA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7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A68B2"/>
    <w:multiLevelType w:val="hybridMultilevel"/>
    <w:tmpl w:val="449EE1D6"/>
    <w:lvl w:ilvl="0" w:tplc="023AEB3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5BA045D6"/>
    <w:multiLevelType w:val="hybridMultilevel"/>
    <w:tmpl w:val="CBBC703E"/>
    <w:lvl w:ilvl="0" w:tplc="9AA0897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5D2C203F"/>
    <w:multiLevelType w:val="hybridMultilevel"/>
    <w:tmpl w:val="93EAF60A"/>
    <w:lvl w:ilvl="0" w:tplc="A298457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20F32AC"/>
    <w:multiLevelType w:val="hybridMultilevel"/>
    <w:tmpl w:val="880828B4"/>
    <w:lvl w:ilvl="0" w:tplc="DBA2686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3EB59BF"/>
    <w:multiLevelType w:val="hybridMultilevel"/>
    <w:tmpl w:val="2EF02E0A"/>
    <w:lvl w:ilvl="0" w:tplc="AB9C04F6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DA4"/>
    <w:multiLevelType w:val="hybridMultilevel"/>
    <w:tmpl w:val="81AE5648"/>
    <w:lvl w:ilvl="0" w:tplc="74EE57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8F21D66"/>
    <w:multiLevelType w:val="hybridMultilevel"/>
    <w:tmpl w:val="A4B072F2"/>
    <w:lvl w:ilvl="0" w:tplc="2662F9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79BB5477"/>
    <w:multiLevelType w:val="hybridMultilevel"/>
    <w:tmpl w:val="F8ACA246"/>
    <w:lvl w:ilvl="0" w:tplc="652E01C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D69E5"/>
    <w:multiLevelType w:val="hybridMultilevel"/>
    <w:tmpl w:val="4468C336"/>
    <w:lvl w:ilvl="0" w:tplc="94C48A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5" w15:restartNumberingAfterBreak="0">
    <w:nsid w:val="7E927324"/>
    <w:multiLevelType w:val="hybridMultilevel"/>
    <w:tmpl w:val="514AF56E"/>
    <w:lvl w:ilvl="0" w:tplc="C30412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87517">
    <w:abstractNumId w:val="21"/>
  </w:num>
  <w:num w:numId="2" w16cid:durableId="2035955787">
    <w:abstractNumId w:val="24"/>
  </w:num>
  <w:num w:numId="3" w16cid:durableId="1085764040">
    <w:abstractNumId w:val="2"/>
  </w:num>
  <w:num w:numId="4" w16cid:durableId="52779327">
    <w:abstractNumId w:val="35"/>
  </w:num>
  <w:num w:numId="5" w16cid:durableId="704712729">
    <w:abstractNumId w:val="16"/>
  </w:num>
  <w:num w:numId="6" w16cid:durableId="1744450687">
    <w:abstractNumId w:val="39"/>
  </w:num>
  <w:num w:numId="7" w16cid:durableId="203909065">
    <w:abstractNumId w:val="5"/>
  </w:num>
  <w:num w:numId="8" w16cid:durableId="1437359247">
    <w:abstractNumId w:val="31"/>
  </w:num>
  <w:num w:numId="9" w16cid:durableId="1449811338">
    <w:abstractNumId w:val="20"/>
  </w:num>
  <w:num w:numId="10" w16cid:durableId="350884993">
    <w:abstractNumId w:val="22"/>
  </w:num>
  <w:num w:numId="11" w16cid:durableId="383062685">
    <w:abstractNumId w:val="25"/>
  </w:num>
  <w:num w:numId="12" w16cid:durableId="995374258">
    <w:abstractNumId w:val="37"/>
  </w:num>
  <w:num w:numId="13" w16cid:durableId="979505479">
    <w:abstractNumId w:val="34"/>
  </w:num>
  <w:num w:numId="14" w16cid:durableId="2108234531">
    <w:abstractNumId w:val="41"/>
  </w:num>
  <w:num w:numId="15" w16cid:durableId="1549564258">
    <w:abstractNumId w:val="32"/>
  </w:num>
  <w:num w:numId="16" w16cid:durableId="1547335578">
    <w:abstractNumId w:val="17"/>
  </w:num>
  <w:num w:numId="17" w16cid:durableId="531260144">
    <w:abstractNumId w:val="14"/>
  </w:num>
  <w:num w:numId="18" w16cid:durableId="1428891957">
    <w:abstractNumId w:val="9"/>
  </w:num>
  <w:num w:numId="19" w16cid:durableId="953637804">
    <w:abstractNumId w:val="43"/>
  </w:num>
  <w:num w:numId="20" w16cid:durableId="978531040">
    <w:abstractNumId w:val="42"/>
  </w:num>
  <w:num w:numId="21" w16cid:durableId="1603223496">
    <w:abstractNumId w:val="10"/>
  </w:num>
  <w:num w:numId="22" w16cid:durableId="194318888">
    <w:abstractNumId w:val="13"/>
  </w:num>
  <w:num w:numId="23" w16cid:durableId="1597446813">
    <w:abstractNumId w:val="36"/>
  </w:num>
  <w:num w:numId="24" w16cid:durableId="1946226515">
    <w:abstractNumId w:val="15"/>
  </w:num>
  <w:num w:numId="25" w16cid:durableId="1359159633">
    <w:abstractNumId w:val="4"/>
  </w:num>
  <w:num w:numId="26" w16cid:durableId="959730267">
    <w:abstractNumId w:val="19"/>
  </w:num>
  <w:num w:numId="27" w16cid:durableId="453257991">
    <w:abstractNumId w:val="45"/>
  </w:num>
  <w:num w:numId="28" w16cid:durableId="1190148892">
    <w:abstractNumId w:val="1"/>
  </w:num>
  <w:num w:numId="29" w16cid:durableId="1848862451">
    <w:abstractNumId w:val="12"/>
  </w:num>
  <w:num w:numId="30" w16cid:durableId="1245073529">
    <w:abstractNumId w:val="28"/>
  </w:num>
  <w:num w:numId="31" w16cid:durableId="213657637">
    <w:abstractNumId w:val="30"/>
  </w:num>
  <w:num w:numId="32" w16cid:durableId="265233487">
    <w:abstractNumId w:val="23"/>
  </w:num>
  <w:num w:numId="33" w16cid:durableId="801002333">
    <w:abstractNumId w:val="3"/>
  </w:num>
  <w:num w:numId="34" w16cid:durableId="307324804">
    <w:abstractNumId w:val="26"/>
  </w:num>
  <w:num w:numId="35" w16cid:durableId="1492915793">
    <w:abstractNumId w:val="8"/>
  </w:num>
  <w:num w:numId="36" w16cid:durableId="2066247489">
    <w:abstractNumId w:val="18"/>
  </w:num>
  <w:num w:numId="37" w16cid:durableId="1877765673">
    <w:abstractNumId w:val="38"/>
  </w:num>
  <w:num w:numId="38" w16cid:durableId="445657029">
    <w:abstractNumId w:val="33"/>
  </w:num>
  <w:num w:numId="39" w16cid:durableId="1787458797">
    <w:abstractNumId w:val="29"/>
  </w:num>
  <w:num w:numId="40" w16cid:durableId="775709098">
    <w:abstractNumId w:val="27"/>
  </w:num>
  <w:num w:numId="41" w16cid:durableId="1895654975">
    <w:abstractNumId w:val="7"/>
  </w:num>
  <w:num w:numId="42" w16cid:durableId="1836411365">
    <w:abstractNumId w:val="6"/>
  </w:num>
  <w:num w:numId="43" w16cid:durableId="1251963772">
    <w:abstractNumId w:val="11"/>
  </w:num>
  <w:num w:numId="44" w16cid:durableId="1246763155">
    <w:abstractNumId w:val="40"/>
  </w:num>
  <w:num w:numId="45" w16cid:durableId="167411259">
    <w:abstractNumId w:val="44"/>
  </w:num>
  <w:num w:numId="46" w16cid:durableId="545260289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VMAkbozGz5OJXZDw8plcbpXZ+No4c/kASTI8vTfkHHWlr71RswEnmlNtMaGA80eSndlRj6L5JZ5lB8JuVjzPTQ==" w:salt="lDJqgd3Vrd76kQXd9IYFK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2B5E"/>
    <w:rsid w:val="000034F1"/>
    <w:rsid w:val="00003549"/>
    <w:rsid w:val="00003587"/>
    <w:rsid w:val="000035E9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6D5E"/>
    <w:rsid w:val="00007238"/>
    <w:rsid w:val="000072A6"/>
    <w:rsid w:val="000073D1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1F04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AE8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DFD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41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37BEA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889"/>
    <w:rsid w:val="000469F4"/>
    <w:rsid w:val="0004724D"/>
    <w:rsid w:val="00047D3C"/>
    <w:rsid w:val="000506A8"/>
    <w:rsid w:val="00050E1D"/>
    <w:rsid w:val="00050FE4"/>
    <w:rsid w:val="000512DA"/>
    <w:rsid w:val="000514E5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BC3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162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5B7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6FA1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C80"/>
    <w:rsid w:val="00087E7B"/>
    <w:rsid w:val="00090056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392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19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469"/>
    <w:rsid w:val="000C4E27"/>
    <w:rsid w:val="000C4F31"/>
    <w:rsid w:val="000C53B1"/>
    <w:rsid w:val="000C5495"/>
    <w:rsid w:val="000C5571"/>
    <w:rsid w:val="000C603B"/>
    <w:rsid w:val="000C628C"/>
    <w:rsid w:val="000C6BDA"/>
    <w:rsid w:val="000C6EF7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BC6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1F8"/>
    <w:rsid w:val="000D6208"/>
    <w:rsid w:val="000D6601"/>
    <w:rsid w:val="000D7203"/>
    <w:rsid w:val="000D7D26"/>
    <w:rsid w:val="000E0117"/>
    <w:rsid w:val="000E0541"/>
    <w:rsid w:val="000E07D5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0F8F"/>
    <w:rsid w:val="00101A16"/>
    <w:rsid w:val="00101B0C"/>
    <w:rsid w:val="00101E85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4C3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46F"/>
    <w:rsid w:val="001408C3"/>
    <w:rsid w:val="00140CBB"/>
    <w:rsid w:val="00141BC2"/>
    <w:rsid w:val="00141F1A"/>
    <w:rsid w:val="00142D8C"/>
    <w:rsid w:val="00142EB5"/>
    <w:rsid w:val="00143C37"/>
    <w:rsid w:val="00145027"/>
    <w:rsid w:val="00145342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1CD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05"/>
    <w:rsid w:val="0015316E"/>
    <w:rsid w:val="00153B5E"/>
    <w:rsid w:val="00153E52"/>
    <w:rsid w:val="0015418D"/>
    <w:rsid w:val="00154FB1"/>
    <w:rsid w:val="0015515E"/>
    <w:rsid w:val="0015596C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EA6"/>
    <w:rsid w:val="00162E5A"/>
    <w:rsid w:val="001630DE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2E57"/>
    <w:rsid w:val="00173DCC"/>
    <w:rsid w:val="0017418B"/>
    <w:rsid w:val="0017431A"/>
    <w:rsid w:val="001744EC"/>
    <w:rsid w:val="001747BC"/>
    <w:rsid w:val="0017502F"/>
    <w:rsid w:val="0017514C"/>
    <w:rsid w:val="00176E88"/>
    <w:rsid w:val="00177740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7AF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9C4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529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6A02"/>
    <w:rsid w:val="0019771E"/>
    <w:rsid w:val="0019777E"/>
    <w:rsid w:val="00197969"/>
    <w:rsid w:val="00197DED"/>
    <w:rsid w:val="00197E90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7FF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5FB0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AB3"/>
    <w:rsid w:val="001E3C85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D70"/>
    <w:rsid w:val="00214EEE"/>
    <w:rsid w:val="00215495"/>
    <w:rsid w:val="00216B99"/>
    <w:rsid w:val="002170B1"/>
    <w:rsid w:val="0021721A"/>
    <w:rsid w:val="002172AC"/>
    <w:rsid w:val="00217EFF"/>
    <w:rsid w:val="0022040B"/>
    <w:rsid w:val="0022060A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EBA"/>
    <w:rsid w:val="00243FD2"/>
    <w:rsid w:val="00244823"/>
    <w:rsid w:val="0024505D"/>
    <w:rsid w:val="002453B7"/>
    <w:rsid w:val="002455DA"/>
    <w:rsid w:val="00245744"/>
    <w:rsid w:val="00246578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60B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B5F"/>
    <w:rsid w:val="00263E03"/>
    <w:rsid w:val="00264BEC"/>
    <w:rsid w:val="00265641"/>
    <w:rsid w:val="00265692"/>
    <w:rsid w:val="0026592F"/>
    <w:rsid w:val="00265E8B"/>
    <w:rsid w:val="00265F77"/>
    <w:rsid w:val="00266B66"/>
    <w:rsid w:val="00266BEC"/>
    <w:rsid w:val="00266D01"/>
    <w:rsid w:val="002674A2"/>
    <w:rsid w:val="0027058C"/>
    <w:rsid w:val="00270A6D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C83"/>
    <w:rsid w:val="00275FF5"/>
    <w:rsid w:val="00276405"/>
    <w:rsid w:val="00276A99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07AB"/>
    <w:rsid w:val="00291207"/>
    <w:rsid w:val="002913DB"/>
    <w:rsid w:val="002913DE"/>
    <w:rsid w:val="0029164E"/>
    <w:rsid w:val="00291AC6"/>
    <w:rsid w:val="00292553"/>
    <w:rsid w:val="00293180"/>
    <w:rsid w:val="00293C56"/>
    <w:rsid w:val="0029455D"/>
    <w:rsid w:val="00294C1D"/>
    <w:rsid w:val="00294D96"/>
    <w:rsid w:val="00294F7F"/>
    <w:rsid w:val="00295729"/>
    <w:rsid w:val="00295974"/>
    <w:rsid w:val="00295DFB"/>
    <w:rsid w:val="0029611A"/>
    <w:rsid w:val="00296A7E"/>
    <w:rsid w:val="0029722D"/>
    <w:rsid w:val="00297D33"/>
    <w:rsid w:val="00297E7F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D26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013"/>
    <w:rsid w:val="002C5135"/>
    <w:rsid w:val="002C551B"/>
    <w:rsid w:val="002C5536"/>
    <w:rsid w:val="002C5670"/>
    <w:rsid w:val="002C5B78"/>
    <w:rsid w:val="002C62AB"/>
    <w:rsid w:val="002C6BB3"/>
    <w:rsid w:val="002C6D52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DD7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1D1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48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418C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0EF3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18A0"/>
    <w:rsid w:val="00352506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27A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6A5B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5C60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3DA9"/>
    <w:rsid w:val="003A427E"/>
    <w:rsid w:val="003A49B1"/>
    <w:rsid w:val="003A4E4C"/>
    <w:rsid w:val="003A4EC5"/>
    <w:rsid w:val="003A57AA"/>
    <w:rsid w:val="003A5C85"/>
    <w:rsid w:val="003A5DAF"/>
    <w:rsid w:val="003A6145"/>
    <w:rsid w:val="003A63B2"/>
    <w:rsid w:val="003A7367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FD1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0B4"/>
    <w:rsid w:val="003C3257"/>
    <w:rsid w:val="003C3900"/>
    <w:rsid w:val="003C392D"/>
    <w:rsid w:val="003C3AC2"/>
    <w:rsid w:val="003C3CA7"/>
    <w:rsid w:val="003C424C"/>
    <w:rsid w:val="003C43DA"/>
    <w:rsid w:val="003C45CF"/>
    <w:rsid w:val="003C53F8"/>
    <w:rsid w:val="003C5C73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3CF"/>
    <w:rsid w:val="003D06E5"/>
    <w:rsid w:val="003D122B"/>
    <w:rsid w:val="003D12D7"/>
    <w:rsid w:val="003D1AA6"/>
    <w:rsid w:val="003D2363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8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5E61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523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AC6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17F5A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7B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53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08E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B15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615"/>
    <w:rsid w:val="00486D2E"/>
    <w:rsid w:val="00486E29"/>
    <w:rsid w:val="00487136"/>
    <w:rsid w:val="004903BD"/>
    <w:rsid w:val="00490F9C"/>
    <w:rsid w:val="00491A53"/>
    <w:rsid w:val="00491BE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6F3"/>
    <w:rsid w:val="004A0912"/>
    <w:rsid w:val="004A16B2"/>
    <w:rsid w:val="004A19F3"/>
    <w:rsid w:val="004A1B81"/>
    <w:rsid w:val="004A1F98"/>
    <w:rsid w:val="004A2AB5"/>
    <w:rsid w:val="004A3813"/>
    <w:rsid w:val="004A3AC0"/>
    <w:rsid w:val="004A444B"/>
    <w:rsid w:val="004A4813"/>
    <w:rsid w:val="004A4A2E"/>
    <w:rsid w:val="004A4AA3"/>
    <w:rsid w:val="004A4FF6"/>
    <w:rsid w:val="004A515A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81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22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E33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DA3"/>
    <w:rsid w:val="004E2283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6FCB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5072"/>
    <w:rsid w:val="004F528F"/>
    <w:rsid w:val="004F544D"/>
    <w:rsid w:val="004F59C0"/>
    <w:rsid w:val="004F5E0E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3EB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7C"/>
    <w:rsid w:val="005051E9"/>
    <w:rsid w:val="00505754"/>
    <w:rsid w:val="00505915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6F5"/>
    <w:rsid w:val="00511B06"/>
    <w:rsid w:val="00511D51"/>
    <w:rsid w:val="005120B2"/>
    <w:rsid w:val="00513153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992"/>
    <w:rsid w:val="00523C4D"/>
    <w:rsid w:val="00524257"/>
    <w:rsid w:val="0052589D"/>
    <w:rsid w:val="00525CC8"/>
    <w:rsid w:val="00526399"/>
    <w:rsid w:val="0052682C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5C17"/>
    <w:rsid w:val="005362B5"/>
    <w:rsid w:val="00536920"/>
    <w:rsid w:val="00536AB3"/>
    <w:rsid w:val="0053724D"/>
    <w:rsid w:val="005379C4"/>
    <w:rsid w:val="00537ABD"/>
    <w:rsid w:val="0054001D"/>
    <w:rsid w:val="00540051"/>
    <w:rsid w:val="00541B37"/>
    <w:rsid w:val="00542313"/>
    <w:rsid w:val="00543747"/>
    <w:rsid w:val="00543AD2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4B3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045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F9F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56D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0DC4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6692"/>
    <w:rsid w:val="005F7375"/>
    <w:rsid w:val="005F7919"/>
    <w:rsid w:val="005F7AED"/>
    <w:rsid w:val="005F7BB7"/>
    <w:rsid w:val="0060085F"/>
    <w:rsid w:val="00600B49"/>
    <w:rsid w:val="00600C93"/>
    <w:rsid w:val="006010A2"/>
    <w:rsid w:val="00601D91"/>
    <w:rsid w:val="0060274E"/>
    <w:rsid w:val="006028F2"/>
    <w:rsid w:val="00602927"/>
    <w:rsid w:val="00602CCC"/>
    <w:rsid w:val="0060341B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616"/>
    <w:rsid w:val="00617F8D"/>
    <w:rsid w:val="00620933"/>
    <w:rsid w:val="00620989"/>
    <w:rsid w:val="00620D52"/>
    <w:rsid w:val="00620ECF"/>
    <w:rsid w:val="00621769"/>
    <w:rsid w:val="006228BB"/>
    <w:rsid w:val="00622DAF"/>
    <w:rsid w:val="00623351"/>
    <w:rsid w:val="00623505"/>
    <w:rsid w:val="006238E7"/>
    <w:rsid w:val="00624110"/>
    <w:rsid w:val="00624152"/>
    <w:rsid w:val="00624298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4820"/>
    <w:rsid w:val="0063506B"/>
    <w:rsid w:val="006357C3"/>
    <w:rsid w:val="006359DB"/>
    <w:rsid w:val="00635CB8"/>
    <w:rsid w:val="0063651D"/>
    <w:rsid w:val="006369E4"/>
    <w:rsid w:val="00636AA4"/>
    <w:rsid w:val="00636FC5"/>
    <w:rsid w:val="00637010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471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ABE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07"/>
    <w:rsid w:val="0066572D"/>
    <w:rsid w:val="006663BA"/>
    <w:rsid w:val="00666E13"/>
    <w:rsid w:val="00667394"/>
    <w:rsid w:val="006677A7"/>
    <w:rsid w:val="0066780F"/>
    <w:rsid w:val="00667A18"/>
    <w:rsid w:val="00667B9C"/>
    <w:rsid w:val="006701C3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2A6"/>
    <w:rsid w:val="00676983"/>
    <w:rsid w:val="00676F93"/>
    <w:rsid w:val="00677279"/>
    <w:rsid w:val="00680488"/>
    <w:rsid w:val="00680DAF"/>
    <w:rsid w:val="00680FE5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3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4F0C"/>
    <w:rsid w:val="006A6035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D69"/>
    <w:rsid w:val="006D3539"/>
    <w:rsid w:val="006D36E6"/>
    <w:rsid w:val="006D46CD"/>
    <w:rsid w:val="006D50D5"/>
    <w:rsid w:val="006D51B9"/>
    <w:rsid w:val="006D5D92"/>
    <w:rsid w:val="006D64C3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8DB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0D3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02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5D"/>
    <w:rsid w:val="007610AB"/>
    <w:rsid w:val="00761FBA"/>
    <w:rsid w:val="00762631"/>
    <w:rsid w:val="007626A7"/>
    <w:rsid w:val="00762AAF"/>
    <w:rsid w:val="00763379"/>
    <w:rsid w:val="007636B1"/>
    <w:rsid w:val="007636D3"/>
    <w:rsid w:val="007638C3"/>
    <w:rsid w:val="00763B29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D23"/>
    <w:rsid w:val="00785F8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66"/>
    <w:rsid w:val="007955C8"/>
    <w:rsid w:val="0079582A"/>
    <w:rsid w:val="00796144"/>
    <w:rsid w:val="00796406"/>
    <w:rsid w:val="00796A09"/>
    <w:rsid w:val="00797323"/>
    <w:rsid w:val="0079787B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5F51"/>
    <w:rsid w:val="007B66EE"/>
    <w:rsid w:val="007B7584"/>
    <w:rsid w:val="007B7751"/>
    <w:rsid w:val="007C000B"/>
    <w:rsid w:val="007C01B9"/>
    <w:rsid w:val="007C02FC"/>
    <w:rsid w:val="007C094A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29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191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5DB4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464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5B8"/>
    <w:rsid w:val="0082774D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8E7"/>
    <w:rsid w:val="00851173"/>
    <w:rsid w:val="0085160C"/>
    <w:rsid w:val="008519E7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D7"/>
    <w:rsid w:val="008622FA"/>
    <w:rsid w:val="00863124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04C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A8D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A0F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82C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2D7"/>
    <w:rsid w:val="008E13ED"/>
    <w:rsid w:val="008E1AAC"/>
    <w:rsid w:val="008E1F1C"/>
    <w:rsid w:val="008E235C"/>
    <w:rsid w:val="008E2BC7"/>
    <w:rsid w:val="008E2FF5"/>
    <w:rsid w:val="008E31B5"/>
    <w:rsid w:val="008E32AC"/>
    <w:rsid w:val="008E347E"/>
    <w:rsid w:val="008E55DE"/>
    <w:rsid w:val="008E56FA"/>
    <w:rsid w:val="008E5A70"/>
    <w:rsid w:val="008E5C9C"/>
    <w:rsid w:val="008E623F"/>
    <w:rsid w:val="008E6ADE"/>
    <w:rsid w:val="008E705D"/>
    <w:rsid w:val="008F06A2"/>
    <w:rsid w:val="008F1250"/>
    <w:rsid w:val="008F175C"/>
    <w:rsid w:val="008F1B55"/>
    <w:rsid w:val="008F1C06"/>
    <w:rsid w:val="008F208C"/>
    <w:rsid w:val="008F2602"/>
    <w:rsid w:val="008F28B3"/>
    <w:rsid w:val="008F28D4"/>
    <w:rsid w:val="008F2B61"/>
    <w:rsid w:val="008F3278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972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885"/>
    <w:rsid w:val="00936DED"/>
    <w:rsid w:val="00936E9C"/>
    <w:rsid w:val="009370E1"/>
    <w:rsid w:val="00937107"/>
    <w:rsid w:val="00937868"/>
    <w:rsid w:val="00937E8C"/>
    <w:rsid w:val="00937F57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3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D95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EE8"/>
    <w:rsid w:val="00971627"/>
    <w:rsid w:val="0097188D"/>
    <w:rsid w:val="00971B72"/>
    <w:rsid w:val="00971D87"/>
    <w:rsid w:val="00971F38"/>
    <w:rsid w:val="00971F43"/>
    <w:rsid w:val="009721DB"/>
    <w:rsid w:val="00972919"/>
    <w:rsid w:val="00972E3E"/>
    <w:rsid w:val="0097314D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6CD5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379"/>
    <w:rsid w:val="009A070D"/>
    <w:rsid w:val="009A0BC9"/>
    <w:rsid w:val="009A0EB9"/>
    <w:rsid w:val="009A0EE3"/>
    <w:rsid w:val="009A193B"/>
    <w:rsid w:val="009A1E87"/>
    <w:rsid w:val="009A24C5"/>
    <w:rsid w:val="009A260D"/>
    <w:rsid w:val="009A2C72"/>
    <w:rsid w:val="009A2FBE"/>
    <w:rsid w:val="009A3042"/>
    <w:rsid w:val="009A3339"/>
    <w:rsid w:val="009A37DD"/>
    <w:rsid w:val="009A3844"/>
    <w:rsid w:val="009A3863"/>
    <w:rsid w:val="009A3D3F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1FA3"/>
    <w:rsid w:val="009B2892"/>
    <w:rsid w:val="009B37AA"/>
    <w:rsid w:val="009B3929"/>
    <w:rsid w:val="009B3977"/>
    <w:rsid w:val="009B4056"/>
    <w:rsid w:val="009B4096"/>
    <w:rsid w:val="009B4494"/>
    <w:rsid w:val="009B4D94"/>
    <w:rsid w:val="009B5140"/>
    <w:rsid w:val="009B518D"/>
    <w:rsid w:val="009B700B"/>
    <w:rsid w:val="009B781E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BF1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484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43C0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95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01DE"/>
    <w:rsid w:val="00A01CBD"/>
    <w:rsid w:val="00A01D26"/>
    <w:rsid w:val="00A01F75"/>
    <w:rsid w:val="00A02136"/>
    <w:rsid w:val="00A02845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68E7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754"/>
    <w:rsid w:val="00A21D1A"/>
    <w:rsid w:val="00A21F36"/>
    <w:rsid w:val="00A226D0"/>
    <w:rsid w:val="00A22E43"/>
    <w:rsid w:val="00A22F44"/>
    <w:rsid w:val="00A2336A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0F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3E9B"/>
    <w:rsid w:val="00A34352"/>
    <w:rsid w:val="00A34720"/>
    <w:rsid w:val="00A34C51"/>
    <w:rsid w:val="00A35718"/>
    <w:rsid w:val="00A357FA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CBA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3420"/>
    <w:rsid w:val="00A73685"/>
    <w:rsid w:val="00A73698"/>
    <w:rsid w:val="00A7382C"/>
    <w:rsid w:val="00A73F5C"/>
    <w:rsid w:val="00A744AB"/>
    <w:rsid w:val="00A752E7"/>
    <w:rsid w:val="00A76147"/>
    <w:rsid w:val="00A76171"/>
    <w:rsid w:val="00A7636D"/>
    <w:rsid w:val="00A76668"/>
    <w:rsid w:val="00A76F8C"/>
    <w:rsid w:val="00A772FB"/>
    <w:rsid w:val="00A8001A"/>
    <w:rsid w:val="00A80333"/>
    <w:rsid w:val="00A80B6A"/>
    <w:rsid w:val="00A80EF8"/>
    <w:rsid w:val="00A80F9D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882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96966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9D5"/>
    <w:rsid w:val="00AA6A94"/>
    <w:rsid w:val="00AA7039"/>
    <w:rsid w:val="00AA79BF"/>
    <w:rsid w:val="00AA7B8E"/>
    <w:rsid w:val="00AB0548"/>
    <w:rsid w:val="00AB0B37"/>
    <w:rsid w:val="00AB0CDB"/>
    <w:rsid w:val="00AB0D0D"/>
    <w:rsid w:val="00AB0E35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173"/>
    <w:rsid w:val="00AB47BA"/>
    <w:rsid w:val="00AB4EE4"/>
    <w:rsid w:val="00AB577A"/>
    <w:rsid w:val="00AB57F8"/>
    <w:rsid w:val="00AB5C06"/>
    <w:rsid w:val="00AB5C3B"/>
    <w:rsid w:val="00AB5DD8"/>
    <w:rsid w:val="00AB5E2C"/>
    <w:rsid w:val="00AB646A"/>
    <w:rsid w:val="00AB6699"/>
    <w:rsid w:val="00AB6B5D"/>
    <w:rsid w:val="00AB6C0E"/>
    <w:rsid w:val="00AB6FD2"/>
    <w:rsid w:val="00AB76EC"/>
    <w:rsid w:val="00AB7769"/>
    <w:rsid w:val="00AB7B1E"/>
    <w:rsid w:val="00AB7D5C"/>
    <w:rsid w:val="00AC0383"/>
    <w:rsid w:val="00AC06A1"/>
    <w:rsid w:val="00AC0C19"/>
    <w:rsid w:val="00AC1E51"/>
    <w:rsid w:val="00AC1F49"/>
    <w:rsid w:val="00AC2007"/>
    <w:rsid w:val="00AC2206"/>
    <w:rsid w:val="00AC2460"/>
    <w:rsid w:val="00AC2A70"/>
    <w:rsid w:val="00AC2F7D"/>
    <w:rsid w:val="00AC36AB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5A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50F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84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0793B"/>
    <w:rsid w:val="00B10579"/>
    <w:rsid w:val="00B1109C"/>
    <w:rsid w:val="00B1130A"/>
    <w:rsid w:val="00B11619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4E3A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299"/>
    <w:rsid w:val="00B31508"/>
    <w:rsid w:val="00B3200E"/>
    <w:rsid w:val="00B328F0"/>
    <w:rsid w:val="00B32A2F"/>
    <w:rsid w:val="00B32DA0"/>
    <w:rsid w:val="00B32E60"/>
    <w:rsid w:val="00B32ED7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686"/>
    <w:rsid w:val="00B4473E"/>
    <w:rsid w:val="00B45038"/>
    <w:rsid w:val="00B45065"/>
    <w:rsid w:val="00B451D8"/>
    <w:rsid w:val="00B45AF8"/>
    <w:rsid w:val="00B462CB"/>
    <w:rsid w:val="00B46C0A"/>
    <w:rsid w:val="00B47551"/>
    <w:rsid w:val="00B477B0"/>
    <w:rsid w:val="00B50B17"/>
    <w:rsid w:val="00B50D05"/>
    <w:rsid w:val="00B51D0F"/>
    <w:rsid w:val="00B52049"/>
    <w:rsid w:val="00B53906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6CDF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5A62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8DF"/>
    <w:rsid w:val="00B77FEB"/>
    <w:rsid w:val="00B807A4"/>
    <w:rsid w:val="00B80FE2"/>
    <w:rsid w:val="00B81130"/>
    <w:rsid w:val="00B81182"/>
    <w:rsid w:val="00B82195"/>
    <w:rsid w:val="00B822CD"/>
    <w:rsid w:val="00B823FB"/>
    <w:rsid w:val="00B8253F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926"/>
    <w:rsid w:val="00B9499C"/>
    <w:rsid w:val="00B94FBE"/>
    <w:rsid w:val="00B955A0"/>
    <w:rsid w:val="00B956E3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40"/>
    <w:rsid w:val="00BB10D2"/>
    <w:rsid w:val="00BB1457"/>
    <w:rsid w:val="00BB14C0"/>
    <w:rsid w:val="00BB1D61"/>
    <w:rsid w:val="00BB1E82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3DCA"/>
    <w:rsid w:val="00BD4374"/>
    <w:rsid w:val="00BD4BD4"/>
    <w:rsid w:val="00BD544E"/>
    <w:rsid w:val="00BD625D"/>
    <w:rsid w:val="00BD6264"/>
    <w:rsid w:val="00BD633C"/>
    <w:rsid w:val="00BD69FD"/>
    <w:rsid w:val="00BD7145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25F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E7D97"/>
    <w:rsid w:val="00BF0349"/>
    <w:rsid w:val="00BF06A9"/>
    <w:rsid w:val="00BF0983"/>
    <w:rsid w:val="00BF1202"/>
    <w:rsid w:val="00BF12D0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D82"/>
    <w:rsid w:val="00BF7F87"/>
    <w:rsid w:val="00BF7F9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869"/>
    <w:rsid w:val="00C04B83"/>
    <w:rsid w:val="00C04EE8"/>
    <w:rsid w:val="00C051DD"/>
    <w:rsid w:val="00C05248"/>
    <w:rsid w:val="00C058BE"/>
    <w:rsid w:val="00C05A58"/>
    <w:rsid w:val="00C0614E"/>
    <w:rsid w:val="00C0631B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3DC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80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B33"/>
    <w:rsid w:val="00C33FD9"/>
    <w:rsid w:val="00C3452B"/>
    <w:rsid w:val="00C345EF"/>
    <w:rsid w:val="00C34C79"/>
    <w:rsid w:val="00C34D79"/>
    <w:rsid w:val="00C34E09"/>
    <w:rsid w:val="00C35317"/>
    <w:rsid w:val="00C355EE"/>
    <w:rsid w:val="00C35682"/>
    <w:rsid w:val="00C3591C"/>
    <w:rsid w:val="00C35A43"/>
    <w:rsid w:val="00C35FE5"/>
    <w:rsid w:val="00C36017"/>
    <w:rsid w:val="00C37188"/>
    <w:rsid w:val="00C40968"/>
    <w:rsid w:val="00C40EFB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667"/>
    <w:rsid w:val="00C47952"/>
    <w:rsid w:val="00C50114"/>
    <w:rsid w:val="00C50202"/>
    <w:rsid w:val="00C50739"/>
    <w:rsid w:val="00C50A5D"/>
    <w:rsid w:val="00C51101"/>
    <w:rsid w:val="00C518C4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49B1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DF9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0C29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05E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3F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A46"/>
    <w:rsid w:val="00CC6F5C"/>
    <w:rsid w:val="00CC7527"/>
    <w:rsid w:val="00CC7877"/>
    <w:rsid w:val="00CC79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024"/>
    <w:rsid w:val="00CD4101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0F76"/>
    <w:rsid w:val="00CE248A"/>
    <w:rsid w:val="00CE2CAB"/>
    <w:rsid w:val="00CE2D12"/>
    <w:rsid w:val="00CE3A23"/>
    <w:rsid w:val="00CE3BD9"/>
    <w:rsid w:val="00CE404C"/>
    <w:rsid w:val="00CE4482"/>
    <w:rsid w:val="00CE4BF5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CF3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3D0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16EB7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27EA6"/>
    <w:rsid w:val="00D300C8"/>
    <w:rsid w:val="00D30E88"/>
    <w:rsid w:val="00D3190B"/>
    <w:rsid w:val="00D31B2C"/>
    <w:rsid w:val="00D320E0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AC3"/>
    <w:rsid w:val="00D36FD7"/>
    <w:rsid w:val="00D37152"/>
    <w:rsid w:val="00D37D86"/>
    <w:rsid w:val="00D4040F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30"/>
    <w:rsid w:val="00D45AEC"/>
    <w:rsid w:val="00D46065"/>
    <w:rsid w:val="00D46CB8"/>
    <w:rsid w:val="00D46EE6"/>
    <w:rsid w:val="00D47167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6DA"/>
    <w:rsid w:val="00D5690F"/>
    <w:rsid w:val="00D5696B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4B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202"/>
    <w:rsid w:val="00D97498"/>
    <w:rsid w:val="00D976A9"/>
    <w:rsid w:val="00D97E85"/>
    <w:rsid w:val="00DA0689"/>
    <w:rsid w:val="00DA0E79"/>
    <w:rsid w:val="00DA14D9"/>
    <w:rsid w:val="00DA1650"/>
    <w:rsid w:val="00DA167D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0E"/>
    <w:rsid w:val="00DE1D2C"/>
    <w:rsid w:val="00DE1DDA"/>
    <w:rsid w:val="00DE1F9D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E7DEF"/>
    <w:rsid w:val="00DF0F24"/>
    <w:rsid w:val="00DF17B8"/>
    <w:rsid w:val="00DF1B5C"/>
    <w:rsid w:val="00DF1C9D"/>
    <w:rsid w:val="00DF210D"/>
    <w:rsid w:val="00DF3D32"/>
    <w:rsid w:val="00DF3E32"/>
    <w:rsid w:val="00DF4376"/>
    <w:rsid w:val="00DF448C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C6"/>
    <w:rsid w:val="00DF7390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AA2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43CB"/>
    <w:rsid w:val="00E24953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B3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2D5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138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59AF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1BC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87BF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83C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00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E4E"/>
    <w:rsid w:val="00F02379"/>
    <w:rsid w:val="00F0249A"/>
    <w:rsid w:val="00F02E1F"/>
    <w:rsid w:val="00F02EC6"/>
    <w:rsid w:val="00F02FF1"/>
    <w:rsid w:val="00F035C2"/>
    <w:rsid w:val="00F03765"/>
    <w:rsid w:val="00F03E86"/>
    <w:rsid w:val="00F0419F"/>
    <w:rsid w:val="00F04E17"/>
    <w:rsid w:val="00F052E8"/>
    <w:rsid w:val="00F0573E"/>
    <w:rsid w:val="00F05BA7"/>
    <w:rsid w:val="00F05FB0"/>
    <w:rsid w:val="00F06610"/>
    <w:rsid w:val="00F06942"/>
    <w:rsid w:val="00F06A4A"/>
    <w:rsid w:val="00F06A69"/>
    <w:rsid w:val="00F06CD0"/>
    <w:rsid w:val="00F0723B"/>
    <w:rsid w:val="00F073E3"/>
    <w:rsid w:val="00F10501"/>
    <w:rsid w:val="00F10AD2"/>
    <w:rsid w:val="00F10B7D"/>
    <w:rsid w:val="00F10CB6"/>
    <w:rsid w:val="00F10EA0"/>
    <w:rsid w:val="00F10F1C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990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A2F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3EF3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1FF"/>
    <w:rsid w:val="00F5784B"/>
    <w:rsid w:val="00F57B3A"/>
    <w:rsid w:val="00F57EEC"/>
    <w:rsid w:val="00F57F4E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A1A"/>
    <w:rsid w:val="00F70B25"/>
    <w:rsid w:val="00F70ECE"/>
    <w:rsid w:val="00F7170E"/>
    <w:rsid w:val="00F71A68"/>
    <w:rsid w:val="00F71FEA"/>
    <w:rsid w:val="00F7211D"/>
    <w:rsid w:val="00F72128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805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3DC8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730"/>
    <w:rsid w:val="00F92AB9"/>
    <w:rsid w:val="00F92E92"/>
    <w:rsid w:val="00F93677"/>
    <w:rsid w:val="00F9481D"/>
    <w:rsid w:val="00F94C03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B94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496"/>
    <w:rsid w:val="00FC57CC"/>
    <w:rsid w:val="00FC5AE5"/>
    <w:rsid w:val="00FC6591"/>
    <w:rsid w:val="00FC6AD5"/>
    <w:rsid w:val="00FC6BF4"/>
    <w:rsid w:val="00FC6F09"/>
    <w:rsid w:val="00FC7030"/>
    <w:rsid w:val="00FC7D57"/>
    <w:rsid w:val="00FD0A24"/>
    <w:rsid w:val="00FD0C33"/>
    <w:rsid w:val="00FD1773"/>
    <w:rsid w:val="00FD1FF1"/>
    <w:rsid w:val="00FD2400"/>
    <w:rsid w:val="00FD259D"/>
    <w:rsid w:val="00FD2E4E"/>
    <w:rsid w:val="00FD334E"/>
    <w:rsid w:val="00FD3439"/>
    <w:rsid w:val="00FD385B"/>
    <w:rsid w:val="00FD3A7C"/>
    <w:rsid w:val="00FD3D3D"/>
    <w:rsid w:val="00FD3F07"/>
    <w:rsid w:val="00FD4124"/>
    <w:rsid w:val="00FD43A0"/>
    <w:rsid w:val="00FD4806"/>
    <w:rsid w:val="00FD4DB9"/>
    <w:rsid w:val="00FD5112"/>
    <w:rsid w:val="00FD64C2"/>
    <w:rsid w:val="00FD684F"/>
    <w:rsid w:val="00FD6C01"/>
    <w:rsid w:val="00FD6EC6"/>
    <w:rsid w:val="00FD7585"/>
    <w:rsid w:val="00FD7941"/>
    <w:rsid w:val="00FD797F"/>
    <w:rsid w:val="00FD7C78"/>
    <w:rsid w:val="00FE038D"/>
    <w:rsid w:val="00FE059D"/>
    <w:rsid w:val="00FE085F"/>
    <w:rsid w:val="00FE0BE0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682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1E05C9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DF71C6"/>
    <w:pPr>
      <w:numPr>
        <w:numId w:val="46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15403</Words>
  <Characters>87800</Characters>
  <Application>Microsoft Office Word</Application>
  <DocSecurity>0</DocSecurity>
  <Lines>731</Lines>
  <Paragraphs>205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7</cp:revision>
  <cp:lastPrinted>2012-08-09T05:47:00Z</cp:lastPrinted>
  <dcterms:created xsi:type="dcterms:W3CDTF">2026-10-13T06:46:00Z</dcterms:created>
  <dcterms:modified xsi:type="dcterms:W3CDTF">2026-10-13T08:13:00Z</dcterms:modified>
</cp:coreProperties>
</file>