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05583" w14:textId="77777777" w:rsidR="004F3B80" w:rsidRPr="001A77EE" w:rsidRDefault="004F3B80" w:rsidP="00026F68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  <w:lang w:val="ro-RO"/>
        </w:rPr>
      </w:pPr>
      <w:r w:rsidRPr="001A77EE">
        <w:rPr>
          <w:b/>
          <w:spacing w:val="-8"/>
          <w:sz w:val="16"/>
          <w:szCs w:val="16"/>
          <w:lang w:val="ro-RO"/>
        </w:rPr>
        <w:t>C.N.C.F. "C.F.R." S.A. -  D I R E C Ţ I A  L I N I I</w:t>
      </w:r>
    </w:p>
    <w:p w14:paraId="3BC465A9" w14:textId="6E57F699" w:rsidR="004F3B80" w:rsidRPr="001A77EE" w:rsidRDefault="004F3B80" w:rsidP="00026F68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  <w:lang w:val="ro-RO"/>
        </w:rPr>
      </w:pPr>
      <w:r w:rsidRPr="001A77EE">
        <w:rPr>
          <w:b/>
          <w:sz w:val="16"/>
          <w:szCs w:val="16"/>
          <w:lang w:val="ro-RO"/>
        </w:rPr>
        <w:t xml:space="preserve"> (de la pagina 1 la pagina )</w:t>
      </w:r>
    </w:p>
    <w:p w14:paraId="787CDD68" w14:textId="77777777" w:rsidR="004F3B80" w:rsidRDefault="004F3B80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  <w:lang w:val="ro-RO"/>
        </w:rPr>
      </w:pPr>
    </w:p>
    <w:p w14:paraId="6946D6E4" w14:textId="77777777" w:rsidR="004F3B80" w:rsidRDefault="004F3B80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  <w:lang w:val="ro-RO"/>
        </w:rPr>
      </w:pPr>
    </w:p>
    <w:p w14:paraId="5DAEC942" w14:textId="77777777" w:rsidR="004F3B80" w:rsidRDefault="004F3B80">
      <w:pPr>
        <w:jc w:val="center"/>
        <w:rPr>
          <w:sz w:val="28"/>
        </w:rPr>
      </w:pPr>
    </w:p>
    <w:p w14:paraId="156BE06A" w14:textId="77777777" w:rsidR="004F3B80" w:rsidRDefault="004F3B80">
      <w:pPr>
        <w:jc w:val="center"/>
        <w:rPr>
          <w:sz w:val="28"/>
        </w:rPr>
      </w:pPr>
    </w:p>
    <w:p w14:paraId="668D0A83" w14:textId="77777777" w:rsidR="004F3B80" w:rsidRDefault="004F3B80">
      <w:pPr>
        <w:jc w:val="center"/>
        <w:rPr>
          <w:sz w:val="28"/>
        </w:rPr>
      </w:pPr>
    </w:p>
    <w:p w14:paraId="667E11C6" w14:textId="77777777" w:rsidR="004F3B80" w:rsidRDefault="004F3B80">
      <w:pPr>
        <w:jc w:val="center"/>
        <w:rPr>
          <w:b/>
          <w:bCs/>
          <w:noProof/>
          <w:spacing w:val="80"/>
          <w:sz w:val="32"/>
          <w:lang w:val="en-US"/>
        </w:rPr>
      </w:pPr>
    </w:p>
    <w:p w14:paraId="0D7CC115" w14:textId="77777777" w:rsidR="004F3B80" w:rsidRDefault="004F3B80">
      <w:pPr>
        <w:jc w:val="center"/>
        <w:rPr>
          <w:b/>
          <w:bCs/>
          <w:noProof/>
          <w:spacing w:val="80"/>
          <w:sz w:val="32"/>
          <w:lang w:val="en-US"/>
        </w:rPr>
      </w:pPr>
      <w:r>
        <w:rPr>
          <w:b/>
          <w:bCs/>
          <w:noProof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TIMI</w:t>
      </w:r>
      <w:r>
        <w:rPr>
          <w:b/>
          <w:bCs/>
          <w:spacing w:val="80"/>
          <w:sz w:val="32"/>
          <w:lang w:val="ro-RO"/>
        </w:rPr>
        <w:t>Ş</w:t>
      </w:r>
      <w:r>
        <w:rPr>
          <w:b/>
          <w:bCs/>
          <w:spacing w:val="80"/>
          <w:sz w:val="32"/>
        </w:rPr>
        <w:t>OARA</w:t>
      </w:r>
    </w:p>
    <w:p w14:paraId="0608088A" w14:textId="77777777" w:rsidR="004F3B80" w:rsidRDefault="00000000">
      <w:pPr>
        <w:rPr>
          <w:b/>
          <w:bCs/>
          <w:spacing w:val="40"/>
        </w:rPr>
      </w:pPr>
      <w:r>
        <w:rPr>
          <w:b/>
          <w:bCs/>
          <w:noProof/>
          <w:spacing w:val="80"/>
          <w:sz w:val="32"/>
          <w:lang w:val="en-US"/>
        </w:rPr>
        <w:pict w14:anchorId="39B3E68C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-.1pt;margin-top:1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7D3C5BAA" w14:textId="77777777" w:rsidR="004F3B80" w:rsidRDefault="004F3B8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0F95782E" w14:textId="77777777" w:rsidR="004F3B80" w:rsidRDefault="004F3B80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1-10 noiembrie 2026</w:t>
      </w:r>
    </w:p>
    <w:p w14:paraId="74303415" w14:textId="77777777" w:rsidR="004F3B80" w:rsidRPr="00676A79" w:rsidRDefault="004F3B80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784AEC62" w14:textId="77777777" w:rsidR="004F3B80" w:rsidRPr="00676A79" w:rsidRDefault="004F3B80" w:rsidP="00676A79">
      <w:pPr>
        <w:framePr w:w="8282" w:h="357" w:hRule="exact" w:wrap="notBeside" w:vAnchor="page" w:hAnchor="page" w:x="1742" w:y="3552"/>
        <w:rPr>
          <w:lang w:val="ro-RO" w:eastAsia="ro-RO"/>
        </w:rPr>
      </w:pPr>
    </w:p>
    <w:p w14:paraId="6D5B5506" w14:textId="77777777" w:rsidR="004F3B80" w:rsidRDefault="004F3B80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4F3B80" w14:paraId="62F8F6C5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63D9B6E5" w14:textId="77777777" w:rsidR="004F3B80" w:rsidRDefault="004F3B80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324A68CD" w14:textId="77777777" w:rsidR="004F3B80" w:rsidRDefault="004F3B80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</w:t>
            </w:r>
          </w:p>
          <w:p w14:paraId="6BA352BE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73AA2DCB" w14:textId="77777777" w:rsidR="004F3B80" w:rsidRDefault="004F3B80" w:rsidP="00FC1F7F">
            <w:pPr>
              <w:spacing w:after="4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LINIA SIMPLĂ</w:t>
            </w:r>
          </w:p>
          <w:p w14:paraId="62ABBECD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71C3BAA0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7CDB8B80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STAŢIA</w:t>
            </w:r>
          </w:p>
          <w:p w14:paraId="0D83A59D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sau</w:t>
            </w:r>
          </w:p>
          <w:p w14:paraId="0E75321C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11006E2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APARATE DE CALE ÎN ABATERE</w:t>
            </w:r>
          </w:p>
          <w:p w14:paraId="1EE4D41C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şi</w:t>
            </w:r>
          </w:p>
          <w:p w14:paraId="4BA9FF00" w14:textId="77777777" w:rsidR="004F3B80" w:rsidRDefault="004F3B80" w:rsidP="00FC1F7F">
            <w:pPr>
              <w:spacing w:before="80"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LINII </w:t>
            </w:r>
          </w:p>
          <w:p w14:paraId="53A8921E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ABĂTUTE</w:t>
            </w:r>
          </w:p>
          <w:p w14:paraId="04FA710D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 xml:space="preserve">DIN </w:t>
            </w:r>
          </w:p>
          <w:p w14:paraId="16CFC5A2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  <w:r>
              <w:rPr>
                <w:b/>
                <w:bCs/>
                <w:sz w:val="22"/>
                <w:lang w:val="ro-RO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3BDD9D63" w14:textId="77777777" w:rsidR="004F3B80" w:rsidRDefault="004F3B80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  <w:lang w:val="ro-RO"/>
              </w:rPr>
            </w:pPr>
            <w:r>
              <w:rPr>
                <w:b/>
                <w:bCs/>
                <w:spacing w:val="40"/>
                <w:sz w:val="22"/>
                <w:lang w:val="ro-RO"/>
              </w:rPr>
              <w:t>FIRUL II</w:t>
            </w:r>
          </w:p>
          <w:p w14:paraId="3FEBA805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4E99A57A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776E151B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  <w:p w14:paraId="552C9A34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2"/>
                <w:lang w:val="ro-RO"/>
              </w:rPr>
            </w:pPr>
          </w:p>
          <w:p w14:paraId="2B249E39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Linia curentă şi</w:t>
            </w:r>
          </w:p>
          <w:p w14:paraId="36D6C8AC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 linia directă din </w:t>
            </w:r>
          </w:p>
          <w:p w14:paraId="68DD51C3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 xml:space="preserve">staţii aferente </w:t>
            </w:r>
          </w:p>
          <w:p w14:paraId="0D969988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17"/>
                <w:lang w:val="ro-RO"/>
              </w:rPr>
            </w:pPr>
            <w:r>
              <w:rPr>
                <w:b/>
                <w:bCs/>
                <w:sz w:val="17"/>
                <w:lang w:val="ro-RO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658CBB43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  <w:lang w:val="ro-RO"/>
              </w:rPr>
            </w:pPr>
            <w:r>
              <w:rPr>
                <w:b/>
                <w:bCs/>
                <w:i/>
                <w:iCs/>
                <w:spacing w:val="40"/>
                <w:lang w:val="ro-RO"/>
              </w:rPr>
              <w:t>OBSERVAŢII</w:t>
            </w:r>
          </w:p>
        </w:tc>
      </w:tr>
      <w:tr w:rsidR="004F3B80" w14:paraId="05261205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041FBFF5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5113CC0E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7F881BCF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239FD587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45CF634D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402150D9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927606F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6AB66BA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km. la </w:t>
            </w:r>
          </w:p>
          <w:p w14:paraId="0890D6B3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37893E6F" w14:textId="77777777" w:rsidR="004F3B80" w:rsidRDefault="004F3B80" w:rsidP="00FC1F7F">
            <w:pPr>
              <w:spacing w:before="40" w:line="192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72D0503" w14:textId="77777777" w:rsidR="004F3B80" w:rsidRDefault="004F3B80" w:rsidP="00FC1F7F">
            <w:pPr>
              <w:spacing w:line="192" w:lineRule="auto"/>
              <w:jc w:val="center"/>
              <w:rPr>
                <w:b/>
                <w:bCs/>
                <w:lang w:val="ro-RO"/>
              </w:rPr>
            </w:pPr>
          </w:p>
        </w:tc>
      </w:tr>
    </w:tbl>
    <w:p w14:paraId="208DF9B3" w14:textId="77777777" w:rsidR="004F3B80" w:rsidRDefault="004F3B80">
      <w:pPr>
        <w:spacing w:line="192" w:lineRule="auto"/>
        <w:jc w:val="center"/>
      </w:pPr>
    </w:p>
    <w:p w14:paraId="01B0FE21" w14:textId="77777777" w:rsidR="004F3B80" w:rsidRDefault="004F3B80">
      <w:pPr>
        <w:spacing w:line="192" w:lineRule="auto"/>
        <w:ind w:left="-57" w:right="-57"/>
        <w:jc w:val="center"/>
        <w:rPr>
          <w:b/>
          <w:bCs/>
          <w:lang w:val="ro-RO"/>
        </w:rPr>
      </w:pPr>
      <w:r>
        <w:rPr>
          <w:b/>
          <w:bCs/>
          <w:lang w:val="ro-RO"/>
        </w:rPr>
        <w:t>TOATE RESTRICŢIILE ŞI LIMITĂRILE DE VITEZĂ SE VOR RESPECTA CU TOT TRENUL !</w:t>
      </w:r>
    </w:p>
    <w:p w14:paraId="7E11F101" w14:textId="77777777" w:rsidR="004F3B80" w:rsidRDefault="004F3B80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1157BC56" w14:textId="77777777" w:rsidR="004F3B80" w:rsidRDefault="004F3B80">
      <w:pPr>
        <w:spacing w:line="192" w:lineRule="auto"/>
        <w:ind w:left="-57" w:right="-57"/>
        <w:jc w:val="center"/>
        <w:rPr>
          <w:b/>
          <w:bCs/>
          <w:lang w:val="ro-RO"/>
        </w:rPr>
      </w:pPr>
    </w:p>
    <w:p w14:paraId="6DE0FB4B" w14:textId="77777777" w:rsidR="004F3B80" w:rsidRPr="003447BC" w:rsidRDefault="004F3B80">
      <w:pPr>
        <w:spacing w:line="192" w:lineRule="auto"/>
        <w:ind w:left="-57" w:right="-57"/>
        <w:jc w:val="center"/>
        <w:rPr>
          <w:b/>
          <w:bCs/>
          <w:sz w:val="20"/>
          <w:szCs w:val="20"/>
          <w:lang w:val="ro-RO"/>
        </w:rPr>
      </w:pPr>
    </w:p>
    <w:p w14:paraId="7889A8E6" w14:textId="77777777" w:rsidR="004F3B80" w:rsidRPr="00A8307A" w:rsidRDefault="004F3B80" w:rsidP="00516DD3">
      <w:pPr>
        <w:pStyle w:val="Heading1"/>
        <w:spacing w:line="360" w:lineRule="auto"/>
      </w:pPr>
      <w:r w:rsidRPr="00A8307A">
        <w:t>LINIA 100</w:t>
      </w:r>
    </w:p>
    <w:p w14:paraId="5421836D" w14:textId="77777777" w:rsidR="004F3B80" w:rsidRPr="00A8307A" w:rsidRDefault="004F3B80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4F3B80" w:rsidRPr="00AB76B4" w14:paraId="4C79A137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E0D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AC5AD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5A45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1DE32A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4DA08205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8E9C3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81C9F8D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1C98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D09B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9E0B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E60E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7A7DB55F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AA68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26F7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A0E1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BE34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520BAB2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2017D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5BEFD7B9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3C0B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493D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80F1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7045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1C987985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3F9D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3ADF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53A1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33478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4BA331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05B87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</w:t>
            </w:r>
          </w:p>
          <w:p w14:paraId="5F8423E1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166C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0935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07F1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E8681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8ED8F2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Acces la liniile 11 şi 12.</w:t>
            </w:r>
          </w:p>
        </w:tc>
      </w:tr>
      <w:tr w:rsidR="004F3B80" w:rsidRPr="00AB76B4" w14:paraId="782F8B9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AB45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4487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CCA3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53575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71808EC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39C1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76EE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2754D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E6E6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D7AD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30C3E31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CE4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4E47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EC7F7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E1FB53" w14:textId="77777777" w:rsidR="004F3B80" w:rsidRPr="00AB76B4" w:rsidRDefault="004F3B8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0A7380F0" w14:textId="77777777" w:rsidR="004F3B80" w:rsidRPr="00AB76B4" w:rsidRDefault="004F3B8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262C3D" w14:textId="77777777" w:rsidR="004F3B80" w:rsidRPr="00AB76B4" w:rsidRDefault="004F3B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2F7BEAB7" w14:textId="77777777" w:rsidR="004F3B80" w:rsidRPr="00AB76B4" w:rsidRDefault="004F3B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38</w:t>
            </w:r>
            <w:r w:rsidRPr="00AB76B4">
              <w:rPr>
                <w:b/>
                <w:bCs/>
                <w:sz w:val="20"/>
                <w:lang w:val="ro-RO"/>
              </w:rPr>
              <w:t xml:space="preserve"> și </w:t>
            </w:r>
          </w:p>
          <w:p w14:paraId="3FE83E0E" w14:textId="77777777" w:rsidR="004F3B80" w:rsidRPr="00AB76B4" w:rsidRDefault="004F3B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BA1752E" w14:textId="77777777" w:rsidR="004F3B80" w:rsidRPr="00AB76B4" w:rsidRDefault="004F3B80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6 / </w:t>
            </w:r>
            <w:r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9343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5C96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D161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552B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62180555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BDFA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F075B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FE79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C428A1" w14:textId="77777777" w:rsidR="004F3B80" w:rsidRPr="00AB76B4" w:rsidRDefault="004F3B80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 Nord</w:t>
            </w:r>
          </w:p>
          <w:p w14:paraId="375778BD" w14:textId="77777777" w:rsidR="004F3B80" w:rsidRPr="00AB76B4" w:rsidRDefault="004F3B80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FB2BE" w14:textId="77777777" w:rsidR="004F3B80" w:rsidRPr="00AB76B4" w:rsidRDefault="004F3B8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</w:t>
            </w:r>
            <w:r w:rsidRPr="00AB76B4">
              <w:rPr>
                <w:b/>
                <w:bCs/>
                <w:sz w:val="20"/>
                <w:lang w:val="ro-RO"/>
              </w:rPr>
              <w:t xml:space="preserve">ntre </w:t>
            </w:r>
            <w:r>
              <w:rPr>
                <w:b/>
                <w:bCs/>
                <w:sz w:val="20"/>
                <w:lang w:val="ro-RO"/>
              </w:rPr>
              <w:t>sch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2238F2D3" w14:textId="77777777" w:rsidR="004F3B80" w:rsidRPr="00AB76B4" w:rsidRDefault="004F3B80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</w:t>
            </w:r>
            <w:r>
              <w:rPr>
                <w:b/>
                <w:bCs/>
                <w:sz w:val="20"/>
                <w:lang w:val="ro-RO"/>
              </w:rPr>
              <w:t xml:space="preserve">A </w:t>
            </w:r>
            <w:r w:rsidRPr="00AB76B4">
              <w:rPr>
                <w:b/>
                <w:bCs/>
                <w:sz w:val="20"/>
                <w:lang w:val="ro-RO"/>
              </w:rPr>
              <w:t>și</w:t>
            </w:r>
            <w:r>
              <w:rPr>
                <w:b/>
                <w:bCs/>
                <w:sz w:val="20"/>
                <w:lang w:val="ro-RO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84D49" w14:textId="77777777" w:rsidR="004F3B80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49D20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BD8D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9CE8C" w14:textId="77777777" w:rsidR="004F3B80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C5BE07" w14:textId="77777777" w:rsidR="004F3B80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București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  <w:lang w:val="ro-RO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</w:p>
        </w:tc>
      </w:tr>
      <w:tr w:rsidR="004F3B80" w:rsidRPr="00AB76B4" w14:paraId="569DF72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1723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D73D6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BBD0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6FDE9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Bucureşti Nord -</w:t>
            </w:r>
          </w:p>
          <w:p w14:paraId="78BACB9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Post 5 -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0B14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CBEF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7C87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1+650</w:t>
            </w:r>
          </w:p>
          <w:p w14:paraId="0D52BEA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7AC7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0D8E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C5C2A81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04A5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0F95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65FB7E7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F639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0D435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34DD618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+ </w:t>
            </w:r>
          </w:p>
          <w:p w14:paraId="2BF4759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zonă aparate de cale, Cap X</w:t>
            </w:r>
            <w:r>
              <w:rPr>
                <w:b/>
                <w:bCs/>
                <w:sz w:val="20"/>
                <w:lang w:val="ro-RO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F854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9F9A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C0A6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735C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70DE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3941F76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98C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D560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9F97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D37F60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5CA748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32E5DD47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cale, Cap X </w:t>
            </w:r>
            <w:r>
              <w:rPr>
                <w:b/>
                <w:bCs/>
                <w:sz w:val="20"/>
                <w:lang w:val="ro-RO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66AC0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2946E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544E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5+280</w:t>
            </w:r>
          </w:p>
          <w:p w14:paraId="731074E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6+</w:t>
            </w:r>
            <w:r>
              <w:rPr>
                <w:b/>
                <w:bCs/>
                <w:sz w:val="20"/>
                <w:lang w:val="ro-RO"/>
              </w:rPr>
              <w:t>75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2BEB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3ADD2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3A99E93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C2D8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ADC4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2240E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D3DFBD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3DF316E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2BE2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5283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4CE9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5BC4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42E8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3ADE90D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53D6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61380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FA42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3897A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Bucureştii Noi </w:t>
            </w:r>
          </w:p>
          <w:p w14:paraId="601E9957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D76E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0F621C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/ 22</w:t>
            </w:r>
          </w:p>
          <w:p w14:paraId="7D7B98A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99D119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B7E2A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E3D7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8C53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19CC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269409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spre Chiajna firele I și II.</w:t>
            </w:r>
          </w:p>
        </w:tc>
      </w:tr>
      <w:tr w:rsidR="004F3B80" w:rsidRPr="00AB76B4" w14:paraId="32843D06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F26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B593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B9B1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E93C4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Bucureştii Noi</w:t>
            </w:r>
          </w:p>
          <w:p w14:paraId="16B9A2B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33DA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162A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B3380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837D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2CC6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86980E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F3B80" w:rsidRPr="00AB76B4" w14:paraId="387301C8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5CDB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2E59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5E3DA29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3A6E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76547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6A9338C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directă + </w:t>
            </w:r>
          </w:p>
          <w:p w14:paraId="2CF5816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15FB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11A5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D2E6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B518E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4B0E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5D8FB8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81F2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0490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D6E6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7214E0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4097C7F1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+ </w:t>
            </w:r>
          </w:p>
          <w:p w14:paraId="19DE380D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zona aparate de cale nr. </w:t>
            </w:r>
            <w:r>
              <w:rPr>
                <w:b/>
                <w:bCs/>
                <w:sz w:val="20"/>
                <w:lang w:val="ro-RO"/>
              </w:rPr>
              <w:t xml:space="preserve">15, </w:t>
            </w:r>
            <w:r w:rsidRPr="00AB76B4">
              <w:rPr>
                <w:b/>
                <w:bCs/>
                <w:sz w:val="20"/>
                <w:lang w:val="ro-RO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919D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16C7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B6BA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8+410</w:t>
            </w:r>
          </w:p>
          <w:p w14:paraId="774D854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F346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897EF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2D6168B5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691E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7602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04B8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D507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Chiajna</w:t>
            </w:r>
          </w:p>
          <w:p w14:paraId="35655680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441D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D4ED10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5, 9 </w:t>
            </w:r>
          </w:p>
          <w:p w14:paraId="73B630B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</w:t>
            </w:r>
          </w:p>
          <w:p w14:paraId="2F78C72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C429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13492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EA8D7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2442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3D8D4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1 - 5.</w:t>
            </w:r>
          </w:p>
        </w:tc>
      </w:tr>
      <w:tr w:rsidR="004F3B80" w:rsidRPr="00AB76B4" w14:paraId="29A5EA8F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ABD0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325DC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494489E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AA73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9D324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Chiajna -</w:t>
            </w:r>
          </w:p>
          <w:p w14:paraId="749EDD6D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1A6A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3C29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C035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A962E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3C4CD" w14:textId="77777777" w:rsidR="004F3B80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AE1F5F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E0E8736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440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2460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54C4E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125CE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54840B3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E7D3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6911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F88DE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687E0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B7CBB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29191B61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261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11E5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600D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DA2CA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43F04E5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9947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0F8D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7FE2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D8C5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D906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42394119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C23E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3AB36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00753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9E9FAA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04603C4A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9C59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C0EC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E9E8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23DB5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A3351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4E259C3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325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E769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9446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129F7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Grădinari</w:t>
            </w:r>
          </w:p>
          <w:p w14:paraId="647CE6A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A9A4FB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2B04E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67017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FB78E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1722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759D9FF4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698A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B6B7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615B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0CA9E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61DF169A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2EC4F" w14:textId="77777777" w:rsidR="004F3B80" w:rsidRPr="00AB76B4" w:rsidRDefault="004F3B80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06EC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06F7E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58620FF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A906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1AE6F" w14:textId="77777777" w:rsidR="004F3B80" w:rsidRPr="00AB76B4" w:rsidRDefault="004F3B80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AAE91B9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E465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DEE7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8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4A3450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9BA43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F78BD4" w14:textId="77777777" w:rsidR="004F3B80" w:rsidRPr="00AB76B4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- </w:t>
            </w:r>
          </w:p>
          <w:p w14:paraId="02BC0030" w14:textId="77777777" w:rsidR="004F3B80" w:rsidRPr="00AB76B4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FDF7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0BE01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A1EF9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0E43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F2D6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737D7D6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9725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3A76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79FEA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2BE7AC" w14:textId="77777777" w:rsidR="004F3B80" w:rsidRPr="00AB76B4" w:rsidRDefault="004F3B80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Chiajna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Grădinar</w:t>
            </w:r>
            <w:r>
              <w:rPr>
                <w:b/>
                <w:bCs/>
                <w:sz w:val="20"/>
                <w:lang w:val="ro-RO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38D7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381D1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036DF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23+800</w:t>
            </w:r>
          </w:p>
          <w:p w14:paraId="1B05E21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FD82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4792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3063A58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FCEF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473C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9CDF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D04E0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Grădinari </w:t>
            </w:r>
          </w:p>
          <w:p w14:paraId="344F658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F78C5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07D0CA3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6FE97DA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87922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E5AC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C525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1F9E3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4F959CAC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EDA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1F58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568E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C6417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H. Vadu Lat</w:t>
            </w:r>
          </w:p>
          <w:p w14:paraId="48CAE42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</w:t>
            </w:r>
            <w:r>
              <w:rPr>
                <w:b/>
                <w:bCs/>
                <w:sz w:val="20"/>
                <w:lang w:val="ro-RO"/>
              </w:rPr>
              <w:t>ile</w:t>
            </w:r>
            <w:r w:rsidRPr="00AB76B4">
              <w:rPr>
                <w:b/>
                <w:bCs/>
                <w:sz w:val="20"/>
                <w:lang w:val="ro-RO"/>
              </w:rPr>
              <w:t xml:space="preserve"> 2 </w:t>
            </w:r>
            <w:r>
              <w:rPr>
                <w:b/>
                <w:bCs/>
                <w:sz w:val="20"/>
                <w:lang w:val="ro-RO"/>
              </w:rPr>
              <w:t xml:space="preserve">și 5 </w:t>
            </w:r>
            <w:r w:rsidRPr="00AB76B4">
              <w:rPr>
                <w:b/>
                <w:bCs/>
                <w:sz w:val="20"/>
                <w:lang w:val="ro-RO"/>
              </w:rPr>
              <w:t>abătut</w:t>
            </w:r>
            <w:r>
              <w:rPr>
                <w:b/>
                <w:bCs/>
                <w:sz w:val="20"/>
                <w:lang w:val="ro-RO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A059A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49D3F0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8C39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C3767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425D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BAF6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2D6E5A60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8558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67962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69CB6DC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40636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336CD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46EC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B3C0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AFA6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48EF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E76C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274D44DE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D84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03AD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D685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28106B" w14:textId="77777777" w:rsidR="004F3B80" w:rsidRPr="00AB76B4" w:rsidRDefault="004F3B80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Vadu Lat</w:t>
            </w:r>
            <w:r>
              <w:rPr>
                <w:b/>
                <w:bCs/>
                <w:sz w:val="20"/>
                <w:lang w:val="ro-RO"/>
              </w:rPr>
              <w:t xml:space="preserve"> – </w:t>
            </w:r>
            <w:r w:rsidRPr="00AB76B4">
              <w:rPr>
                <w:b/>
                <w:bCs/>
                <w:sz w:val="20"/>
                <w:lang w:val="ro-RO"/>
              </w:rPr>
              <w:t>Zăvestreni</w:t>
            </w:r>
            <w:r>
              <w:rPr>
                <w:b/>
                <w:bCs/>
                <w:sz w:val="20"/>
                <w:lang w:val="ro-RO"/>
              </w:rPr>
              <w:br/>
              <w:t xml:space="preserve">+ linia 3 directă </w:t>
            </w:r>
            <w:r>
              <w:rPr>
                <w:b/>
                <w:bCs/>
                <w:sz w:val="20"/>
                <w:lang w:val="ro-RO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AB1A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4E839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B714D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42+000</w:t>
            </w:r>
          </w:p>
          <w:p w14:paraId="3AD68651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BB681" w14:textId="77777777" w:rsidR="004F3B80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54DF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5A44DAFA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B258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1AE8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72A6E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7A990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E887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  <w:p w14:paraId="79D57FD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+ </w:t>
            </w:r>
          </w:p>
          <w:p w14:paraId="0E97243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7543CA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  <w:p w14:paraId="55A785C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6C3ABC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11F7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1315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D812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1FE29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241DF0BF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18908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2B41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45+000</w:t>
            </w:r>
          </w:p>
          <w:p w14:paraId="2A03114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A722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B97C0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Zăvestreni -</w:t>
            </w:r>
          </w:p>
          <w:p w14:paraId="47D83E8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</w:t>
            </w:r>
            <w:r>
              <w:rPr>
                <w:b/>
                <w:bCs/>
                <w:sz w:val="20"/>
                <w:lang w:val="ro-RO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2E7E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676B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5D58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D5D9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CDAA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1FE7973D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9976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1C68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C9CB6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8E497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3A5933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E03F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13, 21, 23  și TDJ  </w:t>
            </w:r>
          </w:p>
          <w:p w14:paraId="7EBB0A2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1317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537E2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C0C9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BD5F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EB7DA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3F713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4F3B80" w:rsidRPr="00AB76B4" w14:paraId="08C9D4A9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1B87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F1EC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BD695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E809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5818598D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06C9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1C3763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AD1C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EA92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5CA35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3672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1C3C186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00A6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CC9F7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E3D9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5EC8B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1547DB8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E381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7AA6F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43F0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3BB9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0543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3EEF89A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71E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2A0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1CFAD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D07E01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Videle</w:t>
            </w:r>
          </w:p>
          <w:p w14:paraId="2A7E99B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B176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zonă sch. 18, 26, 30  și TDJ </w:t>
            </w:r>
          </w:p>
          <w:p w14:paraId="511CDCA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9A22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DF51F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864B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CC79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9213F5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B88173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6 - 8.</w:t>
            </w:r>
          </w:p>
        </w:tc>
      </w:tr>
      <w:tr w:rsidR="004F3B80" w:rsidRPr="00AB76B4" w14:paraId="45C6DEFA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16C8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CE66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52+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0B90178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421B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ED2FE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</w:p>
          <w:p w14:paraId="0152CDDE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06C2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2F2D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ABDA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B900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4CB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E22BDA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017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F57072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  <w:p w14:paraId="0CE78CF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7F1D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A5A696" w14:textId="77777777" w:rsidR="004F3B80" w:rsidRPr="00AB76B4" w:rsidRDefault="004F3B80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Videle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4AE6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333B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745B03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43FE8" w14:textId="77777777" w:rsidR="004F3B80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47B80" w14:textId="77777777" w:rsidR="004F3B80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2737070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1CB6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57A2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57+880</w:t>
            </w:r>
          </w:p>
          <w:p w14:paraId="31DBD91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237C8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6C291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36715B7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</w:t>
            </w:r>
          </w:p>
          <w:p w14:paraId="35CE53E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5617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28F3E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312A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8E9F9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DAD1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2109A3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57B0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1E5D9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948B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676CA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Ciolpani</w:t>
            </w:r>
          </w:p>
          <w:p w14:paraId="4BC0D44E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D9BA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98EBE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5DB8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58+950</w:t>
            </w:r>
          </w:p>
          <w:p w14:paraId="48138EF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0EAD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EABD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B2967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10.</w:t>
            </w:r>
          </w:p>
          <w:p w14:paraId="4342505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6DA39B21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8A81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6379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FEB5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13F44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F8FC7F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F7766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6EB5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F6E3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59+500</w:t>
            </w:r>
          </w:p>
          <w:p w14:paraId="7933958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D728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1F8E5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246CFB5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3BC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9CFD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60+600</w:t>
            </w:r>
          </w:p>
          <w:p w14:paraId="30C8011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DEA4D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66FC57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7CEB517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16DD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EC34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5E77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D78F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5EF6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769F4B7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D45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C887C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E872C" w14:textId="77777777" w:rsidR="004F3B80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646DF3" w14:textId="77777777" w:rsidR="004F3B80" w:rsidRPr="00AB76B4" w:rsidRDefault="004F3B80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Ciolpani -</w:t>
            </w:r>
          </w:p>
          <w:p w14:paraId="20DAE609" w14:textId="77777777" w:rsidR="004F3B80" w:rsidRPr="00AB76B4" w:rsidRDefault="004F3B80" w:rsidP="004C07D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7AA2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8886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64551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63+700</w:t>
            </w:r>
          </w:p>
          <w:p w14:paraId="197E031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9CBA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6528F" w14:textId="77777777" w:rsidR="004F3B80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CB29FE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F63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C28E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66+025</w:t>
            </w:r>
          </w:p>
          <w:p w14:paraId="0AF9D5E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AF7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D5D50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E21A90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EE2D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01AE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50BD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46E4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8847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DEDE8A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02FD0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5, Cap X.</w:t>
            </w:r>
          </w:p>
        </w:tc>
      </w:tr>
      <w:tr w:rsidR="004F3B80" w:rsidRPr="00AB76B4" w14:paraId="4A29530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D6C5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2E089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67+170</w:t>
            </w:r>
          </w:p>
          <w:p w14:paraId="700CBCC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4579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924382" w14:textId="77777777" w:rsidR="004F3B80" w:rsidRPr="00AB76B4" w:rsidRDefault="004F3B8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0E34966A" w14:textId="77777777" w:rsidR="004F3B80" w:rsidRPr="00AB76B4" w:rsidRDefault="004F3B80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B1F3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9A8D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E555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9C7DF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834C8" w14:textId="77777777" w:rsidR="004F3B80" w:rsidRPr="00AB76B4" w:rsidRDefault="004F3B8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2DB944" w14:textId="77777777" w:rsidR="004F3B80" w:rsidRPr="00AB76B4" w:rsidRDefault="004F3B80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B76B4" w14:paraId="1DDD6ED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2E78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99B9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2860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CCD81E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538BD05D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C554F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6E59E8D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2 - 4 </w:t>
            </w:r>
          </w:p>
          <w:p w14:paraId="0A45664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23718F3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0915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3A3D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508F8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DDDA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4DD47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4F3B80" w:rsidRPr="00AB76B4" w14:paraId="5F5D48D8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2071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08020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1E71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4B011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Gălăteni </w:t>
            </w:r>
          </w:p>
          <w:p w14:paraId="1775E83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A281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AC02D2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</w:t>
            </w:r>
          </w:p>
          <w:p w14:paraId="5992141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A13D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781C9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E700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C90D6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 și 2 </w:t>
            </w:r>
          </w:p>
        </w:tc>
      </w:tr>
      <w:tr w:rsidR="004F3B80" w:rsidRPr="00AB76B4" w14:paraId="54475668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05DE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F8C83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E416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8BFCEA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0167CC6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8C524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F4F9B04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AE2D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D52C2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CB19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5FB3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B4705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1 Cap X. </w:t>
            </w:r>
          </w:p>
        </w:tc>
      </w:tr>
      <w:tr w:rsidR="004F3B80" w:rsidRPr="00AB76B4" w14:paraId="38547371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ABDA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DAA2C2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2C65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9EE31A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Olteni</w:t>
            </w:r>
          </w:p>
          <w:p w14:paraId="467B0F9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322EC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B2FA19C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7AA7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33C4C4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1060C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5CA5E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circulația pe linia 1</w:t>
            </w:r>
          </w:p>
        </w:tc>
      </w:tr>
      <w:tr w:rsidR="004F3B80" w:rsidRPr="00AB76B4" w14:paraId="01FEAD2C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D93A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5A909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E2896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BED531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4E05944A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6AC68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0DD3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41D45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74+200</w:t>
            </w:r>
          </w:p>
          <w:p w14:paraId="293384B5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6E6C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01DA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2643510C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61D1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D7E136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7D93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85E67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Olteni -</w:t>
            </w:r>
          </w:p>
          <w:p w14:paraId="62E7D70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1C372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23CF5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54DA4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75+600</w:t>
            </w:r>
          </w:p>
          <w:p w14:paraId="79103FAD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7CB6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31C7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4898BAC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335BE4DE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8F58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0106A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68C27A5D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</w:t>
            </w:r>
            <w:r>
              <w:rPr>
                <w:b/>
                <w:bCs/>
                <w:sz w:val="20"/>
                <w:lang w:val="ro-RO"/>
              </w:rPr>
              <w:t>9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D230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62DFE" w14:textId="77777777" w:rsidR="004F3B80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216F50AD" w14:textId="77777777" w:rsidR="004F3B80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4676C9CD" w14:textId="77777777" w:rsidR="004F3B80" w:rsidRPr="00AB76B4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4 directă Cap X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885DA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3E7DD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30A2A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9B0E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5020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3899BD1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7EB1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1E3E3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046D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2A9BF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14AE484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83EDC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0780F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A8DEC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85+880</w:t>
            </w:r>
          </w:p>
          <w:p w14:paraId="74A37298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702595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EA26B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AB76B4" w14:paraId="5B4BEEF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7C9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67FC5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0922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A3464B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Rădoieşti -</w:t>
            </w:r>
          </w:p>
          <w:p w14:paraId="2CCC959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Atârnaţi </w:t>
            </w:r>
          </w:p>
          <w:p w14:paraId="3F92D23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AB76B4">
              <w:rPr>
                <w:b/>
                <w:bCs/>
                <w:sz w:val="20"/>
                <w:lang w:val="ro-RO"/>
              </w:rPr>
              <w:t>t. Atârnaţi</w:t>
            </w:r>
          </w:p>
          <w:p w14:paraId="7E974917" w14:textId="77777777" w:rsidR="004F3B80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Atârnaţi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  <w:p w14:paraId="0CDBF1A4" w14:textId="77777777" w:rsidR="004F3B80" w:rsidRPr="00075656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linia 3 directă 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1E4D6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44D1C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10987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90+000</w:t>
            </w:r>
          </w:p>
          <w:p w14:paraId="36473D09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D569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EB96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AB76B4" w14:paraId="3F8709E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B92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3D8441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773D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F43B8E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3E9D6365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AE4FF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22FD32B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1 - 5 </w:t>
            </w:r>
          </w:p>
          <w:p w14:paraId="0FC4EBDF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09975EC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DA324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89610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1B29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C147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6B3A882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4F3B80" w:rsidRPr="00AB76B4" w14:paraId="13E9C495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4B25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BC837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CE0C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98742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6CAC128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F4DD0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68E1C8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BAA787E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10 și 11 </w:t>
            </w:r>
          </w:p>
          <w:p w14:paraId="35DD5483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FFE2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C612D5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D481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3D54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B2ACC3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linia 1.</w:t>
            </w:r>
          </w:p>
        </w:tc>
      </w:tr>
      <w:tr w:rsidR="004F3B80" w:rsidRPr="00AB76B4" w14:paraId="62D01D8E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7571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56B85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A967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AA780B" w14:textId="77777777" w:rsidR="004F3B80" w:rsidRPr="00AB76B4" w:rsidRDefault="004F3B8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Atârnaţi</w:t>
            </w:r>
          </w:p>
          <w:p w14:paraId="7CCC15A9" w14:textId="77777777" w:rsidR="004F3B80" w:rsidRPr="00AB76B4" w:rsidRDefault="004F3B80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7E22A" w14:textId="77777777" w:rsidR="004F3B80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5C4324" w14:textId="77777777" w:rsidR="004F3B80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0688ACC6" w14:textId="77777777" w:rsidR="004F3B80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– 8</w:t>
            </w:r>
          </w:p>
          <w:p w14:paraId="4458E299" w14:textId="77777777" w:rsidR="004F3B80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0F9EA0A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44F0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A8D81A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70A0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88B4F" w14:textId="77777777" w:rsidR="004F3B80" w:rsidRPr="00AB76B4" w:rsidRDefault="004F3B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F95043C" w14:textId="77777777" w:rsidR="004F3B80" w:rsidRPr="00AB76B4" w:rsidRDefault="004F3B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și invers.</w:t>
            </w:r>
          </w:p>
        </w:tc>
      </w:tr>
      <w:tr w:rsidR="004F3B80" w:rsidRPr="00AB76B4" w14:paraId="438D0CAA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AAD6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BE418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A611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4B3FD7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Atârnaţi -</w:t>
            </w:r>
          </w:p>
          <w:p w14:paraId="2DDCF373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43C2D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5431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AD045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94+800</w:t>
            </w:r>
          </w:p>
          <w:p w14:paraId="3AF4D2E4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4B36E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690C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A6D70C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2C3A145B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A55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283F9" w14:textId="77777777" w:rsidR="004F3B80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101+000</w:t>
            </w:r>
          </w:p>
          <w:p w14:paraId="323DB5FC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101+330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B45D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31F80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linia 4 directă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061379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5A908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2417E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275F0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45DAB" w14:textId="77777777" w:rsidR="004F3B80" w:rsidRPr="001C2009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1C2009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AB76B4" w14:paraId="46DF52A0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B97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77607" w14:textId="77777777" w:rsidR="004F3B80" w:rsidRPr="00AB76B4" w:rsidRDefault="004F3B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7DC48" w14:textId="77777777" w:rsidR="004F3B80" w:rsidRPr="00AB76B4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CAAC04" w14:textId="77777777" w:rsidR="004F3B80" w:rsidRPr="00AB76B4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Roşiori Nord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  <w:r w:rsidRPr="00AB76B4">
              <w:rPr>
                <w:b/>
                <w:bCs/>
                <w:sz w:val="20"/>
                <w:lang w:val="ro-RO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60B04" w14:textId="77777777" w:rsidR="004F3B80" w:rsidRPr="00AB76B4" w:rsidRDefault="004F3B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17225" w14:textId="77777777" w:rsidR="004F3B80" w:rsidRPr="00AB76B4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4B92D" w14:textId="77777777" w:rsidR="004F3B80" w:rsidRPr="00AB76B4" w:rsidRDefault="004F3B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330</w:t>
            </w:r>
          </w:p>
          <w:p w14:paraId="3890D4FB" w14:textId="77777777" w:rsidR="004F3B80" w:rsidRPr="00AB76B4" w:rsidRDefault="004F3B80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76EA9" w14:textId="77777777" w:rsidR="004F3B80" w:rsidRPr="00AB76B4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D1C30" w14:textId="77777777" w:rsidR="004F3B80" w:rsidRPr="00AB76B4" w:rsidRDefault="004F3B80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1AE994A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A14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458B7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0C220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11DD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3B62E6B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A94E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E6E9318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030DD644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15 / 17 </w:t>
            </w:r>
          </w:p>
          <w:p w14:paraId="44E19A50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9BDF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9817A" w14:textId="77777777" w:rsidR="004F3B80" w:rsidRPr="00AB76B4" w:rsidRDefault="004F3B80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8E981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2DEF1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12F9EB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 I în fir II și invers.</w:t>
            </w:r>
          </w:p>
        </w:tc>
      </w:tr>
      <w:tr w:rsidR="004F3B80" w:rsidRPr="00AB76B4" w14:paraId="0B17CAB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9666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DB1DB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F6A2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674D1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500640F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6AE4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489B2C4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19BC72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49EC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C102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5B762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19226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4A011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F3B80" w:rsidRPr="00AB76B4" w14:paraId="4CC75B2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954C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C739C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F6F90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67C7F9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76F5B12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5A38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715FFBD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0A4C3F1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12 - 16 </w:t>
            </w:r>
          </w:p>
          <w:p w14:paraId="2A1E32B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638DA2D9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D5A63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175F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72AB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EB235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CA34B41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582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F168D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0DEE9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E4799F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Roşiori Nord</w:t>
            </w:r>
          </w:p>
          <w:p w14:paraId="401A8E98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55DD4225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F78F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2111278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FE64E7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1CD8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E7A00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3AF9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9754BFB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AE6F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A6C5D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106+000</w:t>
            </w:r>
          </w:p>
          <w:p w14:paraId="26AC0A3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FF4E9" w14:textId="77777777" w:rsidR="004F3B80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3352D4" w14:textId="77777777" w:rsidR="004F3B80" w:rsidRPr="00AB76B4" w:rsidRDefault="004F3B80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Roșiori Nord – Măldăeni</w:t>
            </w:r>
            <w:r>
              <w:rPr>
                <w:b/>
                <w:bCs/>
                <w:sz w:val="20"/>
                <w:lang w:val="ro-RO"/>
              </w:rPr>
              <w:t xml:space="preserve"> și linia 2 directă St. 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 +</w:t>
            </w:r>
            <w:r w:rsidRPr="00AB76B4">
              <w:rPr>
                <w:b/>
                <w:bCs/>
                <w:sz w:val="20"/>
                <w:lang w:val="ro-RO"/>
              </w:rPr>
              <w:t>Măldăeni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linia 3 directă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și </w:t>
            </w:r>
            <w:r w:rsidRPr="00AB76B4">
              <w:rPr>
                <w:b/>
                <w:bCs/>
                <w:sz w:val="20"/>
                <w:lang w:val="ro-RO"/>
              </w:rPr>
              <w:t>Mihăeşti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FD741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B97D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C9B6C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435E4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85435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0C8845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9AE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344A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1E292B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1E1064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1567A7E5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A0AE5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4C471E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1471C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19E4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261A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98463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firul 1 in firul 2 si invers și intrari- ieșiri la linia 1 primiri - expedieri</w:t>
            </w:r>
          </w:p>
        </w:tc>
      </w:tr>
      <w:tr w:rsidR="004F3B80" w:rsidRPr="00AB76B4" w14:paraId="1371A170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99DD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8858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7C97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E894E7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Măldăeni</w:t>
            </w:r>
          </w:p>
          <w:p w14:paraId="5BA51E16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6880065C" w14:textId="77777777" w:rsidR="004F3B80" w:rsidRPr="00AB76B4" w:rsidRDefault="004F3B80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0E57F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5F0E617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7FFF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340BA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720E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5DED0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E9EA407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B114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3284A" w14:textId="77777777" w:rsidR="004F3B80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D61A4" w14:textId="77777777" w:rsidR="004F3B80" w:rsidRDefault="004F3B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E7CAB7" w14:textId="77777777" w:rsidR="004F3B80" w:rsidRPr="00AB76B4" w:rsidRDefault="004F3B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Măldăeni –</w:t>
            </w:r>
          </w:p>
          <w:p w14:paraId="615884CD" w14:textId="77777777" w:rsidR="004F3B80" w:rsidRPr="00AB76B4" w:rsidRDefault="004F3B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Mihăeşti și</w:t>
            </w:r>
          </w:p>
          <w:p w14:paraId="1BEBA0C4" w14:textId="77777777" w:rsidR="004F3B80" w:rsidRPr="00AB76B4" w:rsidRDefault="004F3B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32F15" w14:textId="77777777" w:rsidR="004F3B80" w:rsidRPr="00AB76B4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B21516" w14:textId="77777777" w:rsidR="004F3B80" w:rsidRPr="00AB76B4" w:rsidRDefault="004F3B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DFF2BD" w14:textId="77777777" w:rsidR="004F3B80" w:rsidRPr="00AB76B4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09</w:t>
            </w:r>
            <w:r w:rsidRPr="00AB76B4">
              <w:rPr>
                <w:b/>
                <w:bCs/>
                <w:sz w:val="20"/>
                <w:lang w:val="ro-RO"/>
              </w:rPr>
              <w:t>+200</w:t>
            </w:r>
          </w:p>
          <w:p w14:paraId="44701F57" w14:textId="77777777" w:rsidR="004F3B80" w:rsidRPr="00AB76B4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F2EEA" w14:textId="77777777" w:rsidR="004F3B80" w:rsidRPr="00AB76B4" w:rsidRDefault="004F3B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78678" w14:textId="77777777" w:rsidR="004F3B80" w:rsidRDefault="004F3B8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62AAA5F1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72E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CF6035" w14:textId="77777777" w:rsidR="004F3B80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AA0C1" w14:textId="77777777" w:rsidR="004F3B80" w:rsidRDefault="004F3B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E5DB3C" w14:textId="77777777" w:rsidR="004F3B80" w:rsidRPr="00AB76B4" w:rsidRDefault="004F3B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Mihăeşti</w:t>
            </w:r>
          </w:p>
          <w:p w14:paraId="261885CF" w14:textId="77777777" w:rsidR="004F3B80" w:rsidRDefault="004F3B80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2172A" w14:textId="77777777" w:rsidR="004F3B80" w:rsidRPr="00AB76B4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7CF6C3E" w14:textId="77777777" w:rsidR="004F3B80" w:rsidRPr="00AB76B4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85307" w14:textId="77777777" w:rsidR="004F3B80" w:rsidRPr="00AB76B4" w:rsidRDefault="004F3B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5F87A" w14:textId="77777777" w:rsidR="004F3B80" w:rsidRPr="00AB76B4" w:rsidRDefault="004F3B80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A3E5B" w14:textId="77777777" w:rsidR="004F3B80" w:rsidRPr="00AB76B4" w:rsidRDefault="004F3B80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70153" w14:textId="77777777" w:rsidR="004F3B80" w:rsidRDefault="004F3B80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9AF9DA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CF1C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365D5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119+530</w:t>
            </w:r>
          </w:p>
          <w:p w14:paraId="73268BB8" w14:textId="77777777" w:rsidR="004F3B80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B0EE7" w14:textId="77777777" w:rsidR="004F3B80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076D8B" w14:textId="77777777" w:rsidR="004F3B80" w:rsidRPr="00AB76B4" w:rsidRDefault="004F3B80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Mihăeşti </w:t>
            </w:r>
            <w:r>
              <w:rPr>
                <w:b/>
                <w:bCs/>
                <w:sz w:val="20"/>
                <w:lang w:val="ro-RO"/>
              </w:rPr>
              <w:t xml:space="preserve">-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214C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33736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9D932" w14:textId="77777777" w:rsidR="004F3B80" w:rsidRPr="00AB76B4" w:rsidRDefault="004F3B80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9E576A" w14:textId="77777777" w:rsidR="004F3B80" w:rsidRPr="00AB76B4" w:rsidRDefault="004F3B80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C47EA" w14:textId="77777777" w:rsidR="004F3B80" w:rsidRDefault="004F3B80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0E24011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A14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AEEA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1FF3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E8C190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Radomirești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>
              <w:rPr>
                <w:b/>
                <w:bCs/>
                <w:sz w:val="20"/>
                <w:lang w:val="ro-RO"/>
              </w:rPr>
              <w:br/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6905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B7FE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72406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124+650</w:t>
            </w:r>
          </w:p>
          <w:p w14:paraId="744DE94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BF0C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502EE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EABD35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B0A3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42D5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DCF78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11502A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543D055E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3DB2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2FAAE7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03385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5FF5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04408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EA19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B966D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din firul I în firul II și invers.</w:t>
            </w:r>
          </w:p>
        </w:tc>
      </w:tr>
      <w:tr w:rsidR="004F3B80" w:rsidRPr="00AB76B4" w14:paraId="0A6127D8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6E2F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E8A2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5F0C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41CAA4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Radomirești</w:t>
            </w:r>
          </w:p>
          <w:p w14:paraId="3207EE10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44B8A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686C942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7D03C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687B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91479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3D94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F632A79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F3B80" w:rsidRPr="00AB76B4" w14:paraId="50856D7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252A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A7C15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129+900</w:t>
            </w:r>
          </w:p>
          <w:p w14:paraId="3B27052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E5721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616747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Radomirești -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DC3E3E8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 </w:t>
            </w:r>
          </w:p>
          <w:p w14:paraId="5F0B48AB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EEFBF08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079D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FD29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F2415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A7EDB5" w14:textId="77777777" w:rsidR="004F3B80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70C73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0945633D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732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3DA7F1" w14:textId="77777777" w:rsidR="004F3B80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0A88A" w14:textId="77777777" w:rsidR="004F3B80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E5D64" w14:textId="77777777" w:rsidR="004F3B80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Drăgăneşti Olt</w:t>
            </w:r>
            <w:r>
              <w:rPr>
                <w:b/>
                <w:bCs/>
                <w:sz w:val="20"/>
                <w:lang w:val="ro-RO"/>
              </w:rPr>
              <w:t xml:space="preserve"> - </w:t>
            </w:r>
            <w:r w:rsidRPr="00AB76B4">
              <w:rPr>
                <w:b/>
                <w:bCs/>
                <w:sz w:val="20"/>
                <w:lang w:val="ro-RO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1CC6D" w14:textId="77777777" w:rsidR="004F3B80" w:rsidRPr="00AB76B4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C43CB" w14:textId="77777777" w:rsidR="004F3B80" w:rsidRPr="00AB76B4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1A68E" w14:textId="77777777" w:rsidR="004F3B80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143+300</w:t>
            </w:r>
          </w:p>
          <w:p w14:paraId="546F46F6" w14:textId="77777777" w:rsidR="004F3B80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2401B" w14:textId="77777777" w:rsidR="004F3B80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22580" w14:textId="77777777" w:rsidR="004F3B80" w:rsidRDefault="004F3B8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07735C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D66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B077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9267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E631E0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1A14152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F7C242E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4C1B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</w:t>
            </w:r>
          </w:p>
          <w:p w14:paraId="0808E9E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  <w:p w14:paraId="59031A2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70E2AD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E107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19511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9706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9A8A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2AC596A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7E95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F8FB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9228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8EF7C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Drăgăneşti Olt</w:t>
            </w:r>
          </w:p>
          <w:p w14:paraId="44C4597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A2C9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A7C5879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F5ACA5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6 - 12, </w:t>
            </w:r>
          </w:p>
          <w:p w14:paraId="3912124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4D683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61E7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B3131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AF19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F381C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 directe.</w:t>
            </w:r>
          </w:p>
        </w:tc>
      </w:tr>
      <w:tr w:rsidR="004F3B80" w:rsidRPr="00AB76B4" w14:paraId="00CC6E6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1D18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FCC63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0A930" w14:textId="77777777" w:rsidR="004F3B80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B76B43" w14:textId="77777777" w:rsidR="004F3B80" w:rsidRPr="00AB76B4" w:rsidRDefault="004F3B8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Fărcașele</w:t>
            </w:r>
          </w:p>
          <w:p w14:paraId="5C9A8E21" w14:textId="77777777" w:rsidR="004F3B80" w:rsidRPr="00AB76B4" w:rsidRDefault="004F3B80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B68F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5E76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B2BF0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146+830</w:t>
            </w:r>
          </w:p>
          <w:p w14:paraId="7721880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B64E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0AEA54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23EE641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859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18991F" w14:textId="77777777" w:rsidR="004F3B80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148+792</w:t>
            </w:r>
          </w:p>
          <w:p w14:paraId="69B70018" w14:textId="77777777" w:rsidR="004F3B80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B7DA6" w14:textId="77777777" w:rsidR="004F3B80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60167A" w14:textId="77777777" w:rsidR="004F3B80" w:rsidRPr="00AB76B4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4B49F8" w14:textId="77777777" w:rsidR="004F3B80" w:rsidRPr="00AB76B4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18E7B" w14:textId="77777777" w:rsidR="004F3B80" w:rsidRPr="00AB76B4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3C0EC" w14:textId="77777777" w:rsidR="004F3B80" w:rsidRDefault="004F3B80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D1F6F" w14:textId="77777777" w:rsidR="004F3B80" w:rsidRDefault="004F3B80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1BCF58" w14:textId="77777777" w:rsidR="004F3B80" w:rsidRDefault="004F3B80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F8F6CF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1DF2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BBCF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153+900</w:t>
            </w:r>
          </w:p>
          <w:p w14:paraId="2A6DB7C9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30624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360EFD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Fărcașele - </w:t>
            </w:r>
          </w:p>
          <w:p w14:paraId="01E9BC4E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și </w:t>
            </w:r>
          </w:p>
          <w:p w14:paraId="7EE9BF3E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85AB598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F573B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660C9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E3C0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08D7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0C4CE" w14:textId="77777777" w:rsidR="004F3B80" w:rsidRPr="00AB76B4" w:rsidRDefault="004F3B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Fără inductori.</w:t>
            </w:r>
          </w:p>
          <w:p w14:paraId="209B0F39" w14:textId="77777777" w:rsidR="004F3B80" w:rsidRPr="00AB76B4" w:rsidRDefault="004F3B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7A3B5E6" w14:textId="77777777" w:rsidR="004F3B80" w:rsidRPr="00AB76B4" w:rsidRDefault="004F3B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peste sch. 7, 11, 17, 23 și 27.</w:t>
            </w:r>
          </w:p>
          <w:p w14:paraId="5E864199" w14:textId="77777777" w:rsidR="004F3B80" w:rsidRPr="00AB76B4" w:rsidRDefault="004F3B80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AA572D3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4062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D4934" w14:textId="77777777" w:rsidR="004F3B80" w:rsidRPr="00AB76B4" w:rsidRDefault="004F3B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E48D4" w14:textId="77777777" w:rsidR="004F3B80" w:rsidRPr="00AB76B4" w:rsidRDefault="004F3B8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ECA6F0" w14:textId="77777777" w:rsidR="004F3B80" w:rsidRPr="00AB76B4" w:rsidRDefault="004F3B8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DCD0854" w14:textId="77777777" w:rsidR="004F3B80" w:rsidRPr="00AB76B4" w:rsidRDefault="004F3B80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52867" w14:textId="77777777" w:rsidR="004F3B80" w:rsidRPr="00AB76B4" w:rsidRDefault="004F3B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ABBF7F" w14:textId="77777777" w:rsidR="004F3B80" w:rsidRPr="00AB76B4" w:rsidRDefault="004F3B8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E614C" w14:textId="77777777" w:rsidR="004F3B80" w:rsidRPr="00AB76B4" w:rsidRDefault="004F3B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155+330</w:t>
            </w:r>
          </w:p>
          <w:p w14:paraId="20478B9C" w14:textId="77777777" w:rsidR="004F3B80" w:rsidRPr="00AB76B4" w:rsidRDefault="004F3B80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C3A1D5" w14:textId="77777777" w:rsidR="004F3B80" w:rsidRPr="00AB76B4" w:rsidRDefault="004F3B80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45121" w14:textId="77777777" w:rsidR="004F3B80" w:rsidRPr="00AB76B4" w:rsidRDefault="004F3B8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349366F" w14:textId="77777777" w:rsidR="004F3B80" w:rsidRPr="00AB76B4" w:rsidRDefault="004F3B8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Între călcâi sch. 27 și </w:t>
            </w:r>
          </w:p>
          <w:p w14:paraId="7AB9F2D3" w14:textId="77777777" w:rsidR="004F3B80" w:rsidRPr="00AB76B4" w:rsidRDefault="004F3B80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vf. sch. 22.</w:t>
            </w:r>
          </w:p>
        </w:tc>
      </w:tr>
      <w:tr w:rsidR="004F3B80" w:rsidRPr="00AB76B4" w14:paraId="0D21AAC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F15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0F3D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74E2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FE203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 Cap Y</w:t>
            </w:r>
          </w:p>
          <w:p w14:paraId="0A267CA1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7EB2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4252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1628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D4D1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13AEB2" w14:textId="77777777" w:rsidR="004F3B80" w:rsidRPr="00AB76B4" w:rsidRDefault="004F3B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</w:t>
            </w:r>
          </w:p>
        </w:tc>
      </w:tr>
      <w:tr w:rsidR="004F3B80" w:rsidRPr="00AB76B4" w14:paraId="23F543A0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0312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BC31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7721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6FB890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608439B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Y,</w:t>
            </w:r>
          </w:p>
          <w:p w14:paraId="26165C3D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D5C3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276B78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2AAF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156+150</w:t>
            </w:r>
          </w:p>
          <w:p w14:paraId="1E76A84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230CCD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AF0038" w14:textId="77777777" w:rsidR="004F3B80" w:rsidRPr="00AB76B4" w:rsidRDefault="004F3B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4A845D4" w14:textId="77777777" w:rsidR="004F3B80" w:rsidRPr="00AB76B4" w:rsidRDefault="004F3B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8B958E" w14:textId="77777777" w:rsidR="004F3B80" w:rsidRPr="00AB76B4" w:rsidRDefault="004F3B80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2, Cap Y.</w:t>
            </w:r>
          </w:p>
        </w:tc>
      </w:tr>
      <w:tr w:rsidR="004F3B80" w:rsidRPr="00AB76B4" w14:paraId="119435C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01F3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29CBB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78B2F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76DA97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1DACAE6C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AC175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909121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08DFBD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C438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3690A4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57C92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CDCF3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4F3B80" w:rsidRPr="00AB76B4" w14:paraId="54D2765C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0966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67EE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E3DA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40072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4D6075E8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82B5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0C344D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54B64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A204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4513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D025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8F057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și 3.</w:t>
            </w:r>
          </w:p>
        </w:tc>
      </w:tr>
      <w:tr w:rsidR="004F3B80" w:rsidRPr="00AB76B4" w14:paraId="60E61B3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37B1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7039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029671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52695C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74A0AF02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6CF9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A36E9C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3 - 9 </w:t>
            </w:r>
          </w:p>
          <w:p w14:paraId="17B3AF9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636513F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AF2B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D70F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315C3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69A8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2175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1 - 7.</w:t>
            </w:r>
          </w:p>
        </w:tc>
      </w:tr>
      <w:tr w:rsidR="004F3B80" w:rsidRPr="00AB76B4" w14:paraId="43BB92D6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F69D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D55C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50449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64A035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E631069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9491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CF4B82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4901F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C2B4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43901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BB8D6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722D023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3 - 9.</w:t>
            </w:r>
          </w:p>
        </w:tc>
      </w:tr>
      <w:tr w:rsidR="004F3B80" w:rsidRPr="00AB76B4" w14:paraId="5509D9D2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CE9E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5BAF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02D8E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488FE2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DC482C8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A0D8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31 și 37</w:t>
            </w:r>
          </w:p>
          <w:p w14:paraId="664673F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DCEA0F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C14E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8B628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0734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62F2D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6 - 9.</w:t>
            </w:r>
          </w:p>
        </w:tc>
      </w:tr>
      <w:tr w:rsidR="004F3B80" w:rsidRPr="00AB76B4" w14:paraId="1771DA0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6395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26F3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2264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33C863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3D9B7733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8B55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0E3CD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80279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B5F7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B088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527C2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Cap Y.</w:t>
            </w:r>
          </w:p>
        </w:tc>
      </w:tr>
      <w:tr w:rsidR="004F3B80" w:rsidRPr="00AB76B4" w14:paraId="53D43CB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6340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6E98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AAD7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DDE05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5F413DE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AF03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E02CF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EAC39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1C533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6FBB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liniile 6 și 7.</w:t>
            </w:r>
          </w:p>
        </w:tc>
      </w:tr>
      <w:tr w:rsidR="004F3B80" w:rsidRPr="00AB76B4" w14:paraId="233F4D9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A45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1E35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A41C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D49BD8B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0F93FF5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7784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D8F84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27610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1BAC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7784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Cu acces la linia 1.</w:t>
            </w:r>
          </w:p>
        </w:tc>
      </w:tr>
      <w:tr w:rsidR="004F3B80" w:rsidRPr="00AB76B4" w14:paraId="78605DD2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0AF1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ABEC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5D0E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7CFED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6A4A84A1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F099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CB02F1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0C410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78D1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DC77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9D49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71E16E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1, 4 și 5.</w:t>
            </w:r>
          </w:p>
        </w:tc>
      </w:tr>
      <w:tr w:rsidR="004F3B80" w:rsidRPr="00AB76B4" w14:paraId="367A1E99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C485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6EE4D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D6298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CC494C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2024A78D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liniile 5 și 6 </w:t>
            </w:r>
          </w:p>
          <w:p w14:paraId="393C95E1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EA16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3670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54E1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29A0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CFE0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66AC94FC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951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7A3F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9043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932CC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Caracal</w:t>
            </w:r>
          </w:p>
          <w:p w14:paraId="082AECF3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7 </w:t>
            </w:r>
          </w:p>
          <w:p w14:paraId="71D0E18B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9855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D072F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79994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9EE5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A611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BDA25EA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86B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8643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156+450</w:t>
            </w:r>
          </w:p>
          <w:p w14:paraId="409A182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</w:t>
            </w:r>
            <w:r>
              <w:rPr>
                <w:b/>
                <w:bCs/>
                <w:sz w:val="20"/>
                <w:lang w:val="ro-RO"/>
              </w:rPr>
              <w:t>60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D7F9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347B28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B65631B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97D7C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DC66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0765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7DDA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F8D3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7810F02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D6A2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0E6CC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0E05F" w14:textId="77777777" w:rsidR="004F3B80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5C6591" w14:textId="77777777" w:rsidR="004F3B80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Caracal </w:t>
            </w:r>
            <w:r>
              <w:rPr>
                <w:b/>
                <w:bCs/>
                <w:sz w:val="20"/>
                <w:lang w:val="ro-RO"/>
              </w:rPr>
              <w:t xml:space="preserve">–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  <w:r>
              <w:rPr>
                <w:b/>
                <w:bCs/>
                <w:sz w:val="20"/>
                <w:lang w:val="ro-RO"/>
              </w:rPr>
              <w:t xml:space="preserve"> și linia 2 directă</w:t>
            </w:r>
          </w:p>
          <w:p w14:paraId="3DB14956" w14:textId="77777777" w:rsidR="004F3B80" w:rsidRPr="00AB76B4" w:rsidRDefault="004F3B80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7440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9ADF1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2B185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157+660</w:t>
            </w:r>
          </w:p>
          <w:p w14:paraId="7591134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D946F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545A1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2C00042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0E0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5B2A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160+500</w:t>
            </w:r>
          </w:p>
          <w:p w14:paraId="67938C8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830B6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5971F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3A76F59D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967C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FB5D4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F731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FF07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898F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5B353E7D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6D25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0692A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162+200</w:t>
            </w:r>
          </w:p>
          <w:p w14:paraId="3DDF390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9B103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CAE06E" w14:textId="77777777" w:rsidR="004F3B80" w:rsidRPr="00AB76B4" w:rsidRDefault="004F3B8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4C10C7DB" w14:textId="77777777" w:rsidR="004F3B80" w:rsidRPr="00AB76B4" w:rsidRDefault="004F3B80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00BF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68537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7717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A8F5F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1CC3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Interzis circulația locomotivelor cuplate.</w:t>
            </w:r>
          </w:p>
        </w:tc>
      </w:tr>
      <w:tr w:rsidR="004F3B80" w:rsidRPr="00AB76B4" w14:paraId="3386060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B24B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B67A0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162+300</w:t>
            </w:r>
          </w:p>
          <w:p w14:paraId="4EB35059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E3D6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264E71" w14:textId="77777777" w:rsidR="004F3B80" w:rsidRPr="00AB76B4" w:rsidRDefault="004F3B8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5F9C1D77" w14:textId="77777777" w:rsidR="004F3B80" w:rsidRPr="00AB76B4" w:rsidRDefault="004F3B80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344F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945F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9E023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75DD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77F29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08B90377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16AD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BC9F0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165+000</w:t>
            </w:r>
          </w:p>
          <w:p w14:paraId="7BCED93F" w14:textId="77777777" w:rsidR="004F3B80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136A7" w14:textId="77777777" w:rsidR="004F3B80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A8CBF" w14:textId="77777777" w:rsidR="004F3B80" w:rsidRPr="00AB76B4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Caracal -</w:t>
            </w:r>
          </w:p>
          <w:p w14:paraId="22063A54" w14:textId="77777777" w:rsidR="004F3B80" w:rsidRPr="00AB76B4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8722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40CAAA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BBCF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3394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3A04A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48051286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691C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30C7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170+200</w:t>
            </w:r>
          </w:p>
          <w:p w14:paraId="4392A35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07C6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0209D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Grozăvești -</w:t>
            </w:r>
          </w:p>
          <w:p w14:paraId="66401F0C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3F41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E6E87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70470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30F0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4332E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52BEF5C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47E8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964DA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2B2D758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038E6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7B83CD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E7C1CA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3E99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05252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6F97E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30BA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2C8E1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D613708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588F8D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3, 5, 4 și 6.</w:t>
            </w:r>
          </w:p>
        </w:tc>
      </w:tr>
      <w:tr w:rsidR="004F3B80" w:rsidRPr="00AB76B4" w14:paraId="25C5231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8549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241F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A1034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3C7972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7D0C1374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 </w:t>
            </w:r>
            <w:r w:rsidRPr="00AB76B4">
              <w:rPr>
                <w:b/>
                <w:bCs/>
                <w:sz w:val="20"/>
                <w:lang w:val="ro-RO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351E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937F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652260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176+200</w:t>
            </w:r>
          </w:p>
          <w:p w14:paraId="01E48B5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177+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1CFD0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E1E2E" w14:textId="77777777" w:rsidR="004F3B80" w:rsidRDefault="004F3B80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CE89D5B" w14:textId="77777777" w:rsidR="004F3B80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2E99350" w14:textId="77777777" w:rsidR="004F3B80" w:rsidRPr="00AB76B4" w:rsidRDefault="004F3B80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– ieşiri. Peste sch. 1, 7, 11, 2, 8 și 10.</w:t>
            </w:r>
          </w:p>
        </w:tc>
      </w:tr>
      <w:tr w:rsidR="004F3B80" w:rsidRPr="00AB76B4" w14:paraId="2CE3710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F86E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69D6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0C08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69B2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Jianca</w:t>
            </w:r>
          </w:p>
          <w:p w14:paraId="296C575B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3C600C82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CB7E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7B73F1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BC44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57B6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B432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CC263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23ACD098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44AA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1919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181+000</w:t>
            </w:r>
          </w:p>
          <w:p w14:paraId="2E1BE171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A488BC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1E8897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6AB8B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DE0C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4520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2B0746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2B52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2E9BFF4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23D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2BF4E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E57E5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5EC536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70C053F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X</w:t>
            </w:r>
            <w:r>
              <w:rPr>
                <w:b/>
                <w:bCs/>
                <w:sz w:val="20"/>
                <w:lang w:val="ro-RO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3645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0DE7A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DB1E9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21F1E3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73DCF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B049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C4072A9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C37C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13CA78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184+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F4B31E2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5B892" w14:textId="77777777" w:rsidR="004F3B80" w:rsidRPr="00AB76B4" w:rsidRDefault="004F3B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66A1D" w14:textId="77777777" w:rsidR="004F3B80" w:rsidRPr="00AB76B4" w:rsidRDefault="004F3B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661D9C5" w14:textId="77777777" w:rsidR="004F3B80" w:rsidRPr="00AB76B4" w:rsidRDefault="004F3B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72EC0F17" w14:textId="77777777" w:rsidR="004F3B80" w:rsidRDefault="004F3B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Y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</w:p>
          <w:p w14:paraId="650BCBDB" w14:textId="77777777" w:rsidR="004F3B80" w:rsidRPr="0068517F" w:rsidRDefault="004F3B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68517F">
              <w:rPr>
                <w:b/>
                <w:bCs/>
                <w:sz w:val="20"/>
                <w:lang w:val="ro-RO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987CFC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F7CA7" w14:textId="77777777" w:rsidR="004F3B80" w:rsidRPr="00AB76B4" w:rsidRDefault="004F3B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DF9D9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46B1E0" w14:textId="77777777" w:rsidR="004F3B80" w:rsidRPr="00AB76B4" w:rsidRDefault="004F3B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2D97B" w14:textId="77777777" w:rsidR="004F3B80" w:rsidRDefault="004F3B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02FE2E3C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602A80C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BA67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D474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4E708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6FEF21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3B359AEF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X</w:t>
            </w: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5836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70F430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AAB33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6869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61823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8C2E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4F3B80" w:rsidRPr="00AB76B4" w14:paraId="0B7BCF9A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BDA4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13978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D69778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7DBF7E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28282A01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E02B0D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5DE05E8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971B7E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657F6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95222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0AD0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br/>
              <w:t>din fir I în fir II.</w:t>
            </w:r>
          </w:p>
        </w:tc>
      </w:tr>
      <w:tr w:rsidR="004F3B80" w:rsidRPr="00AB76B4" w14:paraId="663E7632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7EE6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2E79A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BB92B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5B5F44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Leu</w:t>
            </w:r>
          </w:p>
          <w:p w14:paraId="0C6299D5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B449F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48862414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2F891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6C2B2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7EF5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5E427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DE3BDF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947B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4FF783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196+000</w:t>
            </w:r>
          </w:p>
          <w:p w14:paraId="01D74EDC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9017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BA5799" w14:textId="77777777" w:rsidR="004F3B80" w:rsidRPr="00AB76B4" w:rsidRDefault="004F3B80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F74DB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F2BB19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0050C5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79997" w14:textId="77777777" w:rsidR="004F3B80" w:rsidRPr="00AB76B4" w:rsidRDefault="004F3B80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C1D2E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45385A0F" w14:textId="77777777" w:rsidR="004F3B80" w:rsidRPr="00AB76B4" w:rsidRDefault="004F3B80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34505423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AFE9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52B6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603FF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24C95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AB76B4">
              <w:rPr>
                <w:b/>
                <w:bCs/>
                <w:sz w:val="20"/>
                <w:lang w:val="ro-RO"/>
              </w:rPr>
              <w:t>Banu Mărăcine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71C0BAE8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directă Cap. X</w:t>
            </w:r>
          </w:p>
          <w:p w14:paraId="09CF3AC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E14A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AD48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94AE4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203+250</w:t>
            </w:r>
          </w:p>
          <w:p w14:paraId="2ABAD79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E39C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BC41D" w14:textId="77777777" w:rsidR="004F3B80" w:rsidRDefault="004F3B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C0F5C2F" w14:textId="77777777" w:rsidR="004F3B80" w:rsidRPr="00AB76B4" w:rsidRDefault="004F3B80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5347A10F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88D1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B0A9FE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A518E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B8B09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95BF29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7755B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821124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și 11 în abatere</w:t>
            </w:r>
          </w:p>
          <w:p w14:paraId="27C7B0E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2DA1F8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4F84BD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9 - 11</w:t>
            </w:r>
          </w:p>
          <w:p w14:paraId="74817F9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și sch. </w:t>
            </w:r>
          </w:p>
          <w:p w14:paraId="2708CF0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7F9F25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AD1D38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EADEF6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1C58C1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1 - 4 Cap X + Cap Y.</w:t>
            </w:r>
          </w:p>
          <w:p w14:paraId="529C5A7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CE0A6B6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A92C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0DD4CA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4D1BE3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7A216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15FA6A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89771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7</w:t>
            </w:r>
          </w:p>
          <w:p w14:paraId="0DAB659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- 100 m din călcâi sch. </w:t>
            </w:r>
          </w:p>
          <w:p w14:paraId="0364DB0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32489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718C96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F2BBB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17889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27A2D11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8460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85306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314B9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2DAD2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0D59A8F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B2AFE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9129A3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B3086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455F16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1B70D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C488D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C2D53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X şi CEREALCOM.</w:t>
            </w:r>
          </w:p>
        </w:tc>
      </w:tr>
      <w:tr w:rsidR="004F3B80" w:rsidRPr="00AB76B4" w14:paraId="51DD9F1E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FC4B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1CA444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7AAEAB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FAE61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5E59CD0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1A989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5CFB6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B246AE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257E9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C75ADC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97DBF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CEREALCOM.</w:t>
            </w:r>
          </w:p>
        </w:tc>
      </w:tr>
      <w:tr w:rsidR="004F3B80" w:rsidRPr="00AB76B4" w14:paraId="0E71B6E3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116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5E452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90C85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63325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Banu Mărăcine</w:t>
            </w:r>
          </w:p>
          <w:p w14:paraId="6C8DE61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AC05DE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DEB86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B548F8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12CE3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7CDE5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36B178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4 Cap Y.</w:t>
            </w:r>
          </w:p>
        </w:tc>
      </w:tr>
      <w:tr w:rsidR="004F3B80" w:rsidRPr="00AB76B4" w14:paraId="4DD07CA2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1E21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0CAFB4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249+150</w:t>
            </w:r>
          </w:p>
          <w:p w14:paraId="0616766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C8722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D044B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AE9661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FEE37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6914E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9540FD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F0020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A8B4B8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Numai pentru trenurile de marfă în tranzit .</w:t>
            </w:r>
          </w:p>
          <w:p w14:paraId="5CDCF9E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46B921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F3B80" w:rsidRPr="00AB76B4" w14:paraId="6E4B7A07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A2B7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73560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B8B29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A85FD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370A34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359AA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A7B2F7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2D9D66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A03214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1FB3E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46417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 A la liniile 26 și 27.</w:t>
            </w:r>
          </w:p>
        </w:tc>
      </w:tr>
      <w:tr w:rsidR="004F3B80" w:rsidRPr="00AB76B4" w14:paraId="1DE5F734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5570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C38846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3B591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D6087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0EDAB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CE8E45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D8C92E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EBA13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93E4B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BAFDE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2AA64B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linia 28 A la liniile 1 - 4 B.</w:t>
            </w:r>
          </w:p>
        </w:tc>
      </w:tr>
      <w:tr w:rsidR="004F3B80" w:rsidRPr="00AB76B4" w14:paraId="0B362817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9470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835C54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DE45C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27CF5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D4A139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DEAA0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722C9E8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CAD41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3887E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C245D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2FE274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linia 28A la liniile 1 - 4 B, 26 și 27.</w:t>
            </w:r>
          </w:p>
        </w:tc>
      </w:tr>
      <w:tr w:rsidR="004F3B80" w:rsidRPr="00AB76B4" w14:paraId="7928A493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CA48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531261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8EFFA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F32FB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5797AC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6830A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481E98E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DDD9B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F754D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87DCD5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3C30C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din  liniile 1A, 2A și 28A la liniile 26 și 27.</w:t>
            </w:r>
          </w:p>
        </w:tc>
      </w:tr>
      <w:tr w:rsidR="004F3B80" w:rsidRPr="00AB76B4" w14:paraId="19354202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E8A8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54F88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FB95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7594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FF9355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F1833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64D04A12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23,  33,  35,  </w:t>
            </w:r>
          </w:p>
          <w:p w14:paraId="25B683CF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65EB6BEC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43 / 49, </w:t>
            </w:r>
          </w:p>
          <w:p w14:paraId="139820C4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45 / 51, sch. 55,  57, 59,  </w:t>
            </w:r>
          </w:p>
          <w:p w14:paraId="4E2DC57C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E0E6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C200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E64BE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A5A5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69C1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4A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B76B4" w14:paraId="268F28C9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136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E431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15EF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A502B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73672B2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E97B5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73EEB5E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 </w:t>
            </w:r>
            <w:r>
              <w:rPr>
                <w:b/>
                <w:bCs/>
                <w:spacing w:val="-10"/>
                <w:sz w:val="20"/>
                <w:lang w:val="ro-RO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8759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36F2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6B1FF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59AC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FE79A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B76B4" w14:paraId="30E14392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646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3FAB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6F72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492D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6F32561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D803A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D232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CBB47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D8075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E45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54B74C14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A000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0953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8418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37CCB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33B6349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B8AA5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05D2D255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12</w:t>
            </w:r>
          </w:p>
          <w:p w14:paraId="03DBBA0F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F7D8740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22 / 26</w:t>
            </w:r>
          </w:p>
          <w:p w14:paraId="2DBA65C3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  <w:p w14:paraId="62DEB691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150EB285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32 / 38</w:t>
            </w:r>
          </w:p>
          <w:p w14:paraId="6FE3439F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sch.: 40</w:t>
            </w:r>
          </w:p>
          <w:p w14:paraId="7CA62A83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50, 52, 54, 56, 58, 60, 62, 64, 66</w:t>
            </w:r>
          </w:p>
          <w:p w14:paraId="0DB9D842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A086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172F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74713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8B5E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D6639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B76B4" w14:paraId="1F3E4B8C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8C5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A766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ECA82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FCBBF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Craiova</w:t>
            </w:r>
          </w:p>
          <w:p w14:paraId="09C4932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D37FF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 peste </w:t>
            </w:r>
          </w:p>
          <w:p w14:paraId="0E6A17C4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</w:t>
            </w:r>
            <w:r>
              <w:rPr>
                <w:b/>
                <w:bCs/>
                <w:spacing w:val="-10"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76, 78, 80, 82, 84 </w:t>
            </w:r>
          </w:p>
          <w:p w14:paraId="171E83C9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B277B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A8263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FBBD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509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2E60A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  <w:lang w:val="ro-RO"/>
              </w:rPr>
              <w:t>6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B76B4" w14:paraId="33C5547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F6C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DBFD9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9D81A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8287E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2A48C4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62DE0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AB90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9F6E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2E2955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85A7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346B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BBBEEC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1820CC03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5335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F649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255+140</w:t>
            </w:r>
          </w:p>
          <w:p w14:paraId="7853332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F06E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18F01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CBF54D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X+Y, L 12 directă</w:t>
            </w:r>
          </w:p>
          <w:p w14:paraId="33273FB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4D18A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A73E2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724C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1B716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DAB80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38D32AE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68028F96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F538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73291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D590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4C9E4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1601F9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A9E1D6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3349CF18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TDJ </w:t>
            </w:r>
          </w:p>
          <w:p w14:paraId="319AAB67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23 / 27 </w:t>
            </w:r>
          </w:p>
          <w:p w14:paraId="15AE6689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și </w:t>
            </w:r>
          </w:p>
          <w:p w14:paraId="5EA0609F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79F3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3A03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6A11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EEF4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FD932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7 - 11.</w:t>
            </w:r>
          </w:p>
        </w:tc>
      </w:tr>
      <w:tr w:rsidR="004F3B80" w:rsidRPr="00AB76B4" w14:paraId="509A043B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B609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50DF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B5B4C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E49CB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35E012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051F4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7234A400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8849433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3660A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262D9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F2A8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E895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E8308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14 - 18.</w:t>
            </w:r>
          </w:p>
        </w:tc>
      </w:tr>
      <w:tr w:rsidR="004F3B80" w:rsidRPr="00AB76B4" w14:paraId="6DCC0E81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121F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A145C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F4BA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05DD0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20FDE29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B5EED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4EA58549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F71D8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34C65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9F2E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9BA4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către Triaj Grupa A.</w:t>
            </w:r>
          </w:p>
        </w:tc>
      </w:tr>
      <w:tr w:rsidR="004F3B80" w:rsidRPr="00AB76B4" w14:paraId="35BAFFA1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56D7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538C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0469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510B4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662BCA9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7C41E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T.D.J. </w:t>
            </w:r>
          </w:p>
          <w:p w14:paraId="79FB94C0" w14:textId="77777777" w:rsidR="004F3B80" w:rsidRPr="00AB76B4" w:rsidRDefault="004F3B80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6927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ED8A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A08D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F2AE5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218533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7 - 10 .</w:t>
            </w:r>
          </w:p>
          <w:p w14:paraId="2A3E5E7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primiri - expedieri.</w:t>
            </w:r>
          </w:p>
        </w:tc>
      </w:tr>
      <w:tr w:rsidR="004F3B80" w:rsidRPr="00AB76B4" w14:paraId="5D57C42C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D9BC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D13E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1682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B459F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56ECE18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4CEB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toţi schim-bătorii </w:t>
            </w:r>
          </w:p>
          <w:p w14:paraId="5FCBE23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1D1E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EBC7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240B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9412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DE5A0D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X.</w:t>
            </w:r>
          </w:p>
        </w:tc>
      </w:tr>
      <w:tr w:rsidR="004F3B80" w:rsidRPr="00AB76B4" w14:paraId="26B1356B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DC00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D741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AA4C4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3CF7B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1FF7081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EE69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7E15FE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30, 38 </w:t>
            </w:r>
          </w:p>
          <w:p w14:paraId="4C294FC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7435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0231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F478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7F0E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liniile 7, 8 și 10 Cap Y.</w:t>
            </w:r>
          </w:p>
        </w:tc>
      </w:tr>
      <w:tr w:rsidR="004F3B80" w:rsidRPr="00AB76B4" w14:paraId="742161AC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B147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E490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4FD0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5C64F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Cernele</w:t>
            </w:r>
          </w:p>
          <w:p w14:paraId="4B99322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5589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66C42D3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44, 52, 56, 58, 60 şi </w:t>
            </w:r>
          </w:p>
          <w:p w14:paraId="0F08403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A9493F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E1D1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FB0F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4958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90C8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B2382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15 - 18 Cap Y.</w:t>
            </w:r>
          </w:p>
        </w:tc>
      </w:tr>
      <w:tr w:rsidR="004F3B80" w:rsidRPr="00AB76B4" w14:paraId="52129AD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E92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79B67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257+900</w:t>
            </w:r>
          </w:p>
          <w:p w14:paraId="4359D4A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3F502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F2A0F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Cernele -</w:t>
            </w:r>
          </w:p>
          <w:p w14:paraId="7A15F16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BF0A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C6C3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07E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C5C71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4965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27B7D27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77504BB0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B01F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186FF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8B8EB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DEF3A0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7D9305D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0C53483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  <w:p w14:paraId="72065AC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5FE6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8D9B8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5138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</w:t>
            </w:r>
            <w:r>
              <w:rPr>
                <w:b/>
                <w:bCs/>
                <w:sz w:val="20"/>
                <w:lang w:val="ro-RO"/>
              </w:rPr>
              <w:t>2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7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  <w:p w14:paraId="7D1A77A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C630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01A6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  <w:p w14:paraId="52A0A11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3B5588CA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48D7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3985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855D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60F15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67177C3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4E2C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557CF13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toţi </w:t>
            </w:r>
          </w:p>
          <w:p w14:paraId="353EADA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0990EB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4AD5CED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76D7BA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2CA1B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39A6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652F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A358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961099C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D7F0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0157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4B78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72419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5F4BF00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11 </w:t>
            </w:r>
          </w:p>
          <w:p w14:paraId="7F4383F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primiri - expedieri, </w:t>
            </w:r>
          </w:p>
          <w:p w14:paraId="5C2ABBF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A3B7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80F4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023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BB64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BCFDC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32C9531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A71F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3BDA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7F286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03DB98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Işalniţa</w:t>
            </w:r>
          </w:p>
          <w:p w14:paraId="1B026BA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8745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4919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3039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E4DC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7A26B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61015BD7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4810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B67F5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287+640</w:t>
            </w:r>
          </w:p>
          <w:p w14:paraId="46404DB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color w:val="000000"/>
                <w:sz w:val="20"/>
                <w:lang w:val="ro-RO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F1BA4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2E42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F77306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A202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0BF4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B5EBD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287+640</w:t>
            </w:r>
          </w:p>
          <w:p w14:paraId="19257F0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72D5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3883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pentru trenurile care au în componență  două locomotive cuplate.</w:t>
            </w:r>
          </w:p>
          <w:p w14:paraId="5DECD05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0A612CF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36D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D0FD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4DCF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D6B8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10233A0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57DB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50CF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FCCC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290+550</w:t>
            </w:r>
          </w:p>
          <w:p w14:paraId="3650C99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5255A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AD09E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AB76B4">
              <w:rPr>
                <w:b/>
                <w:bCs/>
                <w:i/>
                <w:sz w:val="20"/>
                <w:lang w:val="ro-RO"/>
              </w:rPr>
              <w:t>Fără inductori.</w:t>
            </w:r>
          </w:p>
        </w:tc>
      </w:tr>
      <w:tr w:rsidR="004F3B80" w:rsidRPr="00AB76B4" w14:paraId="059B316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07085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D7370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6464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A309F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Gura Motrului</w:t>
            </w:r>
          </w:p>
          <w:p w14:paraId="17C2A32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20F9AEC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347E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9946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EEB1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DA99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1118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2ABD311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40F5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8C85C5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290+000</w:t>
            </w:r>
          </w:p>
          <w:p w14:paraId="0AF4AD4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79CE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3A772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Filiaşi -</w:t>
            </w:r>
          </w:p>
          <w:p w14:paraId="71F8C51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si St. </w:t>
            </w:r>
            <w:r w:rsidRPr="00AB76B4">
              <w:rPr>
                <w:b/>
                <w:bCs/>
                <w:sz w:val="20"/>
                <w:lang w:val="ro-RO"/>
              </w:rPr>
              <w:t>Gura Motrului</w:t>
            </w:r>
            <w:r>
              <w:rPr>
                <w:b/>
                <w:bCs/>
                <w:sz w:val="20"/>
                <w:lang w:val="ro-RO"/>
              </w:rPr>
              <w:t xml:space="preserve"> Cap X peste pod Jiu </w:t>
            </w:r>
            <w:r>
              <w:rPr>
                <w:b/>
                <w:bCs/>
                <w:sz w:val="20"/>
                <w:lang w:val="ro-RO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ED61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8AB4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B01BD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9A8E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27C6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594F56A3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CDD8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AB61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09915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19746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Gura Motrului -</w:t>
            </w:r>
          </w:p>
          <w:p w14:paraId="7294277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A6D4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FEF21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9955A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292+000</w:t>
            </w:r>
          </w:p>
          <w:p w14:paraId="3A77116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E459D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66AE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7F84E1F6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B92B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7643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CA2F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94C9C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Butoieşti</w:t>
            </w:r>
          </w:p>
          <w:p w14:paraId="1E0DAE7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DE9BBA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1D68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EF9F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8502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880D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D3EF0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3A1C1952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D8A1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07413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302+500</w:t>
            </w:r>
          </w:p>
          <w:p w14:paraId="265E936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ACDE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938A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Butoieşti -</w:t>
            </w:r>
          </w:p>
          <w:p w14:paraId="4F8F71E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181E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B19D1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34B5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E7BB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6BC70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locomotivelor cuplate.</w:t>
            </w:r>
          </w:p>
          <w:p w14:paraId="52C0662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053F367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4443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AD61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4FD5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67AE2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991B75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3208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17</w:t>
            </w:r>
          </w:p>
          <w:p w14:paraId="0274B7E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C034B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B25C5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D77F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40B41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4ADE4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4F3B80" w:rsidRPr="00AB76B4" w14:paraId="2C7DA35F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9752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580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DA58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33696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0D608EC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3599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</w:t>
            </w:r>
          </w:p>
          <w:p w14:paraId="34A1C1A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E6FB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1AA9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9F8D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AFF8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98DDB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2 - 5  înspre și dinspre st. Jirov.</w:t>
            </w:r>
          </w:p>
        </w:tc>
      </w:tr>
      <w:tr w:rsidR="004F3B80" w:rsidRPr="00AB76B4" w14:paraId="586B41E4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145B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C148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D89B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1819A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299DDBB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1C09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6646FA0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4060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8796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596F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C7C9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B4429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F3B80" w:rsidRPr="00AB76B4" w14:paraId="4B916B1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BBA0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C3BC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DA1E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B8CA4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Strehaia</w:t>
            </w:r>
          </w:p>
          <w:p w14:paraId="5B34B17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96B3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1F06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12CD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B2D4A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4F79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EC1FE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1.</w:t>
            </w:r>
          </w:p>
        </w:tc>
      </w:tr>
      <w:tr w:rsidR="004F3B80" w:rsidRPr="00AB76B4" w14:paraId="36DED07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25D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9B1E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3B9E8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3C605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Ciochiuţa</w:t>
            </w:r>
          </w:p>
          <w:p w14:paraId="4148497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0D3710A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5C56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6AF212B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5200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6B21F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1A2C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F1ED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3182E3BE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F4B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CE78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+0</w:t>
            </w:r>
            <w:r>
              <w:rPr>
                <w:b/>
                <w:bCs/>
                <w:sz w:val="20"/>
                <w:lang w:val="ro-RO"/>
              </w:rPr>
              <w:t>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049A087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3BDC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D57C5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Ciochiuţa -</w:t>
            </w:r>
          </w:p>
          <w:p w14:paraId="7A104D7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937C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DD43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4072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3E2B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0EA95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1E9DB6AE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7BCE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C6AB5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A7A55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7DA1D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33B67C4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AEBC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din calcâi</w:t>
            </w:r>
          </w:p>
          <w:p w14:paraId="55C4741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</w:t>
            </w:r>
          </w:p>
          <w:p w14:paraId="6CA713D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până</w:t>
            </w:r>
          </w:p>
          <w:p w14:paraId="60B0E56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la axa</w:t>
            </w:r>
          </w:p>
          <w:p w14:paraId="7D5CEF7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C772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54375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BB72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F50D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5CAA0155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F1E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CEE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3D7D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3AB56C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Tâmna</w:t>
            </w:r>
          </w:p>
          <w:p w14:paraId="7F2DC33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19A6555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5C8E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98D98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EC05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522A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DC6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CB70C1B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1F04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6B717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325+100</w:t>
            </w:r>
          </w:p>
          <w:p w14:paraId="2EECB96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0605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  <w:r w:rsidRPr="00AB76B4"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CC692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Tâmna </w:t>
            </w:r>
          </w:p>
          <w:p w14:paraId="7FEAF9E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2BD2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E987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CFD3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A8F2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72AE2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538FBF9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2 și 4.</w:t>
            </w:r>
          </w:p>
        </w:tc>
      </w:tr>
      <w:tr w:rsidR="004F3B80" w:rsidRPr="00AB76B4" w14:paraId="6A6C960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83D6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37765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329+400</w:t>
            </w:r>
          </w:p>
          <w:p w14:paraId="7BC4127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4584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BBBD4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Igiroasa, linia 2 directă Cap X</w:t>
            </w:r>
          </w:p>
          <w:p w14:paraId="66589DE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DF28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E999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7CAB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48AE8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CB8B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Peste sch. 1. </w:t>
            </w:r>
          </w:p>
          <w:p w14:paraId="5527942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7165FF79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8B4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1FB22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2651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C5AC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Igiroasa</w:t>
            </w:r>
          </w:p>
          <w:p w14:paraId="2462513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</w:t>
            </w:r>
          </w:p>
          <w:p w14:paraId="6AD2802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8C05F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și peste sch. 3 </w:t>
            </w:r>
          </w:p>
          <w:p w14:paraId="1ECE3A8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8772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F134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2EF3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0172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51BE92F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6B4E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6C3C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A19C9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301D50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08573F6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</w:t>
            </w:r>
          </w:p>
          <w:p w14:paraId="1627EBA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8E12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23178F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99A1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99CE8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41CC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FF58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76AE5B2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D641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8508F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B6B4D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4386C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Prunişor</w:t>
            </w:r>
          </w:p>
          <w:p w14:paraId="4396336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743E7EE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6921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576F956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EC4A0A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553FD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F65C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0B6D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2783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AFE7EEA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AA01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DC9E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335+120</w:t>
            </w:r>
          </w:p>
          <w:p w14:paraId="0696D06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699A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023E8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Prunișor -</w:t>
            </w:r>
          </w:p>
          <w:p w14:paraId="092612E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092A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F7870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420B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8BC8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5D7B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*Valabil inclusiv pentru trenurile care au în componență două locomotive cuplate.</w:t>
            </w:r>
          </w:p>
          <w:p w14:paraId="2E0182A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70AB0A61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7919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99C6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31FD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99934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23B42DF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50DE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24039D0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ABF94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6C33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B746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CD34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32386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 X.</w:t>
            </w:r>
          </w:p>
        </w:tc>
      </w:tr>
      <w:tr w:rsidR="004F3B80" w:rsidRPr="00AB76B4" w14:paraId="4715415C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1D3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F385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25E5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9200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Gârniţa</w:t>
            </w:r>
          </w:p>
          <w:p w14:paraId="109F1EF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2A80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20A5731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B23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E9E2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74A9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D6453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29790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1, CapY.</w:t>
            </w:r>
          </w:p>
        </w:tc>
      </w:tr>
      <w:tr w:rsidR="004F3B80" w:rsidRPr="00AB76B4" w14:paraId="6CF8BD8D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9404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A31C0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342+430</w:t>
            </w:r>
          </w:p>
          <w:p w14:paraId="7776787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8D4E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0CBA6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Gârniţa -</w:t>
            </w:r>
          </w:p>
          <w:p w14:paraId="7A57A70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FBEC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71FF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2966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E1E74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28F8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4BC7ED8E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CBB1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F143E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7E99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59F1F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9A3967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</w:t>
            </w:r>
          </w:p>
          <w:p w14:paraId="73CF82D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B030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F10729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08201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3A5B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825A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8A6EC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F0422F9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3BB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C171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DED9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70DB5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1F9AE9B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45D1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6374AFE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DC5C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E9435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C9A84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9FB9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A44DDF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3.</w:t>
            </w:r>
          </w:p>
        </w:tc>
      </w:tr>
      <w:tr w:rsidR="004F3B80" w:rsidRPr="00AB76B4" w14:paraId="58A3829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E86E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AC4C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B02C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57080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34DCC08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3B54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3BDED07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F62D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0434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2AF6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E0A2E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D5EAF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şi 4.</w:t>
            </w:r>
          </w:p>
        </w:tc>
      </w:tr>
      <w:tr w:rsidR="004F3B80" w:rsidRPr="00AB76B4" w14:paraId="572AAE64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5765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2A4DE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FCB19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362A7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75EE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diag.  dintre sch. </w:t>
            </w:r>
          </w:p>
          <w:p w14:paraId="4FCFED8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17 -</w:t>
            </w:r>
          </w:p>
          <w:p w14:paraId="76D81D5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BE9C55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5038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A6541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42F8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0F51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zonă parcurs </w:t>
            </w:r>
          </w:p>
          <w:p w14:paraId="2058188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st. Balota liniile 1 - 3 </w:t>
            </w:r>
          </w:p>
          <w:p w14:paraId="6EB2A9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în abatere.</w:t>
            </w:r>
          </w:p>
        </w:tc>
      </w:tr>
      <w:tr w:rsidR="004F3B80" w:rsidRPr="00AB76B4" w14:paraId="31963419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113F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1791D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42DE4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55A58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57BC092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3 </w:t>
            </w:r>
          </w:p>
          <w:p w14:paraId="63B8FB1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85388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73D5B1E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8180E7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DF3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521F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5899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1CB6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BCE73F6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96A1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8BBD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C0B9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36695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28732CC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4 </w:t>
            </w:r>
          </w:p>
          <w:p w14:paraId="6588CA4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490F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de la axa staţiei până la călcâi macaz 12 </w:t>
            </w:r>
          </w:p>
          <w:p w14:paraId="4EF9E35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26BD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4134D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5B68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78A3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2D34DB3D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39A9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8EF80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F49C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4EAB4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090D243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833745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036BC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234A64E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E6AF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AF05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2BBE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0652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D293BEA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B7FB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0419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100B3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8B88B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Balota</w:t>
            </w:r>
          </w:p>
          <w:p w14:paraId="4608836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53B9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T.D.J.</w:t>
            </w:r>
          </w:p>
          <w:p w14:paraId="10EAF1E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4F2F0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B8F3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1CD8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695B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F5BBB3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3 - 5.</w:t>
            </w:r>
          </w:p>
        </w:tc>
      </w:tr>
      <w:tr w:rsidR="004F3B80" w:rsidRPr="00AB76B4" w14:paraId="3E3A7A2B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C562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2D1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345+652</w:t>
            </w:r>
          </w:p>
          <w:p w14:paraId="4129089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C2AE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46BEC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4611B07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C56D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D69F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2761C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FE85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E1220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AB76B4">
              <w:rPr>
                <w:b/>
                <w:bCs/>
                <w:iCs/>
                <w:color w:val="000000"/>
                <w:sz w:val="20"/>
                <w:lang w:val="ro-RO"/>
              </w:rPr>
              <w:t>*Interzis circulația trenurilor care au în componență mai mult de două locomotive cuplate.</w:t>
            </w:r>
          </w:p>
          <w:p w14:paraId="75E3C64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:rsidRPr="00AB76B4" w14:paraId="1F5E4E87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D9E8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6C7B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345+200</w:t>
            </w:r>
          </w:p>
          <w:p w14:paraId="6E0916F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3E1B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B81D5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Balota –</w:t>
            </w:r>
          </w:p>
          <w:p w14:paraId="484ACBC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</w:t>
            </w:r>
          </w:p>
          <w:p w14:paraId="78777E9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1 directă </w:t>
            </w:r>
          </w:p>
          <w:p w14:paraId="1B40014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și</w:t>
            </w:r>
          </w:p>
          <w:p w14:paraId="017EEBD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Valea Albă -</w:t>
            </w:r>
          </w:p>
          <w:p w14:paraId="7D29B2F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C4ED6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55FA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3DA4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9956E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A844A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321340F1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749A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D2CB1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514D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BCF81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Post Macazuri -</w:t>
            </w:r>
          </w:p>
          <w:p w14:paraId="188538A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DA68E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66B4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DB5E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354+400</w:t>
            </w:r>
          </w:p>
          <w:p w14:paraId="03B8C44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4E8B5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487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0B59246A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F2C4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435C2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2A69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2D128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2F2D40B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Mărfuri </w:t>
            </w:r>
          </w:p>
          <w:p w14:paraId="7618FE8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E87A0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9E060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A302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356+930</w:t>
            </w:r>
          </w:p>
          <w:p w14:paraId="6FF7357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CA1CF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C740A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4C08DED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Peste sch. 10, 8 și 6A.</w:t>
            </w:r>
          </w:p>
        </w:tc>
      </w:tr>
      <w:tr w:rsidR="004F3B80" w:rsidRPr="00AB76B4" w14:paraId="77C6DD4A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6AF3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D312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24041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BD5BB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60745D4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2AAEC0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diag.</w:t>
            </w:r>
          </w:p>
          <w:p w14:paraId="5F7EECAA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1 - 3 </w:t>
            </w:r>
          </w:p>
          <w:p w14:paraId="234A2BC6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6F7E01A0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501147E4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1 şi 3 </w:t>
            </w:r>
          </w:p>
          <w:p w14:paraId="41FFDDE7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F0CC3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D7705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FE687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FA7E6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0D0728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1 - 3.</w:t>
            </w:r>
          </w:p>
        </w:tc>
      </w:tr>
      <w:tr w:rsidR="004F3B80" w:rsidRPr="00AB76B4" w14:paraId="04366778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452D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A34B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4C53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DFABE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D352C2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1A7DAD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9 </w:t>
            </w:r>
          </w:p>
          <w:p w14:paraId="1353F4E0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5E12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A7B9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3359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0B48A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F013D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și 2.</w:t>
            </w:r>
          </w:p>
        </w:tc>
      </w:tr>
      <w:tr w:rsidR="004F3B80" w:rsidRPr="00AB76B4" w14:paraId="70CA107F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0ED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1C99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0436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86CF8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1D4A40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61BB4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0819CD7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7 </w:t>
            </w:r>
          </w:p>
          <w:p w14:paraId="576A8C6A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  <w:p w14:paraId="2D99B412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şi</w:t>
            </w:r>
          </w:p>
          <w:p w14:paraId="7C9DF026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5212EB4C" w14:textId="77777777" w:rsidR="004F3B80" w:rsidRPr="00AB76B4" w:rsidRDefault="004F3B80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D9A87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1FA4C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0078A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22424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E55E89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  <w:tr w:rsidR="004F3B80" w:rsidRPr="00AB76B4" w14:paraId="74C8C4A5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7D858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3535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1840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B3D73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39533F0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Cap X, liniile 6 - 10 </w:t>
            </w:r>
          </w:p>
          <w:p w14:paraId="49A4D8C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D858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B98D5E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2BF6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6C7D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AE282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72E5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1889748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CEB7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5157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3D4B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24ECE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21A1A4D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5 </w:t>
            </w:r>
          </w:p>
          <w:p w14:paraId="513D07F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8973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7D905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81DE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FB96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B95F4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62A8E12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8E6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4F3A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04BB9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9C786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 Mărfuri</w:t>
            </w:r>
          </w:p>
          <w:p w14:paraId="1AC4C3C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970BD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2AE4EE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161AA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8987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DCF1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E989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80E6F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5 - 10, Cap Y.</w:t>
            </w:r>
          </w:p>
        </w:tc>
      </w:tr>
      <w:tr w:rsidR="004F3B80" w:rsidRPr="00AB76B4" w14:paraId="7570CA09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8FC5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1476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1707B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90484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4D32BB1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04AA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737BE43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E269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BFD6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5EE7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A9AC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 primiri - expedieri.</w:t>
            </w:r>
          </w:p>
        </w:tc>
      </w:tr>
      <w:tr w:rsidR="004F3B80" w:rsidRPr="00AB76B4" w14:paraId="1036B4D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3C45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F137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9C2D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E4E5C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Turnu Severin Est</w:t>
            </w:r>
          </w:p>
          <w:p w14:paraId="2F50198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00AD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2 </w:t>
            </w:r>
          </w:p>
          <w:p w14:paraId="49DD8A5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100A9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2E91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64237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07FF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29FF5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abatere.</w:t>
            </w:r>
          </w:p>
        </w:tc>
      </w:tr>
      <w:tr w:rsidR="004F3B80" w:rsidRPr="00AB76B4" w14:paraId="2CDDBB5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50B2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8B51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585E3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225D0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6D57F6F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A938C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10F3A07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6D604A0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11, 13, 15, 17,  21, 23, </w:t>
            </w:r>
          </w:p>
          <w:p w14:paraId="2204C2F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932A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9538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790C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B126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D6E55C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4F3B80" w:rsidRPr="00AB76B4" w14:paraId="4269321A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B33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0DAD1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B6DA5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3E4482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Drobeta Tr. Severin</w:t>
            </w:r>
          </w:p>
          <w:p w14:paraId="27AFD6C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E8FD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27204C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 xml:space="preserve">sch. 12, 18,  20, 22,  24, 26,  28, 30,  32, </w:t>
            </w:r>
          </w:p>
          <w:p w14:paraId="7B2D101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 w:rsidRPr="00AB76B4">
              <w:rPr>
                <w:b/>
                <w:bCs/>
                <w:spacing w:val="-10"/>
                <w:sz w:val="20"/>
                <w:lang w:val="ro-RO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E3F9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6AF8A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1BBE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21ED8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0A2036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5 - 14.</w:t>
            </w:r>
          </w:p>
        </w:tc>
      </w:tr>
      <w:tr w:rsidR="004F3B80" w:rsidRPr="00AB76B4" w14:paraId="237A0D0E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3E55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710E0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380+600</w:t>
            </w:r>
          </w:p>
          <w:p w14:paraId="7434AFF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0374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658BD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Vârciorova  </w:t>
            </w:r>
          </w:p>
          <w:p w14:paraId="36B18F6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linia 2 directă, Cap Y și </w:t>
            </w:r>
          </w:p>
          <w:p w14:paraId="54D7C21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Vârciorova -</w:t>
            </w:r>
          </w:p>
          <w:p w14:paraId="743D5AA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C576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2831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C778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7346C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ED8A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48D95C8A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3A72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3F7D0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D09F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63B24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6EBA2E9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9716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călcâi </w:t>
            </w:r>
          </w:p>
          <w:p w14:paraId="54A058A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 3 </w:t>
            </w:r>
          </w:p>
          <w:p w14:paraId="2675EF9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51D1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8EB4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6849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697C7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6F3BFA2D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FCA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4CDA2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8EBB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A56DEF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Orşova </w:t>
            </w:r>
          </w:p>
          <w:p w14:paraId="31B542C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FFFA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peste </w:t>
            </w:r>
          </w:p>
          <w:p w14:paraId="73903D7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9,</w:t>
            </w:r>
          </w:p>
          <w:p w14:paraId="7F9362E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13,</w:t>
            </w:r>
          </w:p>
          <w:p w14:paraId="54466C9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S 17,</w:t>
            </w:r>
          </w:p>
          <w:p w14:paraId="2CBFF47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 xml:space="preserve">S 19 </w:t>
            </w:r>
          </w:p>
          <w:p w14:paraId="5B12EB8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şi</w:t>
            </w:r>
          </w:p>
          <w:p w14:paraId="7FE3440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B5CF8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6779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86624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75EF6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6EFF1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 -  7 abătute.</w:t>
            </w:r>
          </w:p>
        </w:tc>
      </w:tr>
      <w:tr w:rsidR="004F3B80" w:rsidRPr="00AB76B4" w14:paraId="412A3CD9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989B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5AEA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AA809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1493C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0275FF3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CC338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0858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F563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B3FC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DB110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E286081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D26E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B209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F5B6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81C6D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Orşova</w:t>
            </w:r>
          </w:p>
          <w:p w14:paraId="31B548A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B1B4F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794B3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6654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728E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9324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F69EFF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 8 abatere.</w:t>
            </w:r>
          </w:p>
        </w:tc>
      </w:tr>
      <w:tr w:rsidR="004F3B80" w:rsidRPr="00AB76B4" w14:paraId="2B313C8E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AF32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E10A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71C46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89DA8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Cernei</w:t>
            </w:r>
          </w:p>
          <w:p w14:paraId="139023D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BC941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  <w:r w:rsidRPr="00AB76B4">
              <w:rPr>
                <w:b/>
                <w:bCs/>
                <w:iCs/>
                <w:sz w:val="20"/>
                <w:lang w:val="ro-RO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897EF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95A7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08E0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5739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3C0D8DB7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EA5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7659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07AF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E92E6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Topleţ </w:t>
            </w:r>
          </w:p>
          <w:p w14:paraId="7BA6818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5233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4CDE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CA18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D031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BB934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C195A48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828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6D8E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CBD7A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1C20C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1122D56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61991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B3B354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73BB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3B6E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181C3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009D8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A88C3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linia 3 abătută. </w:t>
            </w:r>
          </w:p>
        </w:tc>
      </w:tr>
      <w:tr w:rsidR="004F3B80" w:rsidRPr="00AB76B4" w14:paraId="4E8F7D85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265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30BB8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9842A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40E0A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Mehadia Nouă</w:t>
            </w:r>
          </w:p>
          <w:p w14:paraId="2EF60E3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B9D9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93BE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C513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F51A6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1BBD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2 și 3 abătute, Cap Y. </w:t>
            </w:r>
          </w:p>
        </w:tc>
      </w:tr>
      <w:tr w:rsidR="004F3B80" w:rsidRPr="00AB76B4" w14:paraId="51A04262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F386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470A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2CCB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85B4EC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Crușovăț</w:t>
            </w:r>
          </w:p>
          <w:p w14:paraId="517A8D0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1812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44FB8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1562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2411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93C4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D90BA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1 abătută.</w:t>
            </w:r>
          </w:p>
        </w:tc>
      </w:tr>
      <w:tr w:rsidR="004F3B80" w:rsidRPr="00AB76B4" w14:paraId="2CA78CE1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F7F4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15EF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428+850</w:t>
            </w:r>
          </w:p>
          <w:p w14:paraId="458503B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C897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61F84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Crușovăț - </w:t>
            </w:r>
          </w:p>
          <w:p w14:paraId="6C7EFDD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DDA5C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DC0C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A357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1EAA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4BD8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74632DEB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46D5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73F8D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D9C6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060EE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Domașnea</w:t>
            </w:r>
          </w:p>
          <w:p w14:paraId="6075CA7E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62E2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3 </w:t>
            </w:r>
          </w:p>
          <w:p w14:paraId="1686309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2EC3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BFDC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2827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3252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F45B6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și 4 Cap X.</w:t>
            </w:r>
          </w:p>
        </w:tc>
      </w:tr>
      <w:tr w:rsidR="004F3B80" w:rsidRPr="00AB76B4" w14:paraId="32738808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96DF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99E4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A35F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B15A16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Poarta </w:t>
            </w:r>
          </w:p>
          <w:p w14:paraId="17DD76E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78C9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5649E67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BE42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CCCD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A322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4211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77794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F3B80" w:rsidRPr="00AB76B4" w14:paraId="4C9D8836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6777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1106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2F1DE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9B02A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28C0C0E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B5B68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28845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696D3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EF97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5566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1414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</w:t>
            </w:r>
          </w:p>
          <w:p w14:paraId="04C31F8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liniile 3 și 4, Cap Y.</w:t>
            </w:r>
          </w:p>
        </w:tc>
      </w:tr>
      <w:tr w:rsidR="004F3B80" w:rsidRPr="00AB76B4" w14:paraId="2EB67161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575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732C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462+050</w:t>
            </w:r>
          </w:p>
          <w:p w14:paraId="187495C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39D4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D5BBC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Vălișoara</w:t>
            </w:r>
          </w:p>
          <w:p w14:paraId="4890CAD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C2208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78C8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86DFA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EBD8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96577" w14:textId="77777777" w:rsidR="004F3B80" w:rsidRPr="00AB76B4" w:rsidRDefault="004F3B8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0407770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8665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AD1C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D8AC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4251A1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Valea Timișului</w:t>
            </w:r>
          </w:p>
          <w:p w14:paraId="3D427D0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C46DA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0A61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1BB0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D16F4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718A3" w14:textId="77777777" w:rsidR="004F3B80" w:rsidRPr="00AB76B4" w:rsidRDefault="004F3B8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Afectează intrări - ieşiri </w:t>
            </w:r>
          </w:p>
          <w:p w14:paraId="27690C3E" w14:textId="77777777" w:rsidR="004F3B80" w:rsidRPr="00AB76B4" w:rsidRDefault="004F3B80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la linia 3 abătută Cap Y.</w:t>
            </w:r>
          </w:p>
        </w:tc>
      </w:tr>
      <w:tr w:rsidR="004F3B80" w:rsidRPr="00AB76B4" w14:paraId="3C18B0ED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CF1A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E4A8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F3C1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B05C8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1CD96BC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94E0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 inclusiv peste</w:t>
            </w:r>
          </w:p>
          <w:p w14:paraId="6C02F8A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4909C22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6B62D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A81F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856E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CB30B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666F944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842C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6752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84C9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F9313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Balta Sărată </w:t>
            </w:r>
          </w:p>
          <w:p w14:paraId="071A25A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3769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toată linia inclusiv în aba-terea </w:t>
            </w:r>
          </w:p>
          <w:p w14:paraId="188999E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145D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40778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5978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0420E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3DC28BD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8A83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9E47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EF36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0BF95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3769CA1D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7B7AE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6A48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2499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D5C4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9DB6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8C2A1B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X.</w:t>
            </w:r>
          </w:p>
        </w:tc>
      </w:tr>
      <w:tr w:rsidR="004F3B80" w:rsidRPr="00AB76B4" w14:paraId="79E9F6FE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CD22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975B2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1463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401576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4C84030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5992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TDJ</w:t>
            </w:r>
          </w:p>
          <w:p w14:paraId="5D81946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2743C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1108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2D01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6218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30243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3 - 8, Cap X.</w:t>
            </w:r>
          </w:p>
        </w:tc>
      </w:tr>
      <w:tr w:rsidR="004F3B80" w:rsidRPr="00AB76B4" w14:paraId="60A50D1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5642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F61E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C27A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B8E1E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Caransebeş</w:t>
            </w:r>
          </w:p>
          <w:p w14:paraId="6FBECD9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E19A3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3AE69FD4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3C8E4C0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/ 36,</w:t>
            </w:r>
          </w:p>
          <w:p w14:paraId="3A0865D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T.D.J.</w:t>
            </w:r>
          </w:p>
          <w:p w14:paraId="6F38B2A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42 / 46</w:t>
            </w:r>
          </w:p>
          <w:p w14:paraId="6D2A11D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</w:t>
            </w:r>
          </w:p>
          <w:p w14:paraId="01FC7F3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EA832EC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B6637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1209D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107FD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5CCF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995532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3 - 7, Cap Y.</w:t>
            </w:r>
          </w:p>
        </w:tc>
      </w:tr>
      <w:tr w:rsidR="004F3B80" w:rsidRPr="00AB76B4" w14:paraId="210DAD5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4DF9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347D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84A6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2BA4A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1458032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D549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22C5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D0F5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12DD8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9DC0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0C1EF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4F3B80" w:rsidRPr="00AB76B4" w14:paraId="18B347D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FF63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56F5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E961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F0862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Jena</w:t>
            </w:r>
          </w:p>
          <w:p w14:paraId="3357A74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B8A38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7863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4704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32EB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4699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F92AAE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4F3B80" w:rsidRPr="00AB76B4" w14:paraId="4DBEEA31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D800D6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4E3A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BDD28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41AD75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Găvojdia</w:t>
            </w:r>
          </w:p>
          <w:p w14:paraId="08A80818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B491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02FC1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4D9A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DB927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4C17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</w:tr>
      <w:tr w:rsidR="004F3B80" w:rsidRPr="00AB76B4" w14:paraId="408F740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02B433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ED15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235E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8A87FA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Tapia</w:t>
            </w:r>
          </w:p>
          <w:p w14:paraId="5E8F7057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D5907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7F13534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  <w:p w14:paraId="236DEFC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inclusiv </w:t>
            </w:r>
          </w:p>
          <w:p w14:paraId="4B93A4C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5C5E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25232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3587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26261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4B728929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A6220A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C96A5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BECD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39D716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Tapia - Lugoj și </w:t>
            </w:r>
          </w:p>
          <w:p w14:paraId="2FFD4A50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Lugoj linia 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189CB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1783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ADBE5C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514+400</w:t>
            </w:r>
          </w:p>
          <w:p w14:paraId="386C83E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BF88D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4AFA5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F3B80" w:rsidRPr="00AB76B4" w14:paraId="70F0E85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404D485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9B80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F4AEF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9EA1BB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531D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C5C518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70835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28E9A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59060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6B1071F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11, S 13, S 15 și S 40</w:t>
            </w:r>
          </w:p>
        </w:tc>
      </w:tr>
      <w:tr w:rsidR="004F3B80" w:rsidRPr="00AB76B4" w14:paraId="4EBD4E9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0D78A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DAFAB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D1C42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E0AE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D5A69F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660605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1A2A5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94997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1901CC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6F669DB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23,  și S 34</w:t>
            </w:r>
          </w:p>
        </w:tc>
      </w:tr>
      <w:tr w:rsidR="004F3B80" w:rsidRPr="00AB76B4" w14:paraId="7254EC0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F7C0FD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81B3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9201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80FF52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Lugoj, </w:t>
            </w:r>
            <w:r>
              <w:rPr>
                <w:b/>
                <w:bCs/>
                <w:sz w:val="20"/>
                <w:lang w:val="ro-RO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CD63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3289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9FC0F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F789F1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3A8C2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abaterea </w:t>
            </w:r>
          </w:p>
          <w:p w14:paraId="2D1DFBE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 25,  și S 34</w:t>
            </w:r>
          </w:p>
        </w:tc>
      </w:tr>
      <w:tr w:rsidR="004F3B80" w:rsidRPr="00AB76B4" w14:paraId="683ACDA4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EEFF46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0EDD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3013D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75D953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F243C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BDFEE5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85CA6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523+150</w:t>
            </w:r>
          </w:p>
          <w:p w14:paraId="633734C1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FB20B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E3959" w14:textId="77777777" w:rsidR="004F3B80" w:rsidRPr="00344E0A" w:rsidRDefault="004F3B80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F3B80" w:rsidRPr="00AB76B4" w14:paraId="39813917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F0034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A16C1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523+200</w:t>
            </w:r>
          </w:p>
          <w:p w14:paraId="4A07B5C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D5F1C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A85E1E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F790B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3742A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C2894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D8DE2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8E1F4" w14:textId="77777777" w:rsidR="004F3B80" w:rsidRDefault="004F3B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F3B80" w:rsidRPr="00AB76B4" w14:paraId="20FCBDA0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D77ED1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04F7E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525+050</w:t>
            </w:r>
          </w:p>
          <w:p w14:paraId="0E868C70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65B4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A9CF80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A2742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10ECF0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5E847D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D65F6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0D4AD6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2DF55ED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B035A5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DDD26" w14:textId="77777777" w:rsidR="004F3B80" w:rsidRPr="00AB76B4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9EC53" w14:textId="77777777" w:rsidR="004F3B80" w:rsidRPr="00AB76B4" w:rsidRDefault="004F3B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BBE6BF" w14:textId="77777777" w:rsidR="004F3B80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Belinț, </w:t>
            </w:r>
            <w:r w:rsidRPr="00AB76B4">
              <w:rPr>
                <w:b/>
                <w:bCs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008DF" w14:textId="77777777" w:rsidR="004F3B80" w:rsidRPr="00AB76B4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DB14AE5" w14:textId="77777777" w:rsidR="004F3B80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932502" w14:textId="77777777" w:rsidR="004F3B80" w:rsidRDefault="004F3B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FF9445" w14:textId="77777777" w:rsidR="004F3B80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7ED0A" w14:textId="77777777" w:rsidR="004F3B80" w:rsidRDefault="004F3B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D6788" w14:textId="77777777" w:rsidR="004F3B80" w:rsidRDefault="004F3B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48F9B083" w14:textId="77777777" w:rsidR="004F3B80" w:rsidRDefault="004F3B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S12</w:t>
            </w:r>
          </w:p>
        </w:tc>
      </w:tr>
      <w:tr w:rsidR="004F3B80" w:rsidRPr="00AB76B4" w14:paraId="1517D06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944425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9E9D" w14:textId="77777777" w:rsidR="004F3B80" w:rsidRPr="00AB76B4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BA2B0" w14:textId="77777777" w:rsidR="004F3B80" w:rsidRPr="00AB76B4" w:rsidRDefault="004F3B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1CEF82" w14:textId="77777777" w:rsidR="004F3B80" w:rsidRDefault="004F3B80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Belinț - </w:t>
            </w:r>
            <w:r w:rsidRPr="00AB76B4">
              <w:rPr>
                <w:b/>
                <w:bCs/>
                <w:sz w:val="20"/>
                <w:lang w:val="ro-RO"/>
              </w:rPr>
              <w:t>Topolovăț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1D4990" w14:textId="77777777" w:rsidR="004F3B80" w:rsidRPr="00AB76B4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9BD794" w14:textId="77777777" w:rsidR="004F3B80" w:rsidRDefault="004F3B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AA206E" w14:textId="77777777" w:rsidR="004F3B80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537+000</w:t>
            </w:r>
          </w:p>
          <w:p w14:paraId="6CAB09BA" w14:textId="77777777" w:rsidR="004F3B80" w:rsidRDefault="004F3B80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537+150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128D1" w14:textId="77777777" w:rsidR="004F3B80" w:rsidRDefault="004F3B80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7CAB1" w14:textId="77777777" w:rsidR="004F3B80" w:rsidRPr="00AB76B4" w:rsidRDefault="004F3B80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</w:t>
            </w:r>
          </w:p>
        </w:tc>
      </w:tr>
      <w:tr w:rsidR="004F3B80" w:rsidRPr="00AB76B4" w14:paraId="309DECA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DA1D82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EF265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FACD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B62234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St. Topolovăț, linia </w:t>
            </w:r>
            <w:r>
              <w:rPr>
                <w:b/>
                <w:bCs/>
                <w:sz w:val="20"/>
                <w:lang w:val="ro-RO"/>
              </w:rPr>
              <w:t>4</w:t>
            </w:r>
            <w:r w:rsidRPr="00AB76B4">
              <w:rPr>
                <w:b/>
                <w:bCs/>
                <w:sz w:val="20"/>
                <w:lang w:val="ro-RO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4AC8A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EFFBAF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4F7A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8D1AE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EF9D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D2D391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130B393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S10</w:t>
            </w:r>
          </w:p>
        </w:tc>
      </w:tr>
      <w:tr w:rsidR="004F3B80" w:rsidRPr="00AB76B4" w14:paraId="4091BFE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58BE8E8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72CEE4" w14:textId="77777777" w:rsidR="004F3B80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77ED06" w14:textId="77777777" w:rsidR="004F3B80" w:rsidRDefault="004F3B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CE41B" w14:textId="77777777" w:rsidR="004F3B80" w:rsidRPr="00AB76B4" w:rsidRDefault="004F3B80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 xml:space="preserve">Recaș </w:t>
            </w:r>
            <w:r>
              <w:rPr>
                <w:b/>
                <w:bCs/>
                <w:sz w:val="20"/>
                <w:lang w:val="ro-RO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7D36C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3056BA91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400879" w14:textId="77777777" w:rsidR="004F3B80" w:rsidRDefault="004F3B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1BB7C" w14:textId="77777777" w:rsidR="004F3B80" w:rsidRPr="00AB76B4" w:rsidRDefault="004F3B80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2605C" w14:textId="77777777" w:rsidR="004F3B80" w:rsidRPr="00AB76B4" w:rsidRDefault="004F3B80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C77ADE" w14:textId="77777777" w:rsidR="004F3B80" w:rsidRDefault="004F3B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5EC1817F" w14:textId="77777777" w:rsidR="004F3B80" w:rsidRDefault="004F3B80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S11</w:t>
            </w:r>
          </w:p>
        </w:tc>
      </w:tr>
      <w:tr w:rsidR="004F3B80" w:rsidRPr="00AB76B4" w14:paraId="5D2C9FE8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27ACCF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507D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B08EB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F1E73B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07D53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A14D084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018F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B9539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89A74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8A1974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abaterea</w:t>
            </w:r>
          </w:p>
          <w:p w14:paraId="49FF2B4A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S20</w:t>
            </w:r>
          </w:p>
        </w:tc>
      </w:tr>
      <w:tr w:rsidR="004F3B80" w:rsidRPr="00AB76B4" w14:paraId="409A7852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3FF61F3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D528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333E02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DECB6F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 </w:t>
            </w: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F5311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6A9282AC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BF5F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08241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5DE0B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81F20C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abaterea</w:t>
            </w:r>
          </w:p>
          <w:p w14:paraId="7C2F609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S9, S14 și S16</w:t>
            </w:r>
          </w:p>
        </w:tc>
      </w:tr>
      <w:tr w:rsidR="004F3B80" w:rsidRPr="00AB76B4" w14:paraId="4FDB004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06C36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83D3B5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566+800</w:t>
            </w:r>
          </w:p>
          <w:p w14:paraId="0B5DBFEB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570+390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84E73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C064E78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Remetea Mare</w:t>
            </w:r>
            <w:r>
              <w:rPr>
                <w:b/>
                <w:bCs/>
                <w:sz w:val="20"/>
                <w:lang w:val="ro-RO"/>
              </w:rPr>
              <w:t xml:space="preserve"> -</w:t>
            </w:r>
          </w:p>
          <w:p w14:paraId="58FD3060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5CA77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4E6D0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77A27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55F3AC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71EE98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:rsidRPr="00AB76B4" w14:paraId="7E92F9D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FA69370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2FBE3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6294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D96AC4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E1DE56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1, 3, 5, 17P,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B49E8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F19C1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BBDE19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44EE1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4F3B80" w:rsidRPr="00AB76B4" w14:paraId="2FB84F8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7884AE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D918C" w14:textId="77777777" w:rsidR="004F3B80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569+300</w:t>
            </w:r>
          </w:p>
          <w:p w14:paraId="07B592B6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A047E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01B2E56" w14:textId="77777777" w:rsidR="004F3B80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D8DE7" w14:textId="77777777" w:rsidR="004F3B80" w:rsidRPr="00AB76B4" w:rsidRDefault="004F3B80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C9D014" w14:textId="77777777" w:rsidR="004F3B80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05E18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66757F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B63426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7FB5352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F3B80" w:rsidRPr="00AB76B4" w14:paraId="41867A91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ABC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FE52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1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50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  <w:p w14:paraId="2427D5E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57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10</w:t>
            </w:r>
            <w:r w:rsidRPr="00AB76B4">
              <w:rPr>
                <w:b/>
                <w:bCs/>
                <w:sz w:val="20"/>
                <w:lang w:val="ro-RO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46B220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2C44F9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Est -</w:t>
            </w:r>
          </w:p>
          <w:p w14:paraId="635EEC02" w14:textId="77777777" w:rsidR="004F3B80" w:rsidRPr="00AB76B4" w:rsidRDefault="004F3B80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0E39D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78E48A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E44832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25346" w14:textId="77777777" w:rsidR="004F3B80" w:rsidRPr="00AB76B4" w:rsidRDefault="004F3B80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1653F" w14:textId="77777777" w:rsidR="004F3B80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E05D9EE" w14:textId="77777777" w:rsidR="004F3B80" w:rsidRPr="00AB76B4" w:rsidRDefault="004F3B80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F3B80" w:rsidRPr="00AB76B4" w14:paraId="75242D9E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F74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40AA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A9A605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530999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AB76B4">
              <w:rPr>
                <w:b/>
                <w:bCs/>
                <w:sz w:val="20"/>
                <w:lang w:val="ro-RO"/>
              </w:rPr>
              <w:t>Timişoara Est</w:t>
            </w:r>
            <w:r>
              <w:rPr>
                <w:b/>
                <w:bCs/>
                <w:sz w:val="20"/>
                <w:lang w:val="ro-RO"/>
              </w:rPr>
              <w:t xml:space="preserve"> 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A40F1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10, 14,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4D840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48EDB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52102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60302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Cu acces la linia abătută</w:t>
            </w:r>
          </w:p>
        </w:tc>
      </w:tr>
      <w:tr w:rsidR="004F3B80" w:rsidRPr="00AB76B4" w14:paraId="0EA29419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7045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ED79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0E4EF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6BB06B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15BBBA2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A099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188FF57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80AB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F71A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C7304F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954C7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B76B4" w14:paraId="1E1FBC1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3F0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6AF0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4B3CB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D26B4F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6B7337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2FE3B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11, 51, 97 </w:t>
            </w:r>
          </w:p>
          <w:p w14:paraId="473EC78E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7A6CA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702E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66521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027257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3E934C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49B2AA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FBF6F5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4F3B80" w:rsidRPr="00AB76B4" w14:paraId="4338AA5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09E7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4B433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5DAF7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20CA43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FC2D01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574FD7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F9EA1B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AF4660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B704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EE50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50EFD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BCEAD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089CEF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1D493D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F3B80" w:rsidRPr="00AB76B4" w14:paraId="1F32525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AF85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6C2D5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D1DF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62D270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72FE064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01DA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3EEB95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0916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36702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8BB38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B3184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B739D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5 - 12, Cap X.</w:t>
            </w:r>
          </w:p>
        </w:tc>
      </w:tr>
      <w:tr w:rsidR="004F3B80" w:rsidRPr="00AB76B4" w14:paraId="5F2B9CA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4CD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5CD0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6B2D2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770E1C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6530A0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7258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820E9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53553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8551A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E59C8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B328A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F3B80" w:rsidRPr="00AB76B4" w14:paraId="561DAEC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5BAE4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F78D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BE344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5A77A7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9AD143D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EE4871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E008D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7F17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07770A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E8A6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3C188F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4 și 5 Reșița și </w:t>
            </w:r>
          </w:p>
          <w:p w14:paraId="22B0078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8 - 11 Cap Y.</w:t>
            </w:r>
          </w:p>
        </w:tc>
      </w:tr>
      <w:tr w:rsidR="004F3B80" w:rsidRPr="00AB76B4" w14:paraId="5E1D830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790A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7B3F9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42435E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1F2EA3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4CF39D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AA40D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E474A5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5BA36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986881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DFEC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5549B1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09CED06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F3B80" w:rsidRPr="00AB76B4" w14:paraId="3056F567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7FF8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1C38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C77081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33E9DE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9FBDCB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0EDE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FF3E35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4A64E5A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134</w:t>
            </w:r>
            <w:r w:rsidRPr="00AB76B4">
              <w:rPr>
                <w:b/>
                <w:bCs/>
                <w:sz w:val="20"/>
                <w:lang w:val="ro-RO"/>
              </w:rPr>
              <w:t>-</w:t>
            </w:r>
            <w:r>
              <w:rPr>
                <w:b/>
                <w:bCs/>
                <w:sz w:val="20"/>
                <w:lang w:val="ro-RO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A42B5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DDED7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0AA3B7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37738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F3B80" w:rsidRPr="00AB76B4" w14:paraId="7B2DAE6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14CA8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B6938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5D13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74560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D686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8A892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diag.</w:t>
            </w:r>
          </w:p>
          <w:p w14:paraId="23BDCD8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81AA6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2F16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40144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1696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06C5EDF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7245CF4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F3B80" w:rsidRPr="00AB76B4" w14:paraId="7CB5EFE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7CC7B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C4D4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EE2272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C2DFA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26CC35C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8F7DB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D66810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3097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E603C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EC76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E35EB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1 - 13, Cap Y și liniile 1R - 6R.</w:t>
            </w:r>
          </w:p>
        </w:tc>
      </w:tr>
      <w:tr w:rsidR="004F3B80" w:rsidRPr="00AB76B4" w14:paraId="7B1167B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0F45D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6B7B6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6A4D00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18DB62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A5050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2FBEFA3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C9208E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CD94B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8D561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EE0DA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4D35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4ACFA77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B76B4" w14:paraId="619F2D8F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CCE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35EF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EEC6B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7091D3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71408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AE8629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AA248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067D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2B9797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34D7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F3B80" w:rsidRPr="00AB76B4" w14:paraId="02C733D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3BFA9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C81C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0B586E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C4315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B675A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</w:t>
            </w:r>
          </w:p>
          <w:p w14:paraId="00CBD58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26CBFB7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</w:t>
            </w:r>
            <w:r w:rsidRPr="00AB76B4">
              <w:rPr>
                <w:b/>
                <w:bCs/>
                <w:sz w:val="20"/>
                <w:lang w:val="ro-RO"/>
              </w:rPr>
              <w:t xml:space="preserve"> - 4</w:t>
            </w:r>
            <w:r>
              <w:rPr>
                <w:b/>
                <w:bCs/>
                <w:sz w:val="20"/>
                <w:lang w:val="ro-RO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B6A2F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A583D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0EEBC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36B5A" w14:textId="77777777" w:rsidR="004F3B80" w:rsidRPr="007B5A25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658A395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B5A25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B76B4" w14:paraId="1D81E69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D2D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2499E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F215E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FED6F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194B6CF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35E3D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peste sch. 52, 66, 68, 70, 86 </w:t>
            </w:r>
          </w:p>
          <w:p w14:paraId="6B7365C1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13A07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FFB8BE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5F1DC1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52896" w14:textId="77777777" w:rsidR="004F3B80" w:rsidRPr="00AB76B4" w:rsidRDefault="004F3B80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DF2FA86" w14:textId="77777777" w:rsidR="004F3B80" w:rsidRPr="00AB76B4" w:rsidRDefault="004F3B80" w:rsidP="009C1D63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B76B4" w14:paraId="75BAFF84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7BE5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CEE6A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27718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4FADEE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8D077F9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7769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DE868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9BE4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C60064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09B831" w14:textId="77777777" w:rsidR="004F3B80" w:rsidRPr="00AB76B4" w:rsidRDefault="004F3B80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EC3505" w14:textId="77777777" w:rsidR="004F3B80" w:rsidRPr="00AB76B4" w:rsidRDefault="004F3B80" w:rsidP="009C1D63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B76B4" w14:paraId="0BC93772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97127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6A4E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122E67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38B0D7F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8918028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E28CA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FB84E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E69E5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13CB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275F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D3935D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B76B4" w14:paraId="69554A8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0D02E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F3E4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584F5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EA904E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Timişoara Nord</w:t>
            </w:r>
          </w:p>
          <w:p w14:paraId="7CAEF05A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79BD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3162C9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7AC43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8847E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3B4049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B1E029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B76B4" w14:paraId="56A23DCC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9967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AEBA4F" w14:textId="77777777" w:rsidR="004F3B80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E62DBC">
              <w:rPr>
                <w:b/>
                <w:bCs/>
                <w:sz w:val="18"/>
                <w:szCs w:val="18"/>
                <w:lang w:val="ro-RO"/>
              </w:rPr>
              <w:t>578+900C</w:t>
            </w:r>
          </w:p>
          <w:p w14:paraId="422E496F" w14:textId="77777777" w:rsidR="004F3B80" w:rsidRPr="00AB76B4" w:rsidRDefault="004F3B80" w:rsidP="00E62D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578+900D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3EDE9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8ABB2A" w14:textId="77777777" w:rsidR="004F3B80" w:rsidRPr="00AB76B4" w:rsidRDefault="004F3B80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443B2AF3" w14:textId="77777777" w:rsidR="004F3B80" w:rsidRPr="00AB76B4" w:rsidRDefault="004F3B80" w:rsidP="00E62DBC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B8D5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98F227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8EB5EE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65DA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A3A29D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Restricție protecție muncitori. Lucrări varianta ocolitoare Centura de Vest Timișoara</w:t>
            </w:r>
          </w:p>
        </w:tc>
      </w:tr>
      <w:tr w:rsidR="004F3B80" w:rsidRPr="00AB76B4" w14:paraId="5C277CAF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9001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6487C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582+250</w:t>
            </w:r>
          </w:p>
          <w:p w14:paraId="4C9799E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58</w:t>
            </w:r>
            <w:r>
              <w:rPr>
                <w:b/>
                <w:bCs/>
                <w:sz w:val="20"/>
                <w:lang w:val="ro-RO"/>
              </w:rPr>
              <w:t>6</w:t>
            </w:r>
            <w:r w:rsidRPr="00AB76B4">
              <w:rPr>
                <w:b/>
                <w:bCs/>
                <w:sz w:val="20"/>
                <w:lang w:val="ro-RO"/>
              </w:rPr>
              <w:t>+</w:t>
            </w:r>
            <w:r>
              <w:rPr>
                <w:b/>
                <w:bCs/>
                <w:sz w:val="20"/>
                <w:lang w:val="ro-RO"/>
              </w:rPr>
              <w:t>3</w:t>
            </w:r>
            <w:r w:rsidRPr="00AB76B4">
              <w:rPr>
                <w:b/>
                <w:bCs/>
                <w:sz w:val="20"/>
                <w:lang w:val="ro-RO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74EF6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9D27BC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Timişoara Nord -</w:t>
            </w:r>
          </w:p>
          <w:p w14:paraId="480A0E38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D059A7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C374F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28ACB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837751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855C0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:rsidRPr="00AB76B4" w14:paraId="4D6190D1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73C1C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9E5A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BE54C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C88633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Cărpiniş</w:t>
            </w:r>
          </w:p>
          <w:p w14:paraId="06D13A75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C4B96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toată</w:t>
            </w:r>
          </w:p>
          <w:p w14:paraId="09AC6BFF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B7D973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DD30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509D0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61D5E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Inclusiv peste sch. 5, 9 și 10, până la limita cu LFI.</w:t>
            </w:r>
          </w:p>
        </w:tc>
      </w:tr>
      <w:tr w:rsidR="004F3B80" w:rsidRPr="00AB76B4" w14:paraId="127B34D3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D7612" w14:textId="77777777" w:rsidR="004F3B80" w:rsidRPr="00AB76B4" w:rsidRDefault="004F3B80" w:rsidP="004F3B80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769B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EFE12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B5F705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St. Jimbolia</w:t>
            </w:r>
          </w:p>
          <w:p w14:paraId="00D245AD" w14:textId="77777777" w:rsidR="004F3B80" w:rsidRPr="00AB76B4" w:rsidRDefault="004F3B80" w:rsidP="009C1D63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C79C92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B76B4">
              <w:rPr>
                <w:b/>
                <w:bCs/>
                <w:sz w:val="20"/>
                <w:lang w:val="ro-RO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  <w:lang w:val="ro-RO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E52A7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B76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4585D4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BFE34" w14:textId="77777777" w:rsidR="004F3B80" w:rsidRPr="00AB76B4" w:rsidRDefault="004F3B80" w:rsidP="009C1D6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C3ED80" w14:textId="77777777" w:rsidR="004F3B80" w:rsidRPr="00AB76B4" w:rsidRDefault="004F3B80" w:rsidP="009C1D63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B76B4">
              <w:rPr>
                <w:b/>
                <w:bCs/>
                <w:i/>
                <w:iCs/>
                <w:sz w:val="20"/>
                <w:lang w:val="ro-RO"/>
              </w:rPr>
              <w:t>Restul liniei este închisă</w:t>
            </w:r>
          </w:p>
        </w:tc>
      </w:tr>
    </w:tbl>
    <w:p w14:paraId="1BA636A8" w14:textId="77777777" w:rsidR="004F3B80" w:rsidRPr="00A8307A" w:rsidRDefault="004F3B80" w:rsidP="008B25EE">
      <w:pPr>
        <w:spacing w:before="40" w:after="40" w:line="192" w:lineRule="auto"/>
        <w:ind w:right="57"/>
        <w:rPr>
          <w:sz w:val="20"/>
          <w:lang w:val="ro-RO"/>
        </w:rPr>
      </w:pPr>
    </w:p>
    <w:p w14:paraId="2B92E52B" w14:textId="77777777" w:rsidR="004F3B80" w:rsidRDefault="004F3B80" w:rsidP="006B4CB8">
      <w:pPr>
        <w:pStyle w:val="Heading1"/>
        <w:spacing w:line="360" w:lineRule="auto"/>
      </w:pPr>
    </w:p>
    <w:p w14:paraId="3D6E6742" w14:textId="77777777" w:rsidR="004F3B80" w:rsidRPr="005905D7" w:rsidRDefault="004F3B80" w:rsidP="006B4CB8">
      <w:pPr>
        <w:pStyle w:val="Heading1"/>
        <w:spacing w:line="360" w:lineRule="auto"/>
      </w:pPr>
      <w:r w:rsidRPr="005905D7">
        <w:t>LINIA 116</w:t>
      </w:r>
    </w:p>
    <w:p w14:paraId="4F7C1123" w14:textId="77777777" w:rsidR="004F3B80" w:rsidRPr="005905D7" w:rsidRDefault="004F3B80" w:rsidP="00D850A8">
      <w:pPr>
        <w:pStyle w:val="Heading1"/>
        <w:spacing w:line="360" w:lineRule="auto"/>
        <w:rPr>
          <w:bCs w:val="0"/>
          <w:sz w:val="8"/>
        </w:rPr>
      </w:pPr>
      <w:r w:rsidRPr="005905D7">
        <w:t>FILIAŞI - LIVEZENI - SIMERIA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78"/>
        <w:gridCol w:w="751"/>
        <w:gridCol w:w="2197"/>
        <w:gridCol w:w="870"/>
        <w:gridCol w:w="758"/>
        <w:gridCol w:w="868"/>
        <w:gridCol w:w="763"/>
        <w:gridCol w:w="2486"/>
      </w:tblGrid>
      <w:tr w:rsidR="004F3B80" w:rsidRPr="00743905" w14:paraId="29651E3E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A547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7308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D4F9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3DFB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121AA41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4A3D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</w:t>
            </w:r>
          </w:p>
          <w:p w14:paraId="69DE91D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E1FC1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4F4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8D9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9CC4C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50DF810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linia 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1.</w:t>
            </w:r>
          </w:p>
        </w:tc>
      </w:tr>
      <w:tr w:rsidR="004F3B80" w:rsidRPr="00743905" w14:paraId="522EE7A4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F54F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0A7C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21D9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0E7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4A41C8E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686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de la</w:t>
            </w:r>
          </w:p>
          <w:p w14:paraId="4E9FAFE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până la </w:t>
            </w: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CEAA4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83B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42A8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1F4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F3B80" w:rsidRPr="00743905" w14:paraId="28F031FF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9660D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CFB0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63FF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1929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Ţânţăreni</w:t>
            </w:r>
          </w:p>
          <w:p w14:paraId="0331A83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3</w:t>
            </w:r>
          </w:p>
          <w:p w14:paraId="230EF51D" w14:textId="77777777" w:rsidR="004F3B80" w:rsidRPr="00743905" w:rsidRDefault="004F3B80" w:rsidP="00481280">
            <w:pPr>
              <w:spacing w:before="40" w:after="40" w:line="276" w:lineRule="auto"/>
              <w:ind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E16A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8E415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2CF6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C3B3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9D80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1D3490DA" w14:textId="77777777" w:rsidTr="00481280">
        <w:trPr>
          <w:cantSplit/>
          <w:trHeight w:val="31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ACDBE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3BE2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A69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F1468" w14:textId="77777777" w:rsidR="004F3B80" w:rsidRPr="00743905" w:rsidRDefault="004F3B8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454E89F6" w14:textId="77777777" w:rsidR="004F3B80" w:rsidRPr="00743905" w:rsidRDefault="004F3B80" w:rsidP="00C208D7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F745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color w:val="000000"/>
                <w:sz w:val="20"/>
                <w:lang w:val="ro-RO"/>
              </w:rPr>
              <w:t>2 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EFC8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C50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0B4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FCFB" w14:textId="77777777" w:rsidR="004F3B80" w:rsidRPr="00743905" w:rsidRDefault="004F3B8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089026FE" w14:textId="77777777" w:rsidR="004F3B80" w:rsidRPr="00743905" w:rsidRDefault="004F3B80" w:rsidP="00C208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F3B80" w:rsidRPr="00743905" w14:paraId="0389CF0E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5C5FA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8C5E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E51E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740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Gilort</w:t>
            </w:r>
          </w:p>
          <w:p w14:paraId="6DC4C0F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B220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3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4B12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BB88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394E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320D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Cu acces la linia 2 </w:t>
            </w:r>
          </w:p>
          <w:p w14:paraId="5EAF3B7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F3B80" w:rsidRPr="00743905" w14:paraId="76ED75A3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90721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5BE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17+830</w:t>
            </w:r>
          </w:p>
          <w:p w14:paraId="4B1A4BE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17+880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E5DE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DB8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4E26B2D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8CCE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9CD74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BA79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4A0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BEA8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1760C836" w14:textId="77777777" w:rsidR="004F3B80" w:rsidRPr="0007721B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7F550585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6ECFF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B301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18+190</w:t>
            </w:r>
          </w:p>
          <w:p w14:paraId="17A5E1F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18+240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A87D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A108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Gilort -</w:t>
            </w:r>
          </w:p>
          <w:p w14:paraId="7C7986F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B0C0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CDE6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CA7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363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711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5F767C8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306F6CE4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1C36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9C5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20+645</w:t>
            </w:r>
          </w:p>
          <w:p w14:paraId="6EE47F8F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20+695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7581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EA6B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687E6D9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EC25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B1C8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385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571D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E5E4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E64146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3E65500D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12685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F7EE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21+600</w:t>
            </w:r>
          </w:p>
          <w:p w14:paraId="6355364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21+710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0C02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94B8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Tu</w:t>
            </w:r>
            <w:r>
              <w:rPr>
                <w:b/>
                <w:bCs/>
                <w:color w:val="000000"/>
                <w:sz w:val="20"/>
                <w:lang w:val="ro-RO"/>
              </w:rPr>
              <w:t>r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burea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-</w:t>
            </w:r>
          </w:p>
          <w:p w14:paraId="51C330F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Bibe</w:t>
            </w:r>
            <w:r>
              <w:rPr>
                <w:b/>
                <w:bCs/>
                <w:color w:val="000000"/>
                <w:sz w:val="20"/>
                <w:lang w:val="ro-RO"/>
              </w:rPr>
              <w:t>ș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A530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08246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708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AE4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0D64C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7E69DD8C" w14:textId="77777777" w:rsidR="004F3B80" w:rsidRPr="00537749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465C1640" w14:textId="77777777" w:rsidTr="00481280">
        <w:trPr>
          <w:cantSplit/>
          <w:trHeight w:val="68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CD6DE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DBD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25+470</w:t>
            </w:r>
          </w:p>
          <w:p w14:paraId="027C9A4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25+520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63B0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26039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Bibesti</w:t>
            </w:r>
          </w:p>
          <w:p w14:paraId="5CB2206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C56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AE6BD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2CBF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7540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FDBE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Valabil </w:t>
            </w:r>
            <w:r w:rsidRPr="005A7670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pentru trenurile care au în componență două locomotive cuplate.</w:t>
            </w:r>
          </w:p>
          <w:p w14:paraId="05C3DF59" w14:textId="77777777" w:rsidR="004F3B80" w:rsidRPr="005A767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565534B1" w14:textId="77777777" w:rsidTr="00481280">
        <w:trPr>
          <w:cantSplit/>
          <w:trHeight w:val="29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E6293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88C9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7AD3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C0D3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Bibeşti</w:t>
            </w:r>
          </w:p>
          <w:p w14:paraId="0002C2D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2 </w:t>
            </w:r>
          </w:p>
          <w:p w14:paraId="04FA22E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B00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9DE9F6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0407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3BD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5D7F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B4F7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6863EF57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52AE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791A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DFE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77A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Musculeşti</w:t>
            </w:r>
          </w:p>
          <w:p w14:paraId="769CA1A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32E2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5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8DBB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CEB8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03B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F586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1</w:t>
            </w:r>
          </w:p>
          <w:p w14:paraId="0B8E2D1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F3B80" w:rsidRPr="00743905" w14:paraId="314510D9" w14:textId="77777777" w:rsidTr="00481280">
        <w:trPr>
          <w:cantSplit/>
          <w:trHeight w:val="2595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1DAB5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0467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D297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7DF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Bărbăteşti</w:t>
            </w:r>
          </w:p>
          <w:p w14:paraId="04594E5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3 </w:t>
            </w:r>
          </w:p>
          <w:p w14:paraId="7120135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2A40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toată linia </w:t>
            </w:r>
          </w:p>
          <w:p w14:paraId="72AAAB9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1885384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peste sch. </w:t>
            </w:r>
          </w:p>
          <w:p w14:paraId="49CD3B8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5, 7 </w:t>
            </w:r>
          </w:p>
          <w:p w14:paraId="6171C9A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şi </w:t>
            </w:r>
          </w:p>
          <w:p w14:paraId="65516E5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00040B8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6 / 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0BCA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24B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64F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2131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2DD7222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şi 4.</w:t>
            </w:r>
          </w:p>
        </w:tc>
      </w:tr>
      <w:tr w:rsidR="004F3B80" w:rsidRPr="00743905" w14:paraId="48F58E83" w14:textId="77777777" w:rsidTr="00481280">
        <w:trPr>
          <w:cantSplit/>
          <w:trHeight w:val="108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2BE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4F2F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8DFF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ED7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 Bărbăteşti</w:t>
            </w:r>
          </w:p>
          <w:p w14:paraId="1C667C7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22C1CED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9511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de la Cap X la </w:t>
            </w:r>
          </w:p>
          <w:p w14:paraId="4C17EB2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axa staţiei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4A87C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6E3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432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C80C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Restul liniei este închisă.</w:t>
            </w:r>
          </w:p>
        </w:tc>
      </w:tr>
      <w:tr w:rsidR="004F3B80" w:rsidRPr="00743905" w14:paraId="23F942F2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1C3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C680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02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F9FF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Jupâneşti</w:t>
            </w:r>
          </w:p>
          <w:p w14:paraId="6A57F0A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7825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1323A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D25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2CD7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2BD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</w:t>
            </w:r>
          </w:p>
          <w:p w14:paraId="7278EBD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la linia 2</w:t>
            </w:r>
          </w:p>
          <w:p w14:paraId="23FC5FF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primiri - expedieri.</w:t>
            </w:r>
          </w:p>
        </w:tc>
      </w:tr>
      <w:tr w:rsidR="004F3B80" w:rsidRPr="00743905" w14:paraId="39278249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FFB4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3624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45+660</w:t>
            </w:r>
          </w:p>
          <w:p w14:paraId="797EE98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45+740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0E94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24CE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609CA99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A26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D2B2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C3F1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643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D612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 xml:space="preserve">inclusiv 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125FB53" w14:textId="77777777" w:rsidR="004F3B80" w:rsidRPr="001D7D9E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7308C53A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E9E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35CB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9E1B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99D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0FEDE88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F4C3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411B3EB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 / 7,</w:t>
            </w:r>
          </w:p>
          <w:p w14:paraId="4D417B1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sch. 11, 17, 24, 26, 30 şi TDJ </w:t>
            </w:r>
          </w:p>
          <w:p w14:paraId="641C43A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18 </w:t>
            </w:r>
            <w:r w:rsidRPr="00743905">
              <w:rPr>
                <w:b/>
                <w:bCs/>
                <w:color w:val="000000"/>
                <w:sz w:val="20"/>
                <w:lang w:val="en-US"/>
              </w:rPr>
              <w:t>/ 22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21C8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8AD6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127A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B0656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7FFEF4F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la liniile 3 - 8.</w:t>
            </w:r>
          </w:p>
        </w:tc>
      </w:tr>
      <w:tr w:rsidR="004F3B80" w:rsidRPr="00743905" w14:paraId="49E65FEC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33B15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E559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6E3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8D8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Cărbuneşti</w:t>
            </w:r>
          </w:p>
          <w:p w14:paraId="2FE8E05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4C1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E17F54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AA135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7290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CA81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8371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3B0F5AC2" w14:textId="77777777" w:rsidTr="00481280">
        <w:trPr>
          <w:cantSplit/>
          <w:trHeight w:val="414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B02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4DD0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1127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2C4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Cap X +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D57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7AE52EF7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 / 5</w:t>
            </w:r>
          </w:p>
          <w:p w14:paraId="4547C50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6D5E446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sch. 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1437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85D5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D66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CF49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Cu acces la linia 2.</w:t>
            </w:r>
          </w:p>
        </w:tc>
      </w:tr>
      <w:tr w:rsidR="004F3B80" w:rsidRPr="00743905" w14:paraId="7CB98C0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9A210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14A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51+565</w:t>
            </w:r>
          </w:p>
          <w:p w14:paraId="6003560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51+615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455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364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205E136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AB5C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5919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DF7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815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1C25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BB9A9F2" w14:textId="77777777" w:rsidR="004F3B80" w:rsidRPr="0007721B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07721B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29574544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E67BF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EFE0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53+270</w:t>
            </w:r>
          </w:p>
          <w:p w14:paraId="1E032A5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5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32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BAB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8103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Pojogeni -</w:t>
            </w:r>
          </w:p>
          <w:p w14:paraId="6B54193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Copăcioasa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8A5E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1750C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16F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0DD4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538A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48CADB99" w14:textId="77777777" w:rsidR="004F3B80" w:rsidRPr="00951746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 w:rsidRPr="00951746">
              <w:rPr>
                <w:b/>
                <w:bCs/>
                <w:i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48B9D7FB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8FC8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6AB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63+600</w:t>
            </w:r>
          </w:p>
          <w:p w14:paraId="38268D47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64+600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6A95F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C6D6A" w14:textId="77777777" w:rsidR="004F3B80" w:rsidRDefault="004F3B8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081E556D" w14:textId="77777777" w:rsidR="004F3B80" w:rsidRDefault="004F3B80" w:rsidP="007B6768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FE8E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5AEA4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9BE8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FA2C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5772E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4712E070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FA1D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4691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68+900</w:t>
            </w:r>
          </w:p>
          <w:p w14:paraId="126FE885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69+570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7E080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C7273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Lunca Budieni -</w:t>
            </w:r>
          </w:p>
          <w:p w14:paraId="7EAFB1D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Târgu Jiu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58B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5689E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B5B4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A740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1652A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3766DE3D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8FCE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B306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D2E1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D4107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6424973C" w14:textId="77777777" w:rsidR="004F3B80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AD600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3</w:t>
            </w:r>
          </w:p>
          <w:p w14:paraId="0280ABD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6266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4B03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9BBB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7E72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3 tehnică în abatere</w:t>
            </w:r>
          </w:p>
        </w:tc>
      </w:tr>
      <w:tr w:rsidR="004F3B80" w:rsidRPr="00743905" w14:paraId="74D7826A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A98C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D1C1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ECC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ACFE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7C645B2B" w14:textId="77777777" w:rsidR="004F3B80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8B17" w14:textId="77777777" w:rsidR="004F3B80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13</w:t>
            </w:r>
          </w:p>
          <w:p w14:paraId="7C86BE9A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B249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683A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5614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0CE4F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4, 5 și 6  ân abatere</w:t>
            </w:r>
          </w:p>
        </w:tc>
      </w:tr>
      <w:tr w:rsidR="004F3B80" w:rsidRPr="00743905" w14:paraId="7E0325C1" w14:textId="77777777" w:rsidTr="00481280">
        <w:trPr>
          <w:cantSplit/>
          <w:trHeight w:val="5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314EC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65151" w14:textId="77777777" w:rsidR="004F3B80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5104" w14:textId="77777777" w:rsidR="004F3B80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CFF5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40D0CB1C" w14:textId="77777777" w:rsidR="004F3B80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</w:t>
            </w:r>
            <w:r>
              <w:rPr>
                <w:b/>
                <w:bCs/>
                <w:color w:val="000000"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CDA99" w14:textId="77777777" w:rsidR="004F3B80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14</w:t>
            </w:r>
          </w:p>
          <w:p w14:paraId="792AE8DC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în abatere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4327C" w14:textId="77777777" w:rsidR="004F3B80" w:rsidRPr="00743905" w:rsidRDefault="004F3B80" w:rsidP="00E374FA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1B4E9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1DD9" w14:textId="77777777" w:rsidR="004F3B80" w:rsidRPr="00743905" w:rsidRDefault="004F3B80" w:rsidP="00E374F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3C116" w14:textId="77777777" w:rsidR="004F3B80" w:rsidRDefault="004F3B80" w:rsidP="00E374F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linia 1</w:t>
            </w:r>
          </w:p>
        </w:tc>
      </w:tr>
      <w:tr w:rsidR="004F3B80" w:rsidRPr="00743905" w14:paraId="4FA2402B" w14:textId="77777777" w:rsidTr="00481280">
        <w:trPr>
          <w:cantSplit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C693A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DC9B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F22D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7FA3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Târgu Jiu</w:t>
            </w:r>
          </w:p>
          <w:p w14:paraId="38D678E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Cap X </w:t>
            </w:r>
            <w:r>
              <w:rPr>
                <w:b/>
                <w:bCs/>
                <w:color w:val="000000"/>
                <w:sz w:val="20"/>
                <w:lang w:val="ro-RO"/>
              </w:rPr>
              <w:t>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911DC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sch.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27,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22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065ED38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şi 24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5BB21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8E01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8C86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D54FD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0372368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4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- 10.</w:t>
            </w:r>
          </w:p>
        </w:tc>
      </w:tr>
      <w:tr w:rsidR="004F3B80" w:rsidRPr="00743905" w14:paraId="77E0B19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7FC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693B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DA39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454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Ec. Teodoroiu</w:t>
            </w:r>
          </w:p>
          <w:p w14:paraId="0E63667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4 </w:t>
            </w:r>
          </w:p>
          <w:p w14:paraId="165EF3E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4E8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139211F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516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6BA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D862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1901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112F8C27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9F0C2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028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77+685</w:t>
            </w:r>
          </w:p>
          <w:p w14:paraId="2E7C4D9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77+735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9621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C3B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Ec. Teodoroiu -</w:t>
            </w:r>
          </w:p>
          <w:p w14:paraId="1C05996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Parângu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ACE6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BF71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217E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AB7F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0D63A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08A731D6" w14:textId="77777777" w:rsidR="004F3B80" w:rsidRPr="00351657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1B2368D8" w14:textId="77777777" w:rsidTr="00481280">
        <w:trPr>
          <w:cantSplit/>
          <w:trHeight w:val="37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06A7D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31B3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90+300</w:t>
            </w:r>
          </w:p>
          <w:p w14:paraId="6F59764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90+400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B118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4793" w14:textId="77777777" w:rsidR="004F3B80" w:rsidRPr="00743905" w:rsidRDefault="004F3B80" w:rsidP="00212214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25D2C2F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 Cap Y.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D910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0E46D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7F63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EC82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233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3A1942FB" w14:textId="77777777" w:rsidTr="00481280">
        <w:trPr>
          <w:cantSplit/>
          <w:trHeight w:val="22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9EFF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8049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3F1B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DA8F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Valea Sadului</w:t>
            </w:r>
          </w:p>
          <w:p w14:paraId="4676F1C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C25488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9E4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053153A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EE2E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8439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69CE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E0CA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23E6A358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73DE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8FFE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F706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9088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>
              <w:rPr>
                <w:b/>
                <w:bCs/>
                <w:color w:val="000000"/>
                <w:sz w:val="20"/>
                <w:lang w:val="ro-RO"/>
              </w:rPr>
              <w:t>Meri</w:t>
            </w:r>
          </w:p>
          <w:p w14:paraId="43E7D67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6B78DB">
              <w:rPr>
                <w:b/>
                <w:bCs/>
                <w:color w:val="000000"/>
                <w:sz w:val="19"/>
                <w:szCs w:val="19"/>
                <w:lang w:val="ro-RO"/>
              </w:rPr>
              <w:t>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664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4C8C3C0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8E0DE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813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3CE6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30A1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2C825934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270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7435C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95+700</w:t>
            </w:r>
          </w:p>
          <w:p w14:paraId="402FF80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97+500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A71E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19C2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18E910D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7575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E01D7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9642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1E3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7C2A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68C8EDA2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4FB01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E2A6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96+250</w:t>
            </w:r>
          </w:p>
          <w:p w14:paraId="46EDB7D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96+320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287B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BAA3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5760EC8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F1E2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3DA71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FDD9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4E11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B22A3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1FCC2C5" w14:textId="77777777" w:rsidR="004F3B80" w:rsidRPr="003B409E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4334CE6A" w14:textId="77777777" w:rsidTr="00481280">
        <w:trPr>
          <w:cantSplit/>
          <w:trHeight w:val="87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598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                     </w:t>
            </w: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4B60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100+420</w:t>
            </w:r>
          </w:p>
          <w:p w14:paraId="5727517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100+480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CAA2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74C9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Meri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2C92273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A3B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B684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E7F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15B2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39786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Cs/>
                <w:color w:val="000000"/>
                <w:sz w:val="20"/>
                <w:lang w:val="ro-RO"/>
              </w:rPr>
              <w:t>*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743905">
              <w:rPr>
                <w:b/>
                <w:bCs/>
                <w:iCs/>
                <w:color w:val="000000"/>
                <w:sz w:val="20"/>
                <w:lang w:val="ro-RO"/>
              </w:rPr>
              <w:t xml:space="preserve"> două locomotive cuplate.</w:t>
            </w:r>
          </w:p>
          <w:p w14:paraId="5698E92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3B409E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</w:tc>
      </w:tr>
      <w:tr w:rsidR="004F3B80" w:rsidRPr="00743905" w14:paraId="1646A2E4" w14:textId="77777777" w:rsidTr="00481280">
        <w:trPr>
          <w:cantSplit/>
          <w:trHeight w:val="89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852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448C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5CF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47BA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Lainici</w:t>
            </w:r>
          </w:p>
          <w:p w14:paraId="56C8876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65FFCDD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987C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3429C33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3E9FB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40E7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9B4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01D7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62772543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3BDB3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50B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</w:t>
            </w:r>
            <w:r>
              <w:rPr>
                <w:b/>
                <w:bCs/>
                <w:color w:val="000000"/>
                <w:sz w:val="20"/>
                <w:lang w:val="ro-RO"/>
              </w:rPr>
              <w:t>3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+</w:t>
            </w:r>
            <w:r>
              <w:rPr>
                <w:b/>
                <w:bCs/>
                <w:color w:val="000000"/>
                <w:sz w:val="20"/>
                <w:lang w:val="ro-RO"/>
              </w:rPr>
              <w:t>930</w:t>
            </w:r>
          </w:p>
          <w:p w14:paraId="51B1A03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104+</w:t>
            </w:r>
            <w:r>
              <w:rPr>
                <w:b/>
                <w:bCs/>
                <w:color w:val="000000"/>
                <w:sz w:val="20"/>
                <w:lang w:val="ro-RO"/>
              </w:rPr>
              <w:t>831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D53C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49AD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Lainici –</w:t>
            </w:r>
          </w:p>
          <w:p w14:paraId="5F94185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C33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7D7A3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61D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DE52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CA23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Semnalizată ca limitare de viteză.</w:t>
            </w:r>
          </w:p>
        </w:tc>
      </w:tr>
      <w:tr w:rsidR="004F3B80" w:rsidRPr="00743905" w14:paraId="7090EEDB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780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3B3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7BB2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83C8" w14:textId="77777777" w:rsidR="004F3B80" w:rsidRPr="00743905" w:rsidRDefault="004F3B80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38338DE9" w14:textId="77777777" w:rsidR="004F3B80" w:rsidRPr="00743905" w:rsidRDefault="004F3B80" w:rsidP="006B29E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7FFF5" w14:textId="77777777" w:rsidR="004F3B80" w:rsidRPr="00743905" w:rsidRDefault="004F3B80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75832B73" w14:textId="77777777" w:rsidR="004F3B80" w:rsidRPr="00743905" w:rsidRDefault="004F3B80" w:rsidP="006B29E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6C5A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65D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8A7D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C247E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1ACA25DE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835C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F4A0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C761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4AA3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Pietrele Albe</w:t>
            </w:r>
          </w:p>
          <w:p w14:paraId="5AEB39D6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</w:t>
            </w:r>
          </w:p>
          <w:p w14:paraId="0D16B2DE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8A63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46E903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37FC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A16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9D01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EC7C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0CBC794C" w14:textId="77777777" w:rsidTr="00481280">
        <w:trPr>
          <w:cantSplit/>
          <w:trHeight w:val="70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80CD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196E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113+700</w:t>
            </w:r>
          </w:p>
          <w:p w14:paraId="6DC16C7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113+750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494D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DA6C" w14:textId="77777777" w:rsidR="004F3B80" w:rsidRPr="00743905" w:rsidRDefault="004F3B80" w:rsidP="00722B9C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01EA5E12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7D5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E079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3747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283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5212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3CC7DCF1" w14:textId="77777777" w:rsidTr="00481280">
        <w:trPr>
          <w:cantSplit/>
          <w:trHeight w:val="259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1CB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9CF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A1BD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C351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Strâmbuţa</w:t>
            </w:r>
          </w:p>
          <w:p w14:paraId="1EDEAA7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1 </w:t>
            </w:r>
          </w:p>
          <w:p w14:paraId="5F3DBCA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AC8A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276F954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F18B0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0BD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A840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81EF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2A9247D3" w14:textId="77777777" w:rsidTr="00481280">
        <w:trPr>
          <w:cantSplit/>
          <w:trHeight w:val="164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3D7C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9B90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CCD5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E3D2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48BC92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661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7749251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ax Clădire Călători şi km 84+000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FFD87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03B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1CEB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300C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Între km 84+000 şi călcâiul schimbătorului numărul 12 este porţiune închisă.</w:t>
            </w:r>
          </w:p>
        </w:tc>
      </w:tr>
      <w:tr w:rsidR="004F3B80" w:rsidRPr="00743905" w14:paraId="3C694E85" w14:textId="77777777" w:rsidTr="00481280">
        <w:trPr>
          <w:cantSplit/>
          <w:trHeight w:val="77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A3D4F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E51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70C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B48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Livezeni</w:t>
            </w:r>
          </w:p>
          <w:p w14:paraId="107A3D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liniile 4 şi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5F4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1914A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FA5F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EC5A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781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Inclusiv peste schimbătorul numărul 22.</w:t>
            </w:r>
          </w:p>
        </w:tc>
      </w:tr>
      <w:tr w:rsidR="004F3B80" w:rsidRPr="00743905" w14:paraId="2B33527A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60C7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54B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241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9228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Călători, linia 3 directă Cap. X peste sch.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E7A4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5921D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55D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79+510</w:t>
            </w:r>
          </w:p>
          <w:p w14:paraId="710154A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79+460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56F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9587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 Stație paralelogram. Afectează intrări - ieşiri la liniile 1 - 3 Cap X.</w:t>
            </w:r>
          </w:p>
        </w:tc>
      </w:tr>
      <w:tr w:rsidR="004F3B80" w:rsidRPr="00743905" w14:paraId="297C5216" w14:textId="77777777" w:rsidTr="00481280">
        <w:trPr>
          <w:cantSplit/>
          <w:trHeight w:val="748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FE15E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C53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AADF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82F2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C49D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 7, 9, 15, 33 și peste TDJ 23/29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8B0D7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500BF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74A8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A1FA1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1-12 Cap X.</w:t>
            </w:r>
          </w:p>
        </w:tc>
      </w:tr>
      <w:tr w:rsidR="004F3B80" w:rsidRPr="00743905" w14:paraId="46FEDE31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CD5E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44B8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2D66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357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St. Petroşani </w:t>
            </w:r>
          </w:p>
          <w:p w14:paraId="5C28D0D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2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B, 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7, 8, 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>9, 12</w:t>
            </w:r>
            <w:r>
              <w:rPr>
                <w:b/>
                <w:bCs/>
                <w:color w:val="000000"/>
                <w:sz w:val="20"/>
                <w:lang w:val="ro-RO"/>
              </w:rPr>
              <w:t>, 13 și 14</w:t>
            </w: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303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toată</w:t>
            </w:r>
          </w:p>
          <w:p w14:paraId="6E043CF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DC41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666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7CF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DE96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24247877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EE13B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36FB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0E2A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3ABD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 Călători</w:t>
            </w:r>
          </w:p>
          <w:p w14:paraId="5BB3E6B0" w14:textId="77777777" w:rsidR="004F3B80" w:rsidRPr="00D73778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</w:t>
            </w:r>
            <w:r>
              <w:rPr>
                <w:b/>
                <w:bCs/>
                <w:color w:val="000000"/>
                <w:sz w:val="20"/>
                <w:lang w:val="ro-RO"/>
              </w:rPr>
              <w:t>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5E5C0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3A6BBB3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56 și 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AC762" w14:textId="77777777" w:rsidR="004F3B80" w:rsidRPr="00D73778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EB9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DFCC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696C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233A120F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E2AF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5FB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B870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732E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Petroșani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91705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TDJ 40/46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4F6C2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B1F1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441B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A08A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Afectează intrări - ieşiri la liniile 1-3 Cap Y.</w:t>
            </w:r>
          </w:p>
        </w:tc>
      </w:tr>
      <w:tr w:rsidR="004F3B80" w:rsidRPr="00743905" w14:paraId="7790698C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8FD0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0C12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FD86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DC753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4BB4A82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84E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7E8BD22E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10 - 16,</w:t>
            </w:r>
          </w:p>
          <w:p w14:paraId="550B328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20 - 24</w:t>
            </w:r>
          </w:p>
          <w:p w14:paraId="299D928C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și</w:t>
            </w:r>
          </w:p>
          <w:p w14:paraId="1D0BDF3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26 - 38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69CB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A73A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9E8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5076B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445A6911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la liniile 1 - 12 abătute </w:t>
            </w:r>
          </w:p>
          <w:p w14:paraId="5B7D78C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Cap Y.</w:t>
            </w:r>
          </w:p>
        </w:tc>
      </w:tr>
      <w:tr w:rsidR="004F3B80" w:rsidRPr="00743905" w14:paraId="5C95D210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E2395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7F18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BA1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2C918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</w:t>
            </w:r>
          </w:p>
          <w:p w14:paraId="2549806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AB5D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DCE40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415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77+830</w:t>
            </w:r>
          </w:p>
          <w:p w14:paraId="4FECB8F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77+535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17F5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777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Stație paralelogram. </w:t>
            </w:r>
          </w:p>
        </w:tc>
      </w:tr>
      <w:tr w:rsidR="004F3B80" w:rsidRPr="00743905" w14:paraId="39D68ADB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88980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FDD9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51837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EC37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Petroşani</w:t>
            </w:r>
            <w:r>
              <w:rPr>
                <w:b/>
                <w:bCs/>
                <w:color w:val="000000"/>
                <w:sz w:val="20"/>
                <w:lang w:val="ro-RO"/>
              </w:rPr>
              <w:t xml:space="preserve"> -</w:t>
            </w:r>
          </w:p>
          <w:p w14:paraId="366D324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Băniţa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82CD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9A93F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EA74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74+500</w:t>
            </w:r>
          </w:p>
          <w:p w14:paraId="298372DC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71+000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A1A45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E9351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3E223EFA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B3EB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83FB4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48D07D4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3296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7DEC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E6994D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</w:t>
            </w:r>
            <w:r>
              <w:rPr>
                <w:b/>
                <w:bCs/>
                <w:color w:val="000000"/>
                <w:sz w:val="20"/>
                <w:lang w:val="ro-RO"/>
              </w:rPr>
              <w:t>ile 4 și 3 directe, Cap X, peste sch. 1, 3/3A, 1A și 7/5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C62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180A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A2F3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68+600</w:t>
            </w:r>
          </w:p>
          <w:p w14:paraId="21424D4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68+500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BD07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97B7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56E35133" w14:textId="77777777" w:rsidTr="00481280">
        <w:trPr>
          <w:cantSplit/>
          <w:trHeight w:val="752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6BFE2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C0A6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71DCD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F374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44B7CD7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X (diagonalele din bretea Cap X)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357E7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peste diag. </w:t>
            </w:r>
          </w:p>
          <w:p w14:paraId="4A601FCB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1 - 5 / 7</w:t>
            </w:r>
          </w:p>
          <w:p w14:paraId="64B097A5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65B67A2B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1A-3/3A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ACAC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20F49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14453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71810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Afectează intrări - ieşiri </w:t>
            </w:r>
          </w:p>
          <w:p w14:paraId="11431E0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din fir I în fir II și invers.</w:t>
            </w:r>
          </w:p>
        </w:tc>
      </w:tr>
      <w:tr w:rsidR="004F3B80" w:rsidRPr="00743905" w14:paraId="09B0254C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EF1E2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25B9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BC2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861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Băniţa</w:t>
            </w:r>
          </w:p>
          <w:p w14:paraId="743E798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99FE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7B1F1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2224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A9CD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FDF2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09E4A18E" w14:textId="77777777" w:rsidTr="00481280">
        <w:trPr>
          <w:cantSplit/>
          <w:trHeight w:val="3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39772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CB27" w14:textId="77777777" w:rsidR="004F3B80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26EF6FBC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E4D99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3B94E" w14:textId="77777777" w:rsidR="004F3B80" w:rsidRDefault="004F3B8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Bănița -</w:t>
            </w:r>
          </w:p>
          <w:p w14:paraId="2DB8AD32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Merișor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9120F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69A72" w14:textId="77777777" w:rsidR="004F3B80" w:rsidRPr="00743905" w:rsidRDefault="004F3B80" w:rsidP="00C26DA1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FEED1" w14:textId="77777777" w:rsidR="004F3B80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62+850</w:t>
            </w:r>
          </w:p>
          <w:p w14:paraId="466994E1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62+800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1441E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F1E93" w14:textId="77777777" w:rsidR="004F3B80" w:rsidRPr="00743905" w:rsidRDefault="004F3B80" w:rsidP="00C26DA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00989530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68840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5B38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5F9D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BFB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Baru Mare</w:t>
            </w:r>
          </w:p>
          <w:p w14:paraId="71B07B7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D4F9C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între </w:t>
            </w:r>
          </w:p>
          <w:p w14:paraId="5463E35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 xml:space="preserve">ax stație și </w:t>
            </w:r>
          </w:p>
          <w:p w14:paraId="17149DD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pacing w:val="-10"/>
                <w:sz w:val="20"/>
                <w:lang w:val="ro-RO"/>
              </w:rPr>
              <w:t>sch. 12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7E9A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D9B9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6817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800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1CE6A4A7" w14:textId="77777777" w:rsidTr="00481280">
        <w:trPr>
          <w:cantSplit/>
          <w:trHeight w:val="966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FF859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76B1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4210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3006D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Pui -</w:t>
            </w:r>
          </w:p>
          <w:p w14:paraId="3484200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880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4657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91F04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38+600</w:t>
            </w:r>
          </w:p>
          <w:p w14:paraId="7FE7CB1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38+200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8546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BD6A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5EEDA5DB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7684B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E5FA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36+100</w:t>
            </w:r>
          </w:p>
          <w:p w14:paraId="5E1B94C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35+950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7011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199AF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Băiești -</w:t>
            </w:r>
          </w:p>
          <w:p w14:paraId="3D51AF9B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Subcetate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AAFC5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5BF9A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692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24DA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A4674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12E27698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0BAF8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191F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30+050</w:t>
            </w:r>
          </w:p>
          <w:p w14:paraId="06196A5B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29+500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CC53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468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6D164942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4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56D61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1D437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21B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62EB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1C31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21894EB5" w14:textId="77777777" w:rsidTr="00481280">
        <w:trPr>
          <w:cantSplit/>
          <w:trHeight w:val="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C6330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5E43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1835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7E377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Subcetate</w:t>
            </w:r>
          </w:p>
          <w:p w14:paraId="0C2E1DAE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560B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toată linia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B6740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4F33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4681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2626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125E2BE0" w14:textId="77777777" w:rsidTr="00481280">
        <w:trPr>
          <w:cantSplit/>
          <w:trHeight w:val="16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D337F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D5C63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12+450</w:t>
            </w:r>
          </w:p>
          <w:p w14:paraId="095E263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9+700</w:t>
            </w: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D0D8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CF66B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- </w:t>
            </w:r>
          </w:p>
          <w:p w14:paraId="67F642CE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Călan Băi și </w:t>
            </w:r>
          </w:p>
          <w:p w14:paraId="6D6DD42A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Călan Băi </w:t>
            </w:r>
          </w:p>
          <w:p w14:paraId="29714EB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574E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pacing w:val="-1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CB7C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540C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28E8D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67B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35DE7E9B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5EECA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A0F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AC91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0BC7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Călan Băi</w:t>
            </w:r>
          </w:p>
          <w:p w14:paraId="118ADD8D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2262B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</w:t>
            </w:r>
          </w:p>
          <w:p w14:paraId="2B5EFF1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ax staţie şi </w:t>
            </w:r>
          </w:p>
          <w:p w14:paraId="766CC30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sch. 28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0F02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A39A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500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79A1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Restul liniei </w:t>
            </w: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este</w:t>
            </w: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 xml:space="preserve"> închisă.</w:t>
            </w:r>
          </w:p>
        </w:tc>
      </w:tr>
      <w:tr w:rsidR="004F3B80" w:rsidRPr="00743905" w14:paraId="06D80F04" w14:textId="77777777" w:rsidTr="00481280">
        <w:trPr>
          <w:cantSplit/>
          <w:trHeight w:val="471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C086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AD2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3850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524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St. Băcia linia 2 directă </w:t>
            </w:r>
          </w:p>
          <w:p w14:paraId="79E2E89F" w14:textId="77777777" w:rsidR="004F3B80" w:rsidRPr="00CD295A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en-US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Cap Y peste DTJ 22/26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078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3E7DC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2B067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6+270</w:t>
            </w:r>
          </w:p>
          <w:p w14:paraId="11D60BD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6+320</w:t>
            </w: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17905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C91F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ro-RO"/>
              </w:rPr>
              <w:t>Fără inductori.</w:t>
            </w:r>
          </w:p>
        </w:tc>
      </w:tr>
      <w:tr w:rsidR="004F3B80" w:rsidRPr="00743905" w14:paraId="509C0D48" w14:textId="77777777" w:rsidTr="00481280">
        <w:trPr>
          <w:cantSplit/>
          <w:trHeight w:val="82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CA1F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ACD8B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35D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B86E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D630C0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4BD2618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38BB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7A4312D6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137 -</w:t>
            </w:r>
          </w:p>
          <w:p w14:paraId="7A36A08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104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BCB3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E34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B539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1B8D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678EF3A0" w14:textId="77777777" w:rsidTr="00481280">
        <w:trPr>
          <w:cantSplit/>
          <w:trHeight w:val="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5774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5BDE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382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2159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4E829293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023DFA02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CC1B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64908304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12C3" w14:textId="77777777" w:rsidR="004F3B80" w:rsidRPr="00743905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F824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BE6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6DF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1B8614C0" w14:textId="77777777" w:rsidTr="00481280">
        <w:trPr>
          <w:cantSplit/>
          <w:trHeight w:val="171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2467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2771C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3209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C33F8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402B3D9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A3DF5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peste sch. 14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7CDB2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22D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58C7E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BA28C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 xml:space="preserve">Afectează intrări - ieşiri </w:t>
            </w:r>
          </w:p>
          <w:p w14:paraId="0DC7E0D4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la linia 1 abătută Cap Y și linia 202 B Simeria Triaj - Simeria Buclă.</w:t>
            </w:r>
          </w:p>
          <w:p w14:paraId="4808E42E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18269746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  <w:tr w:rsidR="004F3B80" w:rsidRPr="00743905" w14:paraId="745B4649" w14:textId="77777777" w:rsidTr="00481280">
        <w:trPr>
          <w:cantSplit/>
          <w:trHeight w:val="1153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6C5B2" w14:textId="77777777" w:rsidR="004F3B80" w:rsidRPr="00743905" w:rsidRDefault="004F3B80" w:rsidP="004F3B80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FD21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DAF0F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1BBA6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B78AA0B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Grupa A, linia 5A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04090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între sch. 13 </w:t>
            </w:r>
          </w:p>
          <w:p w14:paraId="2359A29D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și </w:t>
            </w:r>
          </w:p>
          <w:p w14:paraId="40C033C2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 xml:space="preserve">TDJ </w:t>
            </w:r>
          </w:p>
          <w:p w14:paraId="288E6156" w14:textId="77777777" w:rsidR="004F3B80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43 / 37</w:t>
            </w: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8DB22" w14:textId="77777777" w:rsidR="004F3B80" w:rsidRDefault="004F3B80" w:rsidP="004812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9EB7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49398" w14:textId="77777777" w:rsidR="004F3B80" w:rsidRPr="00743905" w:rsidRDefault="004F3B80" w:rsidP="004812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F0225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Nesemnalizată pe teren.</w:t>
            </w:r>
          </w:p>
          <w:p w14:paraId="0661E357" w14:textId="77777777" w:rsidR="004F3B80" w:rsidRDefault="004F3B80" w:rsidP="004812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en-US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lang w:val="en-US"/>
              </w:rPr>
              <w:t>Stație paralelogram.</w:t>
            </w:r>
          </w:p>
        </w:tc>
      </w:tr>
    </w:tbl>
    <w:p w14:paraId="6CA4675E" w14:textId="77777777" w:rsidR="004F3B80" w:rsidRPr="005905D7" w:rsidRDefault="004F3B80" w:rsidP="00B773E9">
      <w:pPr>
        <w:spacing w:before="40" w:after="40" w:line="192" w:lineRule="auto"/>
        <w:ind w:right="57"/>
        <w:rPr>
          <w:b/>
          <w:sz w:val="20"/>
          <w:lang w:val="ro-RO"/>
        </w:rPr>
      </w:pPr>
    </w:p>
    <w:p w14:paraId="3BA33BD8" w14:textId="77777777" w:rsidR="004F3B80" w:rsidRDefault="004F3B80" w:rsidP="007246D0">
      <w:pPr>
        <w:pStyle w:val="Heading1"/>
        <w:spacing w:line="360" w:lineRule="auto"/>
      </w:pPr>
      <w:r>
        <w:t>LINIA 117</w:t>
      </w:r>
    </w:p>
    <w:p w14:paraId="003B96E7" w14:textId="77777777" w:rsidR="004F3B80" w:rsidRDefault="004F3B80" w:rsidP="00F12DA0">
      <w:pPr>
        <w:pStyle w:val="Heading1"/>
        <w:spacing w:line="360" w:lineRule="auto"/>
        <w:rPr>
          <w:b w:val="0"/>
          <w:bCs w:val="0"/>
          <w:sz w:val="8"/>
        </w:rPr>
      </w:pPr>
      <w:r>
        <w:t>LIVEZENI - LUPENI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7C72A610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8CFB2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4A6D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84+710</w:t>
            </w:r>
          </w:p>
          <w:p w14:paraId="39E1AA1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85+320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7FC95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9A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Livezeni -</w:t>
            </w:r>
          </w:p>
          <w:p w14:paraId="757E07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Iscroni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784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B81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BB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E17DC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61A7A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1F248DC7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BBA8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1020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E8B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B3E4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6FE001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20C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1, 3, 9, </w:t>
            </w:r>
          </w:p>
          <w:p w14:paraId="6C97AF5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11, 15, 17 și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B3F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8E11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F92E3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2C10A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FD2A895" w14:textId="77777777">
        <w:trPr>
          <w:cantSplit/>
          <w:trHeight w:val="4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FC98F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4A9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56CF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1FAB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39DC558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linile 7 şi 12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A49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F7E1FE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BBAD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C7C2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51759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DB056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EFC8596" w14:textId="77777777">
        <w:trPr>
          <w:cantSplit/>
          <w:trHeight w:val="187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5810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121E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F38D9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495B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Iscroni</w:t>
            </w:r>
          </w:p>
          <w:p w14:paraId="4BCFEF0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2F60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S 8,</w:t>
            </w:r>
          </w:p>
          <w:p w14:paraId="097553B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12, 14,</w:t>
            </w:r>
          </w:p>
          <w:p w14:paraId="751A7A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18, 20,</w:t>
            </w:r>
          </w:p>
          <w:p w14:paraId="13E47A6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24, 26,</w:t>
            </w:r>
          </w:p>
          <w:p w14:paraId="3F38777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 şi 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027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A75F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C130B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35B25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69E94EA" w14:textId="77777777">
        <w:trPr>
          <w:cantSplit/>
          <w:trHeight w:val="71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DC1F4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8E3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AFFB7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F5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7AFB2B4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71E5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5C133B8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5 / 9, </w:t>
            </w:r>
          </w:p>
          <w:p w14:paraId="68DFA10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15,</w:t>
            </w:r>
          </w:p>
          <w:p w14:paraId="6631747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24DDAC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19, 21, 12, 16, 18, 22, 24 </w:t>
            </w:r>
          </w:p>
          <w:p w14:paraId="4FCF3D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62AB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AFD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08567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8009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abătute.</w:t>
            </w:r>
          </w:p>
        </w:tc>
      </w:tr>
      <w:tr w:rsidR="004F3B80" w14:paraId="5449CB33" w14:textId="77777777">
        <w:trPr>
          <w:cantSplit/>
          <w:trHeight w:val="3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9EF5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627E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65996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782A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Vulcan</w:t>
            </w:r>
          </w:p>
          <w:p w14:paraId="366CB6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 4 și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99D20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F1B49A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4A5B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548F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D51D9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C00F" w14:textId="77777777" w:rsidR="004F3B80" w:rsidRPr="00F35A05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CBBAD9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555DF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C06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97+300</w:t>
            </w:r>
          </w:p>
          <w:p w14:paraId="515363E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D50BF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A7E43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F541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Lupeni Tehnic</w:t>
            </w:r>
          </w:p>
          <w:p w14:paraId="5FCA436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9D90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6F9D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B9E5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59B3D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138C4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6943A74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F5366" w14:textId="77777777" w:rsidR="004F3B80" w:rsidRDefault="004F3B80" w:rsidP="004F3B80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F25D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C0613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1AD4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Lupeni Tehnic </w:t>
            </w:r>
          </w:p>
          <w:p w14:paraId="7630E38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61D2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5E9D42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D05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7D3F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B5118" w14:textId="77777777" w:rsidR="004F3B80" w:rsidRPr="00AA7E4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2DF8E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</w:t>
            </w:r>
          </w:p>
          <w:p w14:paraId="3B77429F" w14:textId="77777777" w:rsidR="004F3B80" w:rsidRDefault="004F3B80">
            <w:pPr>
              <w:spacing w:before="60" w:after="6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2C abătută.</w:t>
            </w:r>
          </w:p>
        </w:tc>
      </w:tr>
    </w:tbl>
    <w:p w14:paraId="63761122" w14:textId="77777777" w:rsidR="004F3B80" w:rsidRDefault="004F3B80" w:rsidP="00F219D2">
      <w:pPr>
        <w:spacing w:before="40" w:after="40" w:line="192" w:lineRule="auto"/>
        <w:ind w:right="57"/>
        <w:jc w:val="center"/>
        <w:rPr>
          <w:sz w:val="20"/>
          <w:lang w:val="ro-RO"/>
        </w:rPr>
      </w:pPr>
    </w:p>
    <w:p w14:paraId="4FFC4D44" w14:textId="77777777" w:rsidR="004F3B80" w:rsidRDefault="004F3B80" w:rsidP="009B0B28">
      <w:pPr>
        <w:pStyle w:val="Heading1"/>
        <w:spacing w:line="360" w:lineRule="auto"/>
      </w:pPr>
      <w:r>
        <w:t>LINIA 119 A</w:t>
      </w:r>
    </w:p>
    <w:p w14:paraId="1D2D00EC" w14:textId="77777777" w:rsidR="004F3B80" w:rsidRDefault="004F3B80" w:rsidP="0036336D">
      <w:pPr>
        <w:pStyle w:val="Heading1"/>
        <w:spacing w:line="360" w:lineRule="auto"/>
        <w:rPr>
          <w:b w:val="0"/>
          <w:bCs w:val="0"/>
          <w:sz w:val="8"/>
        </w:rPr>
      </w:pPr>
      <w:r>
        <w:t>PETROŞANI - PETROŞANI TRIAJ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30F8E692" w14:textId="77777777">
        <w:trPr>
          <w:cantSplit/>
          <w:trHeight w:val="555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921B1" w14:textId="77777777" w:rsidR="004F3B80" w:rsidRDefault="004F3B80" w:rsidP="004F3B80">
            <w:pPr>
              <w:numPr>
                <w:ilvl w:val="0"/>
                <w:numId w:val="11"/>
              </w:numPr>
              <w:spacing w:before="40" w:after="40" w:line="192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79D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2+239</w:t>
            </w:r>
          </w:p>
          <w:p w14:paraId="0EF4EE3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3AE4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15</w:t>
            </w: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12AF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Petroșani - </w:t>
            </w:r>
          </w:p>
          <w:p w14:paraId="5F7A0B6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Petroșani Triaj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4B87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6DBE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FA2E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984B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sz w:val="32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6464F9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Stații paralelogram.</w:t>
            </w:r>
          </w:p>
          <w:p w14:paraId="10B954D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Porțiunea este cuprinsă între sch. 6 și sch. 10 T.</w:t>
            </w:r>
          </w:p>
        </w:tc>
      </w:tr>
    </w:tbl>
    <w:p w14:paraId="57B22B6E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7BEE3BD9" w14:textId="77777777" w:rsidR="004F3B80" w:rsidRDefault="004F3B80" w:rsidP="006B57C6">
      <w:pPr>
        <w:pStyle w:val="Heading1"/>
        <w:spacing w:line="360" w:lineRule="auto"/>
      </w:pPr>
      <w:r>
        <w:lastRenderedPageBreak/>
        <w:t>LINIA 120</w:t>
      </w:r>
    </w:p>
    <w:p w14:paraId="7D7AF288" w14:textId="77777777" w:rsidR="004F3B80" w:rsidRDefault="004F3B80" w:rsidP="00B92C08">
      <w:pPr>
        <w:pStyle w:val="Heading1"/>
        <w:spacing w:line="360" w:lineRule="auto"/>
        <w:rPr>
          <w:b w:val="0"/>
          <w:bCs w:val="0"/>
          <w:sz w:val="8"/>
        </w:rPr>
      </w:pPr>
      <w:r>
        <w:t>CARANSEBEŞ - REŞIŢA NORD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F3B80" w14:paraId="2988B04E" w14:textId="77777777" w:rsidTr="00992F66">
        <w:trPr>
          <w:cantSplit/>
          <w:trHeight w:val="2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519A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2671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90D8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9EFA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</w:t>
            </w:r>
          </w:p>
          <w:p w14:paraId="4ABAD4A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948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8B7511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2BAF923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/ 36, 42 / 46,</w:t>
            </w:r>
          </w:p>
          <w:p w14:paraId="09880E6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439CA25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6B0D9EA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D4B56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FD8B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C058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4BDF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3 - 7 Cap Y.</w:t>
            </w:r>
          </w:p>
        </w:tc>
      </w:tr>
      <w:tr w:rsidR="004F3B80" w14:paraId="50D629E8" w14:textId="77777777" w:rsidTr="00992F66">
        <w:trPr>
          <w:cantSplit/>
          <w:trHeight w:val="5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078AC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649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3+400</w:t>
            </w:r>
          </w:p>
          <w:p w14:paraId="3E5A6D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423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08B4" w14:textId="77777777" w:rsidR="004F3B80" w:rsidRDefault="004F3B80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2A5DECD5" w14:textId="77777777" w:rsidR="004F3B80" w:rsidRDefault="004F3B80" w:rsidP="00992F6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829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4D0B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6CBD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2559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D7A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42C95E8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27D47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CD80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4+600</w:t>
            </w:r>
          </w:p>
          <w:p w14:paraId="7FD81F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936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35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Caransebeş -</w:t>
            </w:r>
          </w:p>
          <w:p w14:paraId="7CB979B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04E0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D706D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EED6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454E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09B7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7B1EC1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B43EB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96C0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24AB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855C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159F4ED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16E7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8BB6E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B34C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419D2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663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D61B03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X.</w:t>
            </w:r>
          </w:p>
        </w:tc>
      </w:tr>
      <w:tr w:rsidR="004F3B80" w14:paraId="1181A118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B44D0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AF3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87A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AE89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Cornuţel Banat</w:t>
            </w:r>
          </w:p>
          <w:p w14:paraId="29DAB70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B29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A4CB21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BE4D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94E5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E31B2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5635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D8FD23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abătută, Cap Y.</w:t>
            </w:r>
          </w:p>
        </w:tc>
      </w:tr>
      <w:tr w:rsidR="004F3B80" w14:paraId="41A30009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DBFE8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7E4D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17+050</w:t>
            </w:r>
          </w:p>
          <w:p w14:paraId="576424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0608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3CA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6999F1C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D8B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316A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170D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F74C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5D6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49FEE9B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525B3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401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19+860</w:t>
            </w:r>
          </w:p>
          <w:p w14:paraId="428D4F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20+760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D06D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CB5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Cornuţel Banat -</w:t>
            </w:r>
          </w:p>
          <w:p w14:paraId="697C0DA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56A5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1977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6DB3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4F040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1993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385E0945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1946A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73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0BDB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B8A2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Brebu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8EA35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D703E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7A50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1732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087F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3 Cap Y.</w:t>
            </w:r>
          </w:p>
        </w:tc>
      </w:tr>
      <w:tr w:rsidR="004F3B80" w14:paraId="586AB289" w14:textId="77777777">
        <w:trPr>
          <w:cantSplit/>
          <w:trHeight w:val="634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6686C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0AE3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  <w:p w14:paraId="3198F3B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64A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37AB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Brebu -</w:t>
            </w:r>
          </w:p>
          <w:p w14:paraId="4D0671A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Reşiţa Nord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1F01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DB46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D17B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E176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D29D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5E617A9" w14:textId="77777777">
        <w:trPr>
          <w:cantSplit/>
          <w:trHeight w:val="150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09AA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F74B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  <w:p w14:paraId="3F7D153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3306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3AD7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278D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36677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EB53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A5ACB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9DB7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D8043EF" w14:textId="77777777">
        <w:trPr>
          <w:cantSplit/>
          <w:trHeight w:val="269"/>
          <w:jc w:val="center"/>
        </w:trPr>
        <w:tc>
          <w:tcPr>
            <w:tcW w:w="639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92BA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7A57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30+000</w:t>
            </w:r>
          </w:p>
          <w:p w14:paraId="14F2988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</w:tc>
        <w:tc>
          <w:tcPr>
            <w:tcW w:w="754" w:type="dxa"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30B0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C38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992D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26EB5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E0F9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D4D2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424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918AFDC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AECD6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C8C6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33+000</w:t>
            </w:r>
          </w:p>
          <w:p w14:paraId="54425FB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FB8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22FE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4AF6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9A6E9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4FDB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6B48C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9088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D8B3C2B" w14:textId="77777777">
        <w:trPr>
          <w:cantSplit/>
          <w:trHeight w:val="149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F40B9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2BCB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33+450</w:t>
            </w:r>
          </w:p>
          <w:p w14:paraId="710EAB9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38+615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D9E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5E7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9B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AEE3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4069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DBDAC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622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23A8F61" w14:textId="77777777">
        <w:trPr>
          <w:cantSplit/>
          <w:trHeight w:val="7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0F98" w14:textId="77777777" w:rsidR="004F3B80" w:rsidRDefault="004F3B80" w:rsidP="004F3B80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3202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204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7F80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3C88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15, 19, 25, 33, 35 și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2A5A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29ED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40693" w14:textId="77777777" w:rsidR="004F3B80" w:rsidRPr="009B4D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D344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X.</w:t>
            </w:r>
          </w:p>
        </w:tc>
      </w:tr>
    </w:tbl>
    <w:p w14:paraId="4B9B8069" w14:textId="77777777" w:rsidR="004F3B80" w:rsidRDefault="004F3B80">
      <w:pPr>
        <w:shd w:val="clear" w:color="auto" w:fill="FFFFFF"/>
        <w:spacing w:before="40" w:after="40" w:line="192" w:lineRule="auto"/>
        <w:ind w:right="57"/>
        <w:rPr>
          <w:sz w:val="20"/>
          <w:lang w:val="ro-RO"/>
        </w:rPr>
      </w:pPr>
    </w:p>
    <w:p w14:paraId="36567295" w14:textId="77777777" w:rsidR="004F3B80" w:rsidRDefault="004F3B80" w:rsidP="00094CC3">
      <w:pPr>
        <w:pStyle w:val="Heading1"/>
        <w:spacing w:line="360" w:lineRule="auto"/>
      </w:pPr>
      <w:r>
        <w:t>LINIA 122</w:t>
      </w:r>
    </w:p>
    <w:p w14:paraId="2D768503" w14:textId="77777777" w:rsidR="004F3B80" w:rsidRDefault="004F3B80" w:rsidP="003819B9">
      <w:pPr>
        <w:pStyle w:val="Heading1"/>
        <w:spacing w:line="360" w:lineRule="auto"/>
        <w:rPr>
          <w:b w:val="0"/>
          <w:bCs w:val="0"/>
          <w:sz w:val="8"/>
        </w:rPr>
      </w:pPr>
      <w:r>
        <w:t>CARANSEBEŞ - CARANSEBEŞ TRIAJ - ZĂGUJENI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1F07953D" w14:textId="77777777">
        <w:trPr>
          <w:cantSplit/>
          <w:trHeight w:val="2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9977C" w14:textId="77777777" w:rsidR="004F3B80" w:rsidRDefault="004F3B80" w:rsidP="004F3B80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55041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B024" w14:textId="77777777" w:rsidR="004F3B80" w:rsidRPr="006810C6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64FD0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Triaj</w:t>
            </w:r>
          </w:p>
          <w:p w14:paraId="4140A66B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A, 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3820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F1AFD" w14:textId="77777777" w:rsidR="004F3B80" w:rsidRPr="00F834E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834E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B1CF2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2633B" w14:textId="77777777" w:rsidR="004F3B80" w:rsidRPr="00F834E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96D0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0F4F964" w14:textId="77777777" w:rsidR="004F3B80" w:rsidRDefault="004F3B80">
      <w:pPr>
        <w:spacing w:before="40" w:line="192" w:lineRule="auto"/>
        <w:ind w:right="57"/>
        <w:rPr>
          <w:sz w:val="20"/>
          <w:lang w:val="ro-RO"/>
        </w:rPr>
      </w:pPr>
    </w:p>
    <w:p w14:paraId="1856B3E7" w14:textId="77777777" w:rsidR="004F3B80" w:rsidRDefault="004F3B80" w:rsidP="004365A5">
      <w:pPr>
        <w:pStyle w:val="Heading1"/>
        <w:spacing w:line="276" w:lineRule="auto"/>
      </w:pPr>
      <w:r>
        <w:t>LINIA 123</w:t>
      </w:r>
    </w:p>
    <w:p w14:paraId="514066C7" w14:textId="77777777" w:rsidR="004F3B80" w:rsidRDefault="004F3B80" w:rsidP="00B075C5">
      <w:pPr>
        <w:pStyle w:val="Heading1"/>
        <w:spacing w:line="276" w:lineRule="auto"/>
        <w:rPr>
          <w:b w:val="0"/>
          <w:bCs w:val="0"/>
          <w:sz w:val="8"/>
        </w:rPr>
      </w:pPr>
      <w:r>
        <w:t>LUGOJ - BUZIAŞ - JAMU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70"/>
        <w:gridCol w:w="753"/>
        <w:gridCol w:w="870"/>
        <w:gridCol w:w="752"/>
        <w:gridCol w:w="2489"/>
      </w:tblGrid>
      <w:tr w:rsidR="004F3B80" w14:paraId="4BAE8ED1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3D389" w14:textId="77777777" w:rsidR="004F3B80" w:rsidRDefault="004F3B80" w:rsidP="004F3B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6F02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83+115</w:t>
            </w:r>
          </w:p>
          <w:p w14:paraId="41F9048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83+875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EA30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0248B" w14:textId="77777777" w:rsidR="004F3B80" w:rsidRDefault="004F3B80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1AF6D7C4" w14:textId="77777777" w:rsidR="004F3B80" w:rsidRDefault="004F3B80" w:rsidP="009C03F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49E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0ED2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5D14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A2C71" w14:textId="77777777" w:rsidR="004F3B80" w:rsidRPr="008E041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C5D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Semnalizată ca limitare de viteză.</w:t>
            </w:r>
          </w:p>
        </w:tc>
      </w:tr>
      <w:tr w:rsidR="004F3B80" w14:paraId="5337B3BE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9D879" w14:textId="77777777" w:rsidR="004F3B80" w:rsidRDefault="004F3B80" w:rsidP="004F3B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246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97+000</w:t>
            </w:r>
          </w:p>
          <w:p w14:paraId="2BBEB8A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99+000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E28D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BCD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 -</w:t>
            </w:r>
          </w:p>
          <w:p w14:paraId="6582748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DD16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8807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539B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3C4D9" w14:textId="77777777" w:rsidR="004F3B80" w:rsidRPr="008E041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887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19451D71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770CB" w14:textId="77777777" w:rsidR="004F3B80" w:rsidRDefault="004F3B80" w:rsidP="004F3B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EDD6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FD6F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82F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77CE060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A6C0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FEE0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BBC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28A5" w14:textId="77777777" w:rsidR="004F3B80" w:rsidRPr="008E041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6FE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7036B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1 abătută, Cap X.</w:t>
            </w:r>
          </w:p>
        </w:tc>
      </w:tr>
      <w:tr w:rsidR="004F3B80" w14:paraId="58AD34D4" w14:textId="77777777">
        <w:trPr>
          <w:cantSplit/>
          <w:trHeight w:val="33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27A2" w14:textId="77777777" w:rsidR="004F3B80" w:rsidRDefault="004F3B80" w:rsidP="004F3B80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327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3E28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742B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6FE669B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2CDD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F08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084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7127E" w14:textId="77777777" w:rsidR="004F3B80" w:rsidRPr="008E041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D3F2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07D08B8D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  <w:r>
        <w:rPr>
          <w:sz w:val="20"/>
          <w:lang w:val="ro-RO"/>
        </w:rPr>
        <w:t xml:space="preserve"> </w:t>
      </w:r>
    </w:p>
    <w:p w14:paraId="7215557B" w14:textId="77777777" w:rsidR="004F3B80" w:rsidRDefault="004F3B80" w:rsidP="00F078FE">
      <w:pPr>
        <w:pStyle w:val="Heading1"/>
        <w:spacing w:line="360" w:lineRule="auto"/>
      </w:pPr>
      <w:r>
        <w:t>LINIA 124</w:t>
      </w:r>
    </w:p>
    <w:p w14:paraId="377D3EA7" w14:textId="77777777" w:rsidR="004F3B80" w:rsidRDefault="004F3B80" w:rsidP="00210DC6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REŞIŢA SUD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F3B80" w14:paraId="654E60E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966F5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9A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87E4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1AD5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14590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8E4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A5E2BD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5C19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15A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7293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51B8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1F08D5" w14:paraId="6DE82C4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AEEF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8AED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8216F" w14:textId="77777777" w:rsidR="004F3B80" w:rsidRPr="001F08D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630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220181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8AB2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32DBDD7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C5C06" w14:textId="77777777" w:rsidR="004F3B80" w:rsidRPr="001F08D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F08D5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32FB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96727" w14:textId="77777777" w:rsidR="004F3B80" w:rsidRPr="001F08D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7127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0B59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27A7AD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6FC8300C" w14:textId="77777777" w:rsidR="004F3B80" w:rsidRPr="001F08D5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1F08D5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F3B80" w14:paraId="2D70FEF7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86E32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8677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A22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0B5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DB787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BE4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13, 17, 29, 43, 55, 59, 63, 69, 71, 73, 75, și 79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77B5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457A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39CB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62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16BD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F3B80" w:rsidRPr="00A8307A" w14:paraId="5FB2070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224B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A8BE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3C5D" w14:textId="77777777" w:rsidR="004F3B80" w:rsidRPr="0017752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6AA0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EE4C99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7A9C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85EE1" w14:textId="77777777" w:rsidR="004F3B80" w:rsidRPr="0017752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177526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CAAB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10AE" w14:textId="77777777" w:rsidR="004F3B80" w:rsidRPr="0017752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5CEE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FE8E9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F3B80" w:rsidRPr="00A8307A" w14:paraId="74A7145A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5A51D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C1B2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9B9C7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B34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8F2762B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C50F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5AA416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34E7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F6A3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955C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BFD7F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BB1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85E45E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23ACCC7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72DD73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F3B80" w:rsidRPr="00A8307A" w14:paraId="03BBB15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AEB1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88A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4C07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A8ED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E5E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270CF8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CD6C31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6262B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F29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0B8A8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8FB4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F5C51D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7661031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F3E75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DEE7" w14:textId="77777777" w:rsidR="004F3B80" w:rsidRPr="00A8307A" w:rsidRDefault="004F3B80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19EF" w14:textId="77777777" w:rsidR="004F3B80" w:rsidRPr="00AF6A38" w:rsidRDefault="004F3B8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D3BE" w14:textId="77777777" w:rsidR="004F3B80" w:rsidRPr="00A8307A" w:rsidRDefault="004F3B80" w:rsidP="00D66AF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0BC5" w14:textId="77777777" w:rsidR="004F3B80" w:rsidRDefault="004F3B8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5AE6633" w14:textId="77777777" w:rsidR="004F3B80" w:rsidRDefault="004F3B8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E938013" w14:textId="77777777" w:rsidR="004F3B80" w:rsidRDefault="004F3B80" w:rsidP="00D66AF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5907" w14:textId="77777777" w:rsidR="004F3B80" w:rsidRDefault="004F3B8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52C3" w14:textId="77777777" w:rsidR="004F3B80" w:rsidRPr="00A8307A" w:rsidRDefault="004F3B80" w:rsidP="00D66AF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4C800" w14:textId="77777777" w:rsidR="004F3B80" w:rsidRPr="00AF6A38" w:rsidRDefault="004F3B80" w:rsidP="00D66AFF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97493" w14:textId="77777777" w:rsidR="004F3B80" w:rsidRPr="00D66AFF" w:rsidRDefault="004F3B80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404A1DAB" w14:textId="77777777" w:rsidR="004F3B80" w:rsidRDefault="004F3B80" w:rsidP="00D66AF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66AFF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0F1CA4F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128C9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51C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1ACF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794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B58D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41CAF0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2DDAE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F430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AC05" w14:textId="77777777" w:rsidR="004F3B80" w:rsidRPr="00AF6A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6252B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F3B80" w:rsidRPr="00A8307A" w14:paraId="3BD1EEB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03525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3C1D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0BA3C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7B2B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62305A0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B9F4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9F33C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4FE4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B5CC1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411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1B7D53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747A775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421E5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8923397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F3B80" w:rsidRPr="00A8307A" w14:paraId="4094D2B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9C0D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FA54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10C8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76AA" w14:textId="77777777" w:rsidR="004F3B80" w:rsidRPr="00A8307A" w:rsidRDefault="004F3B80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3F21F77" w14:textId="77777777" w:rsidR="004F3B80" w:rsidRPr="00A8307A" w:rsidRDefault="004F3B80" w:rsidP="002F4F92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DEB8D" w14:textId="77777777" w:rsidR="004F3B80" w:rsidRDefault="004F3B80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3D325976" w14:textId="77777777" w:rsidR="004F3B80" w:rsidRDefault="004F3B80" w:rsidP="002F4F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4F9EEA85" w14:textId="77777777" w:rsidR="004F3B80" w:rsidRPr="002F4F92" w:rsidRDefault="004F3B80" w:rsidP="002F4F92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7C45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2FC4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8ACE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AFE9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F3B80" w:rsidRPr="00A8307A" w14:paraId="28777C3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4D914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8A4E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A8363" w14:textId="77777777" w:rsidR="004F3B80" w:rsidRPr="001033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4E86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C543131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D55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8D282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A5E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8B514" w14:textId="77777777" w:rsidR="004F3B80" w:rsidRPr="001033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A247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1E9216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7B29128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5D36DE16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AEF7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5F0C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D5B8" w14:textId="77777777" w:rsidR="004F3B80" w:rsidRPr="001033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C73D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A4F5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253ABA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2EEE069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F49D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06A1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1C10D" w14:textId="77777777" w:rsidR="004F3B80" w:rsidRPr="001033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7F66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94394D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30B2FA3E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F3B80" w14:paraId="17DA07C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C95C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3A05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31B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481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74F3A76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A754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9223B0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F364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77F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0483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E7DE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0A0FBB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6AE615A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F3B80" w:rsidRPr="00A8307A" w14:paraId="657375D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4239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51E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82864" w14:textId="77777777" w:rsidR="004F3B80" w:rsidRPr="00B8526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23D4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7A5821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BA5A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</w:p>
          <w:p w14:paraId="698E216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529E4" w14:textId="77777777" w:rsidR="004F3B80" w:rsidRPr="00B8526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B8526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DAC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1087" w14:textId="77777777" w:rsidR="004F3B80" w:rsidRPr="00B8526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BF2E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CB20B9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5422F24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DD9EF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E6B3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3B1BD" w14:textId="77777777" w:rsidR="004F3B80" w:rsidRPr="00DD472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5F3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3F029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242C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A3EE" w14:textId="77777777" w:rsidR="004F3B80" w:rsidRPr="00DD472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DD472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8B5C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19437" w14:textId="77777777" w:rsidR="004F3B80" w:rsidRPr="00DD472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FD96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84DD1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0C00477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49036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D575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C5169" w14:textId="77777777" w:rsidR="004F3B80" w:rsidRPr="0080537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C1AC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0D661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279F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DCB01" w14:textId="77777777" w:rsidR="004F3B80" w:rsidRPr="0080537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0537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1B55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90A2" w14:textId="77777777" w:rsidR="004F3B80" w:rsidRPr="0080537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A772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D93CD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8307A" w14:paraId="3804A189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A880" w14:textId="77777777" w:rsidR="004F3B80" w:rsidRPr="00A75A00" w:rsidRDefault="004F3B80" w:rsidP="004F3B80">
            <w:pPr>
              <w:numPr>
                <w:ilvl w:val="0"/>
                <w:numId w:val="1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DFE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BED3" w14:textId="77777777" w:rsidR="004F3B80" w:rsidRPr="00AA776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57DE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29B7A7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94A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2A270" w14:textId="77777777" w:rsidR="004F3B80" w:rsidRPr="00AA776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AA7768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8A9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89768" w14:textId="77777777" w:rsidR="004F3B80" w:rsidRPr="00AA776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5399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94004C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14:paraId="657FBB4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CAAE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3AB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37A7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D1EC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23C2E7D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5601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B83A1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A4A6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436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4A9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6315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1, Cap X și sch. 2, Cap Y.</w:t>
            </w:r>
          </w:p>
        </w:tc>
      </w:tr>
      <w:tr w:rsidR="004F3B80" w14:paraId="0F7DDB6F" w14:textId="77777777">
        <w:trPr>
          <w:cantSplit/>
          <w:trHeight w:val="3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A455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A3A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2B6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0F604" w14:textId="77777777" w:rsidR="004F3B80" w:rsidRDefault="004F3B8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Timişeni</w:t>
            </w:r>
          </w:p>
          <w:p w14:paraId="581ABFC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B5A2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F755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59A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97D9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3A35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1, 4 și 5 Cap Y.</w:t>
            </w:r>
          </w:p>
        </w:tc>
      </w:tr>
      <w:tr w:rsidR="004F3B80" w14:paraId="1487C21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7E5D9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99C5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554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83E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64105C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4BB4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A82261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BB47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317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4509C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55B3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15, </w:t>
            </w:r>
          </w:p>
          <w:p w14:paraId="4FB9589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4F3B80" w14:paraId="71AAA33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DB928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514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A1B2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0A7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2561B92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A197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FB87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42C4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AC07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E706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Cap X.</w:t>
            </w:r>
          </w:p>
        </w:tc>
      </w:tr>
      <w:tr w:rsidR="004F3B80" w14:paraId="6020909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53F1D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3215E" w14:textId="77777777" w:rsidR="004F3B80" w:rsidRDefault="004F3B8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3C0DA" w14:textId="77777777" w:rsidR="004F3B80" w:rsidRDefault="004F3B8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A63C1" w14:textId="77777777" w:rsidR="004F3B80" w:rsidRDefault="004F3B8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3091C6EB" w14:textId="77777777" w:rsidR="004F3B80" w:rsidRDefault="004F3B80" w:rsidP="00AE323A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8FD1C" w14:textId="77777777" w:rsidR="004F3B80" w:rsidRDefault="004F3B8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0FEA" w14:textId="77777777" w:rsidR="004F3B80" w:rsidRDefault="004F3B8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63756" w14:textId="77777777" w:rsidR="004F3B80" w:rsidRDefault="004F3B80" w:rsidP="00AE323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A1FA" w14:textId="77777777" w:rsidR="004F3B80" w:rsidRPr="00ED5B96" w:rsidRDefault="004F3B80" w:rsidP="00AE323A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D573" w14:textId="77777777" w:rsidR="004F3B80" w:rsidRDefault="004F3B80" w:rsidP="00AE323A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 și 5 Cap X.</w:t>
            </w:r>
          </w:p>
        </w:tc>
      </w:tr>
      <w:tr w:rsidR="004F3B80" w14:paraId="00BEECD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D031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7DCF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5B30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2A4B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</w:t>
            </w:r>
          </w:p>
          <w:p w14:paraId="12867DD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5734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740E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29A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38C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590C6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FCB4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Inclusiv peste sch. 9, </w:t>
            </w:r>
          </w:p>
          <w:p w14:paraId="3FE64A5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255C66">
              <w:rPr>
                <w:b/>
                <w:bCs/>
                <w:i/>
                <w:iCs/>
                <w:sz w:val="20"/>
                <w:lang w:val="ro-RO"/>
              </w:rPr>
              <w:t>St. Jebel</w:t>
            </w:r>
          </w:p>
        </w:tc>
      </w:tr>
      <w:tr w:rsidR="004F3B80" w14:paraId="155400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17410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E4FD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AFCF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6AF1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Jebel -</w:t>
            </w:r>
          </w:p>
          <w:p w14:paraId="76A7399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9B0A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A92C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477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B6731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76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7F4728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și 6 </w:t>
            </w:r>
          </w:p>
          <w:p w14:paraId="07DBC65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4F3B80" w14:paraId="3A85928E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89C84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95C1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F3DB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F816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02E32F4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A2DE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F91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059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9B0AC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68E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D495D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4F3B80" w14:paraId="28A1DF7C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41A91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C035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0D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BF1D" w14:textId="77777777" w:rsidR="004F3B80" w:rsidRDefault="004F3B80" w:rsidP="002D4AF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C476AA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abătută/directă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DF4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EF9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B92F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2399E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9301A" w14:textId="77777777" w:rsidR="004F3B80" w:rsidRDefault="004F3B8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A2716C8" w14:textId="77777777" w:rsidR="004F3B80" w:rsidRDefault="004F3B8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 2, 3 și 4..</w:t>
            </w:r>
          </w:p>
        </w:tc>
      </w:tr>
      <w:tr w:rsidR="004F3B80" w14:paraId="5ECE9A2F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4FF1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BDB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6C852EA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E12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D83F1" w14:textId="77777777" w:rsidR="004F3B80" w:rsidRDefault="004F3B8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Voiteni – </w:t>
            </w:r>
            <w:r>
              <w:rPr>
                <w:b/>
                <w:bCs/>
                <w:sz w:val="20"/>
                <w:lang w:val="ro-RO"/>
              </w:rPr>
              <w:br/>
              <w:t>Ax St. 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936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2FB5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0E41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2124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62823" w14:textId="77777777" w:rsidR="004F3B80" w:rsidRDefault="004F3B8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 RV 30 km/h pt trenurile de marfă</w:t>
            </w:r>
          </w:p>
        </w:tc>
      </w:tr>
      <w:tr w:rsidR="004F3B80" w14:paraId="54BFEA55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DE440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A49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1+400</w:t>
            </w:r>
          </w:p>
          <w:p w14:paraId="0258AD2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7024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A96D" w14:textId="77777777" w:rsidR="004F3B80" w:rsidRDefault="004F3B8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65F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38E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3D5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A53DB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B357" w14:textId="77777777" w:rsidR="004F3B80" w:rsidRDefault="004F3B8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2B8C24C2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D9947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E2B9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4+400</w:t>
            </w:r>
          </w:p>
          <w:p w14:paraId="3C1AD77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885A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C7C49" w14:textId="77777777" w:rsidR="004F3B80" w:rsidRDefault="004F3B80" w:rsidP="00DC767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Voiteni – Gătaia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8D8E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614B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4D76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7F25E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9CE4C" w14:textId="77777777" w:rsidR="004F3B80" w:rsidRDefault="004F3B80" w:rsidP="002D4AF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02D5DDF9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AF693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45E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25+360</w:t>
            </w:r>
          </w:p>
          <w:p w14:paraId="04C0D3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5CAD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C9D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Gătaia -</w:t>
            </w:r>
          </w:p>
          <w:p w14:paraId="0AC6C23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Berzovia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62BF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CCF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EDD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95CB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E5F2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6507A591" w14:textId="77777777">
        <w:trPr>
          <w:cantSplit/>
          <w:trHeight w:val="8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15BC4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A64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38+100</w:t>
            </w:r>
          </w:p>
          <w:p w14:paraId="4B9D64E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38+150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F4D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5960F" w14:textId="77777777" w:rsidR="004F3B80" w:rsidRDefault="004F3B80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4C9A73EC" w14:textId="77777777" w:rsidR="004F3B80" w:rsidRDefault="004F3B80" w:rsidP="009C20D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E009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BB9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E205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B81F3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500A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006E66A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798D8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F894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43+520</w:t>
            </w:r>
          </w:p>
          <w:p w14:paraId="22218D4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CB7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78A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Berzovia - </w:t>
            </w:r>
          </w:p>
          <w:p w14:paraId="1B06EE2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AD9D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8D4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049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4B006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1BA5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D772F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7E0E509F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1971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DD8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2D9C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A347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BE18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783C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86EF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6FB89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C9AE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6FE6E2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7EE62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DA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E235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076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Vasiova linia 2 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B5D0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D676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4D6B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5E28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146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26BE9BF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50451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3871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55+200</w:t>
            </w:r>
          </w:p>
          <w:p w14:paraId="143189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60+271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3CD4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709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Vasiova - Reșița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FD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DCDA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220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DC7D3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7B15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366DCA4A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2F744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4ABF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64+000</w:t>
            </w:r>
          </w:p>
          <w:p w14:paraId="42471A4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7781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61D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Reșița Nord - </w:t>
            </w:r>
          </w:p>
          <w:p w14:paraId="7251AAF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Reșița Sud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84CC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624C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4F1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F0D2D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9548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1100AD3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658A5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36AA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FC27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5213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8D3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FE584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13, 15, 19, 25, 33, 35,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B4F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698D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F2F4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50B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1 - 8 abătute Cap X</w:t>
            </w:r>
          </w:p>
        </w:tc>
      </w:tr>
      <w:tr w:rsidR="004F3B80" w14:paraId="02BA5B64" w14:textId="77777777" w:rsidTr="00F57033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C01EA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24FD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B3A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6D8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AB089" w14:textId="77777777" w:rsidR="004F3B80" w:rsidRDefault="004F3B8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3534A57" w14:textId="77777777" w:rsidR="004F3B80" w:rsidRDefault="004F3B8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D57CBE4" w14:textId="77777777" w:rsidR="004F3B80" w:rsidRDefault="004F3B8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18, 26, 40 și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5ACF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4FF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1857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898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2 - 8 abătute Cap Y</w:t>
            </w:r>
          </w:p>
        </w:tc>
      </w:tr>
      <w:tr w:rsidR="004F3B80" w14:paraId="312C1FD9" w14:textId="77777777">
        <w:trPr>
          <w:cantSplit/>
          <w:trHeight w:val="90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0CDDD" w14:textId="77777777" w:rsidR="004F3B80" w:rsidRDefault="004F3B80" w:rsidP="004F3B80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67C8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3ADA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956A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Reșița Nord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0C7B" w14:textId="77777777" w:rsidR="004F3B80" w:rsidRDefault="004F3B8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90E9829" w14:textId="77777777" w:rsidR="004F3B80" w:rsidRDefault="004F3B8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1FF02FB1" w14:textId="77777777" w:rsidR="004F3B80" w:rsidRDefault="004F3B80" w:rsidP="00F570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28/30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2682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70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BA36" w14:textId="77777777" w:rsidR="004F3B80" w:rsidRPr="00ED5B9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78D7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8 abătute Cap Y</w:t>
            </w:r>
          </w:p>
        </w:tc>
      </w:tr>
    </w:tbl>
    <w:p w14:paraId="04CE9217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5769273E" w14:textId="77777777" w:rsidR="004F3B80" w:rsidRDefault="004F3B80" w:rsidP="00C13E1E">
      <w:pPr>
        <w:pStyle w:val="Heading1"/>
        <w:spacing w:line="360" w:lineRule="auto"/>
      </w:pPr>
      <w:r>
        <w:t>LINIA 125</w:t>
      </w:r>
    </w:p>
    <w:p w14:paraId="781354D4" w14:textId="77777777" w:rsidR="004F3B80" w:rsidRDefault="004F3B80" w:rsidP="00C52D69">
      <w:pPr>
        <w:pStyle w:val="Heading1"/>
        <w:spacing w:line="360" w:lineRule="auto"/>
        <w:rPr>
          <w:b w:val="0"/>
          <w:bCs w:val="0"/>
          <w:sz w:val="8"/>
        </w:rPr>
      </w:pPr>
      <w:r>
        <w:t>TIMIŞOARA SUD - BUZIAŞ</w:t>
      </w:r>
    </w:p>
    <w:p w14:paraId="18AA4B05" w14:textId="77777777" w:rsidR="004F3B80" w:rsidRDefault="004F3B80" w:rsidP="00C52D69">
      <w:pPr>
        <w:pStyle w:val="Heading1"/>
        <w:spacing w:line="360" w:lineRule="auto"/>
        <w:rPr>
          <w:b w:val="0"/>
          <w:bCs w:val="0"/>
          <w:sz w:val="8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F3B80" w14:paraId="63B18340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B7FC" w14:textId="77777777" w:rsidR="004F3B80" w:rsidRDefault="004F3B80" w:rsidP="004F3B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B2F1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A587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01E8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0D10DAD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85F3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0859BD8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8201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3A92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C5F95" w14:textId="77777777" w:rsidR="004F3B80" w:rsidRPr="00CE363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BB5F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abătute.</w:t>
            </w:r>
          </w:p>
        </w:tc>
      </w:tr>
      <w:tr w:rsidR="004F3B80" w14:paraId="1A0B7852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0E16" w14:textId="77777777" w:rsidR="004F3B80" w:rsidRDefault="004F3B80" w:rsidP="004F3B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A21A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F93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66C4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Sud</w:t>
            </w:r>
          </w:p>
          <w:p w14:paraId="5F5477F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C3ED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D528ED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sch. </w:t>
            </w:r>
          </w:p>
          <w:p w14:paraId="333EFA2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F12B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D5F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541C3" w14:textId="77777777" w:rsidR="004F3B80" w:rsidRPr="00CE363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8AD0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63DC6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4 - 8 Cap Y.</w:t>
            </w:r>
          </w:p>
        </w:tc>
      </w:tr>
      <w:tr w:rsidR="004F3B80" w14:paraId="0B22EBD1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A2E7" w14:textId="77777777" w:rsidR="004F3B80" w:rsidRDefault="004F3B80" w:rsidP="004F3B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4BD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3B5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4AD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Semenic</w:t>
            </w:r>
          </w:p>
          <w:p w14:paraId="4738A4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abatuta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A5E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118780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057F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C636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DF57B" w14:textId="77777777" w:rsidR="004F3B80" w:rsidRPr="00CE363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F36B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494F45FE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D6287" w14:textId="77777777" w:rsidR="004F3B80" w:rsidRDefault="004F3B80" w:rsidP="004F3B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9B85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4+486</w:t>
            </w:r>
          </w:p>
          <w:p w14:paraId="21A1157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1D48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AF9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Semenic -</w:t>
            </w:r>
          </w:p>
          <w:p w14:paraId="267303B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Sacoșu Mic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1C2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D4FC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A604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B8B16" w14:textId="77777777" w:rsidR="004F3B80" w:rsidRPr="00CE363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38CE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4025A4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157CCDD6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CEB15" w14:textId="77777777" w:rsidR="004F3B80" w:rsidRDefault="004F3B80" w:rsidP="004F3B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334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24+500</w:t>
            </w:r>
          </w:p>
          <w:p w14:paraId="10E09B0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8CB4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2F8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Sacoșu Mic - Buziaș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4B1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9941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DF9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5B9DD" w14:textId="77777777" w:rsidR="004F3B80" w:rsidRPr="00CE363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81F7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5106CB94" w14:textId="77777777">
        <w:trPr>
          <w:cantSplit/>
          <w:trHeight w:val="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152E6" w14:textId="77777777" w:rsidR="004F3B80" w:rsidRDefault="004F3B80" w:rsidP="004F3B80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623D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924D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798D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Buziaș</w:t>
            </w:r>
          </w:p>
          <w:p w14:paraId="4E1E205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1C4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6, 8 și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502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8580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5557E" w14:textId="77777777" w:rsidR="004F3B80" w:rsidRPr="00CE363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D738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în Cap Y a linilor 1, 2 și 3 ab.</w:t>
            </w:r>
          </w:p>
        </w:tc>
      </w:tr>
    </w:tbl>
    <w:p w14:paraId="0CBCC137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62D97339" w14:textId="77777777" w:rsidR="004F3B80" w:rsidRDefault="004F3B80" w:rsidP="001E6A63">
      <w:pPr>
        <w:pStyle w:val="Heading1"/>
        <w:spacing w:line="360" w:lineRule="auto"/>
      </w:pPr>
      <w:r>
        <w:t>LINIA 129</w:t>
      </w:r>
    </w:p>
    <w:p w14:paraId="4B264FA9" w14:textId="77777777" w:rsidR="004F3B80" w:rsidRDefault="004F3B80" w:rsidP="00BB339B">
      <w:pPr>
        <w:pStyle w:val="Heading1"/>
        <w:spacing w:line="360" w:lineRule="auto"/>
        <w:rPr>
          <w:b w:val="0"/>
          <w:bCs w:val="0"/>
          <w:sz w:val="8"/>
        </w:rPr>
      </w:pPr>
      <w:r>
        <w:t>VOITENI - STAMORA MORAVIŢA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3"/>
        <w:gridCol w:w="2204"/>
        <w:gridCol w:w="870"/>
        <w:gridCol w:w="754"/>
        <w:gridCol w:w="870"/>
        <w:gridCol w:w="754"/>
        <w:gridCol w:w="2492"/>
      </w:tblGrid>
      <w:tr w:rsidR="004F3B80" w14:paraId="32E83E30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AED33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A791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47711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8AFD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6D5F0E8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CD35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10588E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1D1F8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0FEF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15A51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851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A57AFFF" w14:textId="77777777">
        <w:trPr>
          <w:cantSplit/>
          <w:trHeight w:val="56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67CD3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65C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01C79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102A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</w:t>
            </w:r>
          </w:p>
          <w:p w14:paraId="419ECE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3E4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FE04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7993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FB45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D5E8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4415B4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2, Cap X.</w:t>
            </w:r>
          </w:p>
        </w:tc>
      </w:tr>
      <w:tr w:rsidR="004F3B80" w14:paraId="1493F202" w14:textId="77777777" w:rsidTr="00B352BD">
        <w:trPr>
          <w:cantSplit/>
          <w:trHeight w:val="77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B77B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6CE7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B6A78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0631E" w14:textId="77777777" w:rsidR="004F3B80" w:rsidRDefault="004F3B80" w:rsidP="00B352B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Voiteni linia 2 directă/abătută</w:t>
            </w:r>
          </w:p>
          <w:p w14:paraId="50577AD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FAD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4, 6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1482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96A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DD093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788EB" w14:textId="77777777" w:rsidR="004F3B80" w:rsidRDefault="004F3B80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2BC8055" w14:textId="77777777" w:rsidR="004F3B80" w:rsidRDefault="004F3B80" w:rsidP="00B352B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2, 3 și 4.</w:t>
            </w:r>
          </w:p>
        </w:tc>
      </w:tr>
      <w:tr w:rsidR="004F3B80" w14:paraId="5478C750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7E1E4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1A3E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A6222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3A48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34FC3B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13AD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A1275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2E4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AAF7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07B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9734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70BE6D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4F3B80" w14:paraId="2F99EA0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244D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4687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7F2C0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639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Deta</w:t>
            </w:r>
          </w:p>
          <w:p w14:paraId="3281D91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258D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0CB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DDB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9B83B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99A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C2D97E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6C2A58B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Y.</w:t>
            </w:r>
          </w:p>
        </w:tc>
      </w:tr>
      <w:tr w:rsidR="004F3B80" w14:paraId="458B597C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3D31A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66E0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E2DF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A5BE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468587E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BD64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0192DF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A549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4F0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AB7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02582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BE3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0F147A7" w14:textId="77777777"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4CE74" w14:textId="77777777" w:rsidR="004F3B80" w:rsidRDefault="004F3B80" w:rsidP="004F3B80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0FAE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643B0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93A0" w14:textId="77777777" w:rsidR="004F3B80" w:rsidRDefault="004F3B80" w:rsidP="00D411D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Stamora Moraviţa</w:t>
            </w:r>
          </w:p>
          <w:p w14:paraId="5C6F2F0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CDBF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B3F6F3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98A30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70FA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1618C" w14:textId="77777777" w:rsidR="004F3B80" w:rsidRPr="00C934F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21D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2E05D60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3, 4, 5, 6, 7 și 8 abătute Cap X.</w:t>
            </w:r>
          </w:p>
        </w:tc>
      </w:tr>
    </w:tbl>
    <w:p w14:paraId="33569B79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750018F3" w14:textId="77777777" w:rsidR="004F3B80" w:rsidRDefault="004F3B80" w:rsidP="003D5F18">
      <w:pPr>
        <w:pStyle w:val="Heading1"/>
        <w:spacing w:line="360" w:lineRule="auto"/>
      </w:pPr>
      <w:r>
        <w:t>LINIA 130</w:t>
      </w:r>
    </w:p>
    <w:p w14:paraId="1FCA0E8D" w14:textId="77777777" w:rsidR="004F3B80" w:rsidRDefault="004F3B80" w:rsidP="00A01428">
      <w:pPr>
        <w:pStyle w:val="Heading1"/>
        <w:spacing w:line="360" w:lineRule="auto"/>
        <w:rPr>
          <w:b w:val="0"/>
          <w:bCs w:val="0"/>
          <w:sz w:val="8"/>
        </w:rPr>
      </w:pPr>
      <w:r>
        <w:t>BERZOVIA - ORAVIŢA - IAM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13CF8121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CFCD5" w14:textId="77777777" w:rsidR="004F3B80" w:rsidRDefault="004F3B80" w:rsidP="004F3B8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C47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C13F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7A2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Surduc Banat linia 3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9872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1F01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4091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E227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48CDA21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11568A3" w14:textId="77777777">
        <w:trPr>
          <w:cantSplit/>
          <w:trHeight w:val="44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99ABE" w14:textId="77777777" w:rsidR="004F3B80" w:rsidRDefault="004F3B80" w:rsidP="004F3B80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2370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DBE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441A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3116466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7CED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A7E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1754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0FC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26157AD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4D5BFE58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284A1CFB" w14:textId="77777777" w:rsidR="004F3B80" w:rsidRDefault="004F3B80" w:rsidP="00951BBD">
      <w:pPr>
        <w:pStyle w:val="Heading1"/>
        <w:spacing w:line="360" w:lineRule="auto"/>
      </w:pPr>
      <w:r>
        <w:t>LINIA 131</w:t>
      </w:r>
    </w:p>
    <w:p w14:paraId="3E4686B3" w14:textId="77777777" w:rsidR="004F3B80" w:rsidRDefault="004F3B80" w:rsidP="00353F91">
      <w:pPr>
        <w:pStyle w:val="Heading1"/>
        <w:spacing w:line="360" w:lineRule="auto"/>
        <w:rPr>
          <w:b w:val="0"/>
          <w:bCs w:val="0"/>
          <w:sz w:val="8"/>
        </w:rPr>
      </w:pPr>
      <w:r>
        <w:t>ORAVIŢA - ANINA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729CE34A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A5FBD" w14:textId="77777777" w:rsidR="004F3B80" w:rsidRDefault="004F3B80" w:rsidP="004F3B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9FE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EAE1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8CF1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518E7E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819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511F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F0B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92E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96DFA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1C50FFE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87510" w14:textId="77777777" w:rsidR="004F3B80" w:rsidRDefault="004F3B80" w:rsidP="004F3B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9EEF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128A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0F832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Oraviţa</w:t>
            </w:r>
          </w:p>
          <w:p w14:paraId="676E7B9D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93424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21773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A96D4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92D31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77309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1DA29352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33029" w14:textId="77777777" w:rsidR="004F3B80" w:rsidRDefault="004F3B80" w:rsidP="004F3B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B40CF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1FA3E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9FCA8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Lisava</w:t>
            </w:r>
          </w:p>
          <w:p w14:paraId="14DE9499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63B6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0472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869E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F5493F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7B474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1CF373CB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A7EB8" w14:textId="77777777" w:rsidR="004F3B80" w:rsidRDefault="004F3B80" w:rsidP="004F3B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C08BA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77DAC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CF401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Gărliște</w:t>
            </w:r>
          </w:p>
          <w:p w14:paraId="5B19BB9E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F781D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FB099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6C308" w14:textId="77777777" w:rsidR="004F3B80" w:rsidRDefault="004F3B80" w:rsidP="00B2217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50803" w14:textId="77777777" w:rsidR="004F3B80" w:rsidRDefault="004F3B80" w:rsidP="00B2217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298A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5576296B" w14:textId="77777777" w:rsidTr="00B22178">
        <w:trPr>
          <w:cantSplit/>
          <w:trHeight w:val="55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F25C" w14:textId="77777777" w:rsidR="004F3B80" w:rsidRDefault="004F3B80" w:rsidP="004F3B80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95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33+150</w:t>
            </w:r>
          </w:p>
          <w:p w14:paraId="3D6C66E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5039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7C0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Anina</w:t>
            </w:r>
          </w:p>
          <w:p w14:paraId="11E04AA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</w:t>
            </w:r>
          </w:p>
          <w:p w14:paraId="649B83E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porțiunea cuprinsă între vârf sch. 15 </w:t>
            </w:r>
          </w:p>
          <w:p w14:paraId="3D206CC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A77D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479F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43D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392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E1631" w14:textId="77777777" w:rsidR="004F3B80" w:rsidRDefault="004F3B80" w:rsidP="00B2217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11FE2FC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01C240B8" w14:textId="77777777" w:rsidR="004F3B80" w:rsidRDefault="004F3B80" w:rsidP="00662370">
      <w:pPr>
        <w:pStyle w:val="Heading1"/>
        <w:spacing w:line="360" w:lineRule="auto"/>
      </w:pPr>
      <w:r>
        <w:t>LINIA 132</w:t>
      </w:r>
    </w:p>
    <w:p w14:paraId="143985DF" w14:textId="77777777" w:rsidR="004F3B80" w:rsidRDefault="004F3B80" w:rsidP="009F4873">
      <w:pPr>
        <w:pStyle w:val="Heading1"/>
        <w:spacing w:line="360" w:lineRule="auto"/>
      </w:pPr>
      <w:r>
        <w:t>TIMIŞOARA - CRUCENI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13E19FF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18A3C" w14:textId="77777777" w:rsidR="004F3B80" w:rsidRDefault="004F3B80" w:rsidP="004F3B8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128E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826F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7A5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11A8F78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C2C0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BA1749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378BC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96417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ABF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23E75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3132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8307A" w14:paraId="31CAC52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1E147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C3CE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866A5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98C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01056D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0980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11 și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50C2D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E6B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F3E64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9423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97F1C0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4C638B7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21EA3A49" w14:textId="77777777" w:rsidR="004F3B80" w:rsidRPr="0049500B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49500B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F3B80" w:rsidRPr="00A8307A" w14:paraId="3107363B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6F2F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430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4A8A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66D6B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B0812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9D5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E993EC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AB4F5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F239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538AA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C84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0FCCE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A3368F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514DCEE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F3B80" w:rsidRPr="00A8307A" w14:paraId="4A49A705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845C1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8F28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CF0CC" w14:textId="77777777" w:rsidR="004F3B80" w:rsidRPr="00825C3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E8E1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AEDC2E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9DFE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F29D7" w14:textId="77777777" w:rsidR="004F3B80" w:rsidRPr="00825C3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825C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4C1E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4F26" w14:textId="77777777" w:rsidR="004F3B80" w:rsidRPr="00825C3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C404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C3B4EC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F3B80" w:rsidRPr="00A8307A" w14:paraId="40AB72D4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414A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588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DFB3" w14:textId="77777777" w:rsidR="004F3B80" w:rsidRPr="0067460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CB9C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CCF184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221C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13575B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55, 71, 97 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141A6" w14:textId="77777777" w:rsidR="004F3B80" w:rsidRPr="0067460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74604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04D2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DA950" w14:textId="77777777" w:rsidR="004F3B80" w:rsidRPr="0067460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54678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94D2C5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F3B80" w:rsidRPr="00A8307A" w14:paraId="7C0C0D60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10BB5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AC65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6E7AA" w14:textId="77777777" w:rsidR="004F3B80" w:rsidRPr="00D2651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26795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DCB597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F426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4A1B2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C0FC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6A853" w14:textId="77777777" w:rsidR="004F3B80" w:rsidRPr="00D2651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4603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9DC766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69B60A8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BECC1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3DA8492D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F3B80" w:rsidRPr="00A8307A" w14:paraId="1C86229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0765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AA0B4" w14:textId="77777777" w:rsidR="004F3B80" w:rsidRPr="00A8307A" w:rsidRDefault="004F3B80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412B3" w14:textId="77777777" w:rsidR="004F3B80" w:rsidRPr="00D26514" w:rsidRDefault="004F3B80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E39DC" w14:textId="77777777" w:rsidR="004F3B80" w:rsidRPr="00A8307A" w:rsidRDefault="004F3B80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5EEAF25" w14:textId="77777777" w:rsidR="004F3B80" w:rsidRPr="00A8307A" w:rsidRDefault="004F3B80" w:rsidP="00A00604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212F5" w14:textId="77777777" w:rsidR="004F3B80" w:rsidRDefault="004F3B80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05E05CB" w14:textId="77777777" w:rsidR="004F3B80" w:rsidRDefault="004F3B80" w:rsidP="00A0060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3210E67B" w14:textId="77777777" w:rsidR="004F3B80" w:rsidRDefault="004F3B80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6DD31" w14:textId="77777777" w:rsidR="004F3B80" w:rsidRDefault="004F3B80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8739" w14:textId="77777777" w:rsidR="004F3B80" w:rsidRPr="00A8307A" w:rsidRDefault="004F3B80" w:rsidP="00A0060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A187" w14:textId="77777777" w:rsidR="004F3B80" w:rsidRPr="00D26514" w:rsidRDefault="004F3B80" w:rsidP="00A0060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696C" w14:textId="77777777" w:rsidR="004F3B80" w:rsidRDefault="004F3B80" w:rsidP="00A0060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F3B80" w:rsidRPr="00A8307A" w14:paraId="523DF9CA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A945C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A778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80AF3" w14:textId="77777777" w:rsidR="004F3B80" w:rsidRPr="006178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8D9C2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3693E9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5207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78BB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6F6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4C717" w14:textId="77777777" w:rsidR="004F3B80" w:rsidRPr="006178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67194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802BC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031B8806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11719F07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48949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38A4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16E3" w14:textId="77777777" w:rsidR="004F3B80" w:rsidRPr="006178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E7B2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35A5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256DFB8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75617F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6C7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EAF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60358" w14:textId="77777777" w:rsidR="004F3B80" w:rsidRPr="006178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FE1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2D9392C0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218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Arad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0091A9F3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89C3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DCD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056F7" w14:textId="77777777" w:rsidR="004F3B80" w:rsidRPr="006178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4E4F3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FFF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EBC723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7E7671A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42E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D2C8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1E8A5" w14:textId="77777777" w:rsidR="004F3B80" w:rsidRPr="006178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E53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7774891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CBCC300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F3B80" w14:paraId="7F8C44AD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185AC" w14:textId="77777777" w:rsidR="004F3B80" w:rsidRDefault="004F3B80" w:rsidP="004F3B8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12B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5E0C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553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6B1EA1B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E7E7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FB6495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30,  46, 62,  82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50B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131D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29E8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8D0E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32ED6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06C99CA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F3B80" w14:paraId="20CB1641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3AB04" w14:textId="77777777" w:rsidR="004F3B80" w:rsidRDefault="004F3B80" w:rsidP="004F3B8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49032" w14:textId="77777777" w:rsidR="004F3B80" w:rsidRDefault="004F3B80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C9C89" w14:textId="77777777" w:rsidR="004F3B80" w:rsidRDefault="004F3B80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E33D3" w14:textId="77777777" w:rsidR="004F3B80" w:rsidRDefault="004F3B80" w:rsidP="009914C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6E977" w14:textId="77777777" w:rsidR="004F3B80" w:rsidRDefault="004F3B80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5F673C77" w14:textId="77777777" w:rsidR="004F3B80" w:rsidRDefault="004F3B80" w:rsidP="00991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168790F4" w14:textId="77777777" w:rsidR="004F3B80" w:rsidRDefault="004F3B80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08D72" w14:textId="77777777" w:rsidR="004F3B80" w:rsidRDefault="004F3B80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F4016" w14:textId="77777777" w:rsidR="004F3B80" w:rsidRDefault="004F3B80" w:rsidP="009914C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2E29" w14:textId="77777777" w:rsidR="004F3B80" w:rsidRDefault="004F3B80" w:rsidP="009914C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AE24" w14:textId="77777777" w:rsidR="004F3B80" w:rsidRPr="009914C4" w:rsidRDefault="004F3B80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040A78DB" w14:textId="77777777" w:rsidR="004F3B80" w:rsidRDefault="004F3B80" w:rsidP="009914C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5685889B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18FA6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08ED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7A6E" w14:textId="77777777" w:rsidR="004F3B80" w:rsidRPr="00915FE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7F1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FAE5B5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40B3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5E8C8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0F6C5" w14:textId="77777777" w:rsidR="004F3B80" w:rsidRPr="00915FE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15FE8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7CF7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ED14A" w14:textId="77777777" w:rsidR="004F3B80" w:rsidRPr="00915FE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FBB2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B1CAF8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53D92348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68A9B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0568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3E99B" w14:textId="77777777" w:rsidR="004F3B80" w:rsidRPr="00915FE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5CF7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551F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53D22" w14:textId="77777777" w:rsidR="004F3B80" w:rsidRPr="00915FE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6E5C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74AF" w14:textId="77777777" w:rsidR="004F3B80" w:rsidRPr="00915FE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E3E4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79DA9E5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B5F0A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9F35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8982F" w14:textId="77777777" w:rsidR="004F3B80" w:rsidRPr="001C017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3258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EA39FC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6940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A37D" w14:textId="77777777" w:rsidR="004F3B80" w:rsidRPr="001C017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1C017B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1CF2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59FE2" w14:textId="77777777" w:rsidR="004F3B80" w:rsidRPr="001C017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34CD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70870C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107C8B8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3D9B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D409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E686" w14:textId="77777777" w:rsidR="004F3B80" w:rsidRPr="002A553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FA4A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DAD86B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717A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2C8A5" w14:textId="77777777" w:rsidR="004F3B80" w:rsidRPr="002A553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A553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8224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8E54D" w14:textId="77777777" w:rsidR="004F3B80" w:rsidRPr="002A553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18214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88219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8307A" w14:paraId="71DA7126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150F9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2A4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22F6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FE9F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74EB3B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071E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F8F21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880A4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AC6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C7C80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1243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88783D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8307A" w14:paraId="37C8B16E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3C406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418E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B75DD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580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45E0B7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A735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1F9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438E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6D2BA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EEC08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21CD2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4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,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4F3B80" w:rsidRPr="00A8307A" w14:paraId="662CD5C3" w14:textId="77777777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9577" w14:textId="77777777" w:rsidR="004F3B80" w:rsidRPr="00A75A00" w:rsidRDefault="004F3B80" w:rsidP="004F3B80">
            <w:pPr>
              <w:numPr>
                <w:ilvl w:val="0"/>
                <w:numId w:val="20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1BB2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184A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ECD8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21DEF36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BB37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E2C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8EE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662D6" w14:textId="77777777" w:rsidR="004F3B80" w:rsidRPr="00880A4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6C4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389527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5, 6, 7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Cap Y</w:t>
            </w:r>
            <w:r>
              <w:rPr>
                <w:b/>
                <w:bCs/>
                <w:i/>
                <w:iCs/>
                <w:sz w:val="20"/>
                <w:lang w:val="ro-RO"/>
              </w:rPr>
              <w:t>, linii abătute.</w:t>
            </w:r>
          </w:p>
        </w:tc>
      </w:tr>
      <w:tr w:rsidR="004F3B80" w14:paraId="639F6D20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8313" w14:textId="77777777" w:rsidR="004F3B80" w:rsidRDefault="004F3B80" w:rsidP="004F3B8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615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946F6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04A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Timisoara Vest</w:t>
            </w:r>
          </w:p>
          <w:p w14:paraId="15A4AC0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95FF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toata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265A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1E3D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E5AD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F76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9DB351F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A4EA5" w14:textId="77777777" w:rsidR="004F3B80" w:rsidRDefault="004F3B80" w:rsidP="004F3B80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10F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5+300</w:t>
            </w:r>
          </w:p>
          <w:p w14:paraId="464FCBD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BD776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5BA5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Timisoara Vest –</w:t>
            </w:r>
          </w:p>
          <w:p w14:paraId="111A417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 Utvin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D81D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ADD4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72A1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734AF" w14:textId="77777777" w:rsidR="004F3B80" w:rsidRPr="00E9641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D067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08CE353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construire pasaj superior.</w:t>
            </w:r>
          </w:p>
        </w:tc>
      </w:tr>
    </w:tbl>
    <w:p w14:paraId="1991D96E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150A1094" w14:textId="77777777" w:rsidR="004F3B80" w:rsidRDefault="004F3B80" w:rsidP="009378E1">
      <w:pPr>
        <w:pStyle w:val="Heading1"/>
        <w:spacing w:line="360" w:lineRule="auto"/>
      </w:pPr>
      <w:r>
        <w:t>LINIA 133</w:t>
      </w:r>
    </w:p>
    <w:p w14:paraId="3E2AC10D" w14:textId="77777777" w:rsidR="004F3B80" w:rsidRPr="0021246A" w:rsidRDefault="004F3B80" w:rsidP="009378E1">
      <w:pPr>
        <w:pStyle w:val="Heading1"/>
        <w:spacing w:line="360" w:lineRule="auto"/>
      </w:pPr>
      <w:r>
        <w:t>TIMIŞOARA - CENAD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F3B80" w14:paraId="0FD536D7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CEDE9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C37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B3C99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0772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2778C42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A54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A46DE7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0AEB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9CB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A86B8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30F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DB3BD8" w14:paraId="7639CE1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58CCF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853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5D29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D7B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6B08D6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E463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 xml:space="preserve">11, 51, 97 </w:t>
            </w:r>
          </w:p>
          <w:p w14:paraId="3047BD7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C34C7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1991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C2A82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747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D5B349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0EFD9CB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3272B941" w14:textId="77777777" w:rsidR="004F3B80" w:rsidRPr="00DB3BD8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DB3BD8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F3B80" w:rsidRPr="00A8307A" w14:paraId="4E739AAF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48CF8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0D18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BE55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9678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6A52C5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2C2F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41E9B3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5F8EE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B9BC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3E88C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D391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DB43FB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6FC00F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CBE5FF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F3B80" w:rsidRPr="00A8307A" w14:paraId="0A82B50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0843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3C04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3C6F2" w14:textId="77777777" w:rsidR="004F3B80" w:rsidRPr="00AE5C9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40E6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448584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EBE9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3578" w14:textId="77777777" w:rsidR="004F3B80" w:rsidRPr="00AE5C9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E5C97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A002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5B868" w14:textId="77777777" w:rsidR="004F3B80" w:rsidRPr="00AE5C9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04EF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CE223C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F3B80" w:rsidRPr="00A8307A" w14:paraId="42EAA8F4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68DA7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128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0DEC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4161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F312848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3328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</w:t>
            </w:r>
            <w:r>
              <w:rPr>
                <w:b/>
                <w:bCs/>
                <w:sz w:val="20"/>
                <w:lang w:val="ro-RO"/>
              </w:rPr>
              <w:t xml:space="preserve"> 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5BC0E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795C5C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C57A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B7118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E6DE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75A012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F3B80" w:rsidRPr="00A8307A" w14:paraId="219CDFC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0818A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6705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16279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88E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>Grupa A</w:t>
            </w:r>
            <w:r>
              <w:rPr>
                <w:b/>
                <w:bCs/>
                <w:sz w:val="20"/>
                <w:lang w:val="ro-RO"/>
              </w:rPr>
              <w:t xml:space="preserve">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01B0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1D29A0D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10CA5C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36 - 44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DAA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E8D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19ECE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13E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4865B72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012FCB74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1- 12 Cap. Y Timișoara Nord.</w:t>
            </w:r>
          </w:p>
        </w:tc>
      </w:tr>
      <w:tr w:rsidR="004F3B80" w:rsidRPr="00A8307A" w14:paraId="52B4B370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1CFCE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DD02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6BD0D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F4DE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D4B6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12A25AC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79814C2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32F0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149F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316A" w14:textId="77777777" w:rsidR="004F3B80" w:rsidRPr="00795C5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A18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0D5D633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2E1AFE32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A3D4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DFB8B" w14:textId="77777777" w:rsidR="004F3B80" w:rsidRPr="00A8307A" w:rsidRDefault="004F3B80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E353" w14:textId="77777777" w:rsidR="004F3B80" w:rsidRPr="00795C5C" w:rsidRDefault="004F3B80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8F391" w14:textId="77777777" w:rsidR="004F3B80" w:rsidRPr="00A8307A" w:rsidRDefault="004F3B80" w:rsidP="00EE48E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EACD" w14:textId="77777777" w:rsidR="004F3B80" w:rsidRDefault="004F3B80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66408E51" w14:textId="77777777" w:rsidR="004F3B80" w:rsidRDefault="004F3B80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5A09D14" w14:textId="77777777" w:rsidR="004F3B80" w:rsidRDefault="004F3B80" w:rsidP="00EE48E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40 - 42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6F870" w14:textId="77777777" w:rsidR="004F3B80" w:rsidRDefault="004F3B80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590F1" w14:textId="77777777" w:rsidR="004F3B80" w:rsidRPr="00A8307A" w:rsidRDefault="004F3B80" w:rsidP="00EE48E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6467E" w14:textId="77777777" w:rsidR="004F3B80" w:rsidRPr="00795C5C" w:rsidRDefault="004F3B80" w:rsidP="00EE48E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1A8D" w14:textId="77777777" w:rsidR="004F3B80" w:rsidRPr="009914C4" w:rsidRDefault="004F3B80" w:rsidP="00EE48E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7B677B3" w14:textId="77777777" w:rsidR="004F3B80" w:rsidRDefault="004F3B80" w:rsidP="00EE48E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914C4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24A8E22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69ADB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FA37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F941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F11B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31A5F05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BFDD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6BFDB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B13C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3276A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BF11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ADCC23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3212AC8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17202C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5DE13B32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F3B80" w:rsidRPr="00A8307A" w14:paraId="3FBC5B1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7D437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54615" w14:textId="77777777" w:rsidR="004F3B80" w:rsidRPr="00A8307A" w:rsidRDefault="004F3B80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E5019" w14:textId="77777777" w:rsidR="004F3B80" w:rsidRPr="00732832" w:rsidRDefault="004F3B80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398F6" w14:textId="77777777" w:rsidR="004F3B80" w:rsidRPr="00A8307A" w:rsidRDefault="004F3B80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24FF2F5" w14:textId="77777777" w:rsidR="004F3B80" w:rsidRPr="00A8307A" w:rsidRDefault="004F3B80" w:rsidP="0019008E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4F76" w14:textId="77777777" w:rsidR="004F3B80" w:rsidRDefault="004F3B80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57D2D05" w14:textId="77777777" w:rsidR="004F3B80" w:rsidRDefault="004F3B80" w:rsidP="0019008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6E34F9C5" w14:textId="77777777" w:rsidR="004F3B80" w:rsidRDefault="004F3B80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EFC6C" w14:textId="77777777" w:rsidR="004F3B80" w:rsidRDefault="004F3B80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66678" w14:textId="77777777" w:rsidR="004F3B80" w:rsidRPr="00A8307A" w:rsidRDefault="004F3B80" w:rsidP="0019008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5DC03" w14:textId="77777777" w:rsidR="004F3B80" w:rsidRPr="00732832" w:rsidRDefault="004F3B80" w:rsidP="0019008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6634D" w14:textId="77777777" w:rsidR="004F3B80" w:rsidRDefault="004F3B80" w:rsidP="0019008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F3B80" w:rsidRPr="00A8307A" w14:paraId="26DC99F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02EB8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D11B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EC279" w14:textId="77777777" w:rsidR="004F3B80" w:rsidRPr="0046537D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77FFC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65D331" w14:textId="77777777" w:rsidR="004F3B80" w:rsidRPr="00A8307A" w:rsidRDefault="004F3B8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E72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842A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2F86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15E25" w14:textId="77777777" w:rsidR="004F3B80" w:rsidRPr="0046537D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55E2D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2DAA8A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79860E39" w14:textId="77777777" w:rsidR="004F3B80" w:rsidRPr="00A8307A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14:paraId="1EA314DB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A887E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330B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1193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18EC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CE3CF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466D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30, 46, 62, 82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AA4B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E0A6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2BA6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0F1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269B16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1 - 13, Cap Y </w:t>
            </w:r>
          </w:p>
          <w:p w14:paraId="4BC6A48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și liniile 1R - 6R.</w:t>
            </w:r>
          </w:p>
        </w:tc>
      </w:tr>
      <w:tr w:rsidR="004F3B80" w14:paraId="3D50F7FF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3DD6A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20CC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08C5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27A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FB63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7EBD654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3D2E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B3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D544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6DB1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4F3B80" w:rsidRPr="00A8307A" w14:paraId="42B21688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D344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3CB8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664A" w14:textId="77777777" w:rsidR="004F3B80" w:rsidRPr="00A60F9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1A1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99601A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1B3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CE0173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7C46A" w14:textId="77777777" w:rsidR="004F3B80" w:rsidRPr="00A60F9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A60F90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70720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930B0" w14:textId="77777777" w:rsidR="004F3B80" w:rsidRPr="00A60F9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DB68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EFB2F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689048D5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74708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CDFC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11E38" w14:textId="77777777" w:rsidR="004F3B80" w:rsidRPr="002201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1372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4D300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4F1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FEBD2" w14:textId="77777777" w:rsidR="004F3B80" w:rsidRPr="002201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220138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69A6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17DA" w14:textId="77777777" w:rsidR="004F3B80" w:rsidRPr="0022013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2A7E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D08BC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3F18C3D1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FBE8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AB5A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83869" w14:textId="77777777" w:rsidR="004F3B80" w:rsidRPr="00501B5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91C7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1F44DE1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9C7E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64901" w14:textId="77777777" w:rsidR="004F3B80" w:rsidRPr="00501B5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501B55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B504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488DE" w14:textId="77777777" w:rsidR="004F3B80" w:rsidRPr="00501B5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396E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E30BEE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8307A" w14:paraId="4AF52CED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F43B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43F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62DF9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A21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CBD374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E806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A327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6D5FF3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CC291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125BE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C79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D3807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8307A" w14:paraId="1C2605DC" w14:textId="77777777">
        <w:trPr>
          <w:cantSplit/>
          <w:trHeight w:val="4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610E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D319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0+000</w:t>
            </w:r>
          </w:p>
          <w:p w14:paraId="5B83A5E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6+905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408C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637B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Timișoara Nord - Ax St. Ronaţ Triaj 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34C4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31F5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6C9C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81B28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6A00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D36E32">
              <w:rPr>
                <w:b/>
                <w:bCs/>
                <w:i/>
                <w:iCs/>
                <w:sz w:val="20"/>
                <w:lang w:val="ro-RO"/>
              </w:rPr>
              <w:t>Semnalizat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ca limitare de vitez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doar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Rona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ț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Triaj Grupa D.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Î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n st. Timi</w:t>
            </w:r>
            <w:r>
              <w:rPr>
                <w:b/>
                <w:bCs/>
                <w:i/>
                <w:iCs/>
                <w:sz w:val="20"/>
                <w:lang w:val="ro-RO"/>
              </w:rPr>
              <w:t>ș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oara Nord nu se poate amplasa datorit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 xml:space="preserve"> lucr</w:t>
            </w:r>
            <w:r>
              <w:rPr>
                <w:b/>
                <w:bCs/>
                <w:i/>
                <w:iCs/>
                <w:sz w:val="20"/>
                <w:lang w:val="ro-RO"/>
              </w:rPr>
              <w:t>ă</w:t>
            </w:r>
            <w:r w:rsidRPr="00D36E32">
              <w:rPr>
                <w:b/>
                <w:bCs/>
                <w:i/>
                <w:iCs/>
                <w:sz w:val="20"/>
                <w:lang w:val="ro-RO"/>
              </w:rPr>
              <w:t>rilor Coridor IV.</w:t>
            </w:r>
          </w:p>
        </w:tc>
      </w:tr>
      <w:tr w:rsidR="004F3B80" w14:paraId="7A270F10" w14:textId="77777777">
        <w:trPr>
          <w:cantSplit/>
          <w:trHeight w:val="8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B902D" w14:textId="77777777" w:rsidR="004F3B80" w:rsidRPr="00A75A00" w:rsidRDefault="004F3B80" w:rsidP="004F3B80">
            <w:pPr>
              <w:numPr>
                <w:ilvl w:val="0"/>
                <w:numId w:val="21"/>
              </w:numPr>
              <w:spacing w:before="120" w:after="120"/>
              <w:ind w:left="398" w:hanging="126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7049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6+300</w:t>
            </w:r>
          </w:p>
          <w:p w14:paraId="5B97BA3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0CED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CD52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62AAA7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  <w:p w14:paraId="47DAE5B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B549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68B82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D9D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BB7E4" w14:textId="77777777" w:rsidR="004F3B80" w:rsidRPr="006D5FF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A74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6CCFC78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Peste sch. 1 și 5.</w:t>
            </w:r>
          </w:p>
        </w:tc>
      </w:tr>
      <w:tr w:rsidR="004F3B80" w14:paraId="48DE4FE9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9C47C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3A3A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6ED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2B0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</w:t>
            </w:r>
          </w:p>
          <w:p w14:paraId="6EC4E40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E08B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1124C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7C1D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3C226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C07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8379A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4F3B80" w14:paraId="19651874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C747D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A6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85D9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E8E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Ronaţ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3182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32E8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D6D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239A8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A18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142593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4F3B80" w14:paraId="690E81B9" w14:textId="77777777">
        <w:trPr>
          <w:cantSplit/>
          <w:trHeight w:val="30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7D7A8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926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114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3AAD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39BE7A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5B605DB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9116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601C511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din stația Ronaţ Triaj</w:t>
            </w:r>
          </w:p>
          <w:p w14:paraId="395EADB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A928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317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A75B4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499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0DFF7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4F3B80" w14:paraId="3C917ECE" w14:textId="77777777">
        <w:trPr>
          <w:cantSplit/>
          <w:trHeight w:val="2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37BF5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7597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026FC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7C0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Ronaţ Triaj </w:t>
            </w:r>
          </w:p>
          <w:p w14:paraId="4A76A9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4561C85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abătute 3, 4, 6, </w:t>
            </w:r>
          </w:p>
          <w:p w14:paraId="534F398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și 8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F937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AA818E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F973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87E7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81CCF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5DD8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 Ronaţ Triaj Grupa A.</w:t>
            </w:r>
          </w:p>
        </w:tc>
      </w:tr>
      <w:tr w:rsidR="004F3B80" w14:paraId="04F408B1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A8618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17B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12+955</w:t>
            </w:r>
          </w:p>
          <w:p w14:paraId="7515AEE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28+187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2E10D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9E8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Dudeştii Noi -</w:t>
            </w:r>
          </w:p>
          <w:p w14:paraId="292F06C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B05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02430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91C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A3D1F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A28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6FE7B754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1F62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6A51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19+400</w:t>
            </w:r>
          </w:p>
          <w:p w14:paraId="29F8C0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560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075B" w14:textId="77777777" w:rsidR="004F3B80" w:rsidRDefault="004F3B80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Dudeştii Noi -</w:t>
            </w:r>
          </w:p>
          <w:p w14:paraId="78E9013A" w14:textId="77777777" w:rsidR="004F3B80" w:rsidRDefault="004F3B80" w:rsidP="00AC2DBB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FF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BE44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310E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CD586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3A7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35DC6DB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0F206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1A83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F569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9CE6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3100F0D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3EEE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91C1E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7AF07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274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25E6B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D25B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B4D930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AD575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BD5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3916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DD2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Biled</w:t>
            </w:r>
          </w:p>
          <w:p w14:paraId="04CEFD8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14B5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514D30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17044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74629B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B2A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F65C0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F347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4D31A18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316F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4A8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33+600</w:t>
            </w:r>
          </w:p>
          <w:p w14:paraId="73B65F9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72E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A1D2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Biled -</w:t>
            </w:r>
          </w:p>
          <w:p w14:paraId="1B0CF48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CA71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2055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C23D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7A31B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91EE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A8FCD33" w14:textId="77777777">
        <w:trPr>
          <w:cantSplit/>
          <w:trHeight w:val="7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D01EF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FE0E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4B94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539E0" w14:textId="77777777" w:rsidR="004F3B80" w:rsidRDefault="004F3B80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090A3918" w14:textId="77777777" w:rsidR="004F3B80" w:rsidRDefault="004F3B80" w:rsidP="00BA000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D04B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BA000C">
              <w:rPr>
                <w:b/>
                <w:bCs/>
                <w:sz w:val="20"/>
                <w:lang w:val="ro-RO"/>
              </w:rPr>
              <w:t xml:space="preserve">între vârf sch. 2 și semnal intrare cap Y </w:t>
            </w:r>
            <w:r>
              <w:rPr>
                <w:b/>
                <w:bCs/>
                <w:sz w:val="20"/>
                <w:lang w:val="ro-RO"/>
              </w:rPr>
              <w:t>S</w:t>
            </w:r>
            <w:r w:rsidRPr="00BA000C">
              <w:rPr>
                <w:b/>
                <w:bCs/>
                <w:sz w:val="20"/>
                <w:lang w:val="ro-RO"/>
              </w:rPr>
              <w:t>t. Lovrin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AC6C3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7D7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60B1B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4F0DC" w14:textId="77777777" w:rsidR="004F3B80" w:rsidRPr="00BA000C" w:rsidRDefault="004F3B80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79110B" w14:textId="77777777" w:rsidR="004F3B80" w:rsidRDefault="004F3B80" w:rsidP="00BA00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BA000C">
              <w:rPr>
                <w:b/>
                <w:bCs/>
                <w:i/>
                <w:iCs/>
                <w:sz w:val="20"/>
                <w:lang w:val="ro-RO"/>
              </w:rPr>
              <w:t>la liniile 4, 5, 6, 7 și LFI Cap Y St. Lovrin</w:t>
            </w:r>
          </w:p>
        </w:tc>
      </w:tr>
      <w:tr w:rsidR="004F3B80" w14:paraId="38550759" w14:textId="77777777">
        <w:trPr>
          <w:cantSplit/>
          <w:trHeight w:val="8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0279E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CCF9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56D3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B8CC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4B84985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4361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br/>
              <w:t>14 și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E1F4" w14:textId="77777777" w:rsidR="004F3B80" w:rsidRPr="0074629B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820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D828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B685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58EF4D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5, 6, 7 și LFI.</w:t>
            </w:r>
          </w:p>
        </w:tc>
      </w:tr>
      <w:tr w:rsidR="004F3B80" w14:paraId="6305847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7B03C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AB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19A63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85D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Lovrin</w:t>
            </w:r>
          </w:p>
          <w:p w14:paraId="17B7FDC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E646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9AE78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7D3F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58C9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03BBF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110F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1766F9F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98CD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ECE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734F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88F2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D096CD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567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FBFD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F916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A8872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42D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CADDD8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551854B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4F3B80" w14:paraId="2FE8BAF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EA0C" w14:textId="77777777" w:rsidR="004F3B80" w:rsidRDefault="004F3B80" w:rsidP="004F3B80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3AC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F36B3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419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166A885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DF0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1C0948C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A6E30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1E42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9A4C7" w14:textId="77777777" w:rsidR="004F3B80" w:rsidRPr="0074629B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3113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0E5A1204" w14:textId="77777777" w:rsidR="004F3B80" w:rsidRDefault="004F3B80" w:rsidP="009378E1">
      <w:pPr>
        <w:tabs>
          <w:tab w:val="left" w:pos="4320"/>
        </w:tabs>
        <w:spacing w:line="360" w:lineRule="auto"/>
        <w:rPr>
          <w:sz w:val="20"/>
          <w:lang w:val="ro-RO"/>
        </w:rPr>
      </w:pPr>
    </w:p>
    <w:p w14:paraId="28C608DE" w14:textId="77777777" w:rsidR="004F3B80" w:rsidRDefault="004F3B80" w:rsidP="00C83010">
      <w:pPr>
        <w:pStyle w:val="Heading1"/>
        <w:spacing w:line="360" w:lineRule="auto"/>
      </w:pPr>
      <w:r>
        <w:t>LINIA 143</w:t>
      </w:r>
    </w:p>
    <w:p w14:paraId="504EFDDF" w14:textId="77777777" w:rsidR="004F3B80" w:rsidRDefault="004F3B80" w:rsidP="003A21BE">
      <w:pPr>
        <w:pStyle w:val="Heading1"/>
        <w:spacing w:line="360" w:lineRule="auto"/>
        <w:rPr>
          <w:b w:val="0"/>
          <w:bCs w:val="0"/>
          <w:sz w:val="8"/>
        </w:rPr>
      </w:pPr>
      <w:r>
        <w:t>GURA MOTRULUI - TÂRGU JIU</w:t>
      </w:r>
    </w:p>
    <w:tbl>
      <w:tblPr>
        <w:tblW w:w="10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855"/>
        <w:gridCol w:w="756"/>
        <w:gridCol w:w="2198"/>
        <w:gridCol w:w="868"/>
        <w:gridCol w:w="783"/>
        <w:gridCol w:w="841"/>
        <w:gridCol w:w="769"/>
        <w:gridCol w:w="2478"/>
      </w:tblGrid>
      <w:tr w:rsidR="004F3B80" w14:paraId="7A48084E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E29F5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C5C9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12+875</w:t>
            </w:r>
          </w:p>
          <w:p w14:paraId="5E88FCB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31EE" w14:textId="77777777" w:rsidR="004F3B80" w:rsidRPr="00984839" w:rsidRDefault="004F3B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C407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E1105B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629E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37C7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F8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CF757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A60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23, 25, 31, 35 </w:t>
            </w:r>
          </w:p>
          <w:p w14:paraId="1FC2A00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47.</w:t>
            </w:r>
          </w:p>
          <w:p w14:paraId="0881E558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53AE91DA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3800A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3C21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9F0F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E93F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Gura Motrului - Turceni și St. Turceni</w:t>
            </w:r>
          </w:p>
          <w:p w14:paraId="07E043B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20E5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D9B3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64E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11+850</w:t>
            </w:r>
          </w:p>
          <w:p w14:paraId="16C29B5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13+300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D9099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1286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6FE8DE8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15, 51 și 57.</w:t>
            </w:r>
          </w:p>
        </w:tc>
      </w:tr>
      <w:tr w:rsidR="004F3B80" w14:paraId="55D5E8A7" w14:textId="77777777">
        <w:trPr>
          <w:cantSplit/>
          <w:trHeight w:val="1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2EBC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3DAA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747E7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34A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0A7767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Y</w:t>
            </w:r>
          </w:p>
          <w:p w14:paraId="03786DC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28, 18, 14, 12, 6 și 4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7334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B3B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183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14+290</w:t>
            </w:r>
          </w:p>
          <w:p w14:paraId="7F22102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287C6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FAE7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C3F40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 28, 18, 14, 12, 6 </w:t>
            </w:r>
          </w:p>
          <w:p w14:paraId="4575754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și 4.</w:t>
            </w:r>
          </w:p>
          <w:p w14:paraId="462007B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592A6D6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B2656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A78A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561E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B804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60456C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818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653209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15 - 23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50C5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C2F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E871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2757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9825CA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4F3B80" w14:paraId="5AAA4177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F638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6935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F5802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011A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373089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D748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80C398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35 - 51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8E69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C95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B9D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93F9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A9D05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F3B80" w14:paraId="2609671F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E6458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C764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39595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49A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0FC3AF3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475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CB4480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B3CD3F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 / 41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CA23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F38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3A3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FF2C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C806E0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F3B80" w14:paraId="270348BE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5D7AB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F98E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ACC2F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80C3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5C9EF2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87C1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07ED5EC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85A3C7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61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1C8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8966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F75F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E531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C552B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7 - 15.</w:t>
            </w:r>
          </w:p>
        </w:tc>
      </w:tr>
      <w:tr w:rsidR="004F3B80" w14:paraId="58200B79" w14:textId="77777777">
        <w:trPr>
          <w:cantSplit/>
          <w:trHeight w:val="6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A6A14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45EE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A85E2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F1C8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9B5157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5748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355753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507F25C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38D86EB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TDJ </w:t>
            </w:r>
          </w:p>
          <w:p w14:paraId="621BA01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59</w:t>
            </w:r>
          </w:p>
          <w:p w14:paraId="58D9951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E3A053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2E7427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774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18F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0A13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585C3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D09481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5 - 13.</w:t>
            </w:r>
          </w:p>
        </w:tc>
      </w:tr>
      <w:tr w:rsidR="004F3B80" w14:paraId="53A00313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50EBA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2D36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19F6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D78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64CEB6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F78F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47 </w:t>
            </w:r>
          </w:p>
          <w:p w14:paraId="6100EF4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761A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B64F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C60D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B281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35DBEF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din linia 4 până la </w:t>
            </w:r>
          </w:p>
          <w:p w14:paraId="2E74D87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axa staţiei Turceni.</w:t>
            </w:r>
          </w:p>
        </w:tc>
      </w:tr>
      <w:tr w:rsidR="004F3B80" w14:paraId="0BC11C5C" w14:textId="77777777">
        <w:trPr>
          <w:cantSplit/>
          <w:trHeight w:val="67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C732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0941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E28C6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EF56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5C9DA4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75F2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A9A766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CE7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7BFF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D55A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D47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22A92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6 - 13 Cap X.</w:t>
            </w:r>
          </w:p>
        </w:tc>
      </w:tr>
      <w:tr w:rsidR="004F3B80" w14:paraId="22C8ED3B" w14:textId="77777777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9B650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3DA1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201E4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4C63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5C2538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B022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05FC25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FEB8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ABAE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0561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31F4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938A6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 și 3 </w:t>
            </w:r>
          </w:p>
          <w:p w14:paraId="7730B62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direcția Borăscu.</w:t>
            </w:r>
          </w:p>
        </w:tc>
      </w:tr>
      <w:tr w:rsidR="004F3B80" w14:paraId="1D10AC7F" w14:textId="77777777">
        <w:trPr>
          <w:cantSplit/>
          <w:trHeight w:val="40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1BC0A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789A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9749B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B587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FCCC3B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DF79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4900BB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F07C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97CD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E68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3A46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961E2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2 - 13.</w:t>
            </w:r>
          </w:p>
        </w:tc>
      </w:tr>
      <w:tr w:rsidR="004F3B80" w14:paraId="22D6206B" w14:textId="77777777">
        <w:trPr>
          <w:cantSplit/>
          <w:trHeight w:val="6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63930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CB0F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CFDA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8DE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DC98BA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E516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5285421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10 - 12 și </w:t>
            </w:r>
          </w:p>
          <w:p w14:paraId="5D465C1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80 - 82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3E2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5C09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AAAC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6CED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C2AD91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4F3B80" w14:paraId="61643562" w14:textId="77777777">
        <w:trPr>
          <w:cantSplit/>
          <w:trHeight w:val="6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680A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1FFD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04AB3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70F8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BF0BFE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94C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60FC750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28 - 44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297B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2F8D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1DE4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9E34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481C4B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2 - 7.</w:t>
            </w:r>
          </w:p>
        </w:tc>
      </w:tr>
      <w:tr w:rsidR="004F3B80" w14:paraId="53B6D992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0E470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895D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974A9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D2E2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1770F8F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D0C2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39812E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și 24 </w:t>
            </w:r>
          </w:p>
          <w:p w14:paraId="5C190BF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DE95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D6ED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3B5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D61C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05CD07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3 - 13.</w:t>
            </w:r>
          </w:p>
        </w:tc>
      </w:tr>
      <w:tr w:rsidR="004F3B80" w14:paraId="5244DF64" w14:textId="77777777">
        <w:trPr>
          <w:cantSplit/>
          <w:trHeight w:val="1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9C8B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3468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6890E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C543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B5079C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8F7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  <w:p w14:paraId="789CBF5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491D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CCD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09C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20D0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BB80B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5 - 13 Cap Y.</w:t>
            </w:r>
          </w:p>
        </w:tc>
      </w:tr>
      <w:tr w:rsidR="004F3B80" w14:paraId="627C632D" w14:textId="77777777">
        <w:trPr>
          <w:cantSplit/>
          <w:trHeight w:val="40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D80B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EFA3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29A47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55E6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4433494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AA3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224EB2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D5D213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 / 54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0E93E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BF5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97C9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3E28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06D73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4 - 13, Cap Y.</w:t>
            </w:r>
          </w:p>
        </w:tc>
      </w:tr>
      <w:tr w:rsidR="004F3B80" w14:paraId="4C4B54B3" w14:textId="77777777">
        <w:trPr>
          <w:cantSplit/>
          <w:trHeight w:val="2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A6A3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6ADA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FE158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970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2611D76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10 și 12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0922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073F44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2945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F485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CB74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8149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02708AB7" w14:textId="77777777">
        <w:trPr>
          <w:cantSplit/>
          <w:trHeight w:val="32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FD416E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C9B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F3B05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7E84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6305AEA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 ,7 și 11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97B1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2C3273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48CD9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443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B9BC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22208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07D740F6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6410F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AA73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578D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1A33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04809EC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8DC2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D02175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70CCC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C8E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2E545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523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5A0DF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9 - 13, Cap Y.</w:t>
            </w:r>
          </w:p>
        </w:tc>
      </w:tr>
      <w:tr w:rsidR="004F3B80" w14:paraId="5CD4163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3CA9F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2AE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6A98A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0EF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Turceni</w:t>
            </w:r>
          </w:p>
          <w:p w14:paraId="3B32E36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B3BB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33FA08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AFDE68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</w:t>
            </w:r>
          </w:p>
          <w:p w14:paraId="5980DB0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3F6042B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 / 66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B1FE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6D3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F822B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190A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561E4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F3B80" w14:paraId="53D94F46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5B51E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2180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7BC01C4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21+700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AC7C9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F2FC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Turceni -</w:t>
            </w:r>
          </w:p>
          <w:p w14:paraId="01F8C34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Plopşoru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7661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3384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3AD3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86573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8EA8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096095DB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3064C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5719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7D73A1D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4BC3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DD8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3A3428B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ABAA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8D35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0B5E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3E2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032E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03DFF3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1, 31, 35, 40, 36, 6.</w:t>
            </w:r>
          </w:p>
          <w:p w14:paraId="4573DFE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1F3F4C24" w14:textId="77777777">
        <w:trPr>
          <w:cantSplit/>
          <w:trHeight w:val="4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1A13D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3813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15F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374C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844A36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E8D5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0853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581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28+176</w:t>
            </w:r>
          </w:p>
          <w:p w14:paraId="4173550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1A0A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CC623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3DA11A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3, 7, 23, 26, 22, 18, 14, 10.</w:t>
            </w:r>
          </w:p>
          <w:p w14:paraId="3FE3BFB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6DEA0479" w14:textId="77777777">
        <w:trPr>
          <w:cantSplit/>
          <w:trHeight w:val="12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8C76F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7DCA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62D0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0A57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4278D99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  <w:p w14:paraId="314140E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310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semnal Y 5 </w:t>
            </w:r>
          </w:p>
          <w:p w14:paraId="0B5D07A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semnal X 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C56C9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15D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3C0A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1A1D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372E3202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9A95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90D1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7DF5C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0822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Plopşoru </w:t>
            </w:r>
          </w:p>
          <w:p w14:paraId="5F5DA858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7 şi 8</w:t>
            </w:r>
          </w:p>
          <w:p w14:paraId="27102F2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D12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808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1C2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EA5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98E8F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60E2FDEC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14E3F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805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0091C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A772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67A9CFE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AE993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F9FD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4DE0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37+100</w:t>
            </w:r>
          </w:p>
          <w:p w14:paraId="65E7100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37+200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EDA0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E1B8" w14:textId="77777777" w:rsidR="004F3B80" w:rsidRPr="006611B7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6611B7">
              <w:rPr>
                <w:b/>
                <w:bCs/>
                <w:i/>
                <w:color w:val="000000"/>
                <w:sz w:val="20"/>
              </w:rPr>
              <w:t>Interzis circulația  locomotivelor cuplate.</w:t>
            </w:r>
          </w:p>
        </w:tc>
      </w:tr>
      <w:tr w:rsidR="004F3B80" w14:paraId="4C1F364E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43BC5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EA2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  <w:p w14:paraId="3C53CDA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64FF1" w14:textId="77777777" w:rsidR="004F3B80" w:rsidRPr="00984839" w:rsidRDefault="004F3B80">
            <w:pPr>
              <w:spacing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5D88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0BC1406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0D5F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DF63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B9BB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2498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656F" w14:textId="77777777" w:rsidR="004F3B80" w:rsidRPr="003B25AA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4F3B80" w14:paraId="4FAA237F" w14:textId="77777777">
        <w:trPr>
          <w:cantSplit/>
          <w:trHeight w:val="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3263A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E5B62" w14:textId="77777777" w:rsidR="004F3B80" w:rsidRPr="00CB3DC4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120</w:t>
            </w:r>
          </w:p>
          <w:p w14:paraId="6054900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CB3DC4">
              <w:rPr>
                <w:b/>
                <w:bCs/>
                <w:color w:val="000000"/>
                <w:sz w:val="20"/>
              </w:rPr>
              <w:t>44+</w:t>
            </w:r>
            <w:r>
              <w:rPr>
                <w:b/>
                <w:bCs/>
                <w:color w:val="000000"/>
                <w:sz w:val="20"/>
              </w:rPr>
              <w:t>420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7073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56D8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Plopşoru - </w:t>
            </w:r>
          </w:p>
          <w:p w14:paraId="4EAC671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C00A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CC1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2A9F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E64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27222" w14:textId="77777777" w:rsidR="004F3B80" w:rsidRPr="00CB3DC4" w:rsidRDefault="004F3B80">
            <w:pPr>
              <w:spacing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B3DC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CB3DC4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C61669B" w14:textId="77777777" w:rsidR="004F3B80" w:rsidRPr="00F11CE2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11CE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4F3B80" w14:paraId="6102A907" w14:textId="77777777">
        <w:trPr>
          <w:cantSplit/>
          <w:trHeight w:val="81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09B26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CDCB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39FD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69E8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01FBEE5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şi 2 </w:t>
            </w:r>
          </w:p>
          <w:p w14:paraId="38F2747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AC74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36CF68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A1778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B53EF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3378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6F7B6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9D2A3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6D5742AD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B6E73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903C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1ABA7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2E36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Rovinari</w:t>
            </w:r>
          </w:p>
          <w:p w14:paraId="3B3B006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B127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F4F893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194FC8B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 / 22</w:t>
            </w:r>
          </w:p>
          <w:p w14:paraId="24D4D89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4871D10" w14:textId="77777777" w:rsidR="004F3B80" w:rsidRPr="00260477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23 / 25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2A55D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9D4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907F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B0F5C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39113F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5 - 7.</w:t>
            </w:r>
          </w:p>
        </w:tc>
      </w:tr>
      <w:tr w:rsidR="004F3B80" w14:paraId="472B90BC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5C7CE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F057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1D26B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2161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975FAD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4 directă, 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51AC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1ADE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9F7F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51+000</w:t>
            </w:r>
          </w:p>
          <w:p w14:paraId="45ABD39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04B06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B0DD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sch. nr. 5, 9, TDJ 13 / 17, sch. nr. 21 și diagonalele </w:t>
            </w:r>
          </w:p>
          <w:p w14:paraId="3B3F5AF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3 - 5 și 17 - 23.</w:t>
            </w:r>
          </w:p>
          <w:p w14:paraId="08913F0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F3B80" w14:paraId="19CF4E49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C680B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4F7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5E14C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1029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4BAE315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82E3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3031DF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14 - 18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0BEE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7A23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0813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D908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3 primiri - expedieri. </w:t>
            </w:r>
          </w:p>
        </w:tc>
      </w:tr>
      <w:tr w:rsidR="004F3B80" w14:paraId="0FD68ADF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B10EC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515B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50+550</w:t>
            </w:r>
          </w:p>
          <w:p w14:paraId="75DFABA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51+250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833B4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4FB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Rovinari -</w:t>
            </w:r>
          </w:p>
          <w:p w14:paraId="7823ED35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și</w:t>
            </w:r>
          </w:p>
          <w:p w14:paraId="15500B82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Rogojelu</w:t>
            </w:r>
          </w:p>
          <w:p w14:paraId="3AD63A7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cu acces la linia 5 directă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CE1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A49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A029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0F8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AA27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6B82CDD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sch. 3 și 23 și diagonalele 23 - 17 și 3 - 5.</w:t>
            </w:r>
          </w:p>
          <w:p w14:paraId="529DEE9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</w:tc>
      </w:tr>
      <w:tr w:rsidR="004F3B80" w14:paraId="6CD43291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A3E17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CD13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56+500</w:t>
            </w:r>
          </w:p>
          <w:p w14:paraId="4A033B8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F1F8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A53F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Rogojelu -</w:t>
            </w:r>
          </w:p>
          <w:p w14:paraId="5CB317CB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Cârbeşti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4BF61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D70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B61B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51D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87D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4498181E" w14:textId="77777777">
        <w:trPr>
          <w:cantSplit/>
          <w:trHeight w:val="62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D61F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7170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58+990</w:t>
            </w:r>
          </w:p>
          <w:p w14:paraId="5BFBA1D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97D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C961B" w14:textId="77777777" w:rsidR="004F3B80" w:rsidRDefault="004F3B80" w:rsidP="00011B17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7D97477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DD99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1D17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D15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4F44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B7944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435FCB17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21EC0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7C2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193D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0CD3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Cârbeşti</w:t>
            </w:r>
          </w:p>
          <w:p w14:paraId="3C3D5600" w14:textId="77777777" w:rsidR="004F3B80" w:rsidRDefault="004F3B80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linia 3</w:t>
            </w:r>
          </w:p>
          <w:p w14:paraId="18191F7C" w14:textId="77777777" w:rsidR="004F3B80" w:rsidRDefault="004F3B80">
            <w:pPr>
              <w:spacing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primiri - expedieri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99797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4993088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9F7B" w14:textId="77777777" w:rsidR="004F3B80" w:rsidRPr="00B53EFA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E15D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99394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F7BD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06613073" w14:textId="77777777">
        <w:trPr>
          <w:cantSplit/>
          <w:trHeight w:val="3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F0A38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7F084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61+850</w:t>
            </w:r>
          </w:p>
          <w:p w14:paraId="5012E08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62+650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70F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A0B8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Cârbeşti - Amaradia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A4A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5BDF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4722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C5DCC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718D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075DE302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C69BE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1802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F3C9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4BC5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Amaradia </w:t>
            </w:r>
          </w:p>
          <w:p w14:paraId="76D9E15E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  <w:p w14:paraId="1FA7C0D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  <w:p w14:paraId="019DF551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8C58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1F4A46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și 11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71508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B658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3742B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C53F6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05C4F168" w14:textId="77777777">
        <w:trPr>
          <w:cantSplit/>
          <w:trHeight w:val="93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77A7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16C9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69+885</w:t>
            </w:r>
          </w:p>
          <w:p w14:paraId="03D0040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69+965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10D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A985E" w14:textId="77777777" w:rsidR="004F3B80" w:rsidRDefault="004F3B80" w:rsidP="001D62EA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 linia 2 directă.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1195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6D40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30E4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DEC9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9DD0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4F3B80" w14:paraId="42788719" w14:textId="77777777">
        <w:trPr>
          <w:cantSplit/>
          <w:trHeight w:val="75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DE923" w14:textId="77777777" w:rsidR="004F3B80" w:rsidRDefault="004F3B80" w:rsidP="004F3B80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5D30E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BD4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0ADB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Jiu</w:t>
            </w:r>
          </w:p>
          <w:p w14:paraId="46559D59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44EF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99B6A5A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</w:t>
            </w:r>
          </w:p>
          <w:p w14:paraId="0A4BDD42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și 24</w:t>
            </w:r>
          </w:p>
        </w:tc>
        <w:tc>
          <w:tcPr>
            <w:tcW w:w="7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3E94C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4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C48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63B0C" w14:textId="77777777" w:rsidR="004F3B80" w:rsidRPr="00984839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7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35CA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E07F17" w14:textId="77777777" w:rsidR="004F3B80" w:rsidRDefault="004F3B80">
            <w:pPr>
              <w:spacing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4 - 10.</w:t>
            </w:r>
          </w:p>
        </w:tc>
      </w:tr>
    </w:tbl>
    <w:p w14:paraId="24E39995" w14:textId="77777777" w:rsidR="004F3B80" w:rsidRDefault="004F3B80">
      <w:pPr>
        <w:spacing w:after="40" w:line="192" w:lineRule="auto"/>
        <w:ind w:right="57"/>
        <w:rPr>
          <w:sz w:val="20"/>
          <w:lang w:val="ro-RO"/>
        </w:rPr>
      </w:pPr>
    </w:p>
    <w:p w14:paraId="556AE32D" w14:textId="77777777" w:rsidR="004F3B80" w:rsidRDefault="004F3B80" w:rsidP="00E56A6A">
      <w:pPr>
        <w:pStyle w:val="Heading1"/>
        <w:spacing w:line="360" w:lineRule="auto"/>
      </w:pPr>
      <w:r>
        <w:t>LINIA 200</w:t>
      </w:r>
    </w:p>
    <w:p w14:paraId="009A0BF8" w14:textId="77777777" w:rsidR="004F3B80" w:rsidRDefault="004F3B80" w:rsidP="00564AE3">
      <w:pPr>
        <w:pStyle w:val="Heading1"/>
        <w:spacing w:line="360" w:lineRule="auto"/>
        <w:rPr>
          <w:b w:val="0"/>
          <w:bCs w:val="0"/>
          <w:sz w:val="8"/>
        </w:rPr>
      </w:pPr>
      <w:r>
        <w:t>POD MUREŞ - COŞLARIU - CURTICI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7BA6FC2D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9DBAC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204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6BCB9A5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C1433" w14:textId="77777777" w:rsidR="004F3B80" w:rsidRPr="00032DF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F5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Orăştie -</w:t>
            </w:r>
          </w:p>
          <w:p w14:paraId="500E897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Simeria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B5B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C2C0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190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449+507</w:t>
            </w:r>
          </w:p>
          <w:p w14:paraId="1D2F89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472+428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0FFB" w14:textId="77777777" w:rsidR="004F3B80" w:rsidRPr="00032DF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120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E8AC" w14:textId="77777777" w:rsidR="004F3B80" w:rsidRPr="00F716C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Semnalizate ca limitare de viteză.</w:t>
            </w:r>
          </w:p>
        </w:tc>
      </w:tr>
      <w:tr w:rsidR="004F3B80" w14:paraId="120B19E9" w14:textId="77777777">
        <w:trPr>
          <w:cantSplit/>
          <w:trHeight w:val="58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5478D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DA25" w14:textId="77777777" w:rsidR="004F3B80" w:rsidRDefault="004F3B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705B82D3" w14:textId="77777777" w:rsidR="004F3B80" w:rsidRDefault="004F3B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6BA23" w14:textId="77777777" w:rsidR="004F3B80" w:rsidRDefault="004F3B8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F9054" w14:textId="77777777" w:rsidR="004F3B80" w:rsidRDefault="004F3B8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Ilia –</w:t>
            </w:r>
          </w:p>
          <w:p w14:paraId="2220C887" w14:textId="77777777" w:rsidR="004F3B80" w:rsidRDefault="004F3B80" w:rsidP="0081019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99DA3" w14:textId="77777777" w:rsidR="004F3B80" w:rsidRDefault="004F3B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i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151B5" w14:textId="77777777" w:rsidR="004F3B80" w:rsidRDefault="004F3B8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837EB" w14:textId="77777777" w:rsidR="004F3B80" w:rsidRDefault="004F3B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503+983</w:t>
            </w:r>
          </w:p>
          <w:p w14:paraId="3255D776" w14:textId="77777777" w:rsidR="004F3B80" w:rsidRDefault="004F3B80" w:rsidP="0081019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514+267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7A056" w14:textId="77777777" w:rsidR="004F3B80" w:rsidRDefault="004F3B80" w:rsidP="00810191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ECE3F" w14:textId="77777777" w:rsidR="004F3B80" w:rsidRDefault="004F3B80" w:rsidP="00810191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F3B80" w14:paraId="2798134E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DBD03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ECD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6723ACC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84DF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410B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4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20C5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CAD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1599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7C3E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2ABD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4D797C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95EE5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A3C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B4E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280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3 directă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5896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5027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D7FF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504+800</w:t>
            </w:r>
          </w:p>
          <w:p w14:paraId="37D287D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504+900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E30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D6BA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370DEE79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73470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A9E4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28297DC0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9F422" w14:textId="77777777" w:rsidR="004F3B80" w:rsidRDefault="004F3B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79DD6" w14:textId="77777777" w:rsidR="004F3B80" w:rsidRDefault="004F3B80" w:rsidP="00DF4E4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Ilia – Câmpuri Surduc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EDA49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8D732" w14:textId="77777777" w:rsidR="004F3B80" w:rsidRDefault="004F3B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673C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508+350</w:t>
            </w:r>
          </w:p>
          <w:p w14:paraId="41497357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508+400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A4E7" w14:textId="77777777" w:rsidR="004F3B80" w:rsidRDefault="004F3B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4F2A9" w14:textId="77777777" w:rsidR="004F3B80" w:rsidRDefault="004F3B8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298EAFEB" w14:textId="77777777">
        <w:trPr>
          <w:cantSplit/>
          <w:trHeight w:val="68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70D3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F1277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42177" w14:textId="77777777" w:rsidR="004F3B80" w:rsidRDefault="004F3B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4C1F3" w14:textId="77777777" w:rsidR="004F3B80" w:rsidRDefault="004F3B8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5BF15A72" w14:textId="77777777" w:rsidR="004F3B80" w:rsidRDefault="004F3B80" w:rsidP="00D170E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7B914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42328" w14:textId="77777777" w:rsidR="004F3B80" w:rsidRDefault="004F3B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AF25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527+400</w:t>
            </w:r>
          </w:p>
          <w:p w14:paraId="034CCA6E" w14:textId="77777777" w:rsidR="004F3B80" w:rsidRDefault="004F3B80" w:rsidP="00DF4E4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82FA" w14:textId="77777777" w:rsidR="004F3B80" w:rsidRDefault="004F3B80" w:rsidP="00DF4E4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8052" w14:textId="77777777" w:rsidR="004F3B80" w:rsidRDefault="004F3B80" w:rsidP="00DF4E4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25625383" w14:textId="77777777">
        <w:trPr>
          <w:cantSplit/>
          <w:trHeight w:val="2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F93F3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B95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9700" w14:textId="77777777" w:rsidR="004F3B80" w:rsidRPr="00032DF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7A4A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Zam</w:t>
            </w:r>
          </w:p>
          <w:p w14:paraId="108489B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3EC4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6AD100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BBB8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5D05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61FC0" w14:textId="77777777" w:rsidR="004F3B80" w:rsidRPr="00032DF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DE8C" w14:textId="77777777" w:rsidR="004F3B80" w:rsidRPr="00F716C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6192C2FD" w14:textId="77777777" w:rsidTr="00816AE9">
        <w:trPr>
          <w:cantSplit/>
          <w:trHeight w:val="3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A9A56" w14:textId="77777777" w:rsidR="004F3B80" w:rsidRDefault="004F3B80" w:rsidP="00F10124">
            <w:pPr>
              <w:numPr>
                <w:ilvl w:val="0"/>
                <w:numId w:val="8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B59A" w14:textId="77777777" w:rsidR="004F3B80" w:rsidRDefault="004F3B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49969F0D" w14:textId="77777777" w:rsidR="004F3B80" w:rsidRDefault="004F3B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081DA" w14:textId="77777777" w:rsidR="004F3B80" w:rsidRDefault="004F3B8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250A7" w14:textId="77777777" w:rsidR="004F3B80" w:rsidRDefault="004F3B8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Săvîrșin -</w:t>
            </w:r>
          </w:p>
          <w:p w14:paraId="45BCE2F2" w14:textId="77777777" w:rsidR="004F3B80" w:rsidRDefault="004F3B80" w:rsidP="006B3254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Vărădia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B344E" w14:textId="77777777" w:rsidR="004F3B80" w:rsidRDefault="004F3B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27EBD" w14:textId="77777777" w:rsidR="004F3B80" w:rsidRDefault="004F3B8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4C970" w14:textId="77777777" w:rsidR="004F3B80" w:rsidRDefault="004F3B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548+595</w:t>
            </w:r>
          </w:p>
          <w:p w14:paraId="65E0B10A" w14:textId="77777777" w:rsidR="004F3B80" w:rsidRDefault="004F3B80" w:rsidP="006B3254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548+645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C74A" w14:textId="77777777" w:rsidR="004F3B80" w:rsidRDefault="004F3B80" w:rsidP="006B3254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48FD" w14:textId="77777777" w:rsidR="004F3B80" w:rsidRDefault="004F3B80" w:rsidP="006B3254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564F3CC6" w14:textId="77777777" w:rsidR="004F3B80" w:rsidRDefault="004F3B80" w:rsidP="00623FF6">
      <w:pPr>
        <w:spacing w:before="40" w:after="40" w:line="192" w:lineRule="auto"/>
        <w:ind w:right="57"/>
        <w:rPr>
          <w:lang w:val="ro-RO"/>
        </w:rPr>
      </w:pPr>
    </w:p>
    <w:p w14:paraId="2DE8728F" w14:textId="77777777" w:rsidR="004F3B80" w:rsidRDefault="004F3B80" w:rsidP="006D4098">
      <w:pPr>
        <w:pStyle w:val="Heading1"/>
        <w:spacing w:line="360" w:lineRule="auto"/>
      </w:pPr>
      <w:r>
        <w:lastRenderedPageBreak/>
        <w:t>LINIA 201</w:t>
      </w:r>
    </w:p>
    <w:p w14:paraId="497F9551" w14:textId="77777777" w:rsidR="004F3B80" w:rsidRDefault="004F3B80" w:rsidP="00647561">
      <w:pPr>
        <w:pStyle w:val="Heading1"/>
        <w:spacing w:line="360" w:lineRule="auto"/>
        <w:rPr>
          <w:b w:val="0"/>
          <w:bCs w:val="0"/>
          <w:sz w:val="8"/>
        </w:rPr>
      </w:pPr>
      <w:r>
        <w:t>TEIUŞ - COŞLARIU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9"/>
        <w:gridCol w:w="752"/>
        <w:gridCol w:w="2199"/>
        <w:gridCol w:w="869"/>
        <w:gridCol w:w="752"/>
        <w:gridCol w:w="879"/>
        <w:gridCol w:w="752"/>
        <w:gridCol w:w="2487"/>
      </w:tblGrid>
      <w:tr w:rsidR="004F3B80" w14:paraId="02AC8E14" w14:textId="77777777">
        <w:trPr>
          <w:cantSplit/>
          <w:trHeight w:val="267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01533" w14:textId="77777777" w:rsidR="004F3B80" w:rsidRDefault="004F3B80" w:rsidP="004F3B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A180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8777F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D0A6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58A4949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44A4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axa staţiei </w:t>
            </w:r>
          </w:p>
          <w:p w14:paraId="1D026A3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la maca-</w:t>
            </w:r>
          </w:p>
          <w:p w14:paraId="00B0E94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zul extrem</w:t>
            </w:r>
          </w:p>
          <w:p w14:paraId="1DF28FA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39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DD65A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937B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53A7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8BF9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3C30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D7C88AD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335C9" w14:textId="77777777" w:rsidR="004F3B80" w:rsidRDefault="004F3B80" w:rsidP="004F3B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3336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860B8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4C4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775347E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9E3E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DA8C1F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5677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FE2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1C37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B124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B59967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6ED6D0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şi 10.</w:t>
            </w:r>
          </w:p>
        </w:tc>
      </w:tr>
      <w:tr w:rsidR="004F3B80" w14:paraId="634207B2" w14:textId="77777777">
        <w:trPr>
          <w:cantSplit/>
          <w:trHeight w:val="68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144F" w14:textId="77777777" w:rsidR="004F3B80" w:rsidRDefault="004F3B80" w:rsidP="004F3B80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C152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38BB2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1D6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327BEE6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6CF0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3F0E39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7B32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FD75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458EE" w14:textId="77777777" w:rsidR="004F3B80" w:rsidRPr="00C937B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6AE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</w:t>
            </w:r>
          </w:p>
          <w:p w14:paraId="260685A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 şi 2.</w:t>
            </w:r>
          </w:p>
        </w:tc>
      </w:tr>
    </w:tbl>
    <w:p w14:paraId="772E220F" w14:textId="77777777" w:rsidR="004F3B80" w:rsidRPr="003012FC" w:rsidRDefault="004F3B80">
      <w:pPr>
        <w:spacing w:before="40" w:after="40" w:line="192" w:lineRule="auto"/>
        <w:ind w:right="57"/>
      </w:pPr>
    </w:p>
    <w:p w14:paraId="393B2944" w14:textId="77777777" w:rsidR="004F3B80" w:rsidRDefault="004F3B80" w:rsidP="00C53936">
      <w:pPr>
        <w:pStyle w:val="Heading1"/>
        <w:spacing w:line="360" w:lineRule="auto"/>
      </w:pPr>
      <w:r>
        <w:t>LINIA 202 A</w:t>
      </w:r>
    </w:p>
    <w:p w14:paraId="2DAAF16B" w14:textId="77777777" w:rsidR="004F3B80" w:rsidRDefault="004F3B80" w:rsidP="00DF1411">
      <w:pPr>
        <w:pStyle w:val="Heading1"/>
        <w:spacing w:line="360" w:lineRule="auto"/>
        <w:rPr>
          <w:b w:val="0"/>
          <w:bCs w:val="0"/>
          <w:sz w:val="8"/>
        </w:rPr>
      </w:pPr>
      <w:r>
        <w:t>TURDAŞ - SIMERIA TRIAJ (DELTA)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55"/>
        <w:gridCol w:w="772"/>
        <w:gridCol w:w="2201"/>
        <w:gridCol w:w="870"/>
        <w:gridCol w:w="757"/>
        <w:gridCol w:w="869"/>
        <w:gridCol w:w="753"/>
        <w:gridCol w:w="9"/>
        <w:gridCol w:w="2483"/>
      </w:tblGrid>
      <w:tr w:rsidR="004F3B80" w14:paraId="1C474460" w14:textId="77777777">
        <w:trPr>
          <w:cantSplit/>
          <w:trHeight w:val="12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55F0" w14:textId="77777777" w:rsidR="004F3B80" w:rsidRDefault="004F3B80" w:rsidP="004F3B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9974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D5663" w14:textId="77777777" w:rsidR="004F3B80" w:rsidRPr="0087494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7D46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Simeria Triaj Grupa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C555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06320A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99BE3" w14:textId="77777777" w:rsidR="004F3B80" w:rsidRPr="0048429E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48429E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E23C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FCB6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C2D0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1D, 2D şi 3D.</w:t>
            </w:r>
          </w:p>
        </w:tc>
      </w:tr>
      <w:tr w:rsidR="004F3B80" w14:paraId="096CF0AE" w14:textId="77777777">
        <w:trPr>
          <w:cantSplit/>
          <w:trHeight w:val="138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6D583" w14:textId="77777777" w:rsidR="004F3B80" w:rsidRDefault="004F3B80" w:rsidP="004F3B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9FD1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F8153" w14:textId="77777777" w:rsidR="004F3B80" w:rsidRPr="0087494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10D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 Grupa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D7C0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CBA98" w14:textId="77777777" w:rsidR="004F3B80" w:rsidRPr="0048429E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F11B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771A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gridSpan w:val="2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0A5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abătută Cap Y.</w:t>
            </w:r>
          </w:p>
          <w:p w14:paraId="7EA288A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C61A7B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Stație paralelogram.</w:t>
            </w:r>
          </w:p>
        </w:tc>
      </w:tr>
      <w:tr w:rsidR="004F3B80" w:rsidRPr="00743905" w14:paraId="4CEC76CE" w14:textId="77777777">
        <w:trPr>
          <w:cantSplit/>
          <w:trHeight w:val="139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9EFB8" w14:textId="77777777" w:rsidR="004F3B80" w:rsidRPr="00743905" w:rsidRDefault="004F3B80" w:rsidP="004F3B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3BA4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3+200</w:t>
            </w:r>
          </w:p>
          <w:p w14:paraId="0052B53C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2+100</w:t>
            </w: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F6A2D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94713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07485608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</w:t>
            </w:r>
          </w:p>
          <w:p w14:paraId="7D19383C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linia 5D directă, cuprinsă între </w:t>
            </w:r>
          </w:p>
          <w:p w14:paraId="4B8F5300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T.D.J. 64 / 72 şi </w:t>
            </w:r>
          </w:p>
          <w:p w14:paraId="547014EB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T.D.J. 139 / 141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F671E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3CB62" w14:textId="77777777" w:rsidR="004F3B80" w:rsidRPr="00743905" w:rsidRDefault="004F3B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E2E37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FD5FD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14DE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Nesemnalizată pe teren.</w:t>
            </w:r>
          </w:p>
          <w:p w14:paraId="0C2A46D8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i/>
                <w:iCs/>
                <w:color w:val="000000"/>
                <w:sz w:val="20"/>
                <w:lang w:val="ro-RO"/>
              </w:rPr>
              <w:t>Staţie paralelogram.</w:t>
            </w:r>
          </w:p>
        </w:tc>
      </w:tr>
      <w:tr w:rsidR="004F3B80" w:rsidRPr="00743905" w14:paraId="2602218C" w14:textId="77777777">
        <w:trPr>
          <w:cantSplit/>
          <w:trHeight w:val="82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6885E" w14:textId="77777777" w:rsidR="004F3B80" w:rsidRPr="00743905" w:rsidRDefault="004F3B80" w:rsidP="004F3B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A3538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89297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C7E67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2A09FD33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3D </w:t>
            </w:r>
          </w:p>
          <w:p w14:paraId="5C4367D1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2920C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între sch. </w:t>
            </w:r>
          </w:p>
          <w:p w14:paraId="14D99707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137-104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91A6" w14:textId="77777777" w:rsidR="004F3B80" w:rsidRPr="00743905" w:rsidRDefault="004F3B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90A8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5408B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E138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  <w:tr w:rsidR="004F3B80" w:rsidRPr="00743905" w14:paraId="63D7CAC1" w14:textId="77777777">
        <w:trPr>
          <w:cantSplit/>
          <w:trHeight w:val="71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C99B" w14:textId="77777777" w:rsidR="004F3B80" w:rsidRPr="00743905" w:rsidRDefault="004F3B80" w:rsidP="004F3B80">
            <w:pPr>
              <w:numPr>
                <w:ilvl w:val="0"/>
                <w:numId w:val="44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8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C1FAC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7AD39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5633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St. Simeria Triaj</w:t>
            </w:r>
          </w:p>
          <w:p w14:paraId="7DC0AAFB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 xml:space="preserve">Grupa D, linia 5D, </w:t>
            </w:r>
          </w:p>
          <w:p w14:paraId="636C51D2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BE232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peste T.D.J.</w:t>
            </w:r>
          </w:p>
          <w:p w14:paraId="0A716A24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 w:rsidRPr="00743905">
              <w:rPr>
                <w:b/>
                <w:bCs/>
                <w:color w:val="000000"/>
                <w:sz w:val="20"/>
                <w:lang w:val="ro-RO"/>
              </w:rPr>
              <w:t>139/ 141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8F9D" w14:textId="77777777" w:rsidR="004F3B80" w:rsidRPr="00743905" w:rsidRDefault="004F3B80">
            <w:pPr>
              <w:spacing w:before="120" w:after="40" w:line="276" w:lineRule="auto"/>
              <w:ind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 w:rsidRPr="00743905">
              <w:rPr>
                <w:b/>
                <w:bCs/>
                <w:color w:val="000000"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5E24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62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B5854" w14:textId="77777777" w:rsidR="004F3B80" w:rsidRPr="00743905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24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872C4" w14:textId="77777777" w:rsidR="004F3B80" w:rsidRPr="00743905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lang w:val="ro-RO"/>
              </w:rPr>
            </w:pPr>
          </w:p>
        </w:tc>
      </w:tr>
    </w:tbl>
    <w:p w14:paraId="688A2A33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2CD141BC" w14:textId="77777777" w:rsidR="004F3B80" w:rsidRDefault="004F3B80" w:rsidP="00BD3926">
      <w:pPr>
        <w:pStyle w:val="Heading1"/>
        <w:spacing w:line="360" w:lineRule="auto"/>
      </w:pPr>
      <w:r>
        <w:t>LINIA 202 B</w:t>
      </w:r>
    </w:p>
    <w:p w14:paraId="72D39D37" w14:textId="77777777" w:rsidR="004F3B80" w:rsidRDefault="004F3B80" w:rsidP="00986206">
      <w:pPr>
        <w:pStyle w:val="Heading1"/>
        <w:spacing w:line="360" w:lineRule="auto"/>
        <w:rPr>
          <w:b w:val="0"/>
          <w:bCs w:val="0"/>
          <w:sz w:val="8"/>
        </w:rPr>
      </w:pPr>
      <w:r>
        <w:t>SIMERIA - SIMERIA TRIAJ GR. D (BUCLĂ)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69"/>
        <w:gridCol w:w="758"/>
        <w:gridCol w:w="2201"/>
        <w:gridCol w:w="870"/>
        <w:gridCol w:w="757"/>
        <w:gridCol w:w="869"/>
        <w:gridCol w:w="753"/>
        <w:gridCol w:w="2492"/>
      </w:tblGrid>
      <w:tr w:rsidR="004F3B80" w14:paraId="3B474A32" w14:textId="77777777">
        <w:trPr>
          <w:cantSplit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3319B" w14:textId="77777777" w:rsidR="004F3B80" w:rsidRDefault="004F3B80" w:rsidP="004F3B80">
            <w:pPr>
              <w:numPr>
                <w:ilvl w:val="0"/>
                <w:numId w:val="24"/>
              </w:numPr>
              <w:spacing w:before="120" w:after="120"/>
              <w:ind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2CD1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1E324" w14:textId="77777777" w:rsidR="004F3B80" w:rsidRPr="007C5BF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3870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Simeria Triaj</w:t>
            </w:r>
          </w:p>
          <w:p w14:paraId="079F5B0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2FD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616D7E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 / 12A</w:t>
            </w:r>
          </w:p>
        </w:tc>
        <w:tc>
          <w:tcPr>
            <w:tcW w:w="7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39C7" w14:textId="77777777" w:rsidR="004F3B80" w:rsidRPr="007C5BF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6F4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6E95" w14:textId="77777777" w:rsidR="004F3B80" w:rsidRPr="00BD268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17E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3EE79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1D, 2D și 3D.</w:t>
            </w:r>
          </w:p>
        </w:tc>
      </w:tr>
    </w:tbl>
    <w:p w14:paraId="38F63ECD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149B1BA6" w14:textId="77777777" w:rsidR="004F3B80" w:rsidRDefault="004F3B80" w:rsidP="00406C17">
      <w:pPr>
        <w:pStyle w:val="Heading1"/>
        <w:spacing w:line="360" w:lineRule="auto"/>
      </w:pPr>
      <w:r>
        <w:t>LINIA 210</w:t>
      </w:r>
    </w:p>
    <w:p w14:paraId="1D8065EF" w14:textId="77777777" w:rsidR="004F3B80" w:rsidRDefault="004F3B80" w:rsidP="00821D8C">
      <w:pPr>
        <w:pStyle w:val="Heading1"/>
        <w:spacing w:line="360" w:lineRule="auto"/>
        <w:rPr>
          <w:b w:val="0"/>
          <w:bCs w:val="0"/>
          <w:sz w:val="8"/>
        </w:rPr>
      </w:pPr>
      <w:r>
        <w:t>SIBIU - VINŢU DE JOS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80"/>
        <w:gridCol w:w="753"/>
        <w:gridCol w:w="2202"/>
        <w:gridCol w:w="869"/>
        <w:gridCol w:w="753"/>
        <w:gridCol w:w="869"/>
        <w:gridCol w:w="753"/>
        <w:gridCol w:w="2490"/>
      </w:tblGrid>
      <w:tr w:rsidR="004F3B80" w14:paraId="00A34883" w14:textId="77777777">
        <w:trPr>
          <w:cantSplit/>
          <w:trHeight w:val="113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335E6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9B9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98E75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EF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355E686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5A7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3DB51E3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48E7A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ACA25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AF87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FAFD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DF90D1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770FB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 la liniile 1 - 10 Sibiu.</w:t>
            </w:r>
          </w:p>
        </w:tc>
      </w:tr>
      <w:tr w:rsidR="004F3B80" w14:paraId="588AB5C8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17952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0D5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A931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86F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Sibiu</w:t>
            </w:r>
          </w:p>
          <w:p w14:paraId="4E6BAE5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9 şi 10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3F8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EAA4A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96D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2E4FE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795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1D06961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6CB177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0D1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F92DA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1A63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Turnișor</w:t>
            </w:r>
          </w:p>
          <w:p w14:paraId="370155F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C502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BDD6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A91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4BE6D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A3FD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76F819E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B09D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F52F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3+701</w:t>
            </w:r>
          </w:p>
          <w:p w14:paraId="474EEF6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19+302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01B0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195A7" w14:textId="77777777" w:rsidR="004F3B80" w:rsidRDefault="004F3B80" w:rsidP="0067251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Turnișor</w:t>
            </w:r>
          </w:p>
          <w:p w14:paraId="7DD703E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Orlat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DA5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CF29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3995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F976C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0CFC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E8F666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C8E6D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0A12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3E9F3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30EB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Orlat</w:t>
            </w:r>
          </w:p>
          <w:p w14:paraId="76F8F4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406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0E8DE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55A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BD82E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13C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32A1B79" w14:textId="77777777">
        <w:trPr>
          <w:cantSplit/>
          <w:trHeight w:val="7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8FBB9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D4C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8B7C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0CD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Săliște </w:t>
            </w:r>
          </w:p>
          <w:p w14:paraId="3E2C226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 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130F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002F981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</w:t>
            </w:r>
          </w:p>
          <w:p w14:paraId="3CEAA4F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10C66B5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012BD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BB05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968C8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56C5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793E9F6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CD0F1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7B2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A4E15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2423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Apoldu de Sus</w:t>
            </w:r>
          </w:p>
          <w:p w14:paraId="4EC2EF8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F232" w14:textId="77777777" w:rsidR="004F3B80" w:rsidRDefault="004F3B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calcâiul sch. 9 </w:t>
            </w:r>
          </w:p>
          <w:p w14:paraId="4CDA22D5" w14:textId="77777777" w:rsidR="004F3B80" w:rsidRDefault="004F3B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la </w:t>
            </w:r>
          </w:p>
          <w:p w14:paraId="677727D5" w14:textId="77777777" w:rsidR="004F3B80" w:rsidRDefault="004F3B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(km. 42+744)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00A24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1F94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49F03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512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3D17C9B" w14:textId="77777777">
        <w:trPr>
          <w:cantSplit/>
          <w:trHeight w:val="100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3505F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F035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55+600</w:t>
            </w:r>
          </w:p>
          <w:p w14:paraId="1D20B8C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56+500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CF09A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6FCA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Miercurea Sibiului - Cunța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7F2DA" w14:textId="77777777" w:rsidR="004F3B80" w:rsidRDefault="004F3B80">
            <w:pPr>
              <w:spacing w:before="40" w:after="40" w:line="360" w:lineRule="auto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8104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E5EE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BA5B4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09F7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D5FEA9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615E2" w14:textId="77777777" w:rsidR="004F3B80" w:rsidRDefault="004F3B80" w:rsidP="004F3B80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2553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B2DB1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4A09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Sebeş Alba</w:t>
            </w:r>
          </w:p>
          <w:p w14:paraId="2090962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D20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 stație și sch. 3</w:t>
            </w: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E36CD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76369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900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1206" w14:textId="77777777" w:rsidR="004F3B80" w:rsidRPr="00C7636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2A1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53B72660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7D6BD3F4" w14:textId="77777777" w:rsidR="004F3B80" w:rsidRDefault="004F3B80" w:rsidP="001B4DE9">
      <w:pPr>
        <w:pStyle w:val="Heading1"/>
        <w:spacing w:line="360" w:lineRule="auto"/>
      </w:pPr>
      <w:r>
        <w:t>LINIA 213</w:t>
      </w:r>
    </w:p>
    <w:p w14:paraId="2CAF2D21" w14:textId="77777777" w:rsidR="004F3B80" w:rsidRDefault="004F3B80" w:rsidP="00D668A1">
      <w:pPr>
        <w:pStyle w:val="Heading1"/>
        <w:spacing w:line="360" w:lineRule="auto"/>
        <w:rPr>
          <w:b w:val="0"/>
          <w:bCs w:val="0"/>
          <w:sz w:val="8"/>
        </w:rPr>
      </w:pPr>
      <w:r>
        <w:t>SIMERIA - HUNEDOARA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3"/>
        <w:gridCol w:w="865"/>
        <w:gridCol w:w="748"/>
        <w:gridCol w:w="2187"/>
        <w:gridCol w:w="947"/>
        <w:gridCol w:w="748"/>
        <w:gridCol w:w="863"/>
        <w:gridCol w:w="746"/>
        <w:gridCol w:w="2469"/>
      </w:tblGrid>
      <w:tr w:rsidR="004F3B80" w14:paraId="7C8285C2" w14:textId="77777777">
        <w:trPr>
          <w:cantSplit/>
          <w:trHeight w:val="1237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1DA2" w14:textId="77777777" w:rsidR="004F3B80" w:rsidRDefault="004F3B80" w:rsidP="004F3B8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4B71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145D2" w14:textId="77777777" w:rsidR="004F3B80" w:rsidRPr="00BA7F8C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0804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Bârcea Mică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5E85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8EFA64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1 - 7, </w:t>
            </w:r>
          </w:p>
          <w:p w14:paraId="2CC9D21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2 - 8 </w:t>
            </w:r>
          </w:p>
          <w:p w14:paraId="558EC62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6155A12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4828E" w14:textId="77777777" w:rsidR="004F3B80" w:rsidRPr="009E006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1413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F238A" w14:textId="77777777" w:rsidR="004F3B80" w:rsidRPr="00BA7F8C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08B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213 şi 214.</w:t>
            </w:r>
          </w:p>
        </w:tc>
      </w:tr>
      <w:tr w:rsidR="004F3B80" w14:paraId="5ED2BFA0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25A8A" w14:textId="77777777" w:rsidR="004F3B80" w:rsidRDefault="004F3B80" w:rsidP="004F3B8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82BB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AFB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4F2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17185EF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EFA0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A940A" w14:textId="77777777" w:rsidR="004F3B80" w:rsidRPr="009E006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E380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70EED" w14:textId="77777777" w:rsidR="004F3B80" w:rsidRPr="00BA7F8C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530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0D6481D9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E4ABE" w14:textId="77777777" w:rsidR="004F3B80" w:rsidRDefault="004F3B80" w:rsidP="004F3B8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514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842F1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FC0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724D88B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284B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F93C" w14:textId="77777777" w:rsidR="004F3B80" w:rsidRPr="009E006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863F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ED2AA" w14:textId="77777777" w:rsidR="004F3B80" w:rsidRPr="00BA7F8C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4B3D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4F3B80" w14:paraId="7E2C1B5E" w14:textId="77777777">
        <w:trPr>
          <w:cantSplit/>
          <w:trHeight w:val="812"/>
          <w:jc w:val="center"/>
        </w:trPr>
        <w:tc>
          <w:tcPr>
            <w:tcW w:w="63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6189A" w14:textId="77777777" w:rsidR="004F3B80" w:rsidRDefault="004F3B80" w:rsidP="004F3B80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AC3A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1CE18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8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C271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Hunedoara</w:t>
            </w:r>
          </w:p>
          <w:p w14:paraId="21B3816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 Cap X</w:t>
            </w:r>
          </w:p>
        </w:tc>
        <w:tc>
          <w:tcPr>
            <w:tcW w:w="94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3305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AA753C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21 </w:t>
            </w:r>
          </w:p>
          <w:p w14:paraId="5045069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031A321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1F00331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 / 51</w:t>
            </w: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3A1B6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FBD1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65D33" w14:textId="77777777" w:rsidR="004F3B80" w:rsidRPr="00BA7F8C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1D5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D22EF03" w14:textId="77777777" w:rsidR="004F3B80" w:rsidRPr="006A7611" w:rsidRDefault="004F3B80">
      <w:pPr>
        <w:spacing w:before="40" w:after="40" w:line="192" w:lineRule="auto"/>
        <w:ind w:right="57"/>
      </w:pPr>
    </w:p>
    <w:p w14:paraId="6CAF97DA" w14:textId="77777777" w:rsidR="004F3B80" w:rsidRDefault="004F3B80" w:rsidP="00076171">
      <w:pPr>
        <w:pStyle w:val="Heading1"/>
        <w:spacing w:line="360" w:lineRule="auto"/>
      </w:pPr>
      <w:r>
        <w:t>LINIA 214</w:t>
      </w:r>
    </w:p>
    <w:p w14:paraId="27618846" w14:textId="77777777" w:rsidR="004F3B80" w:rsidRDefault="004F3B80" w:rsidP="0072096F">
      <w:pPr>
        <w:pStyle w:val="Heading1"/>
        <w:spacing w:line="360" w:lineRule="auto"/>
        <w:rPr>
          <w:b w:val="0"/>
          <w:bCs w:val="0"/>
          <w:sz w:val="8"/>
        </w:rPr>
      </w:pPr>
      <w:r>
        <w:t>SIMERIA - PESTIŞ (MARFĂ)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5"/>
        <w:gridCol w:w="865"/>
        <w:gridCol w:w="749"/>
        <w:gridCol w:w="2190"/>
        <w:gridCol w:w="929"/>
        <w:gridCol w:w="749"/>
        <w:gridCol w:w="865"/>
        <w:gridCol w:w="748"/>
        <w:gridCol w:w="2476"/>
      </w:tblGrid>
      <w:tr w:rsidR="004F3B80" w14:paraId="01A289C1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5A57E" w14:textId="77777777" w:rsidR="004F3B80" w:rsidRDefault="004F3B80" w:rsidP="004F3B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B83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A60AA" w14:textId="77777777" w:rsidR="004F3B80" w:rsidRPr="005F146D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1A3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Bârcea Mică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D21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190CC1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1 - 7, </w:t>
            </w:r>
          </w:p>
          <w:p w14:paraId="0AF190D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2 - 8 </w:t>
            </w:r>
          </w:p>
          <w:p w14:paraId="704ECB8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9E27C5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EDE7" w14:textId="77777777" w:rsidR="004F3B80" w:rsidRPr="00D91B0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82E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26C13" w14:textId="77777777" w:rsidR="004F3B80" w:rsidRPr="005F146D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8E97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213 şi 214.</w:t>
            </w:r>
          </w:p>
        </w:tc>
      </w:tr>
      <w:tr w:rsidR="004F3B80" w14:paraId="09CBA5BD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B51B5" w14:textId="77777777" w:rsidR="004F3B80" w:rsidRDefault="004F3B80" w:rsidP="004F3B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A671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2D173" w14:textId="77777777" w:rsidR="004F3B80" w:rsidRPr="005F146D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A03A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Pestiş</w:t>
            </w:r>
          </w:p>
          <w:p w14:paraId="52BB774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B0B65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11B86" w14:textId="77777777" w:rsidR="004F3B80" w:rsidRPr="00D91B0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91B0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9CB0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DD1C8" w14:textId="77777777" w:rsidR="004F3B80" w:rsidRPr="005F146D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DF7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4FF4619" w14:textId="77777777">
        <w:trPr>
          <w:cantSplit/>
          <w:trHeight w:val="60"/>
          <w:jc w:val="center"/>
        </w:trPr>
        <w:tc>
          <w:tcPr>
            <w:tcW w:w="63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209A4" w14:textId="77777777" w:rsidR="004F3B80" w:rsidRDefault="004F3B80" w:rsidP="004F3B80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8CB7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19959" w14:textId="77777777" w:rsidR="004F3B80" w:rsidRPr="005F146D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1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4C95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Pestiş </w:t>
            </w:r>
          </w:p>
          <w:p w14:paraId="160DF36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92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0024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22A500D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cale din </w:t>
            </w:r>
          </w:p>
          <w:p w14:paraId="2F1D184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Pestiș</w:t>
            </w:r>
          </w:p>
        </w:tc>
        <w:tc>
          <w:tcPr>
            <w:tcW w:w="74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97181" w14:textId="77777777" w:rsidR="004F3B80" w:rsidRPr="00D91B0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6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4123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AC1B5" w14:textId="77777777" w:rsidR="004F3B80" w:rsidRPr="005F146D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7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29C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Circulația și manevra se va face cu 5 km / h în zona aparatelor de cale din </w:t>
            </w:r>
          </w:p>
          <w:p w14:paraId="62DD75D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 și Cap Y.</w:t>
            </w:r>
          </w:p>
        </w:tc>
      </w:tr>
    </w:tbl>
    <w:p w14:paraId="30310A5E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6FC8A656" w14:textId="77777777" w:rsidR="004F3B80" w:rsidRDefault="004F3B80" w:rsidP="00C65FE0">
      <w:pPr>
        <w:pStyle w:val="Heading1"/>
        <w:spacing w:line="360" w:lineRule="auto"/>
      </w:pPr>
      <w:r>
        <w:t>LINIA 215</w:t>
      </w:r>
    </w:p>
    <w:p w14:paraId="7FA22B5F" w14:textId="77777777" w:rsidR="004F3B80" w:rsidRDefault="004F3B80" w:rsidP="00187C25">
      <w:pPr>
        <w:pStyle w:val="Heading1"/>
        <w:spacing w:line="360" w:lineRule="auto"/>
        <w:rPr>
          <w:b w:val="0"/>
          <w:bCs w:val="0"/>
          <w:sz w:val="8"/>
        </w:rPr>
      </w:pPr>
      <w:r>
        <w:t>CARANSEBEŞ - SUBCETATE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3"/>
        <w:gridCol w:w="2492"/>
      </w:tblGrid>
      <w:tr w:rsidR="004F3B80" w14:paraId="38A2E589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6DEB7" w14:textId="77777777" w:rsidR="004F3B80" w:rsidRDefault="004F3B80" w:rsidP="004F3B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AC8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2+930</w:t>
            </w:r>
          </w:p>
          <w:p w14:paraId="7559960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E702E" w14:textId="77777777" w:rsidR="004F3B80" w:rsidRPr="00FA263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247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18EFECE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directă, </w:t>
            </w:r>
          </w:p>
          <w:p w14:paraId="4760E01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Semnal Y3 și </w:t>
            </w:r>
          </w:p>
          <w:p w14:paraId="6A81C1B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Călcâi sch.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0C6B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60C0" w14:textId="77777777" w:rsidR="004F3B80" w:rsidRPr="00FA263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92C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B746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E197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685811ED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784F" w14:textId="77777777" w:rsidR="004F3B80" w:rsidRDefault="004F3B80" w:rsidP="004F3B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49B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9A5BD" w14:textId="77777777" w:rsidR="004F3B80" w:rsidRPr="00FA263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801A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74D3394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2 şi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9570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69D43B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CCECD" w14:textId="77777777" w:rsidR="004F3B80" w:rsidRPr="00FA263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633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6753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B009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88C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aparatele de cale de acces la liniile 2 și 4 abătute.</w:t>
            </w:r>
          </w:p>
        </w:tc>
      </w:tr>
      <w:tr w:rsidR="004F3B80" w14:paraId="75D01AE2" w14:textId="77777777">
        <w:trPr>
          <w:cantSplit/>
          <w:trHeight w:val="5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ABAF" w14:textId="77777777" w:rsidR="004F3B80" w:rsidRDefault="004F3B80" w:rsidP="004F3B80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125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9588" w14:textId="77777777" w:rsidR="004F3B80" w:rsidRPr="00FA263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45AE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Caransebeş Ţiglărie</w:t>
            </w:r>
          </w:p>
          <w:p w14:paraId="232FF0E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90B5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4739D2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1A, 2A și diag. 1A - 2A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1D27D" w14:textId="77777777" w:rsidR="004F3B80" w:rsidRPr="00FA2633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F68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C5C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E048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2 și 9 abătute.</w:t>
            </w:r>
          </w:p>
        </w:tc>
      </w:tr>
    </w:tbl>
    <w:p w14:paraId="4BA455A0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43A904D5" w14:textId="77777777" w:rsidR="004F3B80" w:rsidRDefault="004F3B80" w:rsidP="00AF3F1F">
      <w:pPr>
        <w:pStyle w:val="Heading1"/>
        <w:spacing w:line="360" w:lineRule="auto"/>
      </w:pPr>
      <w:r>
        <w:t>LINIA 216</w:t>
      </w:r>
    </w:p>
    <w:p w14:paraId="462B463F" w14:textId="77777777" w:rsidR="004F3B80" w:rsidRDefault="004F3B80" w:rsidP="00312048">
      <w:pPr>
        <w:pStyle w:val="Heading1"/>
        <w:spacing w:line="360" w:lineRule="auto"/>
        <w:rPr>
          <w:b w:val="0"/>
          <w:bCs w:val="0"/>
          <w:sz w:val="8"/>
        </w:rPr>
      </w:pPr>
      <w:r>
        <w:rPr>
          <w:spacing w:val="60"/>
        </w:rPr>
        <w:t>ILIA - LUGOJ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529F922E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2B881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CE9A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AB3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536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Ilia linia 2 directă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6E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2C87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1F1F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0+470</w:t>
            </w:r>
          </w:p>
          <w:p w14:paraId="33EBB3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0+570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13001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921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6744204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E027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F1227" w14:textId="77777777" w:rsidR="004F3B80" w:rsidRDefault="004F3B8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86823" w14:textId="77777777" w:rsidR="004F3B80" w:rsidRDefault="004F3B8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8FFE39" w14:textId="77777777" w:rsidR="004F3B80" w:rsidRDefault="004F3B80" w:rsidP="00726D7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Holdea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8C60C" w14:textId="77777777" w:rsidR="004F3B80" w:rsidRDefault="004F3B8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27F37" w14:textId="77777777" w:rsidR="004F3B80" w:rsidRDefault="004F3B8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5E69" w14:textId="77777777" w:rsidR="004F3B80" w:rsidRDefault="004F3B80" w:rsidP="00726D7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DBE89" w14:textId="77777777" w:rsidR="004F3B80" w:rsidRDefault="004F3B80" w:rsidP="00726D7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33FD2" w14:textId="77777777" w:rsidR="004F3B80" w:rsidRDefault="004F3B80" w:rsidP="00726D7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CFFE3D3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56E6B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9C5F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25+000</w:t>
            </w:r>
          </w:p>
          <w:p w14:paraId="5D6CF0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4A91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547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Holdea -</w:t>
            </w:r>
          </w:p>
          <w:p w14:paraId="206D230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Margina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5E6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76B6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03F8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356E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586C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04AF9662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3C83A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54A3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CDE1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12ED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Mănăștur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DB13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441A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7AC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A80DB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E084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1F607199" w14:textId="77777777">
        <w:trPr>
          <w:cantSplit/>
          <w:trHeight w:val="72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8EF50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B55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43+102</w:t>
            </w:r>
          </w:p>
          <w:p w14:paraId="6547A0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73+820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0C78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2F4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Făget</w:t>
            </w:r>
          </w:p>
          <w:p w14:paraId="46FCACB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Coșteiu Mare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BE0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2277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BF9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5DDC4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9A7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29E9E938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D026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82C4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7DE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E62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Cliciova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B3AE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E73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27E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7BDDA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293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E263A17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4DDF1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31C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0BD4AB6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17552" w14:textId="77777777" w:rsidR="004F3B80" w:rsidRPr="0061450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ECD3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Cliciova -</w:t>
            </w:r>
          </w:p>
          <w:p w14:paraId="22D4802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BC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728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C75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118B8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E029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1C74E64A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5907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71E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E1A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849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Coșteiu Mare 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C471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D8C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E107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AB9D0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41D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4B124AF2" w14:textId="77777777">
        <w:trPr>
          <w:cantSplit/>
          <w:trHeight w:val="5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365EC" w14:textId="77777777" w:rsidR="004F3B80" w:rsidRDefault="004F3B80" w:rsidP="004F3B80">
            <w:pPr>
              <w:numPr>
                <w:ilvl w:val="0"/>
                <w:numId w:val="40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9DB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81+700</w:t>
            </w:r>
          </w:p>
          <w:p w14:paraId="5E4DB75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E8A1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4BB9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Coșteiu Mare –</w:t>
            </w:r>
          </w:p>
          <w:p w14:paraId="421DA03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Lugoj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9453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0140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D6F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2ABA7" w14:textId="77777777" w:rsidR="004F3B80" w:rsidRPr="00AA600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FCAC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17D1F0EC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506F857C" w14:textId="77777777" w:rsidR="004F3B80" w:rsidRDefault="004F3B80" w:rsidP="005B00A7">
      <w:pPr>
        <w:pStyle w:val="Heading1"/>
        <w:spacing w:line="360" w:lineRule="auto"/>
      </w:pPr>
      <w:r>
        <w:t>LINIA 218</w:t>
      </w:r>
    </w:p>
    <w:p w14:paraId="6160B8EA" w14:textId="77777777" w:rsidR="004F3B80" w:rsidRDefault="004F3B80" w:rsidP="008C7840">
      <w:pPr>
        <w:pStyle w:val="Heading1"/>
        <w:spacing w:line="360" w:lineRule="auto"/>
        <w:rPr>
          <w:b w:val="0"/>
          <w:bCs w:val="0"/>
          <w:sz w:val="8"/>
        </w:rPr>
      </w:pPr>
      <w:r>
        <w:t>TIMIŞOARA NORD - ARAD</w:t>
      </w:r>
    </w:p>
    <w:tbl>
      <w:tblPr>
        <w:tblW w:w="101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780"/>
        <w:gridCol w:w="754"/>
        <w:gridCol w:w="870"/>
        <w:gridCol w:w="754"/>
        <w:gridCol w:w="2492"/>
      </w:tblGrid>
      <w:tr w:rsidR="004F3B80" w14:paraId="18B0DCD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E52A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554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A302D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0EB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Timişoara Nord</w:t>
            </w:r>
          </w:p>
          <w:p w14:paraId="52FC000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926CB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</w:t>
            </w:r>
          </w:p>
          <w:p w14:paraId="1671F9F6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F1F65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CF787F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435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3A82F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7EDF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:rsidRPr="00A8307A" w14:paraId="445AE00F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61D12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60F0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AA6E7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1CA6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7EAD2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4B16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peste sch. 11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</w:t>
            </w:r>
            <w:r w:rsidRPr="00664FA3">
              <w:rPr>
                <w:b/>
                <w:bCs/>
                <w:sz w:val="20"/>
                <w:szCs w:val="20"/>
                <w:lang w:val="ro-RO"/>
              </w:rPr>
              <w:t>51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, 97 </w:t>
            </w:r>
          </w:p>
          <w:p w14:paraId="18D714F7" w14:textId="77777777" w:rsidR="004F3B80" w:rsidRPr="00664FA3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și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BF8F6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A8307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B5C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D81C5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8258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B57AE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Peron, </w:t>
            </w:r>
          </w:p>
          <w:p w14:paraId="1D3899E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F741BCA" w14:textId="77777777" w:rsidR="004F3B80" w:rsidRPr="00664FA3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</w:t>
            </w:r>
            <w:r w:rsidRPr="00664FA3">
              <w:rPr>
                <w:b/>
                <w:bCs/>
                <w:i/>
                <w:iCs/>
                <w:sz w:val="20"/>
                <w:lang w:val="ro-RO"/>
              </w:rPr>
              <w:t>Lugoj.</w:t>
            </w:r>
          </w:p>
        </w:tc>
      </w:tr>
      <w:tr w:rsidR="004F3B80" w:rsidRPr="00A8307A" w14:paraId="64E430A7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28AD2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7F4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43464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B97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CBAF67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BEA0" w14:textId="77777777" w:rsidR="004F3B80" w:rsidRPr="00664FA3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57D6A49D" w14:textId="77777777" w:rsidR="004F3B80" w:rsidRPr="00664FA3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664FA3">
              <w:rPr>
                <w:b/>
                <w:bCs/>
                <w:sz w:val="20"/>
                <w:szCs w:val="20"/>
                <w:lang w:val="ro-RO"/>
              </w:rPr>
              <w:t>7,  15, 25, 35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6067B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A8307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88A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E650D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7A3A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7CD0D5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10867344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2 Peron, 1 Tehnică și </w:t>
            </w:r>
          </w:p>
          <w:p w14:paraId="1100C07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1 Lugoj.</w:t>
            </w:r>
          </w:p>
        </w:tc>
      </w:tr>
      <w:tr w:rsidR="004F3B80" w:rsidRPr="00A8307A" w14:paraId="5413007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B62F1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F7D1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7E0B" w14:textId="77777777" w:rsidR="004F3B80" w:rsidRPr="003F40D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67004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1E44BC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B0029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13, 17, 29, 43, 59, 63, 69, 73, 75</w:t>
            </w:r>
            <w:r>
              <w:rPr>
                <w:b/>
                <w:bCs/>
                <w:sz w:val="20"/>
                <w:lang w:val="ro-RO"/>
              </w:rPr>
              <w:t xml:space="preserve">, </w:t>
            </w:r>
            <w:r w:rsidRPr="00A8307A">
              <w:rPr>
                <w:b/>
                <w:bCs/>
                <w:sz w:val="20"/>
                <w:lang w:val="ro-RO"/>
              </w:rPr>
              <w:t>79</w:t>
            </w:r>
            <w:r>
              <w:rPr>
                <w:b/>
                <w:bCs/>
                <w:sz w:val="20"/>
                <w:lang w:val="ro-RO"/>
              </w:rPr>
              <w:t>, 115 și 119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1DE98" w14:textId="77777777" w:rsidR="004F3B80" w:rsidRPr="003F40D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3F40D2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53275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5FB0" w14:textId="77777777" w:rsidR="004F3B80" w:rsidRPr="003F40D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AAB8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E6E2F2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5 - 13, Cap X.</w:t>
            </w:r>
          </w:p>
        </w:tc>
      </w:tr>
      <w:tr w:rsidR="004F3B80" w:rsidRPr="00A8307A" w14:paraId="18BB17D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E29E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3BE3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5E0EF" w14:textId="77777777" w:rsidR="004F3B80" w:rsidRPr="003F40D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023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2E781C0B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8B0B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3FFDA03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și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B58CB" w14:textId="77777777" w:rsidR="004F3B80" w:rsidRPr="003F40D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3F40D2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23F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26164" w14:textId="77777777" w:rsidR="004F3B80" w:rsidRPr="003F40D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F2F0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B0C7A4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5 - 12, Cap X.</w:t>
            </w:r>
          </w:p>
        </w:tc>
      </w:tr>
      <w:tr w:rsidR="004F3B80" w:rsidRPr="00A8307A" w14:paraId="133C2978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E28C2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E8746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5861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53C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35F30C7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B42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 120, 132 și 136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73F52" w14:textId="77777777" w:rsidR="004F3B80" w:rsidRPr="007B4F6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7B4F6A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51B3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29C98" w14:textId="77777777" w:rsidR="004F3B80" w:rsidRPr="00732832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E5E3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A14C8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și de la st. Timișoara Sud, Timișoara Vest și Ronaț Triaj.</w:t>
            </w:r>
          </w:p>
          <w:p w14:paraId="1C00D99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7A9335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abătute 1 Peron, </w:t>
            </w:r>
          </w:p>
          <w:p w14:paraId="6122E87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Peron, 1 - 3 Reșița.</w:t>
            </w:r>
          </w:p>
        </w:tc>
      </w:tr>
      <w:tr w:rsidR="004F3B80" w:rsidRPr="00A8307A" w14:paraId="4E02B670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FA216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9D007" w14:textId="77777777" w:rsidR="004F3B80" w:rsidRPr="00A8307A" w:rsidRDefault="004F3B8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728F" w14:textId="77777777" w:rsidR="004F3B80" w:rsidRPr="00732832" w:rsidRDefault="004F3B8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DC5DE" w14:textId="77777777" w:rsidR="004F3B80" w:rsidRPr="00A8307A" w:rsidRDefault="004F3B80" w:rsidP="00047030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A5CC178" w14:textId="77777777" w:rsidR="004F3B80" w:rsidRPr="00A8307A" w:rsidRDefault="004F3B80" w:rsidP="0004703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7011F" w14:textId="77777777" w:rsidR="004F3B80" w:rsidRDefault="004F3B8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772C4A7" w14:textId="77777777" w:rsidR="004F3B80" w:rsidRDefault="004F3B80" w:rsidP="0004703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8EEEB98" w14:textId="77777777" w:rsidR="004F3B80" w:rsidRDefault="004F3B8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F4F92">
              <w:rPr>
                <w:b/>
                <w:bCs/>
                <w:sz w:val="18"/>
                <w:szCs w:val="18"/>
                <w:lang w:val="ro-RO"/>
              </w:rPr>
              <w:t>13</w:t>
            </w:r>
            <w:r>
              <w:rPr>
                <w:b/>
                <w:bCs/>
                <w:sz w:val="18"/>
                <w:szCs w:val="18"/>
                <w:lang w:val="ro-RO"/>
              </w:rPr>
              <w:t>4</w:t>
            </w:r>
            <w:r w:rsidRPr="002F4F92">
              <w:rPr>
                <w:b/>
                <w:bCs/>
                <w:sz w:val="18"/>
                <w:szCs w:val="18"/>
                <w:lang w:val="ro-RO"/>
              </w:rPr>
              <w:t xml:space="preserve"> - 138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1782" w14:textId="77777777" w:rsidR="004F3B80" w:rsidRPr="007B4F6A" w:rsidRDefault="004F3B8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FC8A4" w14:textId="77777777" w:rsidR="004F3B80" w:rsidRPr="00A8307A" w:rsidRDefault="004F3B80" w:rsidP="0004703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1236E" w14:textId="77777777" w:rsidR="004F3B80" w:rsidRPr="00732832" w:rsidRDefault="004F3B80" w:rsidP="0004703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9035C" w14:textId="77777777" w:rsidR="004F3B80" w:rsidRDefault="004F3B80" w:rsidP="0004703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2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</w:r>
            <w:r w:rsidRPr="00912B4E">
              <w:rPr>
                <w:b/>
                <w:bCs/>
                <w:i/>
                <w:iCs/>
                <w:sz w:val="20"/>
                <w:lang w:val="ro-RO"/>
              </w:rPr>
              <w:t>Timișoara Nord.</w:t>
            </w:r>
          </w:p>
        </w:tc>
      </w:tr>
      <w:tr w:rsidR="004F3B80" w:rsidRPr="00A8307A" w14:paraId="71AD632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DD49B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22A0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43C90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46C94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46D644C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ro-RO"/>
              </w:rPr>
              <w:t>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A60E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peste sch. 1</w:t>
            </w:r>
            <w:r>
              <w:rPr>
                <w:b/>
                <w:bCs/>
                <w:sz w:val="20"/>
                <w:lang w:val="ro-RO"/>
              </w:rPr>
              <w:t>10, 126 și 146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4AED4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B26991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3A8DF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25325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9BDE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4945CE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4 și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5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Reșița și </w:t>
            </w:r>
          </w:p>
          <w:p w14:paraId="4ABDE2A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8 - 11 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i/>
                <w:iCs/>
                <w:sz w:val="20"/>
                <w:lang w:val="ro-RO"/>
              </w:rPr>
              <w:t>Y</w:t>
            </w:r>
            <w:r w:rsidRPr="00A8307A"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77283E7E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CA3B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51048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3B46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D135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A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DAD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11B066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44D0BCF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F092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F15C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4443E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F89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36 și 44.</w:t>
            </w:r>
          </w:p>
          <w:p w14:paraId="198F41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 în direcția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Sud, 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 xml:space="preserve">Timişoara 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Vest și liniile 1 - 6 Reșița, liniile </w:t>
            </w:r>
          </w:p>
          <w:p w14:paraId="27E0D3C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73957936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26E7E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5C86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57E63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EA8E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2996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9131AF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5CFF6CAC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34 - 40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D9A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1B27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ECFA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819E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peste sch. 34 și 40.</w:t>
            </w:r>
          </w:p>
          <w:p w14:paraId="76674A2C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796B4724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F6F1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94BCC" w14:textId="77777777" w:rsidR="004F3B80" w:rsidRPr="00A8307A" w:rsidRDefault="004F3B8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DBF8F" w14:textId="77777777" w:rsidR="004F3B80" w:rsidRPr="00B26991" w:rsidRDefault="004F3B8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A7A89" w14:textId="77777777" w:rsidR="004F3B80" w:rsidRPr="00A8307A" w:rsidRDefault="004F3B80" w:rsidP="00FD3B28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</w:t>
            </w:r>
            <w:r w:rsidRPr="00A8307A">
              <w:rPr>
                <w:b/>
                <w:bCs/>
                <w:sz w:val="20"/>
                <w:lang w:val="ro-RO"/>
              </w:rPr>
              <w:t xml:space="preserve">Grupa </w:t>
            </w:r>
            <w:r>
              <w:rPr>
                <w:b/>
                <w:bCs/>
                <w:sz w:val="20"/>
                <w:lang w:val="ro-RO"/>
              </w:rPr>
              <w:t>B Cap.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BAC57" w14:textId="77777777" w:rsidR="004F3B80" w:rsidRDefault="004F3B8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78F65E3" w14:textId="77777777" w:rsidR="004F3B80" w:rsidRDefault="004F3B8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33449EF7" w14:textId="77777777" w:rsidR="004F3B80" w:rsidRDefault="004F3B80" w:rsidP="00FD3B2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40 - 42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339FA" w14:textId="77777777" w:rsidR="004F3B80" w:rsidRDefault="004F3B8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41A44" w14:textId="77777777" w:rsidR="004F3B80" w:rsidRPr="00A8307A" w:rsidRDefault="004F3B80" w:rsidP="00FD3B2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07280" w14:textId="77777777" w:rsidR="004F3B80" w:rsidRPr="00B26991" w:rsidRDefault="004F3B80" w:rsidP="00FD3B2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5837F" w14:textId="77777777" w:rsidR="004F3B80" w:rsidRPr="00FD3B28" w:rsidRDefault="004F3B8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Inclusiv peste sch. 40 și 42.</w:t>
            </w:r>
          </w:p>
          <w:p w14:paraId="7D9287A9" w14:textId="77777777" w:rsidR="004F3B80" w:rsidRDefault="004F3B80" w:rsidP="00FD3B2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D3B28">
              <w:rPr>
                <w:b/>
                <w:bCs/>
                <w:i/>
                <w:iCs/>
                <w:sz w:val="20"/>
                <w:lang w:val="ro-RO"/>
              </w:rPr>
              <w:t>Afectează intrări - ieşiri la linia 218 Timișoara Nord - Arad și liniile 1 - 6 Reșița, liniile 1- 12 Cap. Y Timișoara Nord.</w:t>
            </w:r>
          </w:p>
        </w:tc>
      </w:tr>
      <w:tr w:rsidR="004F3B80" w:rsidRPr="00A8307A" w14:paraId="6D29D23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2DE3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E100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A40C7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3D06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  <w:r>
              <w:rPr>
                <w:b/>
                <w:bCs/>
                <w:sz w:val="20"/>
                <w:lang w:val="ro-RO"/>
              </w:rPr>
              <w:t xml:space="preserve"> linia Grupa B Cap Y 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F15E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7020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57D3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7E15" w14:textId="77777777" w:rsidR="004F3B80" w:rsidRPr="00B2699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B94D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100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Cărpiniș, linia 133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- Ronaț Triaj și liniile 1 - 6 Reșița, liniile 1 - 12 Cap Y </w:t>
            </w:r>
            <w:r w:rsidRPr="00D778D1">
              <w:rPr>
                <w:b/>
                <w:bCs/>
                <w:i/>
                <w:iCs/>
                <w:sz w:val="20"/>
                <w:lang w:val="ro-RO"/>
              </w:rPr>
              <w:t>Timişoara Nord</w:t>
            </w:r>
            <w:r>
              <w:rPr>
                <w:b/>
                <w:bCs/>
                <w:i/>
                <w:iCs/>
                <w:sz w:val="20"/>
                <w:lang w:val="ro-RO"/>
              </w:rPr>
              <w:t>.</w:t>
            </w:r>
          </w:p>
        </w:tc>
      </w:tr>
      <w:tr w:rsidR="004F3B80" w:rsidRPr="00A8307A" w14:paraId="5253B6C2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1BD20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1634B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1907" w14:textId="77777777" w:rsidR="004F3B80" w:rsidRPr="000D3BB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BE0C9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6EB3E2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D6FA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3707C89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 52, 66, 68, 70, 86 și 96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64FB6" w14:textId="77777777" w:rsidR="004F3B80" w:rsidRPr="000D3BB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0D3BBC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CDEF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1BDFC" w14:textId="77777777" w:rsidR="004F3B80" w:rsidRPr="000D3BB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23EBF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3DDE2D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388D1CCA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6FED9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BCAE2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32A47" w14:textId="77777777" w:rsidR="004F3B80" w:rsidRPr="009658E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9A81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5392E42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B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6BB6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54, TDJ 90/94, TDJ 92/104, TDJ 108/118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2A18" w14:textId="77777777" w:rsidR="004F3B80" w:rsidRPr="009658E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9658E6">
              <w:rPr>
                <w:b/>
                <w:bCs/>
                <w:sz w:val="36"/>
                <w:lang w:val="ro-RO"/>
              </w:rPr>
              <w:t>1</w:t>
            </w: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BC617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B455C" w14:textId="77777777" w:rsidR="004F3B80" w:rsidRPr="009658E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AE90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635C9D7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 Cap Y și liniile 1R - 6R.</w:t>
            </w:r>
          </w:p>
        </w:tc>
      </w:tr>
      <w:tr w:rsidR="004F3B80" w:rsidRPr="00A8307A" w14:paraId="46DEFC37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64980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E7E5A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22E24" w14:textId="77777777" w:rsidR="004F3B80" w:rsidRPr="00472E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1070D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6E784DD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E51C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32, 76, 78, </w:t>
            </w:r>
            <w:r>
              <w:rPr>
                <w:b/>
                <w:bCs/>
                <w:sz w:val="20"/>
                <w:lang w:val="ro-RO"/>
              </w:rPr>
              <w:t xml:space="preserve">și </w:t>
            </w:r>
            <w:r w:rsidRPr="00A8307A">
              <w:rPr>
                <w:b/>
                <w:bCs/>
                <w:sz w:val="20"/>
                <w:lang w:val="ro-RO"/>
              </w:rPr>
              <w:t>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4D727" w14:textId="77777777" w:rsidR="004F3B80" w:rsidRPr="00472E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 w:rsidRPr="00472E19"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DEB70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15D4B" w14:textId="77777777" w:rsidR="004F3B80" w:rsidRPr="00472E19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CB7B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FF013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:rsidRPr="00A8307A" w14:paraId="116179E9" w14:textId="77777777" w:rsidTr="0017470F">
        <w:trPr>
          <w:cantSplit/>
          <w:trHeight w:val="4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A46B" w14:textId="77777777" w:rsidR="004F3B80" w:rsidRPr="00A75A00" w:rsidRDefault="004F3B80" w:rsidP="004F3B80">
            <w:pPr>
              <w:numPr>
                <w:ilvl w:val="0"/>
                <w:numId w:val="29"/>
              </w:numPr>
              <w:spacing w:before="120" w:after="120"/>
              <w:ind w:left="284" w:hanging="9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67FED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68608" w14:textId="77777777" w:rsidR="004F3B80" w:rsidRPr="00530A8D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C012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St. Timişoara Nord</w:t>
            </w:r>
          </w:p>
          <w:p w14:paraId="037519E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>Grupa C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E8E14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A8307A">
              <w:rPr>
                <w:b/>
                <w:bCs/>
                <w:sz w:val="20"/>
                <w:lang w:val="ro-RO"/>
              </w:rPr>
              <w:t xml:space="preserve">peste sch. </w:t>
            </w:r>
            <w:r>
              <w:rPr>
                <w:b/>
                <w:bCs/>
                <w:sz w:val="20"/>
                <w:lang w:val="ro-RO"/>
              </w:rPr>
              <w:t>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D661A" w14:textId="77777777" w:rsidR="004F3B80" w:rsidRPr="00530A8D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</w:t>
            </w:r>
            <w:r w:rsidRPr="00530A8D"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2B60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F2349" w14:textId="77777777" w:rsidR="004F3B80" w:rsidRPr="00530A8D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96616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EE272A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A8307A">
              <w:rPr>
                <w:b/>
                <w:bCs/>
                <w:i/>
                <w:iCs/>
                <w:sz w:val="20"/>
                <w:lang w:val="ro-RO"/>
              </w:rPr>
              <w:t>la liniile 1- 13, Cap Y și liniile 1R - 6R.</w:t>
            </w:r>
          </w:p>
        </w:tc>
      </w:tr>
      <w:tr w:rsidR="004F3B80" w14:paraId="1FDB9236" w14:textId="77777777" w:rsidTr="0017470F">
        <w:trPr>
          <w:cantSplit/>
          <w:trHeight w:val="26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E98AA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3945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F8F20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82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0ACD053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A </w:t>
            </w:r>
          </w:p>
          <w:p w14:paraId="764CC4A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și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1EA33" w14:textId="77777777" w:rsidR="004F3B80" w:rsidRPr="00447EF5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peste toate apara-tele de cale din stația Ronaţ Triaj</w:t>
            </w:r>
          </w:p>
          <w:p w14:paraId="0222A024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47EF5">
              <w:rPr>
                <w:b/>
                <w:bCs/>
                <w:sz w:val="18"/>
                <w:szCs w:val="18"/>
                <w:lang w:val="ro-RO"/>
              </w:rPr>
              <w:t>Grupa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63111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4FE3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844A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80E6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C1C970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3 - 8 abătute.</w:t>
            </w:r>
          </w:p>
        </w:tc>
      </w:tr>
      <w:tr w:rsidR="004F3B80" w14:paraId="1D8621AB" w14:textId="77777777" w:rsidTr="0017470F">
        <w:trPr>
          <w:cantSplit/>
          <w:trHeight w:val="8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4D5FE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249D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78B68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E78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120D07B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  <w:p w14:paraId="18EDFF1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3 - 8 abătute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05970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42B7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3CE1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6372C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F85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Inclusiv diagonala 2 - 4 Ronaţ Triaj Grupa A.</w:t>
            </w:r>
          </w:p>
        </w:tc>
      </w:tr>
      <w:tr w:rsidR="004F3B80" w14:paraId="2F4ED793" w14:textId="77777777" w:rsidTr="0017470F">
        <w:trPr>
          <w:cantSplit/>
          <w:trHeight w:val="5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66F2B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39A7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A8D65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F295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21A0F4A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6CCAA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645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4E5A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1567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0F34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650A82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3, Cap Y.</w:t>
            </w:r>
          </w:p>
        </w:tc>
      </w:tr>
      <w:tr w:rsidR="004F3B80" w14:paraId="1F131D69" w14:textId="77777777" w:rsidTr="0017470F">
        <w:trPr>
          <w:cantSplit/>
          <w:trHeight w:val="89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0F738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10D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8A8F5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67B1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6D3D3B7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FCFDF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6975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018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531E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1780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F6634A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 și </w:t>
            </w:r>
          </w:p>
          <w:p w14:paraId="4EFEC68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Ronaț Triaj Grupa A. </w:t>
            </w:r>
          </w:p>
        </w:tc>
      </w:tr>
      <w:tr w:rsidR="004F3B80" w14:paraId="4071D959" w14:textId="77777777" w:rsidTr="0017470F">
        <w:trPr>
          <w:cantSplit/>
          <w:trHeight w:val="52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BFBFE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F179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10+400</w:t>
            </w:r>
          </w:p>
          <w:p w14:paraId="5399C1C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C67D4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81D1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Ronaţ Triaj</w:t>
            </w:r>
          </w:p>
          <w:p w14:paraId="7121A6F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-  Sânandrei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046B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6092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96D1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E77C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276B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F6ACDBE" w14:textId="77777777" w:rsidTr="0017470F">
        <w:trPr>
          <w:cantSplit/>
          <w:trHeight w:val="50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BF702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FF31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DEB1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7F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639A3AE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</w:t>
            </w:r>
            <w:r>
              <w:rPr>
                <w:b/>
                <w:bCs/>
                <w:sz w:val="20"/>
                <w:lang w:val="en-US"/>
              </w:rPr>
              <w:t>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1A96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D6C5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838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D7D4E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D05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B5177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Cap X.</w:t>
            </w:r>
          </w:p>
        </w:tc>
      </w:tr>
      <w:tr w:rsidR="004F3B80" w14:paraId="10B5F249" w14:textId="77777777" w:rsidTr="0017470F">
        <w:trPr>
          <w:cantSplit/>
          <w:trHeight w:val="90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3F4A0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C68A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8AACA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B7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Sânandrei</w:t>
            </w:r>
          </w:p>
          <w:p w14:paraId="430F61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D4DB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531DB82A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6 - 12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EFE9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9F72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C0052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4F92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0B6D27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linia 4 abătută. </w:t>
            </w:r>
          </w:p>
        </w:tc>
      </w:tr>
      <w:tr w:rsidR="004F3B80" w14:paraId="6118D236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C8B13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0265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16+050</w:t>
            </w:r>
          </w:p>
          <w:p w14:paraId="079C2B5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801D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AC53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</w:t>
            </w:r>
          </w:p>
          <w:p w14:paraId="0A5D508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7088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DB0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BD7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16C1C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D1FC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Lucrări Coridor IV.</w:t>
            </w:r>
          </w:p>
        </w:tc>
      </w:tr>
      <w:tr w:rsidR="004F3B80" w14:paraId="129823C8" w14:textId="77777777" w:rsidTr="0017470F">
        <w:trPr>
          <w:cantSplit/>
          <w:trHeight w:val="257"/>
          <w:jc w:val="center"/>
        </w:trPr>
        <w:tc>
          <w:tcPr>
            <w:tcW w:w="638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45F3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9371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19+700</w:t>
            </w:r>
          </w:p>
          <w:p w14:paraId="2CE285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5A94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B3E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Băile Calacea, </w:t>
            </w:r>
            <w:r>
              <w:rPr>
                <w:b/>
                <w:bCs/>
                <w:sz w:val="20"/>
                <w:lang w:val="ro-RO"/>
              </w:rPr>
              <w:br/>
              <w:t>linia 3 directă și Băile Calacea -Orțișoara</w:t>
            </w:r>
          </w:p>
        </w:tc>
        <w:tc>
          <w:tcPr>
            <w:tcW w:w="78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08338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6FC4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9BA5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D6CA6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F11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Restricție de viteză semnalizată în trepte</w:t>
            </w:r>
          </w:p>
        </w:tc>
      </w:tr>
      <w:tr w:rsidR="004F3B80" w14:paraId="371965F8" w14:textId="77777777" w:rsidTr="0017470F">
        <w:trPr>
          <w:cantSplit/>
          <w:trHeight w:val="874"/>
          <w:jc w:val="center"/>
        </w:trPr>
        <w:tc>
          <w:tcPr>
            <w:tcW w:w="638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16A53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8D49B" w14:textId="77777777" w:rsidR="004F3B80" w:rsidRDefault="004F3B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20+600</w:t>
            </w:r>
          </w:p>
          <w:p w14:paraId="2E813239" w14:textId="77777777" w:rsidR="004F3B80" w:rsidRDefault="004F3B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22+100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08E79" w14:textId="77777777" w:rsidR="004F3B80" w:rsidRDefault="004F3B8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682A9" w14:textId="77777777" w:rsidR="004F3B80" w:rsidRDefault="004F3B80" w:rsidP="00447EF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8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F6AE8" w14:textId="77777777" w:rsidR="004F3B80" w:rsidRPr="00465A98" w:rsidRDefault="004F3B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51422" w14:textId="77777777" w:rsidR="004F3B80" w:rsidRDefault="004F3B8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22BA0" w14:textId="77777777" w:rsidR="004F3B80" w:rsidRDefault="004F3B80" w:rsidP="00447EF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079B5" w14:textId="77777777" w:rsidR="004F3B80" w:rsidRPr="00984D71" w:rsidRDefault="004F3B80" w:rsidP="00447EF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9F3C4" w14:textId="77777777" w:rsidR="004F3B80" w:rsidRDefault="004F3B80" w:rsidP="00447EF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514344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9A4AC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F428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94D40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804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69FC0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43B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1C1C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510F2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D95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9BAF9F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 Cap X.</w:t>
            </w:r>
          </w:p>
        </w:tc>
      </w:tr>
      <w:tr w:rsidR="004F3B80" w14:paraId="7C512AB9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730F6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E0FA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568A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0ABD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Băile Calacea</w:t>
            </w:r>
          </w:p>
          <w:p w14:paraId="011C804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17689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diag. </w:t>
            </w:r>
          </w:p>
          <w:p w14:paraId="44DD4AB3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4 - 12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78DA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AE6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90115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B327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EBAB8D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2 abătută.</w:t>
            </w:r>
          </w:p>
        </w:tc>
      </w:tr>
      <w:tr w:rsidR="004F3B80" w14:paraId="70BCB89F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04A0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4D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25+100</w:t>
            </w:r>
          </w:p>
          <w:p w14:paraId="0C48179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E895F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8E93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Băile Calacea -Orțișoara și </w:t>
            </w:r>
          </w:p>
          <w:p w14:paraId="5707A5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B62BE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BC9DE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C3C7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790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A709D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E89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Lucrări Coridor IV.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Podețe provizorii.</w:t>
            </w:r>
          </w:p>
        </w:tc>
      </w:tr>
      <w:tr w:rsidR="004F3B80" w14:paraId="4C085886" w14:textId="77777777" w:rsidTr="0017470F">
        <w:trPr>
          <w:cantSplit/>
          <w:trHeight w:val="11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3A393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702F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78E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0E29A" w14:textId="77777777" w:rsidR="004F3B80" w:rsidRDefault="004F3B8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5FD22B39" w14:textId="77777777" w:rsidR="004F3B80" w:rsidRDefault="004F3B80" w:rsidP="0017470F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11E86" w14:textId="77777777" w:rsidR="004F3B80" w:rsidRDefault="004F3B8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între</w:t>
            </w:r>
          </w:p>
          <w:p w14:paraId="1D8CB4FA" w14:textId="77777777" w:rsidR="004F3B80" w:rsidRPr="0017470F" w:rsidRDefault="004F3B80" w:rsidP="0017470F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 xml:space="preserve">sch. 11 și Ax </w:t>
            </w:r>
            <w:r>
              <w:rPr>
                <w:b/>
                <w:bCs/>
                <w:sz w:val="20"/>
                <w:lang w:val="ro-RO"/>
              </w:rPr>
              <w:t>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79A6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C765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464D5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23E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3A7541C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D834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B46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BB42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3AD5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61EDBEB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96F34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 xml:space="preserve">peste sch. </w:t>
            </w:r>
          </w:p>
          <w:p w14:paraId="7CEC1519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9 și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25FF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922C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84380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24E4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060FBC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3 - 5 Cap X.</w:t>
            </w:r>
          </w:p>
        </w:tc>
      </w:tr>
      <w:tr w:rsidR="004F3B80" w14:paraId="7A004965" w14:textId="77777777" w:rsidTr="0017470F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2B912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2CDF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46241" w14:textId="77777777" w:rsidR="004F3B80" w:rsidRPr="00CF787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5C8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Orțișoara</w:t>
            </w:r>
          </w:p>
          <w:p w14:paraId="0C6CE1F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6883E" w14:textId="77777777" w:rsidR="004F3B80" w:rsidRPr="00465A98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465A98">
              <w:rPr>
                <w:b/>
                <w:bCs/>
                <w:sz w:val="20"/>
                <w:szCs w:val="20"/>
                <w:lang w:val="ro-RO"/>
              </w:rPr>
              <w:t>peste sch. 10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și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58A7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C0B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313A1" w14:textId="77777777" w:rsidR="004F3B80" w:rsidRPr="00984D7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CC5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și 4 abătute, Cap Y.</w:t>
            </w:r>
          </w:p>
        </w:tc>
      </w:tr>
      <w:tr w:rsidR="004F3B80" w14:paraId="7E3AEDD1" w14:textId="77777777" w:rsidTr="0017470F">
        <w:trPr>
          <w:cantSplit/>
          <w:trHeight w:val="5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CAA70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3898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31+250</w:t>
            </w:r>
          </w:p>
          <w:p w14:paraId="51F060E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5BBB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5D84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Orțișoara - </w:t>
            </w:r>
          </w:p>
          <w:p w14:paraId="36879A6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Vinga, St. Vinga</w:t>
            </w:r>
          </w:p>
          <w:p w14:paraId="0B3B1D4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2 directă </w:t>
            </w:r>
            <w:r>
              <w:rPr>
                <w:b/>
                <w:bCs/>
                <w:sz w:val="20"/>
                <w:lang w:val="ro-RO"/>
              </w:rPr>
              <w:br/>
              <w:t>și Vinga - Șag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F5860" w14:textId="77777777" w:rsidR="004F3B80" w:rsidRPr="00465A98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E596F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9A2D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999D9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286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Fără inductori. </w:t>
            </w:r>
          </w:p>
          <w:p w14:paraId="78EB842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736A37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56C0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6C5E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646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F4E2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5474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CD307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871A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D2A1F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DD4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X.</w:t>
            </w:r>
          </w:p>
        </w:tc>
      </w:tr>
      <w:tr w:rsidR="004F3B80" w14:paraId="1DCA392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AE32E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A1D5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4BDAA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D16E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43DD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605A1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A9C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76121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5E6F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Cap X.</w:t>
            </w:r>
          </w:p>
        </w:tc>
      </w:tr>
      <w:tr w:rsidR="004F3B80" w14:paraId="454EF562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F08E5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2BD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F60EC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60FB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Șag 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561A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027C6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2A42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15CF8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84AE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 și 2 Cap Y.</w:t>
            </w:r>
          </w:p>
        </w:tc>
      </w:tr>
      <w:tr w:rsidR="004F3B80" w14:paraId="19BEE1FA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88C8B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45F1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14189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C08F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Valea Viilor </w:t>
            </w:r>
          </w:p>
          <w:p w14:paraId="3C11966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37B49" w14:textId="77777777" w:rsidR="004F3B80" w:rsidRPr="00465A98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D43C9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E4C9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C0249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0796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933932D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0112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F3C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68DF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FE5E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Viilor</w:t>
            </w:r>
          </w:p>
          <w:p w14:paraId="6BE3FE8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9381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8E41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2AF6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0D27A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738A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9666B6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3 Cap Y.</w:t>
            </w:r>
          </w:p>
        </w:tc>
      </w:tr>
      <w:tr w:rsidR="004F3B80" w14:paraId="3DA63B69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253F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BE46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67A2B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99E48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DFA281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1D95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AF122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1971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E4339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8A7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D6DF03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X.</w:t>
            </w:r>
          </w:p>
        </w:tc>
      </w:tr>
      <w:tr w:rsidR="004F3B80" w14:paraId="7ADC62E8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1086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0B54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835E6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873C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5D7D534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E1E5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9DCA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2603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C3C7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650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5F8F50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6 abătută Cap X.</w:t>
            </w:r>
          </w:p>
        </w:tc>
      </w:tr>
      <w:tr w:rsidR="004F3B80" w14:paraId="086E86B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B50EB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C444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429D7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5F2F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6F071A7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E2EA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1839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1B1C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E50E0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1679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F6FA08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F3B80" w14:paraId="7BC75F45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2868D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09CE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0F16F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B182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420A481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B7AF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9E1F9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EF1C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E8E2C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12C3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44AFC8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5 și 6 Cap Y.</w:t>
            </w:r>
          </w:p>
        </w:tc>
      </w:tr>
      <w:tr w:rsidR="004F3B80" w14:paraId="530A2A0C" w14:textId="77777777" w:rsidTr="0017470F">
        <w:trPr>
          <w:cantSplit/>
          <w:trHeight w:val="4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EE728" w14:textId="77777777" w:rsidR="004F3B80" w:rsidRDefault="004F3B80" w:rsidP="004F3B80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6C49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FE31D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8B3B8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Aradu Nou</w:t>
            </w:r>
          </w:p>
          <w:p w14:paraId="305347B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8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27E2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szCs w:val="20"/>
                <w:lang w:val="ro-RO"/>
              </w:rPr>
              <w:t>peste sch. 16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EC67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04EF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53F8" w14:textId="77777777" w:rsidR="004F3B80" w:rsidRPr="00984D71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927E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74DE9A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6 Cap Y.</w:t>
            </w:r>
          </w:p>
        </w:tc>
      </w:tr>
    </w:tbl>
    <w:p w14:paraId="47FC01E6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51436838" w14:textId="77777777" w:rsidR="004F3B80" w:rsidRDefault="004F3B80" w:rsidP="00AC5B14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219</w:t>
      </w:r>
    </w:p>
    <w:p w14:paraId="2201FD32" w14:textId="77777777" w:rsidR="004F3B80" w:rsidRDefault="004F3B80" w:rsidP="00CC73C9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 xml:space="preserve">ARADU NOU - </w:t>
      </w:r>
      <w:r>
        <w:t>PERIAM</w:t>
      </w:r>
      <w:r>
        <w:rPr>
          <w:lang w:val="en-US"/>
        </w:rPr>
        <w:t xml:space="preserve"> - SATU NOU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F3B80" w14:paraId="6D36963F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B1A44" w14:textId="77777777" w:rsidR="004F3B80" w:rsidRDefault="004F3B80" w:rsidP="004F3B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B77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1+190</w:t>
            </w:r>
          </w:p>
          <w:p w14:paraId="56037A2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1+270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34FC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8D5B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Aradu Nou - </w:t>
            </w:r>
          </w:p>
          <w:p w14:paraId="1BBCC04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Zădăreni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A217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983E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68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B887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FE6C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4F3B80" w14:paraId="71AEAFBB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EE340" w14:textId="77777777" w:rsidR="004F3B80" w:rsidRDefault="004F3B80" w:rsidP="004F3B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EB8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31+000</w:t>
            </w:r>
          </w:p>
          <w:p w14:paraId="58E8C61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38+000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C8E6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F256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Zădăreni - </w:t>
            </w:r>
          </w:p>
          <w:p w14:paraId="6A89BD9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B7BB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6BD61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C032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21C54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93A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  <w:tr w:rsidR="004F3B80" w14:paraId="6DF1000D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8401" w14:textId="77777777" w:rsidR="004F3B80" w:rsidRDefault="004F3B80" w:rsidP="004F3B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D09E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42+525</w:t>
            </w:r>
          </w:p>
          <w:p w14:paraId="2A42DB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42+600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AA1F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7B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St. Periam</w:t>
            </w:r>
          </w:p>
          <w:p w14:paraId="6ADC922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040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peste diag. </w:t>
            </w:r>
          </w:p>
          <w:p w14:paraId="6F06CE1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2 - 10</w:t>
            </w:r>
          </w:p>
          <w:p w14:paraId="731E255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și </w:t>
            </w:r>
          </w:p>
          <w:p w14:paraId="668C8AA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4 - 8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FD3C1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B579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632B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5599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  <w:p w14:paraId="523BB29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Restricție peste sch. 4 și </w:t>
            </w:r>
          </w:p>
          <w:p w14:paraId="573EA9B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 xml:space="preserve">sch. 10 din breteaua </w:t>
            </w:r>
          </w:p>
          <w:p w14:paraId="1A02869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2-4-8-10, Cap Y, st. Periam.</w:t>
            </w:r>
          </w:p>
        </w:tc>
      </w:tr>
      <w:tr w:rsidR="004F3B80" w14:paraId="2EC00284" w14:textId="77777777">
        <w:trPr>
          <w:cantSplit/>
          <w:trHeight w:val="158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BE656" w14:textId="77777777" w:rsidR="004F3B80" w:rsidRDefault="004F3B80" w:rsidP="004F3B80">
            <w:pPr>
              <w:numPr>
                <w:ilvl w:val="0"/>
                <w:numId w:val="3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0559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45+600</w:t>
            </w:r>
          </w:p>
          <w:p w14:paraId="0D3FA43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53+100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AEA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  <w:r>
              <w:rPr>
                <w:b/>
                <w:bCs/>
                <w:sz w:val="36"/>
                <w:szCs w:val="36"/>
                <w:lang w:val="en-US"/>
              </w:rPr>
              <w:t>30</w:t>
            </w:r>
          </w:p>
        </w:tc>
        <w:tc>
          <w:tcPr>
            <w:tcW w:w="220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F76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Periam -</w:t>
            </w:r>
          </w:p>
          <w:p w14:paraId="3EBCD58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>Satu Nou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77A5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82EB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627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4033" w14:textId="77777777" w:rsidR="004F3B80" w:rsidRPr="00B55C5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8B2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en-US"/>
              </w:rPr>
              <w:t>Fără inductori.</w:t>
            </w:r>
          </w:p>
        </w:tc>
      </w:tr>
    </w:tbl>
    <w:p w14:paraId="172D3C2D" w14:textId="77777777" w:rsidR="004F3B80" w:rsidRPr="0030125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2D898C5B" w14:textId="77777777" w:rsidR="004F3B80" w:rsidRDefault="004F3B80" w:rsidP="00E25B0E">
      <w:pPr>
        <w:pStyle w:val="Heading1"/>
        <w:spacing w:line="360" w:lineRule="auto"/>
      </w:pPr>
      <w:r>
        <w:t>LINIA 222</w:t>
      </w:r>
    </w:p>
    <w:p w14:paraId="10DA56BA" w14:textId="77777777" w:rsidR="004F3B80" w:rsidRDefault="004F3B80" w:rsidP="003F2719">
      <w:pPr>
        <w:pStyle w:val="Heading1"/>
        <w:spacing w:line="360" w:lineRule="auto"/>
        <w:rPr>
          <w:b w:val="0"/>
          <w:bCs w:val="0"/>
          <w:sz w:val="8"/>
        </w:rPr>
      </w:pPr>
      <w:r>
        <w:t>SÂNANDREI - VALCANI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70521770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E4FB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628A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2+000</w:t>
            </w:r>
          </w:p>
          <w:p w14:paraId="6DD1923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306C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795C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A91F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EAF6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151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EA5B7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8243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22FD15A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A0C24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7CA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32+000</w:t>
            </w:r>
          </w:p>
          <w:p w14:paraId="2F0AAF4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928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484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Sânandrei - Periam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3747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85E5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8DAC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E82C0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AD3E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145DE668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F6FBE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EA43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36+690</w:t>
            </w:r>
          </w:p>
          <w:p w14:paraId="4C1EA3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36+765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ED6C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33C7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Periam </w:t>
            </w:r>
          </w:p>
          <w:p w14:paraId="5E33210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0EB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33F0274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2 - 10</w:t>
            </w:r>
          </w:p>
          <w:p w14:paraId="1F2089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E391D1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CCE7F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AB64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A677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0EA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11F0EEF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Restricție peste sch. 2 și </w:t>
            </w:r>
          </w:p>
          <w:p w14:paraId="630C7E2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8 din breteaua </w:t>
            </w:r>
          </w:p>
          <w:p w14:paraId="714F904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2-4-8-10, Cap Y, st. Periam.</w:t>
            </w:r>
          </w:p>
        </w:tc>
      </w:tr>
      <w:tr w:rsidR="004F3B80" w14:paraId="13A3A5C2" w14:textId="77777777">
        <w:trPr>
          <w:cantSplit/>
          <w:trHeight w:val="60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E0B2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005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46+700</w:t>
            </w:r>
          </w:p>
          <w:p w14:paraId="0D8B67E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E7970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59A1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Periam -</w:t>
            </w:r>
          </w:p>
          <w:p w14:paraId="3194A35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A412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5021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EF7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43E1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3E98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6328E2F9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ACDA9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792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3AB53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05BC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0E9EC0B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1, 2 și 3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3B5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568A28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0079C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E76AB7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BB1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763D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2D8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EA1125B" w14:textId="77777777">
        <w:trPr>
          <w:cantSplit/>
          <w:trHeight w:val="291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8535C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2AF4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B6C91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0E9D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Sânnicolau Mare</w:t>
            </w:r>
          </w:p>
          <w:p w14:paraId="35E7BDF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676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CBC9A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516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B1D1A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85BF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5FDE82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la liniile 3 și 4 abătute, </w:t>
            </w:r>
          </w:p>
          <w:p w14:paraId="18C0FC7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Cap X.</w:t>
            </w:r>
          </w:p>
        </w:tc>
      </w:tr>
      <w:tr w:rsidR="004F3B80" w14:paraId="7E495CC8" w14:textId="77777777">
        <w:trPr>
          <w:cantSplit/>
          <w:trHeight w:val="31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9F357" w14:textId="77777777" w:rsidR="004F3B80" w:rsidRDefault="004F3B80" w:rsidP="004F3B80">
            <w:pPr>
              <w:numPr>
                <w:ilvl w:val="0"/>
                <w:numId w:val="3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938F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65+200</w:t>
            </w:r>
          </w:p>
          <w:p w14:paraId="50DBCFF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70+000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7492C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EE72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Sânnicolau Mare -</w:t>
            </w:r>
          </w:p>
          <w:p w14:paraId="3907095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Valcani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AC6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86B59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AE1D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CAE7" w14:textId="77777777" w:rsidR="004F3B80" w:rsidRPr="00E76AB7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2B29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</w:tbl>
    <w:p w14:paraId="5F796B60" w14:textId="77777777" w:rsidR="004F3B80" w:rsidRDefault="004F3B80">
      <w:pPr>
        <w:spacing w:before="40" w:after="40" w:line="192" w:lineRule="auto"/>
        <w:ind w:right="57"/>
        <w:jc w:val="both"/>
        <w:rPr>
          <w:sz w:val="20"/>
          <w:lang w:val="ro-RO"/>
        </w:rPr>
      </w:pPr>
    </w:p>
    <w:p w14:paraId="4C1496E2" w14:textId="77777777" w:rsidR="004F3B80" w:rsidRDefault="004F3B80" w:rsidP="00E151C2">
      <w:pPr>
        <w:pStyle w:val="Heading1"/>
        <w:spacing w:line="360" w:lineRule="auto"/>
      </w:pPr>
      <w:r>
        <w:t>LINIA 223</w:t>
      </w:r>
    </w:p>
    <w:p w14:paraId="4CED39B0" w14:textId="77777777" w:rsidR="004F3B80" w:rsidRDefault="004F3B80" w:rsidP="00A90DCB">
      <w:pPr>
        <w:pStyle w:val="Heading1"/>
        <w:spacing w:line="360" w:lineRule="auto"/>
        <w:rPr>
          <w:b w:val="0"/>
          <w:bCs w:val="0"/>
          <w:sz w:val="8"/>
        </w:rPr>
      </w:pPr>
      <w:r>
        <w:t>ARAD - NĂDLAC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0A418FFF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AE9C2" w14:textId="77777777" w:rsidR="004F3B80" w:rsidRDefault="004F3B80" w:rsidP="004F3B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682A1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3B73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B5FE6" w14:textId="77777777" w:rsidR="004F3B80" w:rsidRDefault="004F3B80" w:rsidP="00215E76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Pecica, linia 2 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F271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3A482" w14:textId="77777777" w:rsidR="004F3B80" w:rsidRPr="002032B9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BF55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AAEAE2" w14:textId="77777777" w:rsidR="004F3B80" w:rsidRPr="00D5169A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1B320" w14:textId="77777777" w:rsidR="004F3B80" w:rsidRPr="007A3136" w:rsidRDefault="004F3B80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3BDE30BB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D40D" w14:textId="77777777" w:rsidR="004F3B80" w:rsidRDefault="004F3B80" w:rsidP="004F3B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CA2DB" w14:textId="77777777" w:rsidR="004F3B80" w:rsidRDefault="004F3B8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17+600</w:t>
            </w:r>
          </w:p>
          <w:p w14:paraId="2D0084E0" w14:textId="77777777" w:rsidR="004F3B80" w:rsidRDefault="004F3B8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4CA3" w14:textId="77777777" w:rsidR="004F3B80" w:rsidRDefault="004F3B80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6B2BA" w14:textId="77777777" w:rsidR="004F3B80" w:rsidRDefault="004F3B80" w:rsidP="001A5E55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Pecica - Nădlac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3552C" w14:textId="77777777" w:rsidR="004F3B80" w:rsidRDefault="004F3B8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5D63" w14:textId="77777777" w:rsidR="004F3B80" w:rsidRDefault="004F3B80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68816" w14:textId="77777777" w:rsidR="004F3B80" w:rsidRDefault="004F3B80" w:rsidP="001A5E55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FAE20" w14:textId="77777777" w:rsidR="004F3B80" w:rsidRPr="00D5169A" w:rsidRDefault="004F3B80" w:rsidP="001A5E55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DE76" w14:textId="77777777" w:rsidR="004F3B80" w:rsidRPr="007A3136" w:rsidRDefault="004F3B80" w:rsidP="001A5E55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245C0614" w14:textId="77777777">
        <w:trPr>
          <w:cantSplit/>
          <w:trHeight w:val="86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043EF" w14:textId="77777777" w:rsidR="004F3B80" w:rsidRDefault="004F3B80" w:rsidP="004F3B80">
            <w:pPr>
              <w:numPr>
                <w:ilvl w:val="0"/>
                <w:numId w:val="3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B0508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D029C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9FA6E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Nădlac</w:t>
            </w:r>
          </w:p>
          <w:p w14:paraId="4B292D0B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EC18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B1A2E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818CC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2BE3" w14:textId="77777777" w:rsidR="004F3B80" w:rsidRPr="00D5169A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CA53E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7961FCD6" w14:textId="77777777" w:rsidR="004F3B80" w:rsidRDefault="004F3B80">
      <w:pPr>
        <w:spacing w:before="40" w:line="192" w:lineRule="auto"/>
        <w:ind w:right="57"/>
        <w:rPr>
          <w:sz w:val="20"/>
          <w:lang w:val="ro-RO"/>
        </w:rPr>
      </w:pPr>
    </w:p>
    <w:p w14:paraId="072D2AC3" w14:textId="77777777" w:rsidR="004F3B80" w:rsidRDefault="004F3B80" w:rsidP="007B6A84">
      <w:pPr>
        <w:pStyle w:val="Heading1"/>
        <w:spacing w:line="360" w:lineRule="auto"/>
      </w:pPr>
      <w:r>
        <w:t>LINIA 227B</w:t>
      </w:r>
    </w:p>
    <w:p w14:paraId="6ACE3FB2" w14:textId="77777777" w:rsidR="004F3B80" w:rsidRDefault="004F3B80" w:rsidP="007D14C4">
      <w:pPr>
        <w:pStyle w:val="Heading1"/>
        <w:spacing w:line="360" w:lineRule="auto"/>
        <w:rPr>
          <w:b w:val="0"/>
          <w:bCs w:val="0"/>
          <w:sz w:val="8"/>
        </w:rPr>
      </w:pPr>
      <w:r>
        <w:t>PĂULIŞ LUNCA – PĂULIŞ LUNCA GRUPA TEHNICĂ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55DBDC9D" w14:textId="77777777">
        <w:trPr>
          <w:cantSplit/>
          <w:trHeight w:val="52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E8D19" w14:textId="77777777" w:rsidR="004F3B80" w:rsidRDefault="004F3B80" w:rsidP="004F3B80">
            <w:pPr>
              <w:numPr>
                <w:ilvl w:val="0"/>
                <w:numId w:val="3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AE40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4D9F6" w14:textId="77777777" w:rsidR="004F3B80" w:rsidRPr="003A1C1B" w:rsidRDefault="004F3B80">
            <w:pPr>
              <w:spacing w:before="120" w:line="360" w:lineRule="auto"/>
              <w:ind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AB75E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Păuliş Lunca Grupa Tehnică</w:t>
            </w:r>
          </w:p>
          <w:p w14:paraId="57995482" w14:textId="77777777" w:rsidR="004F3B80" w:rsidRPr="00A77A67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ro-RO"/>
              </w:rPr>
              <w:t>liniile 2, 3, 4 și 5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E462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53F51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  <w:r>
              <w:rPr>
                <w:b/>
                <w:bCs/>
                <w:sz w:val="32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AFDB7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40F8D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</w:tcPr>
          <w:p w14:paraId="3E15654C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EAB623A" w14:textId="77777777" w:rsidR="004F3B80" w:rsidRDefault="004F3B80">
      <w:pPr>
        <w:spacing w:before="40" w:line="192" w:lineRule="auto"/>
        <w:ind w:right="57"/>
        <w:rPr>
          <w:sz w:val="20"/>
          <w:lang w:val="ro-RO"/>
        </w:rPr>
      </w:pPr>
    </w:p>
    <w:p w14:paraId="2F79E387" w14:textId="77777777" w:rsidR="004F3B80" w:rsidRDefault="004F3B80" w:rsidP="0095691E">
      <w:pPr>
        <w:pStyle w:val="Heading1"/>
        <w:spacing w:line="360" w:lineRule="auto"/>
      </w:pPr>
      <w:r>
        <w:t>LINIA 300</w:t>
      </w:r>
    </w:p>
    <w:p w14:paraId="721A7B05" w14:textId="77777777" w:rsidR="004F3B80" w:rsidRDefault="004F3B80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4F3B80" w14:paraId="780B6713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E6BD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D29F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0E956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46FF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3F75960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C962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888385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A781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4E9F24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0151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0F2C173A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E3E6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1B6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06541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9429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613D25E6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3D07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1D60D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D829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8ECB2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47E6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55101D8F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C94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DDEB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61395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A13B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C2261F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137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99810F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E7E5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D0D3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FD1D6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1F20F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9FF1E8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Acces la liniile 11 şi 12.</w:t>
            </w:r>
          </w:p>
        </w:tc>
      </w:tr>
      <w:tr w:rsidR="004F3B80" w14:paraId="2838AD68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CD5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46D0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69681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8B638" w14:textId="77777777" w:rsidR="004F3B80" w:rsidRDefault="004F3B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AC356A3" w14:textId="77777777" w:rsidR="004F3B80" w:rsidRDefault="004F3B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F925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D04DE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0918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B38C4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D7971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92E8CD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41F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BF8F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A2472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FCA9" w14:textId="77777777" w:rsidR="004F3B80" w:rsidRDefault="004F3B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DB1AB" w14:textId="77777777" w:rsidR="004F3B80" w:rsidRPr="00E4222D" w:rsidRDefault="004F3B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4545B188" w14:textId="77777777" w:rsidR="004F3B80" w:rsidRPr="00E4222D" w:rsidRDefault="004F3B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1DB88208" w14:textId="77777777" w:rsidR="004F3B80" w:rsidRPr="00E4222D" w:rsidRDefault="004F3B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4A612C4C" w14:textId="77777777" w:rsidR="004F3B80" w:rsidRDefault="004F3B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D2CB7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91870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B3DC2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CF060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FEC94DA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E694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99B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AE1E9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99F16" w14:textId="77777777" w:rsidR="004F3B80" w:rsidRPr="00E4222D" w:rsidRDefault="004F3B80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B0A3" w14:textId="77777777" w:rsidR="004F3B80" w:rsidRPr="00E4222D" w:rsidRDefault="004F3B80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D260C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9631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16+200</w:t>
            </w:r>
          </w:p>
          <w:p w14:paraId="6F5C37A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120FF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BAA2E" w14:textId="77777777" w:rsidR="004F3B80" w:rsidRPr="00E4222D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bookmarkEnd w:id="2"/>
      <w:tr w:rsidR="004F3B80" w14:paraId="2CC1F3A4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6FD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AD0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AD2C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C63B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7E19A76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673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D808D1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  <w:lang w:val="ro-RO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27856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5D2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64A55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E878D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5 - 7 Cap X.</w:t>
            </w:r>
          </w:p>
          <w:p w14:paraId="28E322FC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294F5F4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CA91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0321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DBE66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E0B1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Buftea </w:t>
            </w:r>
          </w:p>
          <w:p w14:paraId="62EB9E55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193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44A13F5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FFCB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F83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55922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95BCD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F4370E9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6 și 7 Cap X.</w:t>
            </w:r>
          </w:p>
        </w:tc>
      </w:tr>
      <w:tr w:rsidR="004F3B80" w14:paraId="3FDBD31B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0F5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37F2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6492B8A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23681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1E548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07B5BCB9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5B63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C0783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91AE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93854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2BB6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29E95A2E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E7C5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3EA2B" w14:textId="77777777" w:rsidR="004F3B80" w:rsidRDefault="004F3B80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5D0C" w14:textId="77777777" w:rsidR="004F3B80" w:rsidRPr="00600D25" w:rsidRDefault="004F3B80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5EA4" w14:textId="77777777" w:rsidR="004F3B80" w:rsidRDefault="004F3B80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Buftea – </w:t>
            </w:r>
          </w:p>
          <w:p w14:paraId="6FC485C7" w14:textId="77777777" w:rsidR="004F3B80" w:rsidRDefault="004F3B80" w:rsidP="0068218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Periș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D1914" w14:textId="77777777" w:rsidR="004F3B80" w:rsidRDefault="004F3B80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802C8" w14:textId="77777777" w:rsidR="004F3B80" w:rsidRDefault="004F3B80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AFC9" w14:textId="77777777" w:rsidR="004F3B80" w:rsidRDefault="004F3B80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16+900</w:t>
            </w:r>
          </w:p>
          <w:p w14:paraId="6BA798E5" w14:textId="77777777" w:rsidR="004F3B80" w:rsidRDefault="004F3B80" w:rsidP="00682186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30+250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17218" w14:textId="77777777" w:rsidR="004F3B80" w:rsidRDefault="004F3B80" w:rsidP="00682186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2C196" w14:textId="77777777" w:rsidR="004F3B80" w:rsidRDefault="004F3B80" w:rsidP="00682186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7AB9D1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5638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7796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90B9A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1313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B8AC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6F98F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0CEE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35+500</w:t>
            </w:r>
          </w:p>
          <w:p w14:paraId="117F03D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2E2E3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6F681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07E55B2A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72AB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F804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83785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6D776" w14:textId="77777777" w:rsidR="004F3B80" w:rsidRDefault="004F3B8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854A428" w14:textId="77777777" w:rsidR="004F3B80" w:rsidRDefault="004F3B80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A67A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3254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2B76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50+500</w:t>
            </w:r>
          </w:p>
          <w:p w14:paraId="2C33B48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6AE6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BE60D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F894006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716F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84710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B0209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9E937" w14:textId="77777777" w:rsidR="004F3B80" w:rsidRDefault="004F3B8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Brazi – </w:t>
            </w:r>
          </w:p>
          <w:p w14:paraId="7C44A391" w14:textId="77777777" w:rsidR="004F3B80" w:rsidRDefault="004F3B80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 Ploiești Triaj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3E18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072AD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C475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52+800</w:t>
            </w:r>
          </w:p>
          <w:p w14:paraId="2438BAA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C81EA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0B62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6EC695CF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0D0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3BAF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93AC7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A6FC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2852CEFD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B97A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5BB8C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8ABD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F4E5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3B43E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E6FDC3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E224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F63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2FEC3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43876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Brazi</w:t>
            </w:r>
          </w:p>
          <w:p w14:paraId="4A86D47E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2C68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66D62FC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39, 41 şi TDJ </w:t>
            </w:r>
          </w:p>
          <w:p w14:paraId="41F4F61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/ 37,</w:t>
            </w:r>
          </w:p>
          <w:p w14:paraId="6D91745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52 / 56,</w:t>
            </w:r>
          </w:p>
          <w:p w14:paraId="00284ED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4B0D2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03CA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3F57E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D8AEF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Afectează intrări - ieşiri </w:t>
            </w:r>
          </w:p>
          <w:p w14:paraId="0977DA7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9 - 13.</w:t>
            </w:r>
          </w:p>
          <w:p w14:paraId="56044FA2" w14:textId="77777777" w:rsidR="004F3B80" w:rsidRPr="004870EE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4F3B80" w14:paraId="0D2C069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0B03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5976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  <w:p w14:paraId="6A9D5D2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59+500</w:t>
            </w:r>
          </w:p>
          <w:p w14:paraId="320C4145" w14:textId="77777777" w:rsidR="004F3B80" w:rsidRDefault="004F3B80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(ax st. Ploiești Sud)</w:t>
            </w:r>
          </w:p>
          <w:p w14:paraId="1B30B73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11624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B2B28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393B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D84D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7C42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351A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DFDBC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1C8F6A4D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59AE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49E2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34EE7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6B18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4ADE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0636A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2B3F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02FE2DF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66207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85B3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B252F2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ram. Ploiești Triaj.</w:t>
            </w:r>
          </w:p>
        </w:tc>
      </w:tr>
      <w:tr w:rsidR="004F3B80" w14:paraId="7BAE3E7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DD21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2303F" w14:textId="77777777" w:rsidR="004F3B80" w:rsidRDefault="004F3B8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 -</w:t>
            </w:r>
          </w:p>
          <w:p w14:paraId="5321C3F1" w14:textId="77777777" w:rsidR="004F3B80" w:rsidRDefault="004F3B80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6D37C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C1B3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C8DF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B16A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91F4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2A71D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1CAB8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DDABDBF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ieșirile spre  Ploiești Vest.</w:t>
            </w:r>
          </w:p>
        </w:tc>
      </w:tr>
      <w:tr w:rsidR="004F3B80" w14:paraId="29614016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F8BF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A2F4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4330D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2A0E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514A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5183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CD1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60+000-</w:t>
            </w:r>
          </w:p>
          <w:p w14:paraId="6B7C64D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473A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A3BAE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6D08A95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intrările dinspre Ploiești Vest.</w:t>
            </w:r>
          </w:p>
        </w:tc>
      </w:tr>
      <w:tr w:rsidR="004F3B80" w14:paraId="1107064B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44A3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BDC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32074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105F0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Buda, peste sch. 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DB58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91698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47AF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68+800</w:t>
            </w:r>
          </w:p>
          <w:p w14:paraId="3B4D5DF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68+850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A3189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B0AB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7B0D600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92FB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8F38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0BA32650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17B3F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1CB80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8960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BB5F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11F20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F2F5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C5CCC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75D3AC96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E9A4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2C08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02612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1817D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1897A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3EAD5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BB3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69+920</w:t>
            </w:r>
          </w:p>
          <w:p w14:paraId="44CF95B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F2156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ECAB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2A83DFE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FC1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3D31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650A1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01591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Predeal</w:t>
            </w:r>
          </w:p>
          <w:p w14:paraId="3DB836CA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AB86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1F220DA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2BA9F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68B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4E19D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044C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49AC91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6120CEBE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9 directă.</w:t>
            </w:r>
          </w:p>
        </w:tc>
      </w:tr>
      <w:tr w:rsidR="004F3B80" w14:paraId="5DFF65C3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F137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B7090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A0919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BD42E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Timişu de Sus</w:t>
            </w:r>
          </w:p>
          <w:p w14:paraId="34E7C938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F416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36DA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1126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BEA7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DE037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D20F38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FC42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FB1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521D6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FDF49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5FDD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7E093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F151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163+500</w:t>
            </w:r>
          </w:p>
          <w:p w14:paraId="2289A55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9EAF5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6A6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F18FFF9" w14:textId="77777777" w:rsidR="004F3B80" w:rsidRPr="00D344C9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F3B80" w14:paraId="614CE358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AAC66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4ADB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163+360</w:t>
            </w:r>
          </w:p>
          <w:p w14:paraId="2E29AF5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825E6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B01C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0DE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1D1DA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C7E1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601F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A536A" w14:textId="77777777" w:rsidR="004F3B80" w:rsidRDefault="004F3B8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634ECE4A" w14:textId="77777777" w:rsidR="004F3B80" w:rsidRPr="00D344C9" w:rsidRDefault="004F3B80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</w:tc>
      </w:tr>
      <w:tr w:rsidR="004F3B80" w14:paraId="4A48F60B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A877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C2B5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A4852A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859B0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A088" w14:textId="77777777" w:rsidR="004F3B80" w:rsidRDefault="004F3B8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60DC7B50" w14:textId="77777777" w:rsidR="004F3B80" w:rsidRDefault="004F3B80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9A3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EEFBD8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43, 45, 61, 63 T.D.J.</w:t>
            </w:r>
          </w:p>
          <w:p w14:paraId="0E47529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57 / 51, 55 / 59, 65 / 67,</w:t>
            </w:r>
          </w:p>
          <w:p w14:paraId="6139380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</w:t>
            </w:r>
          </w:p>
          <w:p w14:paraId="6B288E4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DE7638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135BE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7606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169+400</w:t>
            </w:r>
          </w:p>
          <w:p w14:paraId="13998FCF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EAEFA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57D4" w14:textId="77777777" w:rsidR="004F3B80" w:rsidRDefault="004F3B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76543E5" w14:textId="77777777" w:rsidR="004F3B80" w:rsidRDefault="004F3B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12EA86FB" w14:textId="77777777" w:rsidR="004F3B80" w:rsidRPr="00D344C9" w:rsidRDefault="004F3B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1 - 8 și 21 – 23 Cap X.</w:t>
            </w:r>
          </w:p>
        </w:tc>
      </w:tr>
      <w:tr w:rsidR="004F3B80" w14:paraId="25D6B2D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3D9F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CB32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35BC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735F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46E9901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0856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333A38DA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3CFD8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98AB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AF130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7116" w14:textId="77777777" w:rsidR="004F3B80" w:rsidRDefault="004F3B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E16511A" w14:textId="77777777" w:rsidR="004F3B80" w:rsidRDefault="004F3B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93232E1" w14:textId="77777777" w:rsidR="004F3B80" w:rsidRDefault="004F3B80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X.</w:t>
            </w:r>
          </w:p>
        </w:tc>
      </w:tr>
      <w:tr w:rsidR="004F3B80" w14:paraId="6ED8E188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69D9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B2E0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5DDC4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9905A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12C3B8F8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BC7B3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 </w:t>
            </w:r>
          </w:p>
          <w:p w14:paraId="6849146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5C5F0A">
              <w:rPr>
                <w:b/>
                <w:bCs/>
                <w:sz w:val="19"/>
                <w:szCs w:val="19"/>
                <w:lang w:val="ro-RO"/>
              </w:rPr>
              <w:t>3T, 9T, 11T,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 xml:space="preserve">3T </w:t>
            </w:r>
            <w:r>
              <w:rPr>
                <w:b/>
                <w:bCs/>
                <w:sz w:val="19"/>
                <w:szCs w:val="19"/>
                <w:lang w:val="ro-RO"/>
              </w:rPr>
              <w:t>1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7T,19T23T</w:t>
            </w:r>
            <w:r>
              <w:rPr>
                <w:b/>
                <w:bCs/>
                <w:sz w:val="19"/>
                <w:szCs w:val="19"/>
                <w:lang w:val="ro-RO"/>
              </w:rPr>
              <w:t>,25T2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7T,</w:t>
            </w:r>
            <w:r>
              <w:rPr>
                <w:b/>
                <w:bCs/>
                <w:sz w:val="19"/>
                <w:szCs w:val="19"/>
                <w:lang w:val="ro-RO"/>
              </w:rPr>
              <w:t>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5T</w:t>
            </w:r>
            <w:r>
              <w:rPr>
                <w:b/>
                <w:bCs/>
                <w:sz w:val="19"/>
                <w:szCs w:val="19"/>
                <w:lang w:val="ro-RO"/>
              </w:rPr>
              <w:t>37T,3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9T</w:t>
            </w:r>
            <w:r>
              <w:rPr>
                <w:b/>
                <w:bCs/>
                <w:sz w:val="19"/>
                <w:szCs w:val="19"/>
                <w:lang w:val="ro-RO"/>
              </w:rPr>
              <w:t>41T,4</w:t>
            </w:r>
            <w:r w:rsidRPr="005C5F0A">
              <w:rPr>
                <w:b/>
                <w:bCs/>
                <w:sz w:val="19"/>
                <w:szCs w:val="19"/>
                <w:lang w:val="ro-RO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1000C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BA88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CE030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849A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608E8D5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2-12 Grupa Tehnică.</w:t>
            </w:r>
          </w:p>
        </w:tc>
      </w:tr>
      <w:tr w:rsidR="004F3B80" w14:paraId="6B7D6EBB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1A6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F1FA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E775B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59355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</w:t>
            </w:r>
            <w:r w:rsidRPr="007575CA">
              <w:rPr>
                <w:b/>
                <w:bCs/>
                <w:sz w:val="20"/>
                <w:lang w:val="ro-RO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2035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6E3D0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A02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170+290</w:t>
            </w:r>
          </w:p>
          <w:p w14:paraId="34F26F6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89297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C9256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4E569ACC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6E2F095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DE7F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95F5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AD683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40D84" w14:textId="77777777" w:rsidR="004F3B80" w:rsidRDefault="004F3B80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8E6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F7650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B3E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7546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0C0BE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3DBCB0D8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66A6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BFD5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3580A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5322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7891D6AF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5F39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E6648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6B91D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86907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DCB4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31F94DA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924F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AD631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7E8D2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BA406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49F0249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8875B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6102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F7758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26148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AD9B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523A04D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E58B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74E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AFD16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C2B2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Brașov</w:t>
            </w:r>
          </w:p>
          <w:p w14:paraId="14E0622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2CDC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53D5A6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40</w:t>
            </w:r>
          </w:p>
          <w:p w14:paraId="4DC21F3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2B34A6A6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9F916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57F1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A1EE7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0539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082BEBD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2DC2311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linia 8B, Cap Y.</w:t>
            </w:r>
          </w:p>
        </w:tc>
      </w:tr>
      <w:tr w:rsidR="004F3B80" w14:paraId="26B70F8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77DE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5C555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337B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DB3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</w:t>
            </w:r>
          </w:p>
          <w:p w14:paraId="02AD852E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F207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B83D8DA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2F9AA" w14:textId="77777777" w:rsidR="004F3B80" w:rsidRPr="00600D25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0B9C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340DC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C1BA7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00DA672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13 - 15.</w:t>
            </w:r>
          </w:p>
        </w:tc>
      </w:tr>
      <w:tr w:rsidR="004F3B80" w14:paraId="34AA8EC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C472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35E3E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4D5DBD">
              <w:rPr>
                <w:b/>
                <w:bCs/>
                <w:sz w:val="20"/>
                <w:lang w:val="ro-RO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42A4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90C6" w14:textId="77777777" w:rsidR="004F3B80" w:rsidRDefault="004F3B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3DBEFE3B" w14:textId="77777777" w:rsidR="004F3B80" w:rsidRDefault="004F3B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F27A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1261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7E7D4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5B2FD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0813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i/>
                <w:iCs/>
                <w:sz w:val="20"/>
                <w:szCs w:val="20"/>
                <w:lang w:val="ro-RO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F3B80" w14:paraId="79D37EE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5043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ED512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8911CF">
              <w:rPr>
                <w:b/>
                <w:bCs/>
                <w:sz w:val="20"/>
                <w:lang w:val="ro-RO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0E463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836D" w14:textId="77777777" w:rsidR="004F3B80" w:rsidRDefault="004F3B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Brașov</w:t>
            </w:r>
          </w:p>
          <w:p w14:paraId="541CE827" w14:textId="77777777" w:rsidR="004F3B80" w:rsidRDefault="004F3B80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30E29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432D9C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9971C" w14:textId="77777777" w:rsidR="004F3B80" w:rsidRDefault="004F3B80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6D40F" w14:textId="77777777" w:rsidR="004F3B80" w:rsidRDefault="004F3B80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1F07B" w14:textId="77777777" w:rsidR="004F3B80" w:rsidRDefault="004F3B80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</w:p>
        </w:tc>
      </w:tr>
      <w:tr w:rsidR="004F3B80" w14:paraId="237AA0C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7D35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444D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C753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58A5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Brașov</w:t>
            </w:r>
          </w:p>
          <w:p w14:paraId="70F9784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51D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517D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08D8A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350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</w:t>
            </w:r>
            <w:r>
              <w:rPr>
                <w:b/>
                <w:bCs/>
                <w:sz w:val="16"/>
                <w:szCs w:val="16"/>
                <w:lang w:val="ro-RO"/>
              </w:rPr>
              <w:t>pr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.</w:t>
            </w:r>
          </w:p>
          <w:p w14:paraId="4382B95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090CAF5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EB48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093C8" w14:textId="77777777" w:rsidR="004F3B80" w:rsidRDefault="004F3B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 în capătul dinspre</w:t>
            </w:r>
          </w:p>
          <w:p w14:paraId="29423959" w14:textId="77777777" w:rsidR="004F3B80" w:rsidRDefault="004F3B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Brașov. Fără inductori.</w:t>
            </w:r>
          </w:p>
          <w:bookmarkEnd w:id="3"/>
          <w:p w14:paraId="6C9ECF11" w14:textId="77777777" w:rsidR="004F3B80" w:rsidRPr="001D4392" w:rsidRDefault="004F3B80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F3B80" w14:paraId="421CC9C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7F2C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8898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057A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FA58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Brașov</w:t>
            </w:r>
          </w:p>
          <w:p w14:paraId="331E935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78C9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F6E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167D7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169+864 Km ex.</w:t>
            </w:r>
          </w:p>
          <w:p w14:paraId="2FA962DF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171+041 Km pr.</w:t>
            </w:r>
          </w:p>
          <w:p w14:paraId="1042CE9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-176+450</w:t>
            </w:r>
            <w:r>
              <w:rPr>
                <w:b/>
                <w:bCs/>
                <w:sz w:val="16"/>
                <w:szCs w:val="16"/>
                <w:lang w:val="ro-RO"/>
              </w:rPr>
              <w:t xml:space="preserve"> Km ex.</w:t>
            </w:r>
          </w:p>
          <w:p w14:paraId="6DFC5EE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2B5C5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3E9DB" w14:textId="77777777" w:rsidR="004F3B80" w:rsidRPr="00616BAF" w:rsidRDefault="004F3B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7F659A" w14:textId="77777777" w:rsidR="004F3B80" w:rsidRDefault="004F3B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7A69A646" w14:textId="77777777" w:rsidR="004F3B80" w:rsidRPr="003B726B" w:rsidRDefault="004F3B80" w:rsidP="00FF6B4A">
            <w:pPr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marfă </w:t>
            </w:r>
          </w:p>
        </w:tc>
      </w:tr>
      <w:tr w:rsidR="004F3B80" w14:paraId="777370C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4FAE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A718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2C47B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542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3CF0980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64D0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57CE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66E4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176+030</w:t>
            </w:r>
          </w:p>
          <w:p w14:paraId="4AD1A65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7E7F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AF90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DF1270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2C17E5E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9E9A5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51BB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4D48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94C53" w14:textId="77777777" w:rsidR="004F3B80" w:rsidRDefault="004F3B80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Stupini</w:t>
            </w:r>
          </w:p>
          <w:p w14:paraId="2E1208D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B6D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6FE7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D7D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177A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F0A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D7BD014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DA86A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BE0E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FAE8C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8065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Stupini -</w:t>
            </w:r>
          </w:p>
          <w:p w14:paraId="38188E3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1CC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01D5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446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76+450</w:t>
            </w:r>
          </w:p>
          <w:p w14:paraId="4E582825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>
              <w:rPr>
                <w:b/>
                <w:bCs/>
                <w:sz w:val="16"/>
                <w:szCs w:val="16"/>
                <w:lang w:val="ro-RO"/>
              </w:rPr>
              <w:t>K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m ex.</w:t>
            </w:r>
          </w:p>
          <w:p w14:paraId="2708FAC5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1E891D8D" w14:textId="77777777" w:rsidR="004F3B80" w:rsidRPr="001D4392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F76BA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A8281" w14:textId="77777777" w:rsidR="004F3B80" w:rsidRDefault="004F3B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4C2D6CE6" w14:textId="77777777" w:rsidR="004F3B80" w:rsidRDefault="004F3B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05B78BD3" w14:textId="77777777" w:rsidR="004F3B80" w:rsidRPr="003B726B" w:rsidRDefault="004F3B8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 xml:space="preserve">Valabil pentru toate trenurile de călători </w:t>
            </w:r>
          </w:p>
        </w:tc>
      </w:tr>
      <w:tr w:rsidR="004F3B80" w14:paraId="508C11DA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7279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6525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0B66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8A7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St. Stupini - </w:t>
            </w:r>
          </w:p>
          <w:p w14:paraId="366723F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AA22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C7915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DE13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</w:t>
            </w:r>
            <w:r>
              <w:rPr>
                <w:b/>
                <w:bCs/>
                <w:sz w:val="16"/>
                <w:szCs w:val="16"/>
                <w:lang w:val="ro-RO"/>
              </w:rPr>
              <w:t>76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450</w:t>
            </w:r>
          </w:p>
          <w:p w14:paraId="6685B280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Km ex.</w:t>
            </w:r>
          </w:p>
          <w:p w14:paraId="321DC931" w14:textId="77777777" w:rsidR="004F3B80" w:rsidRPr="00E731A9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17</w:t>
            </w:r>
            <w:r>
              <w:rPr>
                <w:b/>
                <w:bCs/>
                <w:sz w:val="16"/>
                <w:szCs w:val="16"/>
                <w:lang w:val="ro-RO"/>
              </w:rPr>
              <w:t>6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478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 xml:space="preserve"> Km pr.</w:t>
            </w:r>
          </w:p>
          <w:p w14:paraId="3BBC3DD5" w14:textId="77777777" w:rsidR="004F3B80" w:rsidRPr="001D4392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  <w:lang w:val="ro-RO"/>
              </w:rPr>
            </w:pPr>
            <w:r w:rsidRPr="00E731A9">
              <w:rPr>
                <w:b/>
                <w:bCs/>
                <w:sz w:val="16"/>
                <w:szCs w:val="16"/>
                <w:lang w:val="ro-RO"/>
              </w:rPr>
              <w:t>-1</w:t>
            </w:r>
            <w:r>
              <w:rPr>
                <w:b/>
                <w:bCs/>
                <w:sz w:val="16"/>
                <w:szCs w:val="16"/>
                <w:lang w:val="ro-RO"/>
              </w:rPr>
              <w:t>83</w:t>
            </w:r>
            <w:r w:rsidRPr="00E731A9">
              <w:rPr>
                <w:b/>
                <w:bCs/>
                <w:sz w:val="16"/>
                <w:szCs w:val="16"/>
                <w:lang w:val="ro-RO"/>
              </w:rPr>
              <w:t>+</w:t>
            </w:r>
            <w:r>
              <w:rPr>
                <w:b/>
                <w:bCs/>
                <w:sz w:val="16"/>
                <w:szCs w:val="16"/>
                <w:lang w:val="ro-RO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F6D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3D26" w14:textId="77777777" w:rsidR="004F3B80" w:rsidRPr="00616BAF" w:rsidRDefault="004F3B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01548046" w14:textId="77777777" w:rsidR="004F3B80" w:rsidRDefault="004F3B80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1C9AA04" w14:textId="77777777" w:rsidR="004F3B80" w:rsidRPr="003B726B" w:rsidRDefault="004F3B80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  <w:lang w:val="ro-RO"/>
              </w:rPr>
              <w:t>Valabil pentru toate trenurile de mafă</w:t>
            </w:r>
          </w:p>
        </w:tc>
      </w:tr>
      <w:tr w:rsidR="004F3B80" w14:paraId="6C796357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5B89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759A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9C4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45C7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Stupini -</w:t>
            </w:r>
          </w:p>
          <w:p w14:paraId="206C0BF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2AD5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08A1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E8A1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178+800</w:t>
            </w:r>
          </w:p>
          <w:p w14:paraId="77D395B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DB9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CBDD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2FB0C6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2418F4F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provozoriu.</w:t>
            </w:r>
          </w:p>
        </w:tc>
      </w:tr>
      <w:tr w:rsidR="004F3B80" w14:paraId="3C0A4D33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FDB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FC5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ACCA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F34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Stupini – Bod și </w:t>
            </w:r>
          </w:p>
          <w:p w14:paraId="15D922B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461583F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5AC5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19C9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1008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182+100</w:t>
            </w:r>
          </w:p>
          <w:p w14:paraId="253F2E2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ACE4A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895D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</w:t>
            </w:r>
          </w:p>
        </w:tc>
      </w:tr>
      <w:tr w:rsidR="004F3B80" w14:paraId="5E52F5F6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0789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E20C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1B4A1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C36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Bod </w:t>
            </w:r>
          </w:p>
          <w:p w14:paraId="0856DE4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A0DC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E754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6590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1028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BEC3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EB1994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și 6 abătute.</w:t>
            </w:r>
          </w:p>
        </w:tc>
      </w:tr>
      <w:tr w:rsidR="004F3B80" w14:paraId="7E4C3391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2DA26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7C05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184+000</w:t>
            </w:r>
          </w:p>
          <w:p w14:paraId="564AAFF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D28A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DED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Bod și linia 2 directă  și</w:t>
            </w:r>
          </w:p>
          <w:p w14:paraId="679EA27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BBBC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051A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97DF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123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F013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41E025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368A2BFF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6346D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DDF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116F903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B644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274F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D45A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D40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52CB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96E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76374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</w:t>
            </w:r>
          </w:p>
          <w:p w14:paraId="2D5F27E4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28E0A68B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6AB2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FF47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3680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9CD4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 - Feldioara</w:t>
            </w:r>
          </w:p>
          <w:p w14:paraId="4BF5BBC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linia 3 directă </w:t>
            </w:r>
          </w:p>
          <w:p w14:paraId="2D31424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126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6E23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42C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186+900</w:t>
            </w:r>
          </w:p>
          <w:p w14:paraId="6B58DFF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5542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B6B5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F3B80" w14:paraId="18697EF7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1EB1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1EA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6078B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C4AA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      </w:t>
            </w:r>
          </w:p>
          <w:p w14:paraId="0B186C0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9C3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376C8F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780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EE13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2BCB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DB79A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620A6E9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8927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8873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7757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10F4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Feldioara </w:t>
            </w:r>
          </w:p>
          <w:p w14:paraId="5E64A6A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96E6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CCE7E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A7B4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192+300</w:t>
            </w:r>
          </w:p>
          <w:p w14:paraId="5F186C3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D86B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65F3F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B070C43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2D3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4228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E473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E506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FA0A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36F66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58D8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194+500</w:t>
            </w:r>
          </w:p>
          <w:p w14:paraId="15F21B2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77A3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920F2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Semnalizată ca limitare de viteză.   </w:t>
            </w:r>
          </w:p>
          <w:p w14:paraId="63A1B2E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4D589989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  <w:lang w:val="ro-RO"/>
              </w:rPr>
              <w:t>și lipsă vizibilitate trecere la nivel km 194+630</w:t>
            </w:r>
          </w:p>
        </w:tc>
      </w:tr>
      <w:tr w:rsidR="004F3B80" w14:paraId="119F3E0F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4AF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EE3C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4773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F89C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Feldioara –</w:t>
            </w:r>
          </w:p>
          <w:p w14:paraId="35653B4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9F340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133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BBF7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201+000</w:t>
            </w:r>
          </w:p>
          <w:p w14:paraId="502D772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0CB4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41B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A5F35C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12DAAA97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C775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B907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2C84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2BF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Apaţa</w:t>
            </w:r>
          </w:p>
          <w:p w14:paraId="2228B87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8776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0448A42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1 - 7 </w:t>
            </w:r>
          </w:p>
          <w:p w14:paraId="71CE0C7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08C0EFB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529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14DA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CFCD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DE4D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din firul I în firul II.</w:t>
            </w:r>
          </w:p>
          <w:p w14:paraId="04718A7E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5E9EBF33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F19C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CC69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BDD9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07C9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Apaţa - Augustin și </w:t>
            </w:r>
          </w:p>
          <w:p w14:paraId="7268703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5D32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1A19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0AFF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211+600</w:t>
            </w:r>
          </w:p>
          <w:p w14:paraId="0D2C551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984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3500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38208F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3BC5D5C0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EED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D0D8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2D2D5A0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770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C6CB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4161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FD68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4F98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229+600</w:t>
            </w:r>
          </w:p>
          <w:p w14:paraId="532510F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8058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80DC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73BA828B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F8A6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0C03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234+050</w:t>
            </w:r>
          </w:p>
          <w:p w14:paraId="081BA60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D010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E5DD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B0B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369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F38F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864D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09C0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9AE031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Pod provizoriu.</w:t>
            </w:r>
          </w:p>
        </w:tc>
      </w:tr>
      <w:tr w:rsidR="004F3B80" w14:paraId="145437E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EF6D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1A3E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9950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8268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A1CC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50FE9FB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E36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E1E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01B9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EF39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00E70CD6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28F4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EC31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41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7B2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FD33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016164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292D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725A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C6DA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894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6E4E314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42F7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D5A7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39C8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8F46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16C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6B856D1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71B8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7831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4DE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6C87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DB5C07A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8676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E54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2F0F052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5332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77F4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Racoş -</w:t>
            </w:r>
          </w:p>
          <w:p w14:paraId="5369F3F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629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C21D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B857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243+900</w:t>
            </w:r>
          </w:p>
          <w:p w14:paraId="11FC9EF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C51E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4E1C" w14:textId="77777777" w:rsidR="004F3B80" w:rsidRPr="0019324E" w:rsidRDefault="004F3B8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4DB44251" w14:textId="77777777" w:rsidR="004F3B80" w:rsidRPr="000160B5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243+941.</w:t>
            </w:r>
          </w:p>
          <w:p w14:paraId="1760F578" w14:textId="77777777" w:rsidR="004F3B80" w:rsidRPr="006B78FD" w:rsidRDefault="004F3B8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2DEED5C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5F7E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3AB2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9383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F31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5CE0BA6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B133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15 </w:t>
            </w:r>
          </w:p>
          <w:p w14:paraId="24FC5DF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D05A1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D968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3A25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A468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3B88317A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8 abătute.</w:t>
            </w:r>
          </w:p>
        </w:tc>
      </w:tr>
      <w:tr w:rsidR="004F3B80" w14:paraId="2E4B0163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4CCA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ABD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2A5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A90F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F883EA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1 și 2 abătute,</w:t>
            </w:r>
          </w:p>
          <w:p w14:paraId="78D86E3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96D9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D9DC1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9F0E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5DB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78EEB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1C2D23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A078A22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şi 2 abătute.</w:t>
            </w:r>
          </w:p>
        </w:tc>
      </w:tr>
      <w:tr w:rsidR="004F3B80" w14:paraId="037D0CC9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0EDF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4C1C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B45A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C581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9BC1FD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E29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68E6652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2 - 8</w:t>
            </w:r>
          </w:p>
          <w:p w14:paraId="69C3AE3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1300138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B0DA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8463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A97CE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E7BE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DC4EE8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6FF195F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II.</w:t>
            </w:r>
          </w:p>
        </w:tc>
      </w:tr>
      <w:tr w:rsidR="004F3B80" w14:paraId="78561A44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0222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A452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B91B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18A7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08AF76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1753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12 </w:t>
            </w:r>
          </w:p>
          <w:p w14:paraId="403AC08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8FD6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CDC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A532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571D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04DEBA5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5 - 8.</w:t>
            </w:r>
          </w:p>
        </w:tc>
      </w:tr>
      <w:tr w:rsidR="004F3B80" w14:paraId="1911C006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905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BF901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8080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861B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4A3A52D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0C3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F76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ADD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8DEC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6B2D6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E4786F7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.</w:t>
            </w:r>
          </w:p>
        </w:tc>
      </w:tr>
      <w:tr w:rsidR="004F3B80" w14:paraId="6932779C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0574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057D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6BD4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8357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62980CE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  <w:p w14:paraId="7E34626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AB094E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D9A2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0303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5E06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FB5F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40AE3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392CA948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910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EE4C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559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CD99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Rupea</w:t>
            </w:r>
          </w:p>
          <w:p w14:paraId="0C03B41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  <w:p w14:paraId="051FDDF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inclusiv peste </w:t>
            </w:r>
          </w:p>
          <w:p w14:paraId="32926AB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524E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A39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FA01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E6FD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4ABBA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1C0B140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02A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E0B4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4C635C4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767D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81D8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36512C7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2BC9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91ED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18E0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245+000</w:t>
            </w:r>
          </w:p>
          <w:p w14:paraId="79826D8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66E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4A977" w14:textId="77777777" w:rsidR="004F3B80" w:rsidRPr="0019324E" w:rsidRDefault="004F3B80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  <w:lang w:val="ro-RO"/>
              </w:rPr>
              <w:t>care au în componență</w:t>
            </w:r>
            <w:r w:rsidRPr="0019324E">
              <w:rPr>
                <w:b/>
                <w:bCs/>
                <w:iCs/>
                <w:sz w:val="20"/>
                <w:lang w:val="ro-RO"/>
              </w:rPr>
              <w:t xml:space="preserve"> două locomotive cuplate.</w:t>
            </w:r>
          </w:p>
          <w:p w14:paraId="36A6315E" w14:textId="77777777" w:rsidR="004F3B80" w:rsidRPr="000160B5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0160B5">
              <w:rPr>
                <w:b/>
                <w:bCs/>
                <w:i/>
                <w:iCs/>
                <w:sz w:val="20"/>
                <w:lang w:val="ro-RO"/>
              </w:rPr>
              <w:t>Pod km 245+050.</w:t>
            </w:r>
          </w:p>
          <w:p w14:paraId="20C0B5CC" w14:textId="77777777" w:rsidR="004F3B80" w:rsidRPr="005C2BB7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A14206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B030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F811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251+100</w:t>
            </w:r>
          </w:p>
          <w:p w14:paraId="4387A0D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1A04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EDDF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FF7526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23B2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3FDF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1D7E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55C9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D1BF" w14:textId="77777777" w:rsidR="004F3B80" w:rsidRPr="00DE4F3A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767156A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7515ABA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5B66994E" w14:textId="77777777" w:rsidR="004F3B80" w:rsidRPr="00DE4F3A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F3B80" w14:paraId="4693BA20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AD0F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DE7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252+400</w:t>
            </w:r>
          </w:p>
          <w:p w14:paraId="43C902B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535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C0C2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Rupea -</w:t>
            </w:r>
          </w:p>
          <w:p w14:paraId="40CBA61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și</w:t>
            </w:r>
          </w:p>
          <w:p w14:paraId="5FB06DD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3B47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00D4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95B6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3F0E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EBFFD" w14:textId="77777777" w:rsidR="004F3B80" w:rsidRPr="00DE4F3A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Semnalizată ca limitare de viteză.</w:t>
            </w:r>
          </w:p>
          <w:p w14:paraId="5D382B7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 w:rsidRPr="00DE4F3A">
              <w:rPr>
                <w:b/>
                <w:bCs/>
                <w:i/>
                <w:sz w:val="20"/>
                <w:lang w:val="ro-RO"/>
              </w:rPr>
              <w:t>Podeț  provizoriu.</w:t>
            </w:r>
          </w:p>
          <w:p w14:paraId="4EE87D4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Protecție muncitori.</w:t>
            </w:r>
          </w:p>
          <w:p w14:paraId="481AC8BC" w14:textId="77777777" w:rsidR="004F3B80" w:rsidRPr="00DE4F3A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  <w:lang w:val="ro-RO"/>
              </w:rPr>
            </w:pPr>
            <w:r>
              <w:rPr>
                <w:b/>
                <w:bCs/>
                <w:i/>
                <w:sz w:val="20"/>
                <w:lang w:val="ro-RO"/>
              </w:rPr>
              <w:t>Lucrări în firul II.</w:t>
            </w:r>
          </w:p>
        </w:tc>
      </w:tr>
      <w:tr w:rsidR="004F3B80" w14:paraId="0F7ABFF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31B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74BD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61AB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C294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Cața </w:t>
            </w:r>
          </w:p>
          <w:p w14:paraId="26A9B07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2928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C16B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043D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8903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23FE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B470961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4079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39B3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255+400</w:t>
            </w:r>
          </w:p>
          <w:p w14:paraId="64A6A74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68B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0BB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7934BC1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3F7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0210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0178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39E4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B52E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1665602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FBC4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7F61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260+650</w:t>
            </w:r>
          </w:p>
          <w:p w14:paraId="7718D6E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24A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C08E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Caţa -</w:t>
            </w:r>
          </w:p>
          <w:p w14:paraId="3ECF878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E08B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094A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3AB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1795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833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6AC70DB9" w14:textId="77777777" w:rsidR="004F3B80" w:rsidRPr="00CB2A72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2FFEA6DD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E88D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421D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2A2B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A665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3C4A8E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0F14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4E33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DBE8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3ED9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E361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3E8EA05C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4C3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BE0D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CBD2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0FAA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Beia</w:t>
            </w:r>
          </w:p>
          <w:p w14:paraId="413C93C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E6BE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 </w:t>
            </w:r>
          </w:p>
          <w:p w14:paraId="7A7F17C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FD50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B6BB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F478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80B5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FC7E7C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7313180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F3B80" w14:paraId="0DAD43E1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ACA29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A271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616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5421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Beia - </w:t>
            </w:r>
          </w:p>
          <w:p w14:paraId="15B44F7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A77A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CAF2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7270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  <w:p w14:paraId="18303D0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25CC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E4EA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 Fără inductori.</w:t>
            </w:r>
          </w:p>
        </w:tc>
      </w:tr>
      <w:tr w:rsidR="004F3B80" w14:paraId="7A50C553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B9F9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857E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0251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B885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03B8B1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3BE6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2BB84F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845D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B10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342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ED13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 pe teren.</w:t>
            </w:r>
          </w:p>
          <w:p w14:paraId="70D0C61E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Cu acces de pe firul I </w:t>
            </w:r>
          </w:p>
          <w:p w14:paraId="144D7366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F3B80" w14:paraId="532AE68B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F06F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B682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91DE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0AD5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857C01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52F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52BEB8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7886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9136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A993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5507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ACAB8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153CA8F8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 pe firul I pe firul II și invers.</w:t>
            </w:r>
          </w:p>
        </w:tc>
      </w:tr>
      <w:tr w:rsidR="004F3B80" w14:paraId="4F01ACEE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B420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F71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DA1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268B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25171AF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D58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6418D86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009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E962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3071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41503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9F6E025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4 abătută.</w:t>
            </w:r>
          </w:p>
        </w:tc>
      </w:tr>
      <w:tr w:rsidR="004F3B80" w14:paraId="6FC7CEE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F6DD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22BF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C841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4EB8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Mureni</w:t>
            </w:r>
          </w:p>
          <w:p w14:paraId="43FD881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9DA2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4212EC2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B444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228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65E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EB54B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3BDD371" w14:textId="77777777" w:rsidR="004F3B80" w:rsidRPr="00D344C9" w:rsidRDefault="004F3B80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Cu acces de pe firul I </w:t>
            </w:r>
          </w:p>
          <w:p w14:paraId="74655DAE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pe firul II şi invers.</w:t>
            </w:r>
          </w:p>
        </w:tc>
      </w:tr>
      <w:tr w:rsidR="004F3B80" w14:paraId="59C259CF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A378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149B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271+650</w:t>
            </w:r>
          </w:p>
          <w:p w14:paraId="69463EE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32E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2F78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Vânători, linia 2 și </w:t>
            </w:r>
          </w:p>
          <w:p w14:paraId="38EFAD12" w14:textId="77777777" w:rsidR="004F3B80" w:rsidRDefault="004F3B80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–</w:t>
            </w:r>
          </w:p>
          <w:p w14:paraId="5DCF6514" w14:textId="77777777" w:rsidR="004F3B80" w:rsidRDefault="004F3B80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58C6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91B7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BDC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F9C5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E49F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5417783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Fără inductori. </w:t>
            </w:r>
          </w:p>
          <w:p w14:paraId="236AF83F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4F3B80" w14:paraId="7CCF7741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C3AA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229E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281+743</w:t>
            </w:r>
          </w:p>
          <w:p w14:paraId="02EF311C" w14:textId="77777777" w:rsidR="004F3B80" w:rsidRPr="001F1B3D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1F1B3D">
              <w:rPr>
                <w:b/>
                <w:bCs/>
                <w:sz w:val="19"/>
                <w:szCs w:val="19"/>
                <w:lang w:val="ro-RO"/>
              </w:rPr>
              <w:t>Km vechi</w:t>
            </w:r>
          </w:p>
          <w:p w14:paraId="2D3BA1A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277+133</w:t>
            </w:r>
          </w:p>
          <w:p w14:paraId="63B4D956" w14:textId="77777777" w:rsidR="004F3B80" w:rsidRPr="001F1B3D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  <w:lang w:val="ro-RO"/>
              </w:rPr>
            </w:pPr>
            <w:r w:rsidRPr="001F1B3D">
              <w:rPr>
                <w:b/>
                <w:bCs/>
                <w:sz w:val="20"/>
                <w:szCs w:val="20"/>
                <w:lang w:val="ro-RO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910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C31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Mureni –</w:t>
            </w:r>
          </w:p>
          <w:p w14:paraId="2883F5E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D1B3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B1D8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95FA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72A6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E67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1FC2B0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F02A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B4CACE" w14:textId="77777777" w:rsidR="004F3B80" w:rsidRDefault="004F3B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275+951</w:t>
            </w:r>
          </w:p>
          <w:p w14:paraId="20D52564" w14:textId="77777777" w:rsidR="004F3B80" w:rsidRDefault="004F3B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83E07" w14:textId="77777777" w:rsidR="004F3B80" w:rsidRPr="00600D25" w:rsidRDefault="004F3B8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05E12" w14:textId="77777777" w:rsidR="004F3B80" w:rsidRDefault="004F3B80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B5F9" w14:textId="77777777" w:rsidR="004F3B80" w:rsidRDefault="004F3B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02FEB4" w14:textId="77777777" w:rsidR="004F3B80" w:rsidRPr="00600D25" w:rsidRDefault="004F3B8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212C9" w14:textId="77777777" w:rsidR="004F3B80" w:rsidRDefault="004F3B80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78939" w14:textId="77777777" w:rsidR="004F3B80" w:rsidRPr="00600D25" w:rsidRDefault="004F3B80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589A" w14:textId="77777777" w:rsidR="004F3B80" w:rsidRDefault="004F3B80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79BE064" w14:textId="77777777" w:rsidR="004F3B80" w:rsidRPr="00E134F4" w:rsidRDefault="004F3B80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Poziții kilometrice noi.</w:t>
            </w:r>
          </w:p>
        </w:tc>
      </w:tr>
      <w:tr w:rsidR="004F3B80" w14:paraId="68BA4690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A948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320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5142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3C49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977D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8A7930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F58A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960A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B9E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21847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486F69CB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1FC5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B9E3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0F7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8B78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Vânători -</w:t>
            </w:r>
          </w:p>
          <w:p w14:paraId="18267C5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Albeşti Târnava și linia 3 directă </w:t>
            </w:r>
          </w:p>
          <w:p w14:paraId="177D8AA0" w14:textId="77777777" w:rsidR="004F3B80" w:rsidRDefault="004F3B80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BCE4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5AF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1CCC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288+300</w:t>
            </w:r>
          </w:p>
          <w:p w14:paraId="0818F60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37CA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1F42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0F303BB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5C1484E4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A5ED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827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E09E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E309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</w:t>
            </w:r>
          </w:p>
          <w:p w14:paraId="614A021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011C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500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86BC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297+700</w:t>
            </w:r>
          </w:p>
          <w:p w14:paraId="33FB0E8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9201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1046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3712821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55532C0E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AF9F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3679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A124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C026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28146C9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630B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46D8039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DD420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FB28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DC4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832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8A4B5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0A78BF6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1 și 2</w:t>
            </w:r>
          </w:p>
        </w:tc>
      </w:tr>
      <w:tr w:rsidR="004F3B80" w14:paraId="64FA7807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DEEE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3CBC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D1E1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8CDF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E428CF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6D2D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72AA8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456E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CAA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A111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E3B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ADFC0F6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călători.</w:t>
            </w:r>
          </w:p>
        </w:tc>
      </w:tr>
      <w:tr w:rsidR="004F3B80" w14:paraId="74349BDC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B9C8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FD34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969D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F350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60321D0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FE1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E71BDE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F549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AAA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8BB8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F3BB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B62466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pentru toate trenurile de marfă.</w:t>
            </w:r>
          </w:p>
        </w:tc>
      </w:tr>
      <w:tr w:rsidR="004F3B80" w14:paraId="41D04E9E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C461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292A3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1A66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A64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1AB8C8F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5C4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553D04E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0E85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EC2E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6E0B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7C869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1F3D9A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4E18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C1777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CDE9D" w14:textId="77777777" w:rsidR="004F3B80" w:rsidRPr="00600D25" w:rsidRDefault="004F3B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4F138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Teiuş</w:t>
            </w:r>
          </w:p>
          <w:p w14:paraId="0CE6D66D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CC85A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7B5ED35F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FE9EE" w14:textId="77777777" w:rsidR="004F3B80" w:rsidRPr="00600D25" w:rsidRDefault="004F3B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E4A91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F874D" w14:textId="77777777" w:rsidR="004F3B80" w:rsidRPr="00600D25" w:rsidRDefault="004F3B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5AA7" w14:textId="77777777" w:rsidR="004F3B80" w:rsidRPr="00D344C9" w:rsidRDefault="004F3B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020B606" w14:textId="77777777" w:rsidR="004F3B80" w:rsidRPr="00D344C9" w:rsidRDefault="004F3B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liniile 9 şi 10.</w:t>
            </w:r>
          </w:p>
        </w:tc>
      </w:tr>
      <w:tr w:rsidR="004F3B80" w14:paraId="6A5FF7F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27EF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E922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10394DF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FC86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7031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62ED3DC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7CCB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6598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4AAD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9DE8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BC421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F3B80" w14:paraId="6D279EB5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8674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E7FD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9F573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A210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Teiuş</w:t>
            </w:r>
          </w:p>
          <w:p w14:paraId="5C420B1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073B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4A8D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F480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399+195</w:t>
            </w:r>
          </w:p>
          <w:p w14:paraId="7ADC212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05D2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BEB2" w14:textId="77777777" w:rsidR="004F3B80" w:rsidRPr="00FF6B4A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F3B80" w14:paraId="255738F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0831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29EA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DC343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8C39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396E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0CDB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1EA4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411+700</w:t>
            </w:r>
          </w:p>
          <w:p w14:paraId="0595BA7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EB600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113E" w14:textId="77777777" w:rsidR="004F3B80" w:rsidRPr="00FF6B4A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4</w:t>
            </w:r>
          </w:p>
        </w:tc>
      </w:tr>
      <w:tr w:rsidR="004F3B80" w14:paraId="0EAE9C0D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0189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D3F8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411+750</w:t>
            </w:r>
          </w:p>
          <w:p w14:paraId="00EB585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7E45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F609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Teiuș - Aiud, </w:t>
            </w:r>
            <w:r>
              <w:rPr>
                <w:b/>
                <w:bCs/>
                <w:sz w:val="20"/>
                <w:lang w:val="ro-RO"/>
              </w:rPr>
              <w:br/>
              <w:t xml:space="preserve">linia 4 directă Aiud </w:t>
            </w:r>
            <w:r>
              <w:rPr>
                <w:b/>
                <w:bCs/>
                <w:sz w:val="20"/>
                <w:lang w:val="ro-RO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E37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72451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90F1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4D32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4506F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6BC5B84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55D8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14CA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336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BFD3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Aiud </w:t>
            </w:r>
            <w:r>
              <w:rPr>
                <w:b/>
                <w:bCs/>
                <w:sz w:val="20"/>
                <w:lang w:val="ro-RO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DF80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F91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DD68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CA7F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509F9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39BE4B6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FAA6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9D86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0128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4A65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CF1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  <w:r>
              <w:rPr>
                <w:b/>
                <w:bCs/>
                <w:sz w:val="20"/>
                <w:lang w:val="ro-RO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BD7DE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36EF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3E89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EEF47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4AB712C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F19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6681B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B709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A6D2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39E9478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FD4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E25801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F547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7FA8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1CCDB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A48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941C1D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2 abătută.</w:t>
            </w:r>
          </w:p>
        </w:tc>
      </w:tr>
      <w:tr w:rsidR="004F3B80" w14:paraId="0CAFE79F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9224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5F06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3EF1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8192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8BD5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373F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872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EBFA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62D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br/>
              <w:t>Cu acces de pe fir I pe fir II și invers</w:t>
            </w:r>
          </w:p>
        </w:tc>
      </w:tr>
      <w:tr w:rsidR="004F3B80" w14:paraId="76BA0495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573B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DD4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63458D9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562D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DF0E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0DCEBDA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FA32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34BC3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E58F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7255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043F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Nesemnalizată pe teren. </w:t>
            </w:r>
          </w:p>
          <w:p w14:paraId="03FC078B" w14:textId="77777777" w:rsidR="004F3B80" w:rsidRPr="00F10273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10273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F3B80" w14:paraId="06069C1D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EC4F5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6DC8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6BB4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B47EC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Aiud</w:t>
            </w:r>
          </w:p>
          <w:p w14:paraId="45B2D3E5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7C3A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9676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0F24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412+799</w:t>
            </w:r>
          </w:p>
          <w:p w14:paraId="4FFC2E9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34C2A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DB8C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 Valabil numai pentru trenurile cu tracțiune electrică</w:t>
            </w:r>
          </w:p>
        </w:tc>
      </w:tr>
      <w:tr w:rsidR="004F3B80" w14:paraId="64DBE98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FB4A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1C29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417+141</w:t>
            </w:r>
          </w:p>
          <w:p w14:paraId="2AF2A12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D128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CE28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BC0F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7A99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1CD1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A169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B04B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291F7C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0A533D7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F41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53A3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659F8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655B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3000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0A4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176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425+640</w:t>
            </w:r>
          </w:p>
          <w:p w14:paraId="449D4FD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CE17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83C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 Protecție lucrări în linia 3</w:t>
            </w:r>
          </w:p>
        </w:tc>
      </w:tr>
      <w:tr w:rsidR="004F3B80" w14:paraId="1F29C92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CAD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ECE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425+650</w:t>
            </w:r>
          </w:p>
          <w:p w14:paraId="089E4BD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0DB6A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E369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2AD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D70B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A742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79825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4AD5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4181872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6B70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996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4B77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E5EB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Aiud</w:t>
            </w:r>
          </w:p>
          <w:p w14:paraId="58C4653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B43C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0B12D7A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7A5F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5DB1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2DCF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4DBB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0E7E8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Cu acces la linia 5 abătută.</w:t>
            </w:r>
          </w:p>
        </w:tc>
      </w:tr>
      <w:tr w:rsidR="004F3B80" w14:paraId="6471E16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E9FC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3C73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E7EFE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AB35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Unirea</w:t>
            </w:r>
          </w:p>
          <w:p w14:paraId="414EB4A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060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4ACC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14582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5D90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3E918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12B1E055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0581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903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3D25E6F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9936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A6D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4A64760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06C5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92D3C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9124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834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B8E2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B58A4A9" w14:textId="77777777" w:rsidR="004F3B80" w:rsidRPr="00056F61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056F61">
              <w:rPr>
                <w:b/>
                <w:bCs/>
                <w:sz w:val="20"/>
                <w:szCs w:val="20"/>
                <w:lang w:val="ro-RO"/>
              </w:rPr>
              <w:t>Valabilă numai pentru trenurile cu tracțiune electrică.</w:t>
            </w:r>
          </w:p>
        </w:tc>
      </w:tr>
      <w:tr w:rsidR="004F3B80" w14:paraId="1BD01192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7D6F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DF95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3B9B3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7F739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Unirea</w:t>
            </w:r>
          </w:p>
          <w:p w14:paraId="33A40E77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BAD0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95EBA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3CB1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426+712</w:t>
            </w:r>
          </w:p>
          <w:p w14:paraId="424393D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C62F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CB9B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142CF56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Valabil numai pentru trenurile cu tracțiune electrică</w:t>
            </w:r>
          </w:p>
        </w:tc>
      </w:tr>
      <w:tr w:rsidR="004F3B80" w14:paraId="50F63D80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BFA5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AD9D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49A3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E4E1C" w14:textId="77777777" w:rsidR="004F3B80" w:rsidRDefault="004F3B80" w:rsidP="001F6313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58375F3D" w14:textId="77777777" w:rsidR="004F3B80" w:rsidRDefault="004F3B80" w:rsidP="001F6313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D838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6A4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5E62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429+575</w:t>
            </w:r>
          </w:p>
          <w:p w14:paraId="029B678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429+625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E3A3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D44D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404629D1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321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866FD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3E43A817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44C54" w14:textId="77777777" w:rsidR="004F3B80" w:rsidRDefault="004F3B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1016B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Unirea -</w:t>
            </w:r>
          </w:p>
          <w:p w14:paraId="40E0239D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0B49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D3C6" w14:textId="77777777" w:rsidR="004F3B80" w:rsidRDefault="004F3B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2E45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429+550</w:t>
            </w:r>
          </w:p>
          <w:p w14:paraId="7D34D0A6" w14:textId="77777777" w:rsidR="004F3B80" w:rsidRDefault="004F3B80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  <w:lang w:val="ro-RO"/>
              </w:rPr>
            </w:pPr>
            <w:r>
              <w:rPr>
                <w:b/>
                <w:bCs/>
                <w:color w:val="000000"/>
                <w:sz w:val="20"/>
                <w:lang w:val="ro-RO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56A5D" w14:textId="77777777" w:rsidR="004F3B80" w:rsidRDefault="004F3B80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  <w:lang w:val="ro-RO"/>
              </w:rPr>
            </w:pPr>
            <w:r>
              <w:rPr>
                <w:b/>
                <w:bCs/>
                <w:color w:val="000000"/>
                <w:sz w:val="36"/>
                <w:szCs w:val="36"/>
                <w:lang w:val="ro-RO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E5E82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Nesemnalizată pe teren.</w:t>
            </w:r>
          </w:p>
          <w:p w14:paraId="7DBC6A47" w14:textId="77777777" w:rsidR="004F3B80" w:rsidRDefault="004F3B80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  <w:lang w:val="ro-RO"/>
              </w:rPr>
              <w:t>Valabil numai pentru trenurile tip automotor (trecere la nivel Unirea hc.)</w:t>
            </w:r>
          </w:p>
        </w:tc>
      </w:tr>
      <w:tr w:rsidR="004F3B80" w14:paraId="6E3BCDB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12D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37D4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8FFB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6751B" w14:textId="77777777" w:rsidR="004F3B80" w:rsidRDefault="004F3B8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Unirea -</w:t>
            </w:r>
          </w:p>
          <w:p w14:paraId="6E27690B" w14:textId="77777777" w:rsidR="004F3B80" w:rsidRDefault="004F3B80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5BBD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3EFD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B32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431+940</w:t>
            </w:r>
          </w:p>
          <w:p w14:paraId="513685A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4BF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F25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F3B80" w14:paraId="441CB53F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0DF9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DB87C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B3BB8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EF768" w14:textId="77777777" w:rsidR="004F3B80" w:rsidRDefault="004F3B8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2A79" w14:textId="77777777" w:rsidR="004F3B80" w:rsidRPr="00DF66C9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433+160</w:t>
            </w:r>
          </w:p>
          <w:p w14:paraId="03E827B2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DF66C9">
              <w:rPr>
                <w:b/>
                <w:bCs/>
                <w:sz w:val="19"/>
                <w:szCs w:val="19"/>
                <w:lang w:val="ro-RO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792EE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CA84C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164EC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96821" w14:textId="77777777" w:rsidR="004F3B80" w:rsidRDefault="004F3B8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002F99CA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2040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09D8F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792E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A8180" w14:textId="77777777" w:rsidR="004F3B80" w:rsidRDefault="004F3B8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6D048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1509F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9DE7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A552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F251C" w14:textId="77777777" w:rsidR="004F3B80" w:rsidRDefault="004F3B8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EA2EDDC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B7C1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4C13F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660E9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8803" w14:textId="77777777" w:rsidR="004F3B80" w:rsidRDefault="004F3B80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EABDC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40FC8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E450D" w14:textId="77777777" w:rsidR="004F3B80" w:rsidRDefault="004F3B80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BAB96" w14:textId="77777777" w:rsidR="004F3B80" w:rsidRDefault="004F3B80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2653F" w14:textId="77777777" w:rsidR="004F3B80" w:rsidRDefault="004F3B80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F470402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C182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7FE3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0609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66E2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4EED8EC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982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58CF8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6E0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DBF0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6C611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92F14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3DDFCEE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4E10A2EC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și 8.</w:t>
            </w:r>
          </w:p>
        </w:tc>
      </w:tr>
      <w:tr w:rsidR="004F3B80" w14:paraId="578A99AF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1BD7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F022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296A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9F0D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Războieni - </w:t>
            </w:r>
          </w:p>
          <w:p w14:paraId="2AF8303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F2B0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1FB49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220A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434+050</w:t>
            </w:r>
          </w:p>
          <w:p w14:paraId="517A4C6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1E0A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8E8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  <w:p w14:paraId="735A0C5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  <w:p w14:paraId="6099298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Protecție muncitori și terasament - lucrări în </w:t>
            </w:r>
          </w:p>
          <w:p w14:paraId="6EDAB625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firul I.</w:t>
            </w:r>
          </w:p>
        </w:tc>
      </w:tr>
      <w:tr w:rsidR="004F3B80" w14:paraId="7F128926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AC4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D357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88C9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600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E61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45892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6A19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314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8FCB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</w:t>
            </w:r>
          </w:p>
          <w:p w14:paraId="4BB52328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 la linia 2 Cap Y. </w:t>
            </w:r>
          </w:p>
        </w:tc>
      </w:tr>
      <w:tr w:rsidR="004F3B80" w14:paraId="2DD01425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46BE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CEC9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E1F7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B2A8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Călăraşi Turda – </w:t>
            </w:r>
          </w:p>
          <w:p w14:paraId="3E8B12E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1C31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5737D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564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448+500</w:t>
            </w:r>
          </w:p>
          <w:p w14:paraId="4175DF4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240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9B85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50 km/h -  Protectie muncitori intre orele</w:t>
            </w:r>
          </w:p>
          <w:p w14:paraId="1772E53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  <w:lang w:val="ro-RO"/>
              </w:rPr>
              <w:t>7.00-19.00</w:t>
            </w:r>
          </w:p>
        </w:tc>
      </w:tr>
      <w:tr w:rsidR="004F3B80" w14:paraId="530EE879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1ACE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1FA9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8792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D3BD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3C93DC3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3182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7317B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0B49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110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F13A8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1C1A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336F61F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Turda. </w:t>
            </w:r>
          </w:p>
        </w:tc>
      </w:tr>
      <w:tr w:rsidR="004F3B80" w14:paraId="377114D7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94152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BDF0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8BDBB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77C4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62662F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F392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0797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A99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9A88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3E08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Grupa de linii </w:t>
            </w:r>
          </w:p>
          <w:p w14:paraId="43192A1B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  <w:lang w:val="ro-RO"/>
              </w:rPr>
              <w:t>Turda.</w:t>
            </w:r>
          </w:p>
        </w:tc>
      </w:tr>
      <w:tr w:rsidR="004F3B80" w14:paraId="47E6DB6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95D7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269A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C0EF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64D9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F82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C60B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61C5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97491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9C567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5 - 9.</w:t>
            </w:r>
          </w:p>
        </w:tc>
      </w:tr>
      <w:tr w:rsidR="004F3B80" w14:paraId="3C05D661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05B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6D90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1C1EE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9AB1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667B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75353B0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/ 33</w:t>
            </w:r>
          </w:p>
          <w:p w14:paraId="162594A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3AC52EF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39A7F1E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816E3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2F8D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9CB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6B47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390A80B8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E13F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0C49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1E6B6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CAD8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59A9227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B87E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1B9282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6DA8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5B6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943E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FFF7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7 - 10.</w:t>
            </w:r>
          </w:p>
        </w:tc>
      </w:tr>
      <w:tr w:rsidR="004F3B80" w14:paraId="44361867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F27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A1D4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26EDB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3B2A3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  <w:p w14:paraId="6888BA0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6 și 7 </w:t>
            </w:r>
          </w:p>
          <w:p w14:paraId="605696A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F8B1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8EC0B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43C7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F516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D50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19AF19F0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2FD5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EA7C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6A88C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CF25A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A4B5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886E5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CDA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CED3C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5FCC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03BC6DC7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2D62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07A2" w14:textId="77777777" w:rsidR="004F3B80" w:rsidRDefault="004F3B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7A2B2" w14:textId="77777777" w:rsidR="004F3B80" w:rsidRDefault="004F3B8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9867D" w14:textId="77777777" w:rsidR="004F3B80" w:rsidRDefault="004F3B8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Câmpia Turzii – </w:t>
            </w:r>
          </w:p>
          <w:p w14:paraId="7E7964F7" w14:textId="77777777" w:rsidR="004F3B80" w:rsidRDefault="004F3B8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Ax. Hm Valea Florilor (cuprinde linia III </w:t>
            </w:r>
          </w:p>
          <w:p w14:paraId="122345CE" w14:textId="77777777" w:rsidR="004F3B80" w:rsidRDefault="004F3B80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99CDE" w14:textId="77777777" w:rsidR="004F3B80" w:rsidRDefault="004F3B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D0DC" w14:textId="77777777" w:rsidR="004F3B80" w:rsidRDefault="004F3B8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4417" w14:textId="77777777" w:rsidR="004F3B80" w:rsidRDefault="004F3B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450+050</w:t>
            </w:r>
          </w:p>
          <w:p w14:paraId="4430FABA" w14:textId="77777777" w:rsidR="004F3B80" w:rsidRDefault="004F3B80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F7947" w14:textId="77777777" w:rsidR="004F3B80" w:rsidRDefault="004F3B80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C6C1D" w14:textId="77777777" w:rsidR="004F3B80" w:rsidRDefault="004F3B80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F32427C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2B9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0C72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3E1E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F2FFE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Florilor</w:t>
            </w:r>
          </w:p>
          <w:p w14:paraId="4430F68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E1E9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84B45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C435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F95E7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269515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17B8F56B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D72A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34D6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D23D6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4A42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Cojocna</w:t>
            </w:r>
          </w:p>
          <w:p w14:paraId="05BA5D1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1E49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4CFA64C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 13</w:t>
            </w:r>
          </w:p>
          <w:p w14:paraId="3CF8A81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61F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CBC0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6AE0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E95E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78CF37E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B62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DD6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374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262D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7EFE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C856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5C71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4541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EAC4C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2A18F90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60EB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0BDD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F656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0FB4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9FC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12AC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28CE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2D03538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7457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FE82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7A5223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56C1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F6D5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484+604</w:t>
            </w:r>
          </w:p>
          <w:p w14:paraId="5972800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ECE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A472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Hm </w:t>
            </w:r>
            <w:r w:rsidRPr="003C5F64">
              <w:rPr>
                <w:b/>
                <w:bCs/>
                <w:sz w:val="20"/>
                <w:lang w:val="ro-RO"/>
              </w:rPr>
              <w:t>Cojocna</w:t>
            </w:r>
            <w:r>
              <w:rPr>
                <w:b/>
                <w:bCs/>
                <w:sz w:val="20"/>
                <w:lang w:val="ro-RO"/>
              </w:rPr>
              <w:br/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–</w:t>
            </w:r>
            <w:r w:rsidRPr="003C5F64">
              <w:rPr>
                <w:b/>
                <w:bCs/>
                <w:sz w:val="20"/>
                <w:lang w:val="ro-RO"/>
              </w:rPr>
              <w:t xml:space="preserve"> </w:t>
            </w:r>
            <w:r>
              <w:rPr>
                <w:b/>
                <w:bCs/>
                <w:sz w:val="20"/>
                <w:lang w:val="ro-RO"/>
              </w:rPr>
              <w:t>Ax Hm</w:t>
            </w:r>
            <w:r w:rsidRPr="003C5F64">
              <w:rPr>
                <w:b/>
                <w:bCs/>
                <w:sz w:val="20"/>
                <w:lang w:val="ro-RO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C39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6277A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6E0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BD6F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1BCD0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2D1866FF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CDE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219D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735F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4DFAC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B35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călcâi</w:t>
            </w:r>
          </w:p>
          <w:p w14:paraId="32CE9D26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3B6F94A5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24 / 26 și </w:t>
            </w:r>
          </w:p>
          <w:p w14:paraId="42A64F9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9136E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B0AD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B0C6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7C95F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circulația la </w:t>
            </w:r>
          </w:p>
          <w:p w14:paraId="59F52850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linia 1.</w:t>
            </w:r>
          </w:p>
        </w:tc>
      </w:tr>
      <w:tr w:rsidR="004F3B80" w14:paraId="583B6716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407A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5477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2640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39625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Apahida -</w:t>
            </w:r>
          </w:p>
          <w:p w14:paraId="35C3AEC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40D7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330D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14DD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490+600</w:t>
            </w:r>
          </w:p>
          <w:p w14:paraId="7C4516CF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9094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600D25"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48E15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7EE2DBD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EA9D0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9AF4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495+307</w:t>
            </w:r>
          </w:p>
          <w:p w14:paraId="10466F5D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0BC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F34E6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D152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22CFA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42D3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67763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EC87D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7EF8ECEC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D8CB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44C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993E0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EA91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58FA0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A386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209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499+350</w:t>
            </w:r>
          </w:p>
          <w:p w14:paraId="16AF798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5E68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31D0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Semnalizată ca limitare de viteză.</w:t>
            </w:r>
          </w:p>
        </w:tc>
      </w:tr>
      <w:tr w:rsidR="004F3B80" w14:paraId="574EF7EC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61D63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17FC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0126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C1082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0EE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251F521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5C4BC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940A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23724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05D7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4B5D6339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A0B7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61823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DCFF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2D3C9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  <w:p w14:paraId="0903CC3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E401B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E3BC1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71CF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F6FB2" w14:textId="77777777" w:rsidR="004F3B80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CE797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0342E6D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4539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8293E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F164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32FD8" w14:textId="77777777" w:rsidR="004F3B80" w:rsidRDefault="004F3B80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F32E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18, 28, 76, diag. </w:t>
            </w:r>
          </w:p>
          <w:p w14:paraId="3A5FE889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18 - 28 și </w:t>
            </w:r>
          </w:p>
          <w:p w14:paraId="0C68A0D8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24EF467A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linie cuprin-să </w:t>
            </w:r>
          </w:p>
          <w:p w14:paraId="0A6F7F27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C3EC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21CE2" w14:textId="77777777" w:rsidR="004F3B80" w:rsidRDefault="004F3B80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AF687" w14:textId="77777777" w:rsidR="004F3B80" w:rsidRPr="00600D25" w:rsidRDefault="004F3B80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70463A" w14:textId="77777777" w:rsidR="004F3B80" w:rsidRPr="00D344C9" w:rsidRDefault="004F3B80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</w:tc>
      </w:tr>
      <w:tr w:rsidR="004F3B80" w14:paraId="6866CC72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137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B512B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5B64A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EFC4A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Cluj Napoca, </w:t>
            </w:r>
          </w:p>
          <w:p w14:paraId="7EB180B1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F005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porți-unea </w:t>
            </w:r>
          </w:p>
          <w:p w14:paraId="57DEFB68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cuprin-să </w:t>
            </w:r>
          </w:p>
          <w:p w14:paraId="205FADE8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19F710E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</w:t>
            </w:r>
          </w:p>
          <w:p w14:paraId="2CC0DC69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32/34</w:t>
            </w:r>
          </w:p>
          <w:p w14:paraId="7DD47611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AC266C8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EDE331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1B527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F77CE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3DD1F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D98819B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E179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CD8F1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B9FDF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0ED7A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Aleşd </w:t>
            </w:r>
          </w:p>
          <w:p w14:paraId="02533565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40F86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46B7C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62CB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6CB0E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8B29A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A800CE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0F1F9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FAF0E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7E83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11392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8B9C9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027BFD4F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 </w:t>
            </w:r>
          </w:p>
          <w:p w14:paraId="69B17665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F176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1482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A947F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F9ABC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liinile 5 – 7 Cap Y.</w:t>
            </w:r>
          </w:p>
        </w:tc>
      </w:tr>
      <w:tr w:rsidR="004F3B80" w14:paraId="1511D95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648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DCB12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622+468</w:t>
            </w:r>
          </w:p>
          <w:p w14:paraId="4EF43499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2C13B" w14:textId="77777777" w:rsidR="004F3B80" w:rsidRPr="00600D25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BB146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Aleşd-</w:t>
            </w:r>
          </w:p>
          <w:p w14:paraId="019CB728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B1C25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3B480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057A9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FBAF9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4AE5D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730A63C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B90E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2035E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8221C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7AC5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F8EF0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B6FF1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259FA" w14:textId="77777777" w:rsidR="004F3B80" w:rsidRDefault="004F3B80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2952C" w14:textId="77777777" w:rsidR="004F3B80" w:rsidRDefault="004F3B80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1B285" w14:textId="77777777" w:rsidR="004F3B80" w:rsidRDefault="004F3B80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51947BA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2530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84B6D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633+700</w:t>
            </w:r>
          </w:p>
          <w:p w14:paraId="3C524F44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7C629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9E04B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45E8F70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8EA2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9B99E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290EE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ECC94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4CF7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6AA2C6C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9241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A5F73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636+190</w:t>
            </w:r>
          </w:p>
          <w:p w14:paraId="54BC7121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CDB39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0A8D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3D388BD4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91E3B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98B96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CBE48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79E5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D0056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1D892F1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0DF98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8423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638+000</w:t>
            </w:r>
          </w:p>
          <w:p w14:paraId="05A01C38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7514E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09AF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Tileagd -</w:t>
            </w:r>
          </w:p>
          <w:p w14:paraId="5B2B4B13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C0334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39990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70195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4638F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C21CB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1F5D9E8B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0E7CA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90712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143D0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4938" w14:textId="77777777" w:rsidR="004F3B80" w:rsidRDefault="004F3B8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CE32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40BC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4DB4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644+700</w:t>
            </w:r>
          </w:p>
          <w:p w14:paraId="6358D153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33C4F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D96C4" w14:textId="77777777" w:rsidR="004F3B80" w:rsidRDefault="004F3B8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370E78EF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7FCF5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2144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8F482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1204" w14:textId="77777777" w:rsidR="004F3B80" w:rsidRDefault="004F3B8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07C7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E865D1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6B49B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647+700</w:t>
            </w:r>
          </w:p>
          <w:p w14:paraId="139B6232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2E15E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BEBF" w14:textId="77777777" w:rsidR="004F3B80" w:rsidRDefault="004F3B8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40520D74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309B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F8499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B6B3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3D80E" w14:textId="77777777" w:rsidR="004F3B80" w:rsidRDefault="004F3B80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4618E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F87EF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EC5B3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649+550</w:t>
            </w:r>
          </w:p>
          <w:p w14:paraId="0C3330C2" w14:textId="77777777" w:rsidR="004F3B80" w:rsidRDefault="004F3B80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235F4" w14:textId="77777777" w:rsidR="004F3B80" w:rsidRDefault="004F3B80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CA350" w14:textId="77777777" w:rsidR="004F3B80" w:rsidRDefault="004F3B80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Fără inductori.</w:t>
            </w:r>
          </w:p>
        </w:tc>
      </w:tr>
      <w:tr w:rsidR="004F3B80" w14:paraId="4C611052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E95E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786E7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  <w:p w14:paraId="683F17E5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48D13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4E66D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892E2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8CD2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207EA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651+950</w:t>
            </w:r>
          </w:p>
          <w:p w14:paraId="6C767B9D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12D8C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D22E9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694ADBD5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0529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EDAE6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07DB3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31531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670D87C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DE529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D471C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DE89F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E15E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FC989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3 A, 4 A, 7 A, 1 B, </w:t>
            </w:r>
          </w:p>
          <w:p w14:paraId="3783664F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2 B, 3 B,  Cap Y.</w:t>
            </w:r>
          </w:p>
          <w:p w14:paraId="46F8C0DC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500BA1CB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F3B80" w14:paraId="10F883CE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07A94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B77CC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FCD04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8C854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19A08FF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7E73E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0FBD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B93D0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25759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DC16D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 A, 1B - 3B, </w:t>
            </w:r>
          </w:p>
          <w:p w14:paraId="63527977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 Cap Y.</w:t>
            </w:r>
          </w:p>
          <w:p w14:paraId="6E0AC8A2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EBFD91A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F3B80" w14:paraId="53081CF2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522A5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DF3E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73C6B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5A81E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B1F592C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B165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E4350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22D0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5BBC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EA6D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la liniile 7A, 1B - 3B și </w:t>
            </w:r>
          </w:p>
          <w:p w14:paraId="3F7E3B1A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Depou Cap Y.</w:t>
            </w:r>
          </w:p>
          <w:p w14:paraId="68AE36AD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7E7469B4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Stație paralelogram.</w:t>
            </w:r>
          </w:p>
        </w:tc>
      </w:tr>
      <w:tr w:rsidR="004F3B80" w14:paraId="1EC253C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B41CF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907E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C1A00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BE3EDF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EFF26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F44AD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5B97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9948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2870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1 A, Cap Y.</w:t>
            </w:r>
          </w:p>
          <w:p w14:paraId="3E551CE4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2422640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F3B80" w14:paraId="020F338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8356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3AC1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DE703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44352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4467637A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00C1F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DE211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69A17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23E32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D5D7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A, Cap Y.</w:t>
            </w:r>
          </w:p>
          <w:p w14:paraId="4D704C22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68258293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F3B80" w14:paraId="17D3782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38414C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DBB22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0CC83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28A2B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F5B5F85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C7197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ACDC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A4945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98B46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0C08B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Afectează intrări - ieşiri la liniile 3 A, 4 A și Depoul Oradea.</w:t>
            </w:r>
          </w:p>
          <w:p w14:paraId="61374C3E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174C5C2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4F3B80" w14:paraId="55142469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50706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DB3405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75831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F285E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C6C72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 Cap X</w:t>
            </w:r>
          </w:p>
          <w:p w14:paraId="4FC94A7F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BD85A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7FC51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78093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C5661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Nesemnalizată pe teren.</w:t>
            </w:r>
          </w:p>
          <w:p w14:paraId="28AA8BF3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 xml:space="preserve">Afectează intrări - ieşiri </w:t>
            </w:r>
          </w:p>
          <w:p w14:paraId="31C7B269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szCs w:val="20"/>
                <w:lang w:val="ro-RO"/>
              </w:rPr>
              <w:t>la liniile 7 - 17, Cap X.</w:t>
            </w:r>
          </w:p>
        </w:tc>
      </w:tr>
      <w:tr w:rsidR="004F3B80" w14:paraId="504197A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5A7D1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9DF8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3+772</w:t>
            </w:r>
          </w:p>
          <w:p w14:paraId="209010E8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631B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7DFF1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71848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B8C67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03D7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E2054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B17EC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  <w:tr w:rsidR="004F3B80" w14:paraId="06E8BD7E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45A47" w14:textId="77777777" w:rsidR="004F3B80" w:rsidRDefault="004F3B80" w:rsidP="004F3B80">
            <w:pPr>
              <w:numPr>
                <w:ilvl w:val="0"/>
                <w:numId w:val="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49DB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4+884</w:t>
            </w:r>
          </w:p>
          <w:p w14:paraId="35663E56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232AC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ECA9F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0234F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756C0" w14:textId="77777777" w:rsidR="004F3B80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807C6" w14:textId="77777777" w:rsidR="004F3B80" w:rsidRDefault="004F3B80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F12DE" w14:textId="77777777" w:rsidR="004F3B80" w:rsidRPr="00600D25" w:rsidRDefault="004F3B80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3A39E" w14:textId="77777777" w:rsidR="004F3B80" w:rsidRDefault="004F3B80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ro-RO"/>
              </w:rPr>
            </w:pPr>
          </w:p>
        </w:tc>
      </w:tr>
    </w:tbl>
    <w:p w14:paraId="29BA3D20" w14:textId="77777777" w:rsidR="004F3B80" w:rsidRPr="00836022" w:rsidRDefault="004F3B80" w:rsidP="0095691E">
      <w:pPr>
        <w:spacing w:before="40" w:line="192" w:lineRule="auto"/>
        <w:ind w:right="57"/>
        <w:rPr>
          <w:sz w:val="20"/>
          <w:lang w:val="en-US"/>
        </w:rPr>
      </w:pPr>
    </w:p>
    <w:p w14:paraId="68C7D0DC" w14:textId="77777777" w:rsidR="004F3B80" w:rsidRPr="00DE2227" w:rsidRDefault="004F3B80" w:rsidP="0095691E"/>
    <w:p w14:paraId="54A478C3" w14:textId="77777777" w:rsidR="004F3B80" w:rsidRPr="0095691E" w:rsidRDefault="004F3B80" w:rsidP="0095691E"/>
    <w:p w14:paraId="76235C01" w14:textId="77777777" w:rsidR="004F3B80" w:rsidRDefault="004F3B80" w:rsidP="008A020B">
      <w:pPr>
        <w:pStyle w:val="Heading1"/>
        <w:spacing w:line="360" w:lineRule="auto"/>
        <w:rPr>
          <w:lang w:val="en-US"/>
        </w:rPr>
      </w:pPr>
      <w:r>
        <w:rPr>
          <w:lang w:val="en-US"/>
        </w:rPr>
        <w:lastRenderedPageBreak/>
        <w:t>LINIA 301 F</w:t>
      </w:r>
    </w:p>
    <w:p w14:paraId="458D8F7E" w14:textId="77777777" w:rsidR="004F3B80" w:rsidRPr="005D215B" w:rsidRDefault="004F3B80" w:rsidP="00737CD4">
      <w:pPr>
        <w:pStyle w:val="Heading1"/>
        <w:spacing w:line="360" w:lineRule="auto"/>
        <w:rPr>
          <w:b w:val="0"/>
          <w:bCs w:val="0"/>
          <w:sz w:val="8"/>
          <w:lang w:val="en-US"/>
        </w:rPr>
      </w:pPr>
      <w:r>
        <w:rPr>
          <w:lang w:val="en-US"/>
        </w:rPr>
        <w:t>CHITILA - CHIAJNA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250D6EB8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6BBCC" w14:textId="77777777" w:rsidR="004F3B80" w:rsidRDefault="004F3B80" w:rsidP="004F3B8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F77F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95BE7" w14:textId="77777777" w:rsidR="004F3B80" w:rsidRPr="00B3607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7706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Chitila -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0F8B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151C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10F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0+800</w:t>
            </w:r>
          </w:p>
          <w:p w14:paraId="5906AD4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20C3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F6F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pe teren, numai cu palete cu diagonală.</w:t>
            </w:r>
          </w:p>
        </w:tc>
      </w:tr>
      <w:tr w:rsidR="004F3B80" w14:paraId="69ABBE4D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D434B" w14:textId="77777777" w:rsidR="004F3B80" w:rsidRDefault="004F3B80" w:rsidP="004F3B8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B3B7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EB16" w14:textId="77777777" w:rsidR="004F3B80" w:rsidRPr="00B3607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E9C0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Chiajna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65C8F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2DDB533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45AB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1FD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AC91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111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1DEB5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I  -  V şi firele 1 şi 2 Chitila - Chiajna şi </w:t>
            </w:r>
          </w:p>
          <w:p w14:paraId="5FDAD8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Chiajna - Jilava.</w:t>
            </w:r>
          </w:p>
        </w:tc>
      </w:tr>
      <w:tr w:rsidR="004F3B80" w14:paraId="4C47C65C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9198" w14:textId="77777777" w:rsidR="004F3B80" w:rsidRDefault="004F3B80" w:rsidP="004F3B8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E7D9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3D534" w14:textId="77777777" w:rsidR="004F3B80" w:rsidRPr="00B3607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7083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Chiajna</w:t>
            </w:r>
          </w:p>
          <w:p w14:paraId="36D2845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BC21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5 </w:t>
            </w:r>
          </w:p>
          <w:p w14:paraId="3AC1C6F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9FC8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A37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4C9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DA5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4 directă.</w:t>
            </w:r>
          </w:p>
        </w:tc>
      </w:tr>
      <w:tr w:rsidR="004F3B80" w14:paraId="0B42C324" w14:textId="77777777">
        <w:trPr>
          <w:cantSplit/>
          <w:trHeight w:val="115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184AB" w14:textId="77777777" w:rsidR="004F3B80" w:rsidRDefault="004F3B80" w:rsidP="004F3B80">
            <w:pPr>
              <w:numPr>
                <w:ilvl w:val="0"/>
                <w:numId w:val="34"/>
              </w:numPr>
              <w:spacing w:before="40" w:after="40" w:line="360" w:lineRule="auto"/>
              <w:ind w:left="170" w:right="57" w:firstLine="0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B9EB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en-US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593FF" w14:textId="77777777" w:rsidR="004F3B80" w:rsidRPr="00B3607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B879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Ax st. Chiajna -</w:t>
            </w:r>
          </w:p>
          <w:p w14:paraId="357D64A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directă, </w:t>
            </w:r>
          </w:p>
          <w:p w14:paraId="268B28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+ sch. 24 în abatere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885D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3BEA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6114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4+617</w:t>
            </w:r>
          </w:p>
          <w:p w14:paraId="6992310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5+075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0B28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D2FE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0BA42C8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  <w:p w14:paraId="344D0EE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B44E72A" w14:textId="77777777" w:rsidR="004F3B80" w:rsidRDefault="004F3B80">
      <w:pPr>
        <w:spacing w:before="40" w:after="40" w:line="192" w:lineRule="auto"/>
        <w:ind w:right="57"/>
        <w:rPr>
          <w:sz w:val="20"/>
          <w:lang w:val="en-US"/>
        </w:rPr>
      </w:pPr>
    </w:p>
    <w:p w14:paraId="655FE5FB" w14:textId="77777777" w:rsidR="004F3B80" w:rsidRDefault="004F3B80" w:rsidP="00F14E3C">
      <w:pPr>
        <w:pStyle w:val="Heading1"/>
        <w:spacing w:line="360" w:lineRule="auto"/>
      </w:pPr>
      <w:r>
        <w:t>LINIA 301 F1</w:t>
      </w:r>
    </w:p>
    <w:p w14:paraId="2B06B36A" w14:textId="77777777" w:rsidR="004F3B80" w:rsidRDefault="004F3B80" w:rsidP="00AF280C">
      <w:pPr>
        <w:pStyle w:val="Heading1"/>
        <w:spacing w:line="360" w:lineRule="auto"/>
        <w:rPr>
          <w:sz w:val="8"/>
        </w:rPr>
      </w:pPr>
      <w:r>
        <w:t>BUCUREŞTI TRIAJ B2 - POST GIULEŞTI – POST RUDENI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1"/>
        <w:gridCol w:w="754"/>
        <w:gridCol w:w="2197"/>
        <w:gridCol w:w="869"/>
        <w:gridCol w:w="756"/>
        <w:gridCol w:w="868"/>
        <w:gridCol w:w="756"/>
        <w:gridCol w:w="2498"/>
      </w:tblGrid>
      <w:tr w:rsidR="004F3B80" w14:paraId="2CCF068E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DAC32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C6F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4D28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DC5A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B5A45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18B2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E687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3BF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AC56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3B81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22A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1563797" w14:textId="77777777">
        <w:trPr>
          <w:cantSplit/>
          <w:trHeight w:val="33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B326E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6C5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A4EC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CB2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1AF84E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26B2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DC6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DA8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2195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3927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7F53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8E07D04" w14:textId="77777777">
        <w:trPr>
          <w:cantSplit/>
          <w:trHeight w:val="43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F46B7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8B06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5062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B28F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12E950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B2, linia 28B2 Cap 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8ABA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 lungime de 70 m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F0D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1430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516D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B2CC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AECA5B5" w14:textId="77777777">
        <w:trPr>
          <w:cantSplit/>
          <w:trHeight w:val="11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F64B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D6E0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F36AD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5D7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C3641F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23 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8DAAF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pacing w:val="-10"/>
                <w:sz w:val="20"/>
                <w:lang w:val="ro-RO"/>
              </w:rPr>
              <w:t>diag.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</w:p>
          <w:p w14:paraId="4DE4F12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4 - 16,</w:t>
            </w:r>
          </w:p>
          <w:p w14:paraId="6304C8E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28 - 44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B137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964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27BB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844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871F98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DEBA4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5D91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5C0B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DF36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6FC3F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D6C6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16 / 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4F34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4C8D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AFF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7B9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6F0D02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2D00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3B3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3254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A86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32448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E8A8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63B0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38CC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BA2D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5DC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EF66F0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DC7CC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6CB5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36C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91AE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C6ADD8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0447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4D0EDE8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32 / 42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B7FF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9E76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044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032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31D19F6" w14:textId="77777777">
        <w:trPr>
          <w:cantSplit/>
          <w:trHeight w:val="59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EEDA8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03F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229C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8B2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CEFB7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 Romb bretea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FDDA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</w:t>
            </w:r>
          </w:p>
          <w:p w14:paraId="3FC641E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38 / 48, 24 / 34, 26 / 36</w:t>
            </w:r>
          </w:p>
          <w:p w14:paraId="33DB21A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şi</w:t>
            </w:r>
          </w:p>
          <w:p w14:paraId="78A691E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40 / 50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8386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816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DE26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4026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3D91105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C577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92A9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C95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6E6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781A1C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7687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07B8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F7DA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51FF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79FC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14680EE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EDF75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6D5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44C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594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447C0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6780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57475E7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</w:t>
            </w:r>
          </w:p>
          <w:p w14:paraId="67FFBE7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 / 86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9CC4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E370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1D7B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6EF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E9E2EA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CC85D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F429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02F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D38C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788515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418D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F0F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091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E28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DF21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66822A8" w14:textId="77777777">
        <w:trPr>
          <w:cantSplit/>
          <w:trHeight w:val="1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0C110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81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1A4F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36F0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07841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A4EE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porți-unea de linie cuprin-să între TDJ 8/14 - 44/60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25DD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7047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2BFF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A465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2934A1D" w14:textId="77777777">
        <w:trPr>
          <w:cantSplit/>
          <w:trHeight w:val="527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67EB2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294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7BF5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728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F3E42D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439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100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BAE6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E884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DC93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CB47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5D679A0" w14:textId="77777777">
        <w:trPr>
          <w:cantSplit/>
          <w:trHeight w:val="9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F0610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8714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D6B2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3CAC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755E19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66C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100 şi </w:t>
            </w:r>
          </w:p>
          <w:p w14:paraId="1ABEA8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70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474F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8216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6B8C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A5E0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66BEB0D" w14:textId="77777777">
        <w:trPr>
          <w:cantSplit/>
          <w:trHeight w:val="104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4E0CB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0944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53B0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C0F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2F46289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EEBD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între T.D.J.</w:t>
            </w:r>
          </w:p>
          <w:p w14:paraId="52F959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44 / 60 şi </w:t>
            </w:r>
          </w:p>
          <w:p w14:paraId="42F2879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62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466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0DC9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C6A1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F0C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2F39A1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23B2 – 28B2.</w:t>
            </w:r>
          </w:p>
        </w:tc>
      </w:tr>
      <w:tr w:rsidR="004F3B80" w14:paraId="453D0748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4B7B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D8D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9465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0BC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DA329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23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41F3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între sch. 64 </w:t>
            </w:r>
          </w:p>
          <w:p w14:paraId="3EBDDE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</w:t>
            </w:r>
          </w:p>
          <w:p w14:paraId="151C91D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46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BE9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0E25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75D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FFA2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14B2 – 16B2.</w:t>
            </w:r>
          </w:p>
        </w:tc>
      </w:tr>
      <w:tr w:rsidR="004F3B80" w14:paraId="539931CC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D2FD2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05C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842E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AD0D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E89870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0D7AE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18/20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17AB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77A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231F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2BB5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29D116A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8465D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01CC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B51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944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C5B292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5EA6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 26/28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D235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2935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BEB7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5132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2A6AF35" w14:textId="77777777">
        <w:trPr>
          <w:cantSplit/>
          <w:trHeight w:val="9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20393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FDFD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A1E5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633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74962B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Cabina 1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CA90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12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D1AF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D3D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E17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7E19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A9F0B54" w14:textId="77777777">
        <w:trPr>
          <w:cantSplit/>
          <w:trHeight w:val="16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C4B36" w14:textId="77777777" w:rsidR="004F3B80" w:rsidRDefault="004F3B80" w:rsidP="004F3B80">
            <w:pPr>
              <w:numPr>
                <w:ilvl w:val="0"/>
                <w:numId w:val="4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E30F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9E94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DEF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184C7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 2 Cap Giulești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D4C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691A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203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3C8A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87D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100 ml de la călcâi </w:t>
            </w:r>
          </w:p>
          <w:p w14:paraId="4966FC2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sch. nr. 9 Post Giulești </w:t>
            </w:r>
          </w:p>
          <w:p w14:paraId="0EE4605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spre Post 23.</w:t>
            </w:r>
          </w:p>
          <w:p w14:paraId="6A50292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pe teren </w:t>
            </w:r>
          </w:p>
          <w:p w14:paraId="204828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Post 23 cu palete galbene </w:t>
            </w:r>
          </w:p>
          <w:p w14:paraId="0B417E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cu diagonală.</w:t>
            </w:r>
          </w:p>
        </w:tc>
      </w:tr>
    </w:tbl>
    <w:p w14:paraId="72828801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06C29919" w14:textId="77777777" w:rsidR="004F3B80" w:rsidRDefault="004F3B80" w:rsidP="007E3B63">
      <w:pPr>
        <w:pStyle w:val="Heading1"/>
        <w:spacing w:line="360" w:lineRule="auto"/>
      </w:pPr>
      <w:r>
        <w:t>LINIA 301 G</w:t>
      </w:r>
    </w:p>
    <w:p w14:paraId="727806E1" w14:textId="77777777" w:rsidR="004F3B80" w:rsidRDefault="004F3B80" w:rsidP="0031180B">
      <w:pPr>
        <w:pStyle w:val="Heading1"/>
        <w:spacing w:line="360" w:lineRule="auto"/>
        <w:rPr>
          <w:b w:val="0"/>
          <w:bCs w:val="0"/>
          <w:sz w:val="8"/>
        </w:rPr>
      </w:pPr>
      <w:r>
        <w:t>BUCUREŞTII NOI - BUCUREŞTI TRIAJ GRUPA A2 – CABINA 9 - POST 17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6"/>
        <w:gridCol w:w="872"/>
        <w:gridCol w:w="754"/>
        <w:gridCol w:w="2198"/>
        <w:gridCol w:w="868"/>
        <w:gridCol w:w="756"/>
        <w:gridCol w:w="868"/>
        <w:gridCol w:w="756"/>
        <w:gridCol w:w="2498"/>
      </w:tblGrid>
      <w:tr w:rsidR="004F3B80" w14:paraId="55D915DE" w14:textId="77777777" w:rsidTr="00662727">
        <w:trPr>
          <w:cantSplit/>
          <w:trHeight w:val="57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CEBCA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E5635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9E2771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BF205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96066BB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207A0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</w:t>
            </w:r>
          </w:p>
          <w:p w14:paraId="0FFB49FD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17 și 45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521F9D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93A66D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6455A6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36A809" w14:textId="77777777" w:rsidR="004F3B80" w:rsidRDefault="004F3B80" w:rsidP="00662727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3068F0D" w14:textId="77777777">
        <w:trPr>
          <w:cantSplit/>
          <w:trHeight w:val="221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28D31F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80E33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58E5F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3B62A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960596E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538138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3E90F3EC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diag.</w:t>
            </w:r>
          </w:p>
          <w:p w14:paraId="59EA6F83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41 - 47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C4D912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C85145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293B6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49B08B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E86EB0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AAB54C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F9FAB3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399EB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48DA2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9BA61B5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433F22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9E826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ABC9C1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7C3AF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AF0DB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3362AF4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F46EB2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7912E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98ED8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9B4FC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5D70EA15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10CDB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7169C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B2B79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FA1C3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DA9C0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07CA404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A463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14A52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D1C41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1DC1A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A85C044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Post 17 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BD0E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</w:t>
            </w:r>
          </w:p>
          <w:p w14:paraId="4DBA9F72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43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3BEB2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763D1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D28C2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18088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92935BB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D19A6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DDA3D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9FCFA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AB9BE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12548D56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ED184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43789469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diag. </w:t>
            </w:r>
          </w:p>
          <w:p w14:paraId="03E269B9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33 - 59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E8F10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31CC7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A81A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D4EC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27EFD94" w14:textId="77777777">
        <w:tblPrEx>
          <w:tblCellMar>
            <w:left w:w="0" w:type="dxa"/>
            <w:right w:w="0" w:type="dxa"/>
          </w:tblCellMar>
        </w:tblPrEx>
        <w:trPr>
          <w:cantSplit/>
          <w:trHeight w:val="20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F1229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896D2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CDBB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57CC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40501748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Post 17, Gr.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A0DC1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T.D.J. </w:t>
            </w:r>
          </w:p>
          <w:p w14:paraId="400E94D5" w14:textId="77777777" w:rsidR="004F3B80" w:rsidRDefault="004F3B80">
            <w:pPr>
              <w:spacing w:before="40" w:line="360" w:lineRule="auto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 / 25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0828E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D2687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BD193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3C7A7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314687A" w14:textId="77777777">
        <w:tblPrEx>
          <w:tblCellMar>
            <w:left w:w="0" w:type="dxa"/>
            <w:right w:w="0" w:type="dxa"/>
          </w:tblCellMar>
        </w:tblPrEx>
        <w:trPr>
          <w:cantSplit/>
          <w:trHeight w:val="8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2DB2C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F20F8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98D7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46CA2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68887EDB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78913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1FD27EDD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26 - 20 </w:t>
            </w:r>
          </w:p>
          <w:p w14:paraId="69599968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F22AB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1C593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56EDE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B2C03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0AE2142" w14:textId="77777777">
        <w:tblPrEx>
          <w:tblCellMar>
            <w:left w:w="0" w:type="dxa"/>
            <w:right w:w="0" w:type="dxa"/>
          </w:tblCellMar>
        </w:tblPrEx>
        <w:trPr>
          <w:cantSplit/>
          <w:trHeight w:val="16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8CDB1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7A9B6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7D9D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DC95A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7CA248F3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58883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T.D.J. 10 / 14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2FBB5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F1ACE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438B0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F8856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70267A9" w14:textId="77777777">
        <w:tblPrEx>
          <w:tblCellMar>
            <w:left w:w="0" w:type="dxa"/>
            <w:right w:w="0" w:type="dxa"/>
          </w:tblCellMar>
        </w:tblPrEx>
        <w:trPr>
          <w:cantSplit/>
          <w:trHeight w:val="2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ECEE6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412F0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762AB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12006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0EB66139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C6F6C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90B400D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6 - 8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506F2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82BAE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B422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B7B34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8A3BD2D" w14:textId="77777777">
        <w:tblPrEx>
          <w:tblCellMar>
            <w:left w:w="0" w:type="dxa"/>
            <w:right w:w="0" w:type="dxa"/>
          </w:tblCellMar>
        </w:tblPrEx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F9C35" w14:textId="77777777" w:rsidR="004F3B80" w:rsidRDefault="004F3B80" w:rsidP="004F3B80">
            <w:pPr>
              <w:numPr>
                <w:ilvl w:val="0"/>
                <w:numId w:val="4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8609E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F4C31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AAF84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Triaj</w:t>
            </w:r>
          </w:p>
          <w:p w14:paraId="3E5C523D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A2, Post 17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BCE97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41</w:t>
            </w: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C16E4C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6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0FB67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9752F" w14:textId="77777777" w:rsidR="004F3B80" w:rsidRDefault="004F3B80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49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72F4" w14:textId="77777777" w:rsidR="004F3B80" w:rsidRDefault="004F3B80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1C9D4C94" w14:textId="77777777" w:rsidR="004F3B80" w:rsidRDefault="004F3B80">
      <w:pPr>
        <w:spacing w:before="40" w:line="192" w:lineRule="auto"/>
        <w:ind w:right="57"/>
        <w:rPr>
          <w:sz w:val="20"/>
          <w:lang w:val="ro-RO"/>
        </w:rPr>
      </w:pPr>
    </w:p>
    <w:p w14:paraId="2C5845A5" w14:textId="77777777" w:rsidR="004F3B80" w:rsidRDefault="004F3B80" w:rsidP="00A04CFB">
      <w:pPr>
        <w:pStyle w:val="Heading1"/>
        <w:spacing w:line="360" w:lineRule="auto"/>
      </w:pPr>
      <w:r>
        <w:t>LINIA 301 K</w:t>
      </w:r>
    </w:p>
    <w:p w14:paraId="51749C8A" w14:textId="77777777" w:rsidR="004F3B80" w:rsidRDefault="004F3B80" w:rsidP="009F157E">
      <w:pPr>
        <w:pStyle w:val="Heading1"/>
        <w:spacing w:line="360" w:lineRule="auto"/>
        <w:rPr>
          <w:b w:val="0"/>
          <w:bCs w:val="0"/>
          <w:sz w:val="8"/>
        </w:rPr>
      </w:pPr>
      <w:r>
        <w:t>BUCUREŞTI TRIAJ - MOGOŞOAIA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5"/>
        <w:gridCol w:w="2202"/>
        <w:gridCol w:w="870"/>
        <w:gridCol w:w="755"/>
        <w:gridCol w:w="870"/>
        <w:gridCol w:w="755"/>
        <w:gridCol w:w="2491"/>
      </w:tblGrid>
      <w:tr w:rsidR="004F3B80" w14:paraId="0A9C2933" w14:textId="77777777">
        <w:trPr>
          <w:cantSplit/>
          <w:trHeight w:val="789"/>
          <w:jc w:val="center"/>
        </w:trPr>
        <w:tc>
          <w:tcPr>
            <w:tcW w:w="62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62C8F" w14:textId="77777777" w:rsidR="004F3B80" w:rsidRDefault="004F3B80" w:rsidP="004F3B80">
            <w:pPr>
              <w:numPr>
                <w:ilvl w:val="0"/>
                <w:numId w:val="4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815E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E3D3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lang w:val="ro-RO"/>
              </w:rPr>
            </w:pPr>
          </w:p>
        </w:tc>
        <w:tc>
          <w:tcPr>
            <w:tcW w:w="215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ECEDA" w14:textId="77777777" w:rsidR="004F3B80" w:rsidRDefault="004F3B80">
            <w:pPr>
              <w:spacing w:before="40" w:after="40" w:line="281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Mogoșoaia Cap Y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26EA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 în abatere</w:t>
            </w: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C5821" w14:textId="77777777" w:rsidR="004F3B80" w:rsidRPr="00DC00E9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40"/>
                <w:szCs w:val="40"/>
                <w:lang w:val="ro-RO"/>
              </w:rPr>
            </w:pPr>
            <w:r w:rsidRPr="00DC00E9">
              <w:rPr>
                <w:b/>
                <w:bCs/>
                <w:sz w:val="40"/>
                <w:szCs w:val="40"/>
                <w:lang w:val="ro-RO"/>
              </w:rPr>
              <w:t>5</w:t>
            </w:r>
          </w:p>
        </w:tc>
        <w:tc>
          <w:tcPr>
            <w:tcW w:w="85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DEB2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389CC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24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9FAE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23E532F7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79343CE3" w14:textId="77777777" w:rsidR="004F3B80" w:rsidRDefault="004F3B80" w:rsidP="00956F37">
      <w:pPr>
        <w:pStyle w:val="Heading1"/>
        <w:spacing w:line="360" w:lineRule="auto"/>
      </w:pPr>
      <w:r>
        <w:t>LINIA 301 N</w:t>
      </w:r>
    </w:p>
    <w:p w14:paraId="6410D755" w14:textId="77777777" w:rsidR="004F3B80" w:rsidRDefault="004F3B80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4F3B80" w14:paraId="5B024DE6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1D648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672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FFC92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416E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7ECDC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8C71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DD5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9B1C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656CA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C7D5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F7B035B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346BA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CFCB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7428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054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2BED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E2E8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C2C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C9FB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90622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CEC1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BE24FF1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94B7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1F2D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D960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0849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168AB79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30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AF3D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9C58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B3232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71687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9C0FE22" w14:textId="77777777" w:rsidR="004F3B80" w:rsidRPr="00474FB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4F3B80" w14:paraId="2B4DEEA2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1B87A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EF7C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CCB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FF91" w14:textId="77777777" w:rsidR="004F3B80" w:rsidRDefault="004F3B8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B491FE9" w14:textId="77777777" w:rsidR="004F3B80" w:rsidRDefault="004F3B80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A1D5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54C0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2A1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E2646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F06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1D314A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893D7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DC9AE4" w14:textId="77777777" w:rsidR="004F3B80" w:rsidRDefault="004F3B8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ED300" w14:textId="77777777" w:rsidR="004F3B80" w:rsidRDefault="004F3B8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18D5B" w14:textId="77777777" w:rsidR="004F3B80" w:rsidRDefault="004F3B80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St. Bucureşti Nord</w:t>
            </w:r>
            <w:r>
              <w:rPr>
                <w:b/>
                <w:bCs/>
                <w:sz w:val="20"/>
                <w:lang w:val="ro-RO"/>
              </w:rPr>
              <w:t xml:space="preserve"> </w:t>
            </w:r>
            <w:r w:rsidRPr="00E4222D"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89454" w14:textId="77777777" w:rsidR="004F3B80" w:rsidRPr="00E4222D" w:rsidRDefault="004F3B8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între TDJ </w:t>
            </w:r>
          </w:p>
          <w:p w14:paraId="5EDF442A" w14:textId="77777777" w:rsidR="004F3B80" w:rsidRPr="00E4222D" w:rsidRDefault="004F3B8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36 / 38 și </w:t>
            </w:r>
          </w:p>
          <w:p w14:paraId="3646DD72" w14:textId="77777777" w:rsidR="004F3B80" w:rsidRPr="00E4222D" w:rsidRDefault="004F3B80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57AA1E40" w14:textId="77777777" w:rsidR="004F3B80" w:rsidRDefault="004F3B8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E4222D">
              <w:rPr>
                <w:b/>
                <w:bCs/>
                <w:sz w:val="20"/>
                <w:lang w:val="ro-RO"/>
              </w:rPr>
              <w:t>46 / 49</w:t>
            </w:r>
            <w:r w:rsidRPr="00E4222D">
              <w:rPr>
                <w:b/>
                <w:bCs/>
                <w:sz w:val="20"/>
                <w:lang w:val="ro-RO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7742A" w14:textId="77777777" w:rsidR="004F3B80" w:rsidRDefault="004F3B8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02CDA" w14:textId="77777777" w:rsidR="004F3B80" w:rsidRDefault="004F3B80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56682" w14:textId="77777777" w:rsidR="004F3B80" w:rsidRPr="0022092F" w:rsidRDefault="004F3B80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A75B8" w14:textId="77777777" w:rsidR="004F3B80" w:rsidRDefault="004F3B80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E4222D"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0D47C4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BE112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6554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2EB5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B8BA7" w14:textId="77777777" w:rsidR="004F3B80" w:rsidRDefault="004F3B80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942BD" w14:textId="77777777" w:rsidR="004F3B80" w:rsidRDefault="004F3B80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2019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2ADE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75B47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588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8C94A93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0C0A2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ABEA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2+950</w:t>
            </w:r>
          </w:p>
          <w:p w14:paraId="6FD1B2A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0DA7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AAB1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9D1E48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9B73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539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8F673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7266F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A43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77C3B08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E8FB1" w14:textId="77777777" w:rsidR="004F3B80" w:rsidRDefault="004F3B80" w:rsidP="004F3B80">
            <w:pPr>
              <w:numPr>
                <w:ilvl w:val="0"/>
                <w:numId w:val="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B4C2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609C7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F0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579CD87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6DC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25080F0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5986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4498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4F2DE" w14:textId="77777777" w:rsidR="004F3B80" w:rsidRPr="0022092F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6050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3F1790C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3C121CAC" w14:textId="77777777" w:rsidR="004F3B80" w:rsidRDefault="004F3B80" w:rsidP="003260D9">
      <w:pPr>
        <w:pStyle w:val="Heading1"/>
        <w:spacing w:line="360" w:lineRule="auto"/>
      </w:pPr>
      <w:r>
        <w:t>LINIA 301 P</w:t>
      </w:r>
    </w:p>
    <w:p w14:paraId="1DE2CA01" w14:textId="77777777" w:rsidR="004F3B80" w:rsidRDefault="004F3B80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371CA80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C41D6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6E6E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75AF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86F1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456AD79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E9C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998E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B036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F2099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8269A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C405E4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6E564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B06CB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06EF0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CDB2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2121666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340F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FDD4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8EAA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FA85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9117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329C33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E4F72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A86FA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9185D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85ED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BE4C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5863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65A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7271C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318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2D693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11 şi 12.</w:t>
            </w:r>
          </w:p>
        </w:tc>
      </w:tr>
      <w:tr w:rsidR="004F3B80" w:rsidRPr="00A8307A" w14:paraId="189BC9C7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2C7DB" w14:textId="77777777" w:rsidR="004F3B80" w:rsidRPr="00A75A00" w:rsidRDefault="004F3B80" w:rsidP="004F3B80">
            <w:pPr>
              <w:numPr>
                <w:ilvl w:val="0"/>
                <w:numId w:val="5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A0337" w14:textId="77777777" w:rsidR="004F3B80" w:rsidRPr="00A8307A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A029C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30C4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Fir III București Nord - </w:t>
            </w:r>
          </w:p>
          <w:p w14:paraId="688A4E43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95E1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AAA7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9529E" w14:textId="77777777" w:rsidR="004F3B80" w:rsidRPr="00A8307A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35F9F" w14:textId="77777777" w:rsidR="004F3B80" w:rsidRPr="00A8307A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84A01" w14:textId="77777777" w:rsidR="004F3B80" w:rsidRPr="00A8307A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7FA3185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A0B9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AB359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F2484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8A4D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Nord -</w:t>
            </w:r>
          </w:p>
          <w:p w14:paraId="60E95BA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DACF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1G, 6G și linia cuprin-să între sch. </w:t>
            </w:r>
          </w:p>
          <w:p w14:paraId="519192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452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04D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3E9F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2B3D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217032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AA32C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27905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98AD5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FFB4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73B87E5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44A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763C761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BF22F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698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B964F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4BE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4AT - 7AT.</w:t>
            </w:r>
          </w:p>
        </w:tc>
      </w:tr>
      <w:tr w:rsidR="004F3B80" w14:paraId="557AE8B2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FE3D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32DAD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EC36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1AD7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BE8332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01EB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DA806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CFE3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1765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508AB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A831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CA372E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- 6AT.</w:t>
            </w:r>
          </w:p>
        </w:tc>
      </w:tr>
      <w:tr w:rsidR="004F3B80" w14:paraId="48B131D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CF1A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EFB80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33C4A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C8DB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58687F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AF5C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6652E3F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FBE4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2FA2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2FCD6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A7BB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8879B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1AT - 3AT, Cap Y.</w:t>
            </w:r>
          </w:p>
        </w:tc>
      </w:tr>
      <w:tr w:rsidR="004F3B80" w14:paraId="3E931CE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234AA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B3EA4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EEE1A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10AB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6E54CA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A56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18931A9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0287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E132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0E36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ECE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A8F82A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X.</w:t>
            </w:r>
          </w:p>
        </w:tc>
      </w:tr>
      <w:tr w:rsidR="004F3B80" w14:paraId="2046EC5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794AB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2F0C" w14:textId="77777777" w:rsidR="004F3B80" w:rsidRDefault="004F3B80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CD1C7" w14:textId="77777777" w:rsidR="004F3B80" w:rsidRPr="001B37B8" w:rsidRDefault="004F3B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880DA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62428ED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2DDFE" w14:textId="77777777" w:rsidR="004F3B80" w:rsidRDefault="004F3B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44B4791" w14:textId="77777777" w:rsidR="004F3B80" w:rsidRDefault="004F3B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56DE7" w14:textId="77777777" w:rsidR="004F3B80" w:rsidRDefault="004F3B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603CB" w14:textId="77777777" w:rsidR="004F3B80" w:rsidRDefault="004F3B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C6A85" w14:textId="77777777" w:rsidR="004F3B80" w:rsidRPr="001B37B8" w:rsidRDefault="004F3B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F601C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948FB67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4803E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8B9CA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7079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38F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2F9B36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852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B552A5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6518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18C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65517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B3E2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05B4B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9706E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1D Cap Y, 1F-6F Cap X și intrare Depou.</w:t>
            </w:r>
          </w:p>
        </w:tc>
      </w:tr>
      <w:tr w:rsidR="004F3B80" w14:paraId="1396714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173EA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89526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EB509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3F92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27993F2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999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1A23DDB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10 D/ </w:t>
            </w:r>
          </w:p>
          <w:p w14:paraId="6CFE3B4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505A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6E96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4F980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4584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36A644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- 6D, Cap Y.</w:t>
            </w:r>
          </w:p>
        </w:tc>
      </w:tr>
      <w:tr w:rsidR="004F3B80" w14:paraId="47E4955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591EF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C3412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683DD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D69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E5CF19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DAA3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4767D0D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32E7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AF9E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0F472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E8CC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98CC16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1D - 5D, Cap Y.</w:t>
            </w:r>
          </w:p>
        </w:tc>
      </w:tr>
      <w:tr w:rsidR="004F3B80" w14:paraId="5BA8A210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0F26F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15409" w14:textId="77777777" w:rsidR="004F3B80" w:rsidRDefault="004F3B80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18A3A" w14:textId="77777777" w:rsidR="004F3B80" w:rsidRPr="001B37B8" w:rsidRDefault="004F3B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0AC50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049F44DB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141D6" w14:textId="77777777" w:rsidR="004F3B80" w:rsidRDefault="004F3B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FE7A0BF" w14:textId="77777777" w:rsidR="004F3B80" w:rsidRDefault="004F3B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E9421" w14:textId="77777777" w:rsidR="004F3B80" w:rsidRDefault="004F3B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5A08A" w14:textId="77777777" w:rsidR="004F3B80" w:rsidRDefault="004F3B80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C8CD9" w14:textId="77777777" w:rsidR="004F3B80" w:rsidRPr="001B37B8" w:rsidRDefault="004F3B80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43BF2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16C87F6" w14:textId="77777777" w:rsidR="004F3B80" w:rsidRDefault="004F3B80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8D, 9D, 10D.</w:t>
            </w:r>
          </w:p>
        </w:tc>
      </w:tr>
      <w:tr w:rsidR="004F3B80" w14:paraId="2C6272AB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E1467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1B665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F07A5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545A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8DE8D5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1CCE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TDJ</w:t>
            </w:r>
          </w:p>
          <w:p w14:paraId="1D7E828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228E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7A75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B9FC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7F3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4091B2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la liniile 1D - 4D, Cap Y.</w:t>
            </w:r>
          </w:p>
        </w:tc>
      </w:tr>
      <w:tr w:rsidR="004F3B80" w14:paraId="410B6DF0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5CE01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CEBEF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F50E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D13F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854E56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2142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C3E0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3E0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9AF5F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9AC8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6D47FA2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555F1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F02E1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E1CD2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48F2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1740C4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8D7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3A2E782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3F14B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C998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A63E7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74D9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B7737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 1D - 5D și 1F - 5F.</w:t>
            </w:r>
          </w:p>
        </w:tc>
      </w:tr>
      <w:tr w:rsidR="004F3B80" w14:paraId="60E44963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12B90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1189F" w14:textId="77777777" w:rsidR="004F3B80" w:rsidRDefault="004F3B80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A2F0D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BF4C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C19E46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B741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780A2B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0227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65DE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E7098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237E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B46A99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1F - 2F Cap Y.</w:t>
            </w:r>
          </w:p>
        </w:tc>
      </w:tr>
      <w:tr w:rsidR="004F3B80" w14:paraId="30E0AA03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044D7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DB8D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89D38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43F0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17D255D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40DB1" w14:textId="77777777" w:rsidR="004F3B80" w:rsidRDefault="004F3B80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peste</w:t>
            </w:r>
          </w:p>
          <w:p w14:paraId="16FE316B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sch. </w:t>
            </w:r>
          </w:p>
          <w:p w14:paraId="30BAA1ED" w14:textId="77777777" w:rsidR="004F3B80" w:rsidRDefault="004F3B80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2C297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FC4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134DA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5476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D1BB4AB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6F109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A5B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7F15E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3757F" w14:textId="77777777" w:rsidR="004F3B80" w:rsidRDefault="004F3B80">
            <w:pPr>
              <w:pStyle w:val="Heading3"/>
              <w:spacing w:line="360" w:lineRule="auto"/>
              <w:rPr>
                <w:rFonts w:ascii="Times New Roman" w:hAnsi="Times New Roman"/>
                <w:sz w:val="20"/>
                <w:lang w:val="ro-RO"/>
              </w:rPr>
            </w:pPr>
            <w:r>
              <w:rPr>
                <w:rFonts w:ascii="Times New Roman" w:hAnsi="Times New Roman"/>
                <w:sz w:val="20"/>
                <w:lang w:val="ro-RO"/>
              </w:rPr>
              <w:t>St. Bucureşti Griviţa</w:t>
            </w:r>
          </w:p>
          <w:p w14:paraId="690F548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Grupa E, </w:t>
            </w:r>
          </w:p>
          <w:p w14:paraId="0C2A1B7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C004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3853035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5495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DBD8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BF4D9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13C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92BEE3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EF0FE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0173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68140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954F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5FE0E2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0E5D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C2F8CB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5B66C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2F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4693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A53D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B21B2C9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F44CB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F072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209C3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1FDC" w14:textId="77777777" w:rsidR="004F3B80" w:rsidRDefault="004F3B8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6B1C003B" w14:textId="77777777" w:rsidR="004F3B80" w:rsidRDefault="004F3B80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1BD73" w14:textId="77777777" w:rsidR="004F3B80" w:rsidRDefault="004F3B8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10DB71F" w14:textId="77777777" w:rsidR="004F3B80" w:rsidRDefault="004F3B80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7120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A800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DD028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32B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E63313E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8FC1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BA49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5D7D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0663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30BD413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BA5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D8A485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62E11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1EA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7CCDE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B428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B166913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50452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38D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5E3B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8DDB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4CEE9EF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5D3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C9D116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192BA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E29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2F03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91D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B1D72A7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9EFCB" w14:textId="77777777" w:rsidR="004F3B80" w:rsidRDefault="004F3B80" w:rsidP="004F3B80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11C2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2FDF5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5736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Griviţa</w:t>
            </w:r>
          </w:p>
          <w:p w14:paraId="5658F0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61CD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 xml:space="preserve">peste </w:t>
            </w:r>
          </w:p>
          <w:p w14:paraId="5E8E6B6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  <w:lang w:val="ro-RO"/>
              </w:rPr>
            </w:pPr>
            <w:r>
              <w:rPr>
                <w:b/>
                <w:bCs/>
                <w:spacing w:val="-10"/>
                <w:sz w:val="20"/>
                <w:lang w:val="ro-RO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A5650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B37B8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E80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AE10E" w14:textId="77777777" w:rsidR="004F3B80" w:rsidRPr="001B37B8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BCB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63C46242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520CC81F" w14:textId="77777777" w:rsidR="004F3B80" w:rsidRDefault="004F3B80" w:rsidP="00E81B3B">
      <w:pPr>
        <w:pStyle w:val="Heading1"/>
        <w:spacing w:line="360" w:lineRule="auto"/>
      </w:pPr>
      <w:r>
        <w:t>LINIA 314 G</w:t>
      </w:r>
    </w:p>
    <w:p w14:paraId="4F66308B" w14:textId="77777777" w:rsidR="004F3B80" w:rsidRDefault="004F3B80" w:rsidP="00C61BD8">
      <w:pPr>
        <w:pStyle w:val="Heading1"/>
        <w:spacing w:line="360" w:lineRule="auto"/>
        <w:rPr>
          <w:b w:val="0"/>
          <w:bCs w:val="0"/>
          <w:sz w:val="8"/>
        </w:rPr>
      </w:pPr>
      <w:r>
        <w:t>BRAŞOV TRIAJ GR. D - RAMIFICAŢIE HĂRMAN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5"/>
        <w:gridCol w:w="2204"/>
        <w:gridCol w:w="870"/>
        <w:gridCol w:w="755"/>
        <w:gridCol w:w="870"/>
        <w:gridCol w:w="755"/>
        <w:gridCol w:w="2490"/>
      </w:tblGrid>
      <w:tr w:rsidR="004F3B80" w14:paraId="4E216BF2" w14:textId="77777777">
        <w:trPr>
          <w:cantSplit/>
          <w:trHeight w:val="57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11D3" w14:textId="77777777" w:rsidR="004F3B80" w:rsidRDefault="004F3B80" w:rsidP="004F3B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908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5C8A8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DFB16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33A62E4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094A8D4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01 și 1 - 6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984D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linia 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A664D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804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CD145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54E1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DDC1C73" w14:textId="77777777">
        <w:trPr>
          <w:cantSplit/>
          <w:trHeight w:val="265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078A" w14:textId="77777777" w:rsidR="004F3B80" w:rsidRDefault="004F3B80" w:rsidP="004F3B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372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60DD0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CD04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7790482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Gr. D, liniile </w:t>
            </w:r>
          </w:p>
          <w:p w14:paraId="752DF2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 , 8, 9  şi 11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14C1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0430D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934F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0FEFB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BF9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DB12089" w14:textId="77777777">
        <w:trPr>
          <w:cantSplit/>
          <w:trHeight w:val="84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C74DF" w14:textId="77777777" w:rsidR="004F3B80" w:rsidRDefault="004F3B80" w:rsidP="004F3B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C43B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8504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B6A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1DE01A7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C, liniile 1 - 9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C2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FA429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99FC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33178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FD877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3C427C8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60AF0EE4" w14:textId="77777777">
        <w:trPr>
          <w:cantSplit/>
          <w:trHeight w:val="50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A1683" w14:textId="77777777" w:rsidR="004F3B80" w:rsidRDefault="004F3B80" w:rsidP="004F3B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8B4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163ED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36C1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Triaj</w:t>
            </w:r>
          </w:p>
          <w:p w14:paraId="0E6684E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Gr. E, liniile 1 - 6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53D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32F0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DF53C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D2BA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9948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5436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</w:t>
            </w:r>
          </w:p>
          <w:p w14:paraId="54E7EE5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3F381666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B1CC4" w14:textId="77777777" w:rsidR="004F3B80" w:rsidRDefault="004F3B80" w:rsidP="004F3B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B60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55112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1E9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D676FA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circulaţie locomotive </w:t>
            </w:r>
          </w:p>
          <w:p w14:paraId="04328AC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B şi D), legătura între  </w:t>
            </w:r>
          </w:p>
          <w:p w14:paraId="2202773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 şi 41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456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5AE66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670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E626D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12970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B566447" w14:textId="77777777">
        <w:trPr>
          <w:cantSplit/>
          <w:trHeight w:val="115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01C65" w14:textId="77777777" w:rsidR="004F3B80" w:rsidRDefault="004F3B80" w:rsidP="004F3B80">
            <w:pPr>
              <w:numPr>
                <w:ilvl w:val="0"/>
                <w:numId w:val="3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E4AA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A03C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FBE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Triaj </w:t>
            </w:r>
          </w:p>
          <w:p w14:paraId="78D8D28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Cap X, linia circulaţie locomotive </w:t>
            </w:r>
          </w:p>
          <w:p w14:paraId="3110E6B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  <w:lang w:val="en-US"/>
              </w:rPr>
              <w:t xml:space="preserve">(între gr. A şi D), legătura între  </w:t>
            </w:r>
          </w:p>
          <w:p w14:paraId="706F25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en-US"/>
              </w:rPr>
              <w:t>sch. 21 şi 75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64D9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A8AD1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575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01966" w14:textId="77777777" w:rsidR="004F3B80" w:rsidRPr="00DF53C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B21A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0C51A727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63787A3E" w14:textId="77777777" w:rsidR="004F3B80" w:rsidRDefault="004F3B80" w:rsidP="003A5387">
      <w:pPr>
        <w:pStyle w:val="Heading1"/>
        <w:spacing w:line="360" w:lineRule="auto"/>
      </w:pPr>
      <w:r>
        <w:t>LINIA 316</w:t>
      </w:r>
    </w:p>
    <w:p w14:paraId="1FF69B3B" w14:textId="77777777" w:rsidR="004F3B80" w:rsidRDefault="004F3B80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F3B80" w14:paraId="31838537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DDFD4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0A71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7572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8452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Braşov Călători </w:t>
            </w:r>
          </w:p>
          <w:p w14:paraId="28326B1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2735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EEC3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851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951FE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B2D0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FA4DE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  <w:p w14:paraId="7E8AE51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3 Cap X, staţia Braşov Călători. </w:t>
            </w:r>
          </w:p>
        </w:tc>
      </w:tr>
      <w:tr w:rsidR="004F3B80" w14:paraId="217BFC1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A4B26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1C5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3617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476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33A0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BC</w:t>
            </w:r>
          </w:p>
          <w:p w14:paraId="3CD5B87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T.D.J.</w:t>
            </w:r>
          </w:p>
          <w:p w14:paraId="6E12A79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 / 57,</w:t>
            </w:r>
          </w:p>
          <w:p w14:paraId="5CB4171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 / 59,</w:t>
            </w:r>
          </w:p>
          <w:p w14:paraId="03E6688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65 / 67</w:t>
            </w:r>
          </w:p>
          <w:p w14:paraId="3945E6F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 69 și T.D.J.</w:t>
            </w:r>
          </w:p>
          <w:p w14:paraId="49B9F08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DA61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9C0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6F896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B5AE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38A08A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3 - 8 Cap X.</w:t>
            </w:r>
          </w:p>
        </w:tc>
      </w:tr>
      <w:tr w:rsidR="004F3B80" w14:paraId="228A7AC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2C204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9EE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0C67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C88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Braşov</w:t>
            </w:r>
          </w:p>
          <w:p w14:paraId="4169E84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176F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2E3E976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3664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37B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1285F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6838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580A2A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2ED3EA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8B.</w:t>
            </w:r>
          </w:p>
        </w:tc>
      </w:tr>
      <w:tr w:rsidR="004F3B80" w14:paraId="1D2F9338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9E13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115D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EE7B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D1E5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2500EF8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2E42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80756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2D2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82DBA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F279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CC5BD2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F955F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2490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38AAD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F12B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Sfântu Gheorghe</w:t>
            </w:r>
          </w:p>
          <w:p w14:paraId="767E903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F404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0F95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994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0317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6F65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08DB9E2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64E91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102D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36+000</w:t>
            </w:r>
          </w:p>
          <w:p w14:paraId="7F47D19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910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9A20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Sfântu Gheorghe -</w:t>
            </w:r>
          </w:p>
          <w:p w14:paraId="7D99952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BB76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7852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C96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816C1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DD62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C62C23A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10EE3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4D0A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4E39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B105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905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7848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3A23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388F4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9B21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6092E0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1EDD4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DD82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78+250</w:t>
            </w:r>
          </w:p>
          <w:p w14:paraId="70EA067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DDB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F24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Tușnad Sat –</w:t>
            </w:r>
          </w:p>
          <w:p w14:paraId="17EB1D8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D8A36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26F3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0F93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61005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63A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0CA5309B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87288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7B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2ADB55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3D0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Miercurea Ciuc</w:t>
            </w:r>
          </w:p>
          <w:p w14:paraId="038ACD4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2A6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42741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C5B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281F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5114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B2B45C6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46734A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1B4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4B4F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B02B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448B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între </w:t>
            </w:r>
          </w:p>
          <w:p w14:paraId="1915DE8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 sch.17</w:t>
            </w:r>
          </w:p>
          <w:p w14:paraId="7706E9A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și</w:t>
            </w:r>
          </w:p>
          <w:p w14:paraId="5F3DF11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</w:t>
            </w:r>
          </w:p>
          <w:p w14:paraId="66563E3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B049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D993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CA641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F77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1E61658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09EB7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59E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AF41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47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Siculeni</w:t>
            </w:r>
          </w:p>
          <w:p w14:paraId="43D603E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602FC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 xml:space="preserve">Începând </w:t>
            </w:r>
            <w:r>
              <w:rPr>
                <w:b/>
                <w:bCs/>
                <w:sz w:val="20"/>
                <w:lang w:val="ro-RO"/>
              </w:rPr>
              <w:t xml:space="preserve"> de la călcâi sch. 40 </w:t>
            </w:r>
          </w:p>
          <w:p w14:paraId="79149E2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  <w:lang w:val="ro-RO"/>
              </w:rPr>
              <w:t>Y, grup</w:t>
            </w:r>
            <w:r>
              <w:rPr>
                <w:b/>
                <w:bCs/>
                <w:sz w:val="18"/>
                <w:szCs w:val="18"/>
                <w:lang w:val="ro-RO"/>
              </w:rPr>
              <w:t>ele</w:t>
            </w:r>
          </w:p>
          <w:p w14:paraId="27035FD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73EC0">
              <w:rPr>
                <w:b/>
                <w:bCs/>
                <w:sz w:val="18"/>
                <w:szCs w:val="18"/>
                <w:lang w:val="ro-RO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0545B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</w:t>
            </w:r>
            <w:r>
              <w:rPr>
                <w:b/>
                <w:bCs/>
                <w:sz w:val="36"/>
                <w:szCs w:val="36"/>
                <w:lang w:val="ro-RO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1091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59B21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D258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peste toate aparatele de cale din cap Y şi liniile de legătură, 1D - 4D şi liniile 5B - 11B.</w:t>
            </w:r>
          </w:p>
        </w:tc>
      </w:tr>
      <w:tr w:rsidR="004F3B80" w14:paraId="369B0AFE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4076E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E028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105+100</w:t>
            </w:r>
          </w:p>
          <w:p w14:paraId="68436FF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A89A0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EC2D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Siculeni -</w:t>
            </w:r>
          </w:p>
          <w:p w14:paraId="22B5E5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8FA6E" w14:textId="77777777" w:rsidR="004F3B80" w:rsidRPr="00273EC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258E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790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BD1D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7C48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3377AF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182AB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ED68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7DA6C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326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Mădăraş Ciuc</w:t>
            </w:r>
          </w:p>
          <w:p w14:paraId="4CED5CE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109A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B39E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6827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84024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152F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1691D1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4E491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675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563B2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72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7F1262E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A488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E78C8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5A9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CF73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3CC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C2363D1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E1625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84D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958E5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3F7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Oltului</w:t>
            </w:r>
          </w:p>
          <w:p w14:paraId="2367C6D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439C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9D4BF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37F7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E27DE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C1A2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D04253A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91E1F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552E5" w14:textId="77777777" w:rsidR="004F3B80" w:rsidRDefault="004F3B80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128+300</w:t>
            </w:r>
          </w:p>
          <w:p w14:paraId="7909E78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49CDC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263F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Oltului  -</w:t>
            </w:r>
          </w:p>
          <w:p w14:paraId="7EC29FF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0F79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742BB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E8D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C189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8DB5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ADD73D6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4DC98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F616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7758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43A6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1CD10EA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D08D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3170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D64A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9278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ECEB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3C783CD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1B068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738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2C608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40AA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Izvoru Mureşului</w:t>
            </w:r>
          </w:p>
          <w:p w14:paraId="2128A7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7008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C2E36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588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19B5E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2189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EF9736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802A6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A767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131+311</w:t>
            </w:r>
          </w:p>
          <w:p w14:paraId="540F9D1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AE188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1E9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830247">
              <w:rPr>
                <w:b/>
                <w:bCs/>
                <w:sz w:val="19"/>
                <w:szCs w:val="19"/>
                <w:lang w:val="ro-RO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  <w:lang w:val="ro-RO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2186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FA13A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91E8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56EA6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299F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53EA60E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CBB4A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9D86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146+300</w:t>
            </w:r>
          </w:p>
          <w:p w14:paraId="1D2EDA8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40D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B6E5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 w:rsidRPr="00FD4385">
              <w:rPr>
                <w:b/>
                <w:bCs/>
                <w:sz w:val="20"/>
                <w:szCs w:val="20"/>
                <w:lang w:val="ro-RO"/>
              </w:rPr>
              <w:t>Voșlobeni</w:t>
            </w:r>
            <w:r>
              <w:rPr>
                <w:b/>
                <w:bCs/>
                <w:sz w:val="20"/>
                <w:szCs w:val="20"/>
                <w:lang w:val="ro-RO"/>
              </w:rPr>
              <w:t xml:space="preserve"> -</w:t>
            </w:r>
          </w:p>
          <w:p w14:paraId="6DA4F192" w14:textId="77777777" w:rsidR="004F3B80" w:rsidRPr="00830247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4527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BA22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96C3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87774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B8D7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4F687411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5E25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9A36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EB14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3211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32E87F3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4318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DCE8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68F3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1023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502C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53C07713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99FF7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AC73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A10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6B8F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Gheorgheni</w:t>
            </w:r>
          </w:p>
          <w:p w14:paraId="21B280F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A8E7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09874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6E91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9B3DD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5CCD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B74E317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4F05E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5FF2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AF73A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B476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Lăzarea</w:t>
            </w:r>
          </w:p>
          <w:p w14:paraId="3A5F4AB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BBC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AA4F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6C83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C6410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917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B26150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C72A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7FF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3A557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AB65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Ditrău</w:t>
            </w:r>
          </w:p>
          <w:p w14:paraId="71C15F1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93C5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C8064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64B4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3B40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EF97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BDE3200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F84C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696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A8C20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E71F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Subcetate Mureș</w:t>
            </w:r>
          </w:p>
          <w:p w14:paraId="1E667EA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6EF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AE0F4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BC7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F1A8A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FCF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9A91F5" w14:textId="77777777" w:rsidR="004F3B80" w:rsidRPr="000D7AA7" w:rsidRDefault="004F3B80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  <w:lang w:val="ro-RO"/>
              </w:rPr>
            </w:pPr>
            <w:r>
              <w:rPr>
                <w:b/>
                <w:bCs/>
                <w:iCs/>
                <w:sz w:val="20"/>
                <w:lang w:val="ro-RO"/>
              </w:rPr>
              <w:t>*</w:t>
            </w:r>
            <w:r w:rsidRPr="000D7AA7">
              <w:rPr>
                <w:b/>
                <w:bCs/>
                <w:iCs/>
                <w:sz w:val="20"/>
                <w:lang w:val="ro-RO"/>
              </w:rPr>
              <w:t>Se interzice circulația t</w:t>
            </w:r>
            <w:r>
              <w:rPr>
                <w:b/>
                <w:bCs/>
                <w:iCs/>
                <w:sz w:val="20"/>
                <w:lang w:val="ro-RO"/>
              </w:rPr>
              <w:t>r</w:t>
            </w:r>
            <w:r w:rsidRPr="000D7AA7">
              <w:rPr>
                <w:b/>
                <w:bCs/>
                <w:iCs/>
                <w:sz w:val="20"/>
                <w:lang w:val="ro-RO"/>
              </w:rPr>
              <w:t>enurilor de marfă.</w:t>
            </w:r>
          </w:p>
        </w:tc>
      </w:tr>
      <w:tr w:rsidR="004F3B80" w14:paraId="2450DFA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2D94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E38B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3B0C7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1C7E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713E4A9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FADA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61884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75DF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D8B2D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1164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AA4665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13ADF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C6D1B" w14:textId="77777777" w:rsidR="004F3B80" w:rsidRDefault="004F3B8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27476" w14:textId="77777777" w:rsidR="004F3B80" w:rsidRPr="00F6236C" w:rsidRDefault="004F3B8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A8991" w14:textId="77777777" w:rsidR="004F3B80" w:rsidRDefault="004F3B8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Topliţa</w:t>
            </w:r>
          </w:p>
          <w:p w14:paraId="4E0C4A14" w14:textId="77777777" w:rsidR="004F3B80" w:rsidRDefault="004F3B80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C944" w14:textId="77777777" w:rsidR="004F3B80" w:rsidRDefault="004F3B8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01409" w14:textId="77777777" w:rsidR="004F3B80" w:rsidRDefault="004F3B8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D9168" w14:textId="77777777" w:rsidR="004F3B80" w:rsidRDefault="004F3B80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03173" w14:textId="77777777" w:rsidR="004F3B80" w:rsidRPr="00F6236C" w:rsidRDefault="004F3B80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5ED7B" w14:textId="77777777" w:rsidR="004F3B80" w:rsidRDefault="004F3B80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D5FE3EA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61B14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9863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183+950</w:t>
            </w:r>
          </w:p>
          <w:p w14:paraId="241F9FF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82A4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BC03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FA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AA870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C9F9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32198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B7D5" w14:textId="77777777" w:rsidR="004F3B80" w:rsidRPr="007F77BB" w:rsidRDefault="004F3B8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Semnalizatăpe teren numai în capătul X. </w:t>
            </w:r>
          </w:p>
          <w:p w14:paraId="7F954AB4" w14:textId="77777777" w:rsidR="004F3B80" w:rsidRDefault="004F3B80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  <w:lang w:val="ro-RO"/>
              </w:rPr>
              <w:t xml:space="preserve">Fără inductori. Linia 3 stația Toplița protecție lucrări și muncitori liniile 1 și 2 </w:t>
            </w:r>
          </w:p>
        </w:tc>
      </w:tr>
      <w:tr w:rsidR="004F3B80" w14:paraId="53D4E489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739B0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2CD8D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6DFDC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D72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Aluniş Mureş</w:t>
            </w:r>
          </w:p>
          <w:p w14:paraId="42B90A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FCD7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20AC1E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D62B5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07E9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241A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3D5F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E3A2E3F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03A41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7AB5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245+050</w:t>
            </w:r>
          </w:p>
          <w:p w14:paraId="3DD475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F943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5FFE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Aluniş Mureş -</w:t>
            </w:r>
          </w:p>
          <w:p w14:paraId="18C85AA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98E0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B986F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C30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CA765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ECA1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Semnalizată ca limitare de viteză. Cu inductori de </w:t>
            </w:r>
          </w:p>
          <w:p w14:paraId="431B027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2000 Hz. Valabilă doar pentru trenurile tip automotor</w:t>
            </w:r>
          </w:p>
        </w:tc>
      </w:tr>
      <w:tr w:rsidR="004F3B80" w14:paraId="081C6B60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D2EBC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6A1E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E49A7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C55A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1C8D995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89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C5C27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8219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DFE31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D713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707AF76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FFE0B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C05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D9DDC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DADE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2B7469F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12827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42FF3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06ED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A2293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38C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5AD478C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33029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B7D1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BDB36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D5955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Reghin</w:t>
            </w:r>
          </w:p>
          <w:p w14:paraId="3ECFD61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5313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E8E75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F92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2B838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0EC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pe teren. </w:t>
            </w:r>
          </w:p>
        </w:tc>
      </w:tr>
      <w:tr w:rsidR="004F3B80" w14:paraId="04CE4468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EB79A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65E7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20A8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22C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Dumbrăvioara</w:t>
            </w:r>
          </w:p>
          <w:p w14:paraId="0162138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4A0E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C8200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514DA4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40A0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2D1A7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71E0E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F3B80" w14:paraId="315B865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3039F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EF3A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64879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73F1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B6BB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281FD46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41821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EAA5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9AB36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A2E2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9.</w:t>
            </w:r>
          </w:p>
          <w:p w14:paraId="5ED8770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704081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C7013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4478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73A3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633D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EBFA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053B44A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C21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77C0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EA3F7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F8C6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6 şi 7.</w:t>
            </w:r>
          </w:p>
          <w:p w14:paraId="6A6886B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423A3A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773B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B9F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441E2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3CD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</w:t>
            </w:r>
          </w:p>
          <w:p w14:paraId="7059DCD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AFA4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02E14B1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A9982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FD62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D941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9529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EA2BC6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7 .</w:t>
            </w:r>
          </w:p>
        </w:tc>
      </w:tr>
      <w:tr w:rsidR="004F3B80" w14:paraId="38E0027D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AE3EA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6471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61AD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9EA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Mureş Sud</w:t>
            </w:r>
          </w:p>
          <w:p w14:paraId="157DEB7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EA19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</w:t>
            </w:r>
          </w:p>
          <w:p w14:paraId="1E49557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0F153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6EC5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DB16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2C32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DE5285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5B49CA3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F3B80" w14:paraId="4212DC12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C5313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BB55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81E8C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8C23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Târgu  Mureş Sud</w:t>
            </w:r>
          </w:p>
          <w:p w14:paraId="190EA9C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3A77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toate apara-tele de cale </w:t>
            </w:r>
          </w:p>
          <w:p w14:paraId="558D0D5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E0BD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8635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8C32D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4477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096DAA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264F0F8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2 - 12.</w:t>
            </w:r>
          </w:p>
        </w:tc>
      </w:tr>
      <w:tr w:rsidR="004F3B80" w14:paraId="779C00F9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18351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7A008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433+660</w:t>
            </w:r>
          </w:p>
          <w:p w14:paraId="6F73121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91B1A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170EA" w14:textId="77777777" w:rsidR="004F3B80" w:rsidRDefault="004F3B80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58AE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E040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E3B8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F0EA5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D74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5D5B4D6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E5648" w14:textId="77777777" w:rsidR="004F3B80" w:rsidRDefault="004F3B80" w:rsidP="004F3B80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0CB8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C6C1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29E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Războieni</w:t>
            </w:r>
          </w:p>
          <w:p w14:paraId="179FE0C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E062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</w:t>
            </w:r>
          </w:p>
          <w:p w14:paraId="5CC00A2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21BF6" w14:textId="77777777" w:rsidR="004F3B80" w:rsidRPr="00514DA4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514DA4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832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963B" w14:textId="77777777" w:rsidR="004F3B80" w:rsidRPr="00F6236C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17F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4A26A5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7 și  8.</w:t>
            </w:r>
          </w:p>
        </w:tc>
      </w:tr>
    </w:tbl>
    <w:p w14:paraId="528768E8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6BCC3E0A" w14:textId="77777777" w:rsidR="004F3B80" w:rsidRDefault="004F3B80" w:rsidP="00C022B2">
      <w:pPr>
        <w:pStyle w:val="Heading1"/>
        <w:spacing w:line="276" w:lineRule="auto"/>
      </w:pPr>
      <w:r>
        <w:t>LINIA 328</w:t>
      </w:r>
    </w:p>
    <w:p w14:paraId="1574FA99" w14:textId="77777777" w:rsidR="004F3B80" w:rsidRDefault="004F3B80" w:rsidP="00C022B2">
      <w:pPr>
        <w:pStyle w:val="Heading1"/>
        <w:spacing w:line="276" w:lineRule="auto"/>
        <w:rPr>
          <w:b w:val="0"/>
          <w:bCs w:val="0"/>
          <w:sz w:val="8"/>
        </w:rPr>
      </w:pPr>
      <w:r>
        <w:t>ARAD - ORADEA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F3B80" w14:paraId="513FBAFE" w14:textId="77777777">
        <w:trPr>
          <w:cantSplit/>
          <w:trHeight w:val="61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E87E3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FF42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6F442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54B5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1328076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directă,</w:t>
            </w:r>
          </w:p>
          <w:p w14:paraId="01B08FC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Utvinişu Nou -</w:t>
            </w:r>
          </w:p>
          <w:p w14:paraId="6D886FD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7DEA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4AE90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9AF9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7+400</w:t>
            </w:r>
          </w:p>
          <w:p w14:paraId="12230A0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583C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D76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4821C39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58DCC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D97B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106D7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0400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Utvinişu Nou</w:t>
            </w:r>
          </w:p>
          <w:p w14:paraId="6814D87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0D5C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5DB88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3B8A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F39F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F1F5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2F4C2ED" w14:textId="77777777">
        <w:trPr>
          <w:cantSplit/>
          <w:trHeight w:val="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A3FAA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509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D060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7E82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45D16AE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EA76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69474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04A5B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15DB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4714B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B3F3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14D96283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6BC6F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F35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E7A84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ED8B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335DD31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83C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7655D3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6BA1E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A2F25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0EB2F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5868C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7A59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F631E76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F369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AE95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28+700</w:t>
            </w:r>
          </w:p>
          <w:p w14:paraId="4C76CBE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85AB2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C1DFB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Șimand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6EC5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4B9DE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B365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08664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0928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4442B96F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47CA5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E8F7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34+550</w:t>
            </w:r>
          </w:p>
          <w:p w14:paraId="2951E98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87CBE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564E4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Șimand,</w:t>
            </w:r>
            <w:r>
              <w:rPr>
                <w:b/>
                <w:bCs/>
                <w:sz w:val="20"/>
                <w:lang w:val="ro-RO"/>
              </w:rPr>
              <w:br/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D28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7C78E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F811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8BF94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EA516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2188668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D0B476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E43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47+000</w:t>
            </w:r>
          </w:p>
          <w:p w14:paraId="3EEBDC0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54A57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DC3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Chișineu Criș </w:t>
            </w:r>
          </w:p>
          <w:p w14:paraId="1CCA50D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C5C0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2CE5B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6F25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BC279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0625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53C70755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91A78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973D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54+900</w:t>
            </w:r>
          </w:p>
          <w:p w14:paraId="7DCED24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55+800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DF32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D212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Chișineu Criș -</w:t>
            </w:r>
          </w:p>
          <w:p w14:paraId="243DEAE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Ciumeghiu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8811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C6662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0852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13B47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BF44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ECDA79C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122EB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55F7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B7C98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7A77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Ciumeghiu </w:t>
            </w:r>
          </w:p>
          <w:p w14:paraId="634F53D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7AD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D5B1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A885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D75C7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C3D0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1396D32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3C765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184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2FB0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234A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Salonta</w:t>
            </w:r>
          </w:p>
          <w:p w14:paraId="0E3AA99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7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8F5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674C523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297E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6C51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59E1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8C1A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47790D16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EEF0D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5C86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89+324</w:t>
            </w:r>
          </w:p>
          <w:p w14:paraId="32A5C28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93+910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3935A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D897E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Salonta – Ax Cefa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035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2DD5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1B17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D74F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D5C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6F35BF5E" w14:textId="77777777">
        <w:trPr>
          <w:cantSplit/>
          <w:trHeight w:val="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7E953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D0F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104+276</w:t>
            </w:r>
          </w:p>
          <w:p w14:paraId="6162ABC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5DA26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EB54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Ax Leș Bihor – </w:t>
            </w:r>
          </w:p>
          <w:p w14:paraId="412C431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Oradea Vest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F0A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BC11D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4C1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F6D3C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8C3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7DCCEA1E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B6B7C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7B7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809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CA89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95BDE26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6546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11CAE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6259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E3F2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4A49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 A,  4 A, 7 A, 1 B, </w:t>
            </w:r>
          </w:p>
          <w:p w14:paraId="4C1A067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2 B, 3 B, Cap Y.</w:t>
            </w:r>
          </w:p>
          <w:p w14:paraId="1D781C5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3E40628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F3B80" w14:paraId="0A5E921B" w14:textId="77777777">
        <w:trPr>
          <w:cantSplit/>
          <w:trHeight w:val="40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8CF1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BFC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56E2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FFB0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D1E676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2B4A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9F19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9448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766C2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DE74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7 A, 1B - 3B, </w:t>
            </w:r>
          </w:p>
          <w:p w14:paraId="3ECEA7F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și Depou, Cap Y.</w:t>
            </w:r>
          </w:p>
          <w:p w14:paraId="190DD33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26DD3A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F3B80" w14:paraId="42FEC447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7CBC1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A2EC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7229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688B8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7C57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F898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C58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961BA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6FC8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linia 1 A, Cap Y.</w:t>
            </w:r>
          </w:p>
          <w:p w14:paraId="1EC3A13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20C755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F3B80" w14:paraId="65536D26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B5AE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29E8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8F529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22EB7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2306F00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33CAB" w14:textId="77777777" w:rsidR="004F3B80" w:rsidRPr="002A60A1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2A60A1">
              <w:rPr>
                <w:b/>
                <w:bCs/>
                <w:sz w:val="20"/>
                <w:lang w:val="ro-RO"/>
              </w:rPr>
              <w:t xml:space="preserve">peste </w:t>
            </w:r>
            <w:r>
              <w:rPr>
                <w:b/>
                <w:bCs/>
                <w:sz w:val="20"/>
                <w:lang w:val="ro-RO"/>
              </w:rPr>
              <w:t>sch. 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B5D3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2D7F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35321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8E84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3A, 4A, Cap Y.</w:t>
            </w:r>
          </w:p>
          <w:p w14:paraId="59D332E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65566B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F3B80" w14:paraId="17571735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F3ABF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D997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5292C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946A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3B67CA42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72729" w14:textId="77777777" w:rsidR="004F3B80" w:rsidRPr="002A60A1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619EC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5E4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5D68E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4D17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7A, 1B - 3B și </w:t>
            </w:r>
          </w:p>
          <w:p w14:paraId="0445825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 Cap Y.</w:t>
            </w:r>
          </w:p>
          <w:p w14:paraId="79A582C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D977B0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  <w:tr w:rsidR="004F3B80" w14:paraId="68C00EDB" w14:textId="77777777">
        <w:trPr>
          <w:cantSplit/>
          <w:trHeight w:val="2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1FC10" w14:textId="77777777" w:rsidR="004F3B80" w:rsidRDefault="004F3B80" w:rsidP="004F3B80">
            <w:pPr>
              <w:numPr>
                <w:ilvl w:val="0"/>
                <w:numId w:val="3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FA0F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E210F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70F5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Oradea</w:t>
            </w:r>
          </w:p>
          <w:p w14:paraId="7883929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B3724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F583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709CB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FA137" w14:textId="77777777" w:rsidR="004F3B80" w:rsidRPr="00FA2F2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8873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liniile 3A, 4 A și </w:t>
            </w:r>
          </w:p>
          <w:p w14:paraId="7256E57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Depoul Oradea.</w:t>
            </w:r>
          </w:p>
          <w:p w14:paraId="0AAF27A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C912ED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Staţ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ie paralelogram.</w:t>
            </w:r>
          </w:p>
        </w:tc>
      </w:tr>
    </w:tbl>
    <w:p w14:paraId="2AD3818C" w14:textId="77777777" w:rsidR="004F3B80" w:rsidRDefault="004F3B80" w:rsidP="00D80858">
      <w:pPr>
        <w:pStyle w:val="Heading1"/>
        <w:spacing w:line="276" w:lineRule="auto"/>
      </w:pPr>
    </w:p>
    <w:p w14:paraId="0F1D8FAF" w14:textId="77777777" w:rsidR="004F3B80" w:rsidRDefault="004F3B80" w:rsidP="00D80858">
      <w:pPr>
        <w:pStyle w:val="Heading1"/>
        <w:spacing w:line="276" w:lineRule="auto"/>
      </w:pPr>
      <w:r>
        <w:t>LINIA 330</w:t>
      </w:r>
    </w:p>
    <w:p w14:paraId="7C1DEC69" w14:textId="77777777" w:rsidR="004F3B80" w:rsidRDefault="004F3B80" w:rsidP="00D80858">
      <w:pPr>
        <w:pStyle w:val="Heading1"/>
        <w:spacing w:line="276" w:lineRule="auto"/>
        <w:rPr>
          <w:b w:val="0"/>
          <w:bCs w:val="0"/>
          <w:sz w:val="8"/>
        </w:rPr>
      </w:pPr>
      <w:r>
        <w:t>SÂNTANA - BRAD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F3B80" w14:paraId="3C091392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36F0F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501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552F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EAE1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78995CC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A35E9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742F4D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8146E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4938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AA02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5E90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67DC3B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0AF11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8EFA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E904A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250AE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Sântana</w:t>
            </w:r>
          </w:p>
          <w:p w14:paraId="5C6E0F5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5 şi 6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F0DD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4D2C26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C65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D675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28B37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7434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1FE625E6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FF47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2F85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8+400</w:t>
            </w:r>
          </w:p>
          <w:p w14:paraId="530D3E1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43CE5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0E1A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Sântana - Șiria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E846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875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304F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27024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4EAF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FAE42F8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8B62E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1E37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F530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FDE8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Ineu</w:t>
            </w:r>
          </w:p>
          <w:p w14:paraId="2BA88503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37EC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5022BAE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3060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EACA5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DA49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FD9AC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A3F0C4C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C19BB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3FB83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51+500</w:t>
            </w:r>
          </w:p>
          <w:p w14:paraId="6F54D5F6" w14:textId="77777777" w:rsidR="004F3B80" w:rsidRDefault="004F3B80" w:rsidP="00F4733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53+700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1247F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1E5C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Ineu - Sebiş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9656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4E7C7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ADB0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FFE18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3D1A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E964F7E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9987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9825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4FE9590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A630D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B1F5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Sebiş</w:t>
            </w:r>
          </w:p>
          <w:p w14:paraId="2565BB61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directă /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234A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D39EDC2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3338C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D564E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4BD02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3EB4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9920079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49E44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7C87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E417B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2B7AA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Gurahonţ</w:t>
            </w:r>
          </w:p>
          <w:p w14:paraId="43ECE680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38C25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0A346ADF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49134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34778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97654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1CAD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4A50514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903E3" w14:textId="77777777" w:rsidR="004F3B80" w:rsidRDefault="004F3B80" w:rsidP="004F3B80">
            <w:pPr>
              <w:numPr>
                <w:ilvl w:val="0"/>
                <w:numId w:val="3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704D1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133+530</w:t>
            </w:r>
          </w:p>
          <w:p w14:paraId="2FD0883D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133+580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75C7B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  <w:r>
              <w:rPr>
                <w:b/>
                <w:bCs/>
                <w:sz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3D019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Vârfurile - Brad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031AD6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94FB8" w14:textId="77777777" w:rsidR="004F3B80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E426BA" w14:textId="77777777" w:rsidR="004F3B80" w:rsidRDefault="004F3B80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E8218" w14:textId="77777777" w:rsidR="004F3B80" w:rsidRPr="001C04D5" w:rsidRDefault="004F3B80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181FF" w14:textId="77777777" w:rsidR="004F3B80" w:rsidRDefault="004F3B80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</w:tbl>
    <w:p w14:paraId="39C0AA41" w14:textId="77777777" w:rsidR="004F3B80" w:rsidRDefault="004F3B80" w:rsidP="00D80858">
      <w:pPr>
        <w:spacing w:before="40" w:after="40" w:line="276" w:lineRule="auto"/>
        <w:ind w:right="57"/>
        <w:rPr>
          <w:sz w:val="20"/>
          <w:lang w:val="ro-RO"/>
        </w:rPr>
      </w:pPr>
    </w:p>
    <w:p w14:paraId="0E3B8B37" w14:textId="77777777" w:rsidR="004F3B80" w:rsidRDefault="004F3B80" w:rsidP="008C333F">
      <w:pPr>
        <w:pStyle w:val="Heading1"/>
        <w:spacing w:line="360" w:lineRule="auto"/>
      </w:pPr>
      <w:r>
        <w:lastRenderedPageBreak/>
        <w:t>LINIA 335</w:t>
      </w:r>
    </w:p>
    <w:p w14:paraId="1D587D7F" w14:textId="77777777" w:rsidR="004F3B80" w:rsidRDefault="004F3B80" w:rsidP="00AA23E7">
      <w:pPr>
        <w:pStyle w:val="Heading1"/>
        <w:spacing w:line="360" w:lineRule="auto"/>
        <w:rPr>
          <w:b w:val="0"/>
          <w:bCs w:val="0"/>
          <w:sz w:val="8"/>
        </w:rPr>
      </w:pPr>
      <w:r>
        <w:t>EPISCOPIA BIHOR - ORADEA VEST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4F3B80" w14:paraId="5C5E9358" w14:textId="77777777">
        <w:trPr>
          <w:cantSplit/>
          <w:trHeight w:val="649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333AC" w14:textId="77777777" w:rsidR="004F3B80" w:rsidRDefault="004F3B80" w:rsidP="004F3B80">
            <w:pPr>
              <w:numPr>
                <w:ilvl w:val="0"/>
                <w:numId w:val="3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32B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592A" w14:textId="77777777" w:rsidR="004F3B80" w:rsidRPr="009050E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993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977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5BB8E7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  <w:p w14:paraId="7756546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020EC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BD82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0F30A" w14:textId="77777777" w:rsidR="004F3B80" w:rsidRPr="009050E5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8A56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BFECB1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48C22DA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</w:tbl>
    <w:p w14:paraId="334786D6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252BC147" w14:textId="77777777" w:rsidR="004F3B80" w:rsidRDefault="004F3B80" w:rsidP="00274DBB">
      <w:pPr>
        <w:pStyle w:val="Heading1"/>
        <w:spacing w:line="360" w:lineRule="auto"/>
      </w:pPr>
      <w:r>
        <w:t>LINIA 400</w:t>
      </w:r>
    </w:p>
    <w:p w14:paraId="1AA275EB" w14:textId="77777777" w:rsidR="004F3B80" w:rsidRDefault="004F3B80" w:rsidP="00D95833">
      <w:pPr>
        <w:pStyle w:val="Heading1"/>
        <w:spacing w:line="360" w:lineRule="auto"/>
        <w:rPr>
          <w:b w:val="0"/>
          <w:bCs w:val="0"/>
          <w:sz w:val="8"/>
        </w:rPr>
      </w:pPr>
      <w:bookmarkStart w:id="4" w:name="_Hlk210635328"/>
      <w:r>
        <w:t>EPISCOPIA BIHOR - HALMEU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F3B80" w14:paraId="71474CFA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289E4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0E1A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D4D69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802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Episcopia Bihor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404D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bretea</w:t>
            </w:r>
          </w:p>
          <w:p w14:paraId="3BC9F66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19, 21, 31, 27 / 29</w:t>
            </w:r>
          </w:p>
          <w:p w14:paraId="4DFDDE6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8DB60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4A4D3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42046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ED4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4EDA94F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2909F9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7 - 17, Cap X.</w:t>
            </w:r>
          </w:p>
        </w:tc>
      </w:tr>
      <w:tr w:rsidR="004F3B80" w14:paraId="4E8B39C1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0CF4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C97A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663+100</w:t>
            </w:r>
          </w:p>
          <w:p w14:paraId="0750293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664+450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8BE14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0BC1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Episcopia Bihor - Biharia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7CE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7D2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96070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6F6D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C047B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63BE2AC0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37389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4211E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670+200671+700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74747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63E4B" w14:textId="77777777" w:rsidR="004F3B80" w:rsidRDefault="004F3B8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0925F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C1929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DFAC8" w14:textId="77777777" w:rsidR="004F3B80" w:rsidRDefault="004F3B8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AB009" w14:textId="77777777" w:rsidR="004F3B80" w:rsidRPr="00F344E1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19E4" w14:textId="77777777" w:rsidR="004F3B80" w:rsidRDefault="004F3B8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BB04F68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AE962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2214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676+000</w:t>
            </w:r>
          </w:p>
          <w:p w14:paraId="57202C0F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677+000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30A4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1BA5A" w14:textId="77777777" w:rsidR="004F3B80" w:rsidRDefault="004F3B8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E011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ED00E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087CC" w14:textId="77777777" w:rsidR="004F3B80" w:rsidRDefault="004F3B8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6675D" w14:textId="77777777" w:rsidR="004F3B80" w:rsidRPr="00F344E1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834D9" w14:textId="77777777" w:rsidR="004F3B80" w:rsidRDefault="004F3B8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F76FA24" w14:textId="77777777">
        <w:trPr>
          <w:cantSplit/>
          <w:trHeight w:val="37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E33C2C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83355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682+900</w:t>
            </w:r>
          </w:p>
          <w:p w14:paraId="29262B6E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683+500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CF5DA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06C55" w14:textId="77777777" w:rsidR="004F3B80" w:rsidRDefault="004F3B80" w:rsidP="009A2B0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Biharia - Diosig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8E54C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18E72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26C3B" w14:textId="77777777" w:rsidR="004F3B80" w:rsidRDefault="004F3B80" w:rsidP="009A2B0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ECB7B" w14:textId="77777777" w:rsidR="004F3B80" w:rsidRPr="00F344E1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1026D" w14:textId="77777777" w:rsidR="004F3B80" w:rsidRDefault="004F3B80" w:rsidP="009A2B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1E2EAC05" w14:textId="7777777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742AC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5833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8DBA9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F98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Valea lui Mihai</w:t>
            </w:r>
          </w:p>
          <w:p w14:paraId="6DA298C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B93D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între prima joantă a sch. R3 și km 719+700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248BC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DD3AA5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FD0CA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9B12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Linie închisă între km 719+700 și călcâi sch. R16</w:t>
            </w:r>
          </w:p>
        </w:tc>
      </w:tr>
      <w:tr w:rsidR="004F3B80" w14:paraId="0604287F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9F6C8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D54F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22AFA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7942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Sanislău</w:t>
            </w:r>
          </w:p>
          <w:p w14:paraId="497BAC7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94BE6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64F4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5DD0C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E11AB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188DC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20ED475F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246C2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6A4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756+500</w:t>
            </w:r>
          </w:p>
          <w:p w14:paraId="0746EB8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759+600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75E2F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025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48E8D36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B91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8B0E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675AC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D1C4F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A77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320DA330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BCA3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C8ABC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763+600</w:t>
            </w:r>
          </w:p>
          <w:p w14:paraId="0313401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764+500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F6F1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243D" w14:textId="77777777" w:rsidR="004F3B80" w:rsidRDefault="004F3B80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Carei – </w:t>
            </w:r>
          </w:p>
          <w:p w14:paraId="236C1E11" w14:textId="77777777" w:rsidR="004F3B80" w:rsidRDefault="004F3B80" w:rsidP="000374C7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G-ral Avramescu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A26D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14745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063E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731A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0B2F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23BC9272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A47E5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05C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076B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7E3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G-ral Avramescu</w:t>
            </w:r>
          </w:p>
          <w:p w14:paraId="160E146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1EE9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AE6A7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7FAA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18548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303F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76B7C801" w14:textId="77777777">
        <w:trPr>
          <w:cantSplit/>
          <w:trHeight w:val="350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AE639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EE523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770+400</w:t>
            </w:r>
          </w:p>
          <w:p w14:paraId="71592DAE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A4E5F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D4431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G-ral Avramescu – </w:t>
            </w:r>
          </w:p>
          <w:p w14:paraId="4B8DCFA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Satu Mare Sud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55C2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CBCAD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F0C64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FB4679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B6A3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2439FB92" w14:textId="77777777" w:rsidTr="006B1955">
        <w:trPr>
          <w:cantSplit/>
          <w:trHeight w:val="623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0B565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B8DDF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774+300</w:t>
            </w:r>
          </w:p>
          <w:p w14:paraId="653EAE54" w14:textId="77777777" w:rsidR="004F3B80" w:rsidRDefault="004F3B80" w:rsidP="009A2B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2B258" w14:textId="77777777" w:rsidR="004F3B80" w:rsidRDefault="004F3B80" w:rsidP="009A2B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AE0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187D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4B3D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35707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9C49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E4FD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3859F09E" w14:textId="77777777" w:rsidTr="00D20798">
        <w:trPr>
          <w:cantSplit/>
          <w:trHeight w:val="175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4CB4E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8632D" w14:textId="77777777" w:rsidR="004F3B80" w:rsidRDefault="004F3B80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775+300</w:t>
            </w:r>
          </w:p>
          <w:p w14:paraId="3CF18825" w14:textId="77777777" w:rsidR="004F3B80" w:rsidRDefault="004F3B80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776+600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0C245" w14:textId="77777777" w:rsidR="004F3B80" w:rsidRDefault="004F3B80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50</w:t>
            </w: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987D7" w14:textId="77777777" w:rsidR="004F3B80" w:rsidRDefault="004F3B80" w:rsidP="006B1955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147A" w14:textId="77777777" w:rsidR="004F3B80" w:rsidRDefault="004F3B80" w:rsidP="006B1955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77034" w14:textId="77777777" w:rsidR="004F3B80" w:rsidRDefault="004F3B80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38333D" w14:textId="77777777" w:rsidR="004F3B80" w:rsidRDefault="004F3B80" w:rsidP="006B195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2756A" w14:textId="77777777" w:rsidR="004F3B80" w:rsidRPr="00F344E1" w:rsidRDefault="004F3B80" w:rsidP="006B1955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F3D93" w14:textId="77777777" w:rsidR="004F3B80" w:rsidRDefault="004F3B80" w:rsidP="006B1955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E15CB9B" w14:textId="77777777">
        <w:trPr>
          <w:cantSplit/>
          <w:trHeight w:val="43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D70AA6C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6E6F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6B98A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8C4F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 Sud</w:t>
            </w:r>
          </w:p>
          <w:p w14:paraId="120A004B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A03AE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BFA2A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C978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5BA84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11D1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0F161244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0C163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7E920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75BB3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5AB2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Satu Mare</w:t>
            </w:r>
          </w:p>
          <w:p w14:paraId="4544022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3B68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F79B8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F344E1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65A7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1A164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95E8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C7D56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liniile 7 </w:t>
            </w:r>
          </w:p>
          <w:p w14:paraId="0F71780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primiri - expedieri. </w:t>
            </w:r>
          </w:p>
        </w:tc>
      </w:tr>
      <w:tr w:rsidR="004F3B80" w14:paraId="687020B2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761E4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3419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82EEC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CF13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FCBBE" w14:textId="77777777" w:rsidR="004F3B80" w:rsidRDefault="004F3B80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66A7E0EF" w14:textId="77777777" w:rsidR="004F3B80" w:rsidRDefault="004F3B80" w:rsidP="00A34F45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1168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1A1CA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A882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5732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99B5F4A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331F8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0C0B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F4E6F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0B34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Micula</w:t>
            </w:r>
          </w:p>
          <w:p w14:paraId="18CB1C3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626E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799+650</w:t>
            </w:r>
          </w:p>
          <w:p w14:paraId="5E0F213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800+400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B5C2F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C38EF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11C10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E7997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FF1F8EE" w14:textId="77777777">
        <w:trPr>
          <w:cantSplit/>
          <w:trHeight w:val="2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34DA9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7139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809+075</w:t>
            </w:r>
          </w:p>
          <w:p w14:paraId="0AE6DDA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809+880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2DF35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D8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7B7B2E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F56D9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39DB9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68259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735664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C60DC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  <w:p w14:paraId="350C3249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79CA7917" w14:textId="77777777">
        <w:trPr>
          <w:cantSplit/>
          <w:trHeight w:val="68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79734" w14:textId="77777777" w:rsidR="004F3B80" w:rsidRDefault="004F3B80" w:rsidP="004F3B80">
            <w:pPr>
              <w:numPr>
                <w:ilvl w:val="0"/>
                <w:numId w:val="4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906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1FDEA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6E32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Halmeu</w:t>
            </w:r>
          </w:p>
          <w:p w14:paraId="7F44631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și 8 largă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B78F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7BD047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21114" w14:textId="77777777" w:rsidR="004F3B80" w:rsidRDefault="004F3B80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60B93" w14:textId="77777777" w:rsidR="004F3B80" w:rsidRPr="00F344E1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6E20A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679450ED" w14:textId="77777777" w:rsidR="004F3B80" w:rsidRDefault="004F3B80" w:rsidP="004418C0">
      <w:pPr>
        <w:spacing w:before="40" w:after="40" w:line="192" w:lineRule="auto"/>
        <w:ind w:right="57"/>
        <w:rPr>
          <w:sz w:val="20"/>
          <w:lang w:val="ro-RO"/>
        </w:rPr>
      </w:pPr>
    </w:p>
    <w:p w14:paraId="38A5750B" w14:textId="77777777" w:rsidR="004F3B80" w:rsidRDefault="004F3B80" w:rsidP="00255EB2">
      <w:pPr>
        <w:spacing w:before="40" w:after="40" w:line="360" w:lineRule="auto"/>
        <w:ind w:left="57" w:right="57"/>
        <w:jc w:val="center"/>
        <w:rPr>
          <w:b/>
          <w:bCs/>
          <w:spacing w:val="40"/>
          <w:lang w:val="ro-RO"/>
        </w:rPr>
      </w:pPr>
      <w:r>
        <w:rPr>
          <w:b/>
          <w:bCs/>
          <w:spacing w:val="40"/>
          <w:lang w:val="ro-RO"/>
        </w:rPr>
        <w:t>LINIA 401</w:t>
      </w:r>
    </w:p>
    <w:p w14:paraId="3E880675" w14:textId="77777777" w:rsidR="004F3B80" w:rsidRDefault="004F3B80" w:rsidP="00B64F39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SATU MARE - BAIA MARE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4F3B80" w14:paraId="0494DD4C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79B8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638B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EEFC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302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Satu Mare </w:t>
            </w:r>
          </w:p>
          <w:p w14:paraId="3F4E5D0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7 PE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549291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călcâi sch. 27 Cap X până la km 787+350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78C29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BB2EA6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8BF4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01F4E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B28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D65B70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linia </w:t>
            </w:r>
          </w:p>
          <w:p w14:paraId="022C9D22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7 prim. - exp. </w:t>
            </w:r>
          </w:p>
        </w:tc>
      </w:tr>
      <w:tr w:rsidR="004F3B80" w14:paraId="1650DEA0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A6C13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FFF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886F1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D87B8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Botiz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C7236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1R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66FB1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8642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66B39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C1AA3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66E6AA2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A1A197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pe direcția Botiz - Micula.</w:t>
            </w:r>
          </w:p>
        </w:tc>
      </w:tr>
      <w:tr w:rsidR="004F3B80" w14:paraId="1CA0D73F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7086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E9AB2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12+000</w:t>
            </w:r>
          </w:p>
          <w:p w14:paraId="1EE18C96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1BE0" w14:textId="77777777" w:rsidR="004F3B80" w:rsidRPr="00BB2EA6" w:rsidRDefault="004F3B8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41DB" w14:textId="77777777" w:rsidR="004F3B80" w:rsidRDefault="004F3B80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05475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50DE7" w14:textId="77777777" w:rsidR="004F3B80" w:rsidRDefault="004F3B8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34B5A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C63D" w14:textId="77777777" w:rsidR="004F3B80" w:rsidRPr="00BB2EA6" w:rsidRDefault="004F3B8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E674" w14:textId="77777777" w:rsidR="004F3B80" w:rsidRDefault="004F3B80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2CCD6EF0" w14:textId="77777777" w:rsidTr="009C6760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E3CF7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5A898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18+500</w:t>
            </w:r>
          </w:p>
          <w:p w14:paraId="08C1B965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19EE" w14:textId="77777777" w:rsidR="004F3B80" w:rsidRPr="00BB2EA6" w:rsidRDefault="004F3B8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988D2" w14:textId="77777777" w:rsidR="004F3B80" w:rsidRDefault="004F3B80" w:rsidP="009C676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 w:rsidRPr="00EC4468">
              <w:rPr>
                <w:b/>
                <w:bCs/>
                <w:sz w:val="20"/>
                <w:lang w:val="ro-RO"/>
              </w:rPr>
              <w:t>Botiz – Medieșu Aurit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28D19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BC362" w14:textId="77777777" w:rsidR="004F3B80" w:rsidRDefault="004F3B8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37580" w14:textId="77777777" w:rsidR="004F3B80" w:rsidRDefault="004F3B80" w:rsidP="009C676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F5C61" w14:textId="77777777" w:rsidR="004F3B80" w:rsidRPr="00BB2EA6" w:rsidRDefault="004F3B80" w:rsidP="009C676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7EDE0" w14:textId="77777777" w:rsidR="004F3B80" w:rsidRDefault="004F3B80" w:rsidP="009C676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5364DC73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5A861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97E1D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CF17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073CE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Ramificație Botiz h – Botiz Hm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7867E" w14:textId="77777777" w:rsidR="004F3B80" w:rsidRDefault="004F3B8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0+065</w:t>
            </w:r>
          </w:p>
          <w:p w14:paraId="00DF75C1" w14:textId="77777777" w:rsidR="004F3B80" w:rsidRDefault="004F3B8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0+890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528C2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9646F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EC004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938CD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BD4E402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A08A8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B0FEB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42+100</w:t>
            </w:r>
          </w:p>
          <w:p w14:paraId="4BFE59A7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47+700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226BF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55E60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Seini - Bușag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285C7" w14:textId="77777777" w:rsidR="004F3B80" w:rsidRDefault="004F3B80" w:rsidP="008D147E">
            <w:pPr>
              <w:spacing w:before="40" w:after="40" w:line="360" w:lineRule="auto"/>
              <w:ind w:left="57" w:right="57"/>
              <w:jc w:val="right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31BB4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A9E4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629F5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C48FFF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070E5EE4" w14:textId="77777777">
        <w:trPr>
          <w:cantSplit/>
          <w:trHeight w:val="3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BE750" w14:textId="77777777" w:rsidR="004F3B80" w:rsidRDefault="004F3B80" w:rsidP="004F3B80">
            <w:pPr>
              <w:numPr>
                <w:ilvl w:val="0"/>
                <w:numId w:val="3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59F95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807D3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0EFDC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Bușag</w:t>
            </w:r>
          </w:p>
          <w:p w14:paraId="50FEAC54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5F173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A7F0" w14:textId="77777777" w:rsidR="004F3B80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36FE4" w14:textId="77777777" w:rsidR="004F3B80" w:rsidRDefault="004F3B8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83F2B" w14:textId="77777777" w:rsidR="004F3B80" w:rsidRPr="00BB2EA6" w:rsidRDefault="004F3B8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C1715" w14:textId="77777777" w:rsidR="004F3B80" w:rsidRDefault="004F3B8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D5B17A3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28B9B382" w14:textId="77777777" w:rsidR="004F3B80" w:rsidRDefault="004F3B80" w:rsidP="00F0370D">
      <w:pPr>
        <w:pStyle w:val="Heading1"/>
        <w:spacing w:line="360" w:lineRule="auto"/>
      </w:pPr>
      <w:r>
        <w:t>LINIA 800</w:t>
      </w:r>
    </w:p>
    <w:p w14:paraId="772859D1" w14:textId="77777777" w:rsidR="004F3B80" w:rsidRDefault="004F3B80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4F3B80" w14:paraId="78BB2ECA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0A8DBA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EBFA8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F5E9D9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19128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39E7D5A0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B3126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992B7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5319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EC8B6E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DD46E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13231F6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EE961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BFA9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95037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E7344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9CC9F7D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0F849B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F1471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FD644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BD6C8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B83FC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068B36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78AFD9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FEF438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EBE0C2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1A5934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Nord</w:t>
            </w:r>
          </w:p>
          <w:p w14:paraId="7DDCFAED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934A8A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F4E1A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3F73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B0B70D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6B4A08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040CB8" w14:textId="77777777" w:rsidR="004F3B80" w:rsidRDefault="004F3B80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Cu acces la liniile 11 şi 12.</w:t>
            </w:r>
          </w:p>
        </w:tc>
      </w:tr>
      <w:tr w:rsidR="004F3B80" w:rsidRPr="00A8307A" w14:paraId="25697A6B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757F9" w14:textId="77777777" w:rsidR="004F3B80" w:rsidRPr="00A75A00" w:rsidRDefault="004F3B80" w:rsidP="004F3B80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B6EF68" w14:textId="77777777" w:rsidR="004F3B80" w:rsidRPr="00A8307A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B3DAC" w14:textId="77777777" w:rsidR="004F3B80" w:rsidRPr="00A8307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49E7F8" w14:textId="77777777" w:rsidR="004F3B80" w:rsidRPr="00A8307A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54F1EE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diag. </w:t>
            </w:r>
          </w:p>
          <w:p w14:paraId="71D21352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23 - 27 </w:t>
            </w:r>
          </w:p>
          <w:p w14:paraId="233C2528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556A2674" w14:textId="77777777" w:rsidR="004F3B80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20F73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78A6A" w14:textId="77777777" w:rsidR="004F3B80" w:rsidRPr="00A8307A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F5E3F7" w14:textId="77777777" w:rsidR="004F3B80" w:rsidRPr="00A8307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7644E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320FDBA1" w14:textId="77777777" w:rsidR="004F3B80" w:rsidRPr="00A8307A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treceri în abatere la București Triaj.</w:t>
            </w:r>
          </w:p>
        </w:tc>
      </w:tr>
      <w:tr w:rsidR="004F3B80" w14:paraId="3D112F8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8A26EC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4139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7031E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6CDD9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  <w:p w14:paraId="6483D0E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18ED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toată</w:t>
            </w:r>
          </w:p>
          <w:p w14:paraId="61026FC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707AD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E3E48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8201B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47E61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0C7D0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EAD0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5242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99A6D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63DC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C2679" w14:textId="77777777" w:rsidR="004F3B80" w:rsidRDefault="004F3B80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TDJ </w:t>
            </w:r>
          </w:p>
          <w:p w14:paraId="343CD87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18"/>
                <w:szCs w:val="18"/>
                <w:lang w:val="ro-RO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9CF70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AC9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F454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B0692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42C234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9B71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31411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5BE19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8A8B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B89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30DE9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97F0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2C2D01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74EF1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7CA1A4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4FAF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7ADD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4CC99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9EC1E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3E8E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AD3FD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3643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904AD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52124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77150FB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E088458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F3B80" w14:paraId="6E53571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F0ECE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7B5B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35F96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6CE1D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E197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37F0F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E4F51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5D3C8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A7513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8AA3670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4F74D0B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4 şi 5.</w:t>
            </w:r>
          </w:p>
        </w:tc>
      </w:tr>
      <w:tr w:rsidR="004F3B80" w14:paraId="240C2D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1F59D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8481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2CC8A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D7B5D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25F3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BEFA4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5299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86D73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BC373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1175D11F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6FE44A88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5.</w:t>
            </w:r>
          </w:p>
        </w:tc>
      </w:tr>
      <w:tr w:rsidR="004F3B80" w14:paraId="31996E0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9506D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FF0D04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F466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6C264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C3CA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F84FC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D7D1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457B0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B23C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4B6839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78E2D88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linia 4.</w:t>
            </w:r>
          </w:p>
        </w:tc>
      </w:tr>
      <w:tr w:rsidR="004F3B80" w14:paraId="737A933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E4121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B5793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8E25E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0F561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2842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toată </w:t>
            </w:r>
          </w:p>
          <w:p w14:paraId="42B46DA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CDA7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150A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712A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FED9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</w:p>
        </w:tc>
      </w:tr>
      <w:tr w:rsidR="004F3B80" w14:paraId="5324CE9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E75C1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83FC2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19A2DCB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AB0F3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32AE7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1A47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BDE0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42740" w14:textId="77777777" w:rsidR="004F3B80" w:rsidRDefault="004F3B8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107+900</w:t>
            </w:r>
          </w:p>
          <w:p w14:paraId="45C289CE" w14:textId="77777777" w:rsidR="004F3B80" w:rsidRDefault="004F3B80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D8F95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EA289D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44899C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B871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1952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2D0CE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1430E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Ciulniţa -</w:t>
            </w:r>
          </w:p>
          <w:p w14:paraId="55965038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04FE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64FC5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2644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109+800</w:t>
            </w:r>
          </w:p>
          <w:p w14:paraId="10ABC64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1BDBA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843B0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076E6B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BF24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BBC8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BF848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0C46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Ciulniţa</w:t>
            </w:r>
          </w:p>
          <w:p w14:paraId="2A2AE8D3" w14:textId="77777777" w:rsidR="004F3B80" w:rsidRPr="008B2519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2BED8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</w:t>
            </w:r>
          </w:p>
          <w:p w14:paraId="74D0364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F9C3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889A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68564" w14:textId="77777777" w:rsidR="004F3B80" w:rsidRPr="008D08DE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83B79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</w:tc>
      </w:tr>
      <w:tr w:rsidR="004F3B80" w14:paraId="7FBE34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AE4BF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6522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B3334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84E3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Perișoru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CBB30" w14:textId="77777777" w:rsidR="004F3B80" w:rsidRDefault="004F3B80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1747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B7B59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D4D0C" w14:textId="77777777" w:rsidR="004F3B80" w:rsidRPr="008D08DE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1B4B3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3, 4 și 5</w:t>
            </w:r>
          </w:p>
        </w:tc>
      </w:tr>
      <w:tr w:rsidR="004F3B80" w14:paraId="60A8439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0E99D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F9BC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8900" w14:textId="77777777" w:rsidR="004F3B80" w:rsidRPr="001161EA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78776" w14:textId="77777777" w:rsidR="004F3B80" w:rsidRDefault="004F3B80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 St. Feteşti</w:t>
            </w:r>
          </w:p>
          <w:p w14:paraId="7F449820" w14:textId="77777777" w:rsidR="004F3B80" w:rsidRDefault="004F3B80" w:rsidP="00897192">
            <w:pPr>
              <w:spacing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CF0CD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 </w:t>
            </w:r>
          </w:p>
          <w:p w14:paraId="0AFE8E9D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1E1F8" w14:textId="77777777" w:rsidR="004F3B80" w:rsidRPr="001161EA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6C521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55B42" w14:textId="77777777" w:rsidR="004F3B80" w:rsidRPr="008D08DE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AA568" w14:textId="77777777" w:rsidR="004F3B80" w:rsidRDefault="004F3B80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la linia UNIFERTRANS și la liniile 2, 3, 7 - 12. </w:t>
            </w:r>
          </w:p>
        </w:tc>
      </w:tr>
      <w:tr w:rsidR="004F3B80" w14:paraId="1A324BA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7177C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CB908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3183C" w14:textId="77777777" w:rsidR="004F3B80" w:rsidRPr="001161EA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95B5" w14:textId="77777777" w:rsidR="004F3B80" w:rsidRDefault="004F3B80" w:rsidP="00897192">
            <w:pPr>
              <w:spacing w:line="276" w:lineRule="auto"/>
              <w:ind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076A" w14:textId="77777777" w:rsidR="004F3B80" w:rsidRDefault="004F3B80" w:rsidP="004964F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22C00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EC236" w14:textId="77777777" w:rsidR="004F3B80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D4CA9" w14:textId="77777777" w:rsidR="004F3B80" w:rsidRPr="008D08DE" w:rsidRDefault="004F3B80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2CE55" w14:textId="77777777" w:rsidR="004F3B80" w:rsidRDefault="004F3B80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Fără inductori. Afectează intrări-iesiri </w:t>
            </w:r>
            <w:r>
              <w:rPr>
                <w:b/>
                <w:bCs/>
                <w:i/>
                <w:iCs/>
                <w:sz w:val="20"/>
                <w:lang w:val="ro-RO"/>
              </w:rPr>
              <w:br/>
              <w:t>la liniile 1 și 2</w:t>
            </w:r>
          </w:p>
        </w:tc>
      </w:tr>
      <w:tr w:rsidR="004F3B80" w14:paraId="4E4B5D0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DF98D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578F" w14:textId="77777777" w:rsidR="004F3B80" w:rsidRDefault="004F3B8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AF1C6" w14:textId="77777777" w:rsidR="004F3B80" w:rsidRPr="001161EA" w:rsidRDefault="004F3B8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1731" w14:textId="77777777" w:rsidR="004F3B80" w:rsidRDefault="004F3B80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8799D" w14:textId="77777777" w:rsidR="004F3B80" w:rsidRDefault="004F3B8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E2219" w14:textId="77777777" w:rsidR="004F3B80" w:rsidRPr="001161EA" w:rsidRDefault="004F3B8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EFD6A" w14:textId="77777777" w:rsidR="004F3B80" w:rsidRDefault="004F3B80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C874E" w14:textId="77777777" w:rsidR="004F3B80" w:rsidRDefault="004F3B80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6CDD" w14:textId="77777777" w:rsidR="004F3B80" w:rsidRDefault="004F3B8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Fără inductori.</w:t>
            </w:r>
          </w:p>
          <w:p w14:paraId="0650369A" w14:textId="77777777" w:rsidR="004F3B80" w:rsidRDefault="004F3B80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ieşiri la liniile 5 și 6 St. Saligny.</w:t>
            </w:r>
          </w:p>
        </w:tc>
      </w:tr>
      <w:tr w:rsidR="004F3B80" w14:paraId="5886A1E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CC064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D96E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37FFF" w14:textId="77777777" w:rsidR="004F3B80" w:rsidRPr="001161EA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568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64EFB78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16D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de la </w:t>
            </w:r>
          </w:p>
          <w:p w14:paraId="7404082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vârf sch. 94 până la vârf </w:t>
            </w:r>
          </w:p>
          <w:p w14:paraId="59BABC21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01BB9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46AF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848CA" w14:textId="77777777" w:rsidR="004F3B80" w:rsidRPr="001161EA" w:rsidRDefault="004F3B80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D5D07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Semnalizată ca limitare de viteză.</w:t>
            </w:r>
          </w:p>
        </w:tc>
      </w:tr>
      <w:tr w:rsidR="004F3B80" w14:paraId="76D5A56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DAB8D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B2681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0D40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27D4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Medgidia</w:t>
            </w:r>
          </w:p>
          <w:p w14:paraId="698D569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F254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de la semnal</w:t>
            </w:r>
          </w:p>
          <w:p w14:paraId="078734B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XPNB,</w:t>
            </w:r>
          </w:p>
          <w:p w14:paraId="68FE5BC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3881C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95118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8E508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724A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F49EE1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67977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B48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17BD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888D3" w14:textId="77777777" w:rsidR="004F3B80" w:rsidRDefault="004F3B8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265D674" w14:textId="77777777" w:rsidR="004F3B80" w:rsidRDefault="004F3B80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0E4C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56875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529E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046B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7489F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 - ieşiri la linia 7 Grupa A</w:t>
            </w:r>
          </w:p>
        </w:tc>
      </w:tr>
      <w:tr w:rsidR="004F3B80" w14:paraId="029E4FF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3C55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7370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29EA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FC115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0DF42F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76C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F1AE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7922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F4054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3C602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02C01F5C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1F7FBDBA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17 şi 18.</w:t>
            </w:r>
          </w:p>
        </w:tc>
      </w:tr>
      <w:tr w:rsidR="004F3B80" w14:paraId="1304DA4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F1EA3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70D8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CE313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29731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45AF23F1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2B92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F160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6DDC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7A07E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E369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DC7C90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5E8C6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FC2C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F433F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3BFB2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076DFA97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32E0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6F3B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A015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2A825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7419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FC021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92675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5207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B0D0E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0C927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53218255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1D451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0550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986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E155D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064CE1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3EA6C27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42DE9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1F03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9BDD4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46946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007748C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F220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A7564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62BE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048EB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A11B8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731253E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E685B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635D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C3739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F4F8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72FA2B34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linia 18</w:t>
            </w:r>
          </w:p>
          <w:p w14:paraId="0258693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86E0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17AE7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CC8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7445D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7E27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2C4366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934BC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8E12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221E8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B967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St. Medgidia  </w:t>
            </w:r>
          </w:p>
          <w:p w14:paraId="38688DF4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A95F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90EA1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3432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32094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5B4A4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B0FE08E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1B266D7F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18 şi 19.</w:t>
            </w:r>
          </w:p>
        </w:tc>
      </w:tr>
      <w:tr w:rsidR="004F3B80" w14:paraId="7FF646B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69D8A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94C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70B8A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24DCE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F92C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17 </w:t>
            </w:r>
          </w:p>
          <w:p w14:paraId="233FD7C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6D40C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1C4E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8A2A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316FE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5195EEC8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liniile 1-4 Cap X</w:t>
            </w:r>
          </w:p>
        </w:tc>
      </w:tr>
      <w:tr w:rsidR="004F3B80" w14:paraId="6BAEFC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304EA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4E5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B18F5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93A4F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Basarabi - </w:t>
            </w:r>
          </w:p>
          <w:p w14:paraId="73EEB13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1F7A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A08E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7595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210+950</w:t>
            </w:r>
          </w:p>
          <w:p w14:paraId="4FEABB2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B1764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D4F10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Fără inductori.</w:t>
            </w:r>
          </w:p>
        </w:tc>
      </w:tr>
      <w:tr w:rsidR="004F3B80" w14:paraId="228E557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B0C1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79E4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5FCC2E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8D828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9F92908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80214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700 m din </w:t>
            </w:r>
          </w:p>
          <w:p w14:paraId="3664A1D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8B01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B7888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BEB14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60083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446AC50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09E33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F5A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ABDF3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5CD6B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E268BC6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CD23F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35B </w:t>
            </w:r>
          </w:p>
          <w:p w14:paraId="73E8958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și </w:t>
            </w:r>
          </w:p>
          <w:p w14:paraId="3CBCAEF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TDJ </w:t>
            </w:r>
          </w:p>
          <w:p w14:paraId="2D8FF9D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41B/</w:t>
            </w:r>
          </w:p>
          <w:p w14:paraId="07707FFB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A6F9E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8B30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9CB79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FB1F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487D7C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03F2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A249A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09DB4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DCE7" w14:textId="77777777" w:rsidR="004F3B80" w:rsidRDefault="004F3B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33CD73F1" w14:textId="77777777" w:rsidR="004F3B80" w:rsidRDefault="004F3B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5BF3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55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57293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96A42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65A8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A54A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din fir I în fir II în liniile 3-7 Grupa Tranzit St. Palas </w:t>
            </w:r>
          </w:p>
        </w:tc>
      </w:tr>
      <w:tr w:rsidR="004F3B80" w14:paraId="0191816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CF914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C58AB" w14:textId="77777777" w:rsidR="004F3B80" w:rsidRDefault="004F3B80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2813E" w14:textId="77777777" w:rsidR="004F3B80" w:rsidRPr="001161EA" w:rsidRDefault="004F3B80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21A8" w14:textId="77777777" w:rsidR="004F3B80" w:rsidRDefault="004F3B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08906DF" w14:textId="77777777" w:rsidR="004F3B80" w:rsidRDefault="004F3B80" w:rsidP="005B0376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94E83" w14:textId="77777777" w:rsidR="004F3B80" w:rsidRDefault="004F3B80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 91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C597" w14:textId="77777777" w:rsidR="004F3B80" w:rsidRDefault="004F3B80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A1A92" w14:textId="77777777" w:rsidR="004F3B80" w:rsidRDefault="004F3B80" w:rsidP="005B037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A13A1" w14:textId="77777777" w:rsidR="004F3B80" w:rsidRPr="008D08DE" w:rsidRDefault="004F3B80" w:rsidP="005B037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FD0FF" w14:textId="77777777" w:rsidR="004F3B80" w:rsidRDefault="004F3B80" w:rsidP="005B0376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Afectează intrări - ieşiri la liniile 5 - 7  linia 800 la linia 3 Grupa Tranzit Cap X St. Palas </w:t>
            </w:r>
          </w:p>
        </w:tc>
      </w:tr>
      <w:tr w:rsidR="004F3B80" w14:paraId="27DDD30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D4FAA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5F609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3CB54C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041287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5A47B0C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170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150 m din </w:t>
            </w:r>
          </w:p>
          <w:p w14:paraId="00BDC1E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9A43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A4C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E351D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533B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CD0852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59029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8157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D36C7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262A" w14:textId="77777777" w:rsidR="004F3B80" w:rsidRDefault="004F3B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2A340A1A" w14:textId="77777777" w:rsidR="004F3B80" w:rsidRDefault="004F3B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4500D" w14:textId="77777777" w:rsidR="004F3B80" w:rsidRPr="00F565BC" w:rsidRDefault="004F3B80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E2FDCE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BB157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1B7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D7B4B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FEEFF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3 Grupa Tranzit;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L8 Grupa A și Linia Colectoare</w:t>
            </w:r>
          </w:p>
        </w:tc>
      </w:tr>
      <w:tr w:rsidR="004F3B80" w14:paraId="5C4644A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00A53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8C2A2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7F8856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E09A8" w14:textId="77777777" w:rsidR="004F3B80" w:rsidRDefault="004F3B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06E557A3" w14:textId="77777777" w:rsidR="004F3B80" w:rsidRDefault="004F3B80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FC762" w14:textId="77777777" w:rsidR="004F3B80" w:rsidRDefault="004F3B8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2070B2CD" w14:textId="77777777" w:rsidR="004F3B80" w:rsidRDefault="004F3B80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81ECB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120DB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3FEC4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17946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 w:rsidRPr="00F565BC">
              <w:rPr>
                <w:b/>
                <w:bCs/>
                <w:i/>
                <w:iCs/>
                <w:sz w:val="20"/>
                <w:lang w:val="ro-RO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7 Grupa Tranzit; la L1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>-</w:t>
            </w:r>
            <w:r>
              <w:rPr>
                <w:b/>
                <w:bCs/>
                <w:i/>
                <w:iCs/>
                <w:sz w:val="20"/>
                <w:lang w:val="ro-RO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  <w:lang w:val="ro-RO"/>
              </w:rPr>
              <w:t xml:space="preserve">8 Grupa A și Linia Colectoare. </w:t>
            </w:r>
          </w:p>
        </w:tc>
      </w:tr>
      <w:tr w:rsidR="004F3B80" w14:paraId="4522DAD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391EF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22F3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9AC44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2868B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Palas</w:t>
            </w:r>
          </w:p>
          <w:p w14:paraId="6DA0542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CF0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</w:t>
            </w:r>
          </w:p>
          <w:p w14:paraId="6B17746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8F30C" w14:textId="77777777" w:rsidR="004F3B80" w:rsidRPr="001161EA" w:rsidRDefault="004F3B80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1019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66C18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DD30C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 pe teren.</w:t>
            </w:r>
          </w:p>
          <w:p w14:paraId="069656A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– ieşiri </w:t>
            </w:r>
          </w:p>
          <w:p w14:paraId="50869EE7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7A, 9A</w:t>
            </w:r>
          </w:p>
          <w:p w14:paraId="578AEF24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 şi linia de legătură </w:t>
            </w:r>
          </w:p>
          <w:p w14:paraId="08050F26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Grupa D -  Grupa A.</w:t>
            </w:r>
          </w:p>
        </w:tc>
      </w:tr>
      <w:tr w:rsidR="004F3B80" w14:paraId="6900BEE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1CF6E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F95B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E5BE6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87406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5BF7F28E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10C6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</w:t>
            </w:r>
          </w:p>
          <w:p w14:paraId="58E5849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C5F08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6AF5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26D8F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DAA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pe teren. </w:t>
            </w:r>
          </w:p>
          <w:p w14:paraId="044DC1AA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Afectează intrări - ieşiri </w:t>
            </w:r>
          </w:p>
          <w:p w14:paraId="360B4271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din firul I în firul II.</w:t>
            </w:r>
          </w:p>
        </w:tc>
      </w:tr>
      <w:tr w:rsidR="004F3B80" w14:paraId="1863CCC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91D5A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7F9A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28F4F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09047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7FFBF80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78867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sch.</w:t>
            </w:r>
          </w:p>
          <w:p w14:paraId="1EE89922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6C4B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2514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547C5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F19C5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 xml:space="preserve">Nesemnalizată   pe teren. Afectează intrări - ieşiri </w:t>
            </w:r>
          </w:p>
          <w:p w14:paraId="026C862B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la liniile 9  - 11.</w:t>
            </w:r>
          </w:p>
        </w:tc>
      </w:tr>
      <w:tr w:rsidR="004F3B80" w14:paraId="50ECA35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4C29F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B18B0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0A5A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D06A0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7C3D921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Grupa Tehnică</w:t>
            </w:r>
          </w:p>
          <w:p w14:paraId="3F6D98E3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F0465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224+103</w:t>
            </w:r>
          </w:p>
          <w:p w14:paraId="0BA87EE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9CA3F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0BAA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5D530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06C93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  <w:p w14:paraId="2C1230F3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Afectează intrări - ieșiri pe firul III în direcția Palas sau Constanța Mărfuri.</w:t>
            </w:r>
          </w:p>
        </w:tc>
      </w:tr>
      <w:tr w:rsidR="004F3B80" w14:paraId="66CFCE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2D18B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76EC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02C4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EFA8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4DAE31BC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6DC94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8E718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64893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B2CD5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C3EA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669971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C7DE8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708F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0DEB3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C5E7A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33416C47" w14:textId="77777777" w:rsidR="004F3B80" w:rsidRDefault="004F3B80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A04E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9B93D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1</w:t>
            </w:r>
            <w:r w:rsidRPr="001161EA"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41806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A873B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2AF3D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  <w:tr w:rsidR="004F3B80" w14:paraId="0245A06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814DC" w14:textId="77777777" w:rsidR="004F3B80" w:rsidRDefault="004F3B80" w:rsidP="004F3B80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515AF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DCBA3" w14:textId="77777777" w:rsidR="004F3B80" w:rsidRPr="001161EA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A3029" w14:textId="77777777" w:rsidR="004F3B80" w:rsidRDefault="004F3B8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St. Constanţa Oraş</w:t>
            </w:r>
          </w:p>
          <w:p w14:paraId="2EA69027" w14:textId="77777777" w:rsidR="004F3B80" w:rsidRDefault="004F3B80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4FA5D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  <w:r>
              <w:rPr>
                <w:b/>
                <w:bCs/>
                <w:sz w:val="20"/>
                <w:lang w:val="ro-RO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5A597" w14:textId="77777777" w:rsidR="004F3B80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  <w:r>
              <w:rPr>
                <w:b/>
                <w:bCs/>
                <w:sz w:val="36"/>
                <w:szCs w:val="36"/>
                <w:lang w:val="ro-RO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E699A" w14:textId="77777777" w:rsidR="004F3B80" w:rsidRDefault="004F3B80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lang w:val="ro-RO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5E0F6" w14:textId="77777777" w:rsidR="004F3B80" w:rsidRPr="008D08DE" w:rsidRDefault="004F3B80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ro-RO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3F0B1" w14:textId="77777777" w:rsidR="004F3B80" w:rsidRDefault="004F3B80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ro-RO"/>
              </w:rPr>
            </w:pPr>
            <w:r>
              <w:rPr>
                <w:b/>
                <w:bCs/>
                <w:i/>
                <w:iCs/>
                <w:sz w:val="20"/>
                <w:lang w:val="ro-RO"/>
              </w:rPr>
              <w:t>Nesemnalizată pe teren.</w:t>
            </w:r>
          </w:p>
        </w:tc>
      </w:tr>
    </w:tbl>
    <w:p w14:paraId="44274AB0" w14:textId="77777777" w:rsidR="004F3B80" w:rsidRDefault="004F3B80">
      <w:pPr>
        <w:spacing w:before="40" w:after="40" w:line="192" w:lineRule="auto"/>
        <w:ind w:right="57"/>
        <w:rPr>
          <w:sz w:val="20"/>
          <w:lang w:val="ro-RO"/>
        </w:rPr>
      </w:pPr>
    </w:p>
    <w:p w14:paraId="07179B2B" w14:textId="77777777" w:rsidR="004F3B80" w:rsidRDefault="004F3B8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0EDC0042" w14:textId="77777777" w:rsidR="00F10124" w:rsidRDefault="00F101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64FD1D5A" w14:textId="77777777" w:rsidR="00F10124" w:rsidRPr="00C21F42" w:rsidRDefault="00F10124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2FA8712D" w14:textId="77777777" w:rsidR="004F3B80" w:rsidRPr="00C21F42" w:rsidRDefault="004F3B8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C0A99CC" w14:textId="77777777" w:rsidR="004F3B80" w:rsidRPr="00C21F42" w:rsidRDefault="004F3B80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6DBB07C4" w14:textId="77777777" w:rsidR="004F3B80" w:rsidRPr="00C21F42" w:rsidRDefault="004F3B80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3B25D055" w14:textId="77777777" w:rsidR="004F3B80" w:rsidRDefault="004F3B80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34B61689" w14:textId="77777777" w:rsidR="004F3B80" w:rsidRPr="00C21F42" w:rsidRDefault="004F3B80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488B4E73" w14:textId="77777777" w:rsidR="004F3B80" w:rsidRPr="00C21F42" w:rsidRDefault="004F3B80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234D72F6" w14:textId="77777777" w:rsidR="004F3B80" w:rsidRPr="00C21F42" w:rsidRDefault="004F3B80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6D401165" w14:textId="77777777" w:rsidR="004F3B80" w:rsidRPr="00C21F42" w:rsidRDefault="004F3B80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71049344" w14:textId="77777777" w:rsidR="00FB37F1" w:rsidRPr="004F3DDB" w:rsidRDefault="00FB37F1" w:rsidP="004F3DDB"/>
    <w:sectPr w:rsidR="00FB37F1" w:rsidRPr="004F3DDB" w:rsidSect="003C114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66A5A" w14:textId="77777777" w:rsidR="0077376F" w:rsidRDefault="0077376F">
      <w:r>
        <w:separator/>
      </w:r>
    </w:p>
  </w:endnote>
  <w:endnote w:type="continuationSeparator" w:id="0">
    <w:p w14:paraId="71A57A4E" w14:textId="77777777" w:rsidR="0077376F" w:rsidRDefault="007737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49203C" w14:textId="77777777" w:rsidR="001E482D" w:rsidRDefault="001E48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DFE4AE" w14:textId="77777777" w:rsidR="001E482D" w:rsidRDefault="001E48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147A3" w14:textId="77777777" w:rsidR="001E482D" w:rsidRDefault="001E48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C8B0" w14:textId="77777777" w:rsidR="0077376F" w:rsidRDefault="0077376F">
      <w:r>
        <w:separator/>
      </w:r>
    </w:p>
  </w:footnote>
  <w:footnote w:type="continuationSeparator" w:id="0">
    <w:p w14:paraId="5DF62F4D" w14:textId="77777777" w:rsidR="0077376F" w:rsidRDefault="007737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6B1D6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B4096">
      <w:rPr>
        <w:rStyle w:val="PageNumber"/>
        <w:noProof/>
      </w:rPr>
      <w:t>2</w:t>
    </w:r>
    <w:r>
      <w:rPr>
        <w:rStyle w:val="PageNumber"/>
      </w:rPr>
      <w:fldChar w:fldCharType="end"/>
    </w:r>
  </w:p>
  <w:p w14:paraId="1351520F" w14:textId="6CAB043E" w:rsidR="006F5073" w:rsidRDefault="00C0614E" w:rsidP="003C1145">
    <w:pPr>
      <w:framePr w:w="7382" w:h="340" w:hRule="exact" w:wrap="around" w:vAnchor="page" w:hAnchor="page" w:x="1385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</w:t>
    </w:r>
    <w:r w:rsidR="00A667C7">
      <w:rPr>
        <w:b/>
        <w:bCs/>
        <w:i/>
        <w:iCs/>
        <w:sz w:val="22"/>
      </w:rPr>
      <w:t>decada 1-10 noiembrie 2026</w:t>
    </w:r>
  </w:p>
  <w:p w14:paraId="31C5D1E8" w14:textId="77777777" w:rsidR="006F5073" w:rsidRDefault="006F5073">
    <w:pPr>
      <w:pStyle w:val="Header"/>
      <w:ind w:firstLine="357"/>
      <w:jc w:val="right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0" w:type="auto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0"/>
      <w:gridCol w:w="822"/>
      <w:gridCol w:w="822"/>
      <w:gridCol w:w="2155"/>
      <w:gridCol w:w="822"/>
      <w:gridCol w:w="822"/>
      <w:gridCol w:w="822"/>
      <w:gridCol w:w="822"/>
      <w:gridCol w:w="2467"/>
    </w:tblGrid>
    <w:tr w:rsidR="006F5073" w14:paraId="313FBD0D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0D127D90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967AD58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3971CD01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5DD27681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6E191637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537636A3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91AF26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din staţii, aferente 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19D1C4BE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1F755B6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744068F7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6607B0CF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5016D06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164541FB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7A00EFC1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0FABA73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7DCF80A6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</w:tcPr>
        <w:p w14:paraId="1C876D52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1279B6F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626BC7FD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5BE41498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57F6E355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357C2519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</w:t>
          </w:r>
        </w:p>
        <w:p w14:paraId="76A7F52A" w14:textId="77777777" w:rsidR="000017A1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staţii aferente </w:t>
          </w:r>
        </w:p>
        <w:p w14:paraId="2475383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67" w:type="dxa"/>
          <w:vMerge w:val="restart"/>
          <w:tcMar>
            <w:left w:w="0" w:type="dxa"/>
            <w:right w:w="0" w:type="dxa"/>
          </w:tcMar>
          <w:vAlign w:val="center"/>
        </w:tcPr>
        <w:p w14:paraId="3FFAFF88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  <w:p w14:paraId="1B29E4EB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</w:p>
      </w:tc>
    </w:tr>
    <w:tr w:rsidR="006F5073" w14:paraId="26A8B8FD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75445F9B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5B14ACE0" w14:textId="77777777" w:rsidR="006F5073" w:rsidRDefault="006F5073" w:rsidP="002E51C2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4338F90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7BB71BDF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3AB52409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5234480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ABB4D4B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3E91048C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67" w:type="dxa"/>
          <w:vMerge/>
          <w:tcMar>
            <w:left w:w="0" w:type="dxa"/>
            <w:right w:w="0" w:type="dxa"/>
          </w:tcMar>
        </w:tcPr>
        <w:p w14:paraId="5C68419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31CD7CCE" w14:textId="77777777" w:rsidR="006F5073" w:rsidRDefault="006F5073">
    <w:pPr>
      <w:pStyle w:val="Header"/>
      <w:rPr>
        <w:sz w:val="2"/>
        <w:lang w:val="ro-R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E7C1C8" w14:textId="77777777" w:rsidR="006F5073" w:rsidRDefault="00192529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F5073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E6329">
      <w:rPr>
        <w:rStyle w:val="PageNumber"/>
        <w:noProof/>
      </w:rPr>
      <w:t>3</w:t>
    </w:r>
    <w:r>
      <w:rPr>
        <w:rStyle w:val="PageNumber"/>
      </w:rPr>
      <w:fldChar w:fldCharType="end"/>
    </w:r>
  </w:p>
  <w:p w14:paraId="7E01E29B" w14:textId="4E4D1BC9" w:rsidR="00004110" w:rsidRPr="00A048AC" w:rsidRDefault="00C0614E" w:rsidP="00A57D9A">
    <w:pPr>
      <w:framePr w:w="7445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</w:t>
    </w:r>
    <w:r w:rsidR="00A667C7">
      <w:rPr>
        <w:b/>
        <w:bCs/>
        <w:i/>
        <w:iCs/>
        <w:sz w:val="22"/>
      </w:rPr>
      <w:t>decada 1-10 noiembrie 2026</w:t>
    </w:r>
  </w:p>
  <w:p w14:paraId="295F430E" w14:textId="77777777" w:rsidR="0098517A" w:rsidRPr="0098517A" w:rsidRDefault="0098517A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469C358B" w14:textId="77777777" w:rsidR="00583208" w:rsidRPr="00583208" w:rsidRDefault="00583208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71BEFDF2" w14:textId="77777777" w:rsidR="00C77A46" w:rsidRPr="00C77A46" w:rsidRDefault="00C77A46" w:rsidP="00A57D9A">
    <w:pPr>
      <w:framePr w:w="7445" w:h="340" w:hRule="exact" w:wrap="around" w:vAnchor="page" w:hAnchor="page" w:x="3193" w:y="891"/>
      <w:rPr>
        <w:b/>
        <w:sz w:val="28"/>
        <w:lang w:val="ro-RO"/>
      </w:rPr>
    </w:pPr>
  </w:p>
  <w:p w14:paraId="47210EB2" w14:textId="77777777" w:rsidR="001E2701" w:rsidRPr="001E2701" w:rsidRDefault="001E2701" w:rsidP="00A57D9A">
    <w:pPr>
      <w:framePr w:w="7445" w:h="340" w:hRule="exact" w:wrap="around" w:vAnchor="page" w:hAnchor="page" w:x="3193" w:y="891"/>
      <w:rPr>
        <w:b/>
        <w:sz w:val="20"/>
        <w:szCs w:val="20"/>
        <w:lang w:val="ro-RO"/>
      </w:rPr>
    </w:pPr>
  </w:p>
  <w:p w14:paraId="5A3D9E26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08E90FB2" w14:textId="77777777" w:rsidR="00165349" w:rsidRPr="00165349" w:rsidRDefault="00165349" w:rsidP="00A57D9A">
    <w:pPr>
      <w:framePr w:w="7445" w:h="340" w:hRule="exact" w:wrap="around" w:vAnchor="page" w:hAnchor="page" w:x="3193" w:y="891"/>
      <w:rPr>
        <w:b/>
        <w:sz w:val="20"/>
        <w:szCs w:val="20"/>
      </w:rPr>
    </w:pPr>
  </w:p>
  <w:p w14:paraId="700BC4C0" w14:textId="77777777" w:rsidR="006F5073" w:rsidRDefault="006F5073" w:rsidP="00A57D9A">
    <w:pPr>
      <w:framePr w:w="7445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0E87F695" w14:textId="77777777" w:rsidR="006F5073" w:rsidRDefault="006F5073">
    <w:pPr>
      <w:pStyle w:val="Header"/>
      <w:rPr>
        <w:rStyle w:val="PageNumber"/>
        <w:b/>
        <w:bCs/>
        <w:lang w:val="ro-RO"/>
      </w:rPr>
    </w:pPr>
    <w:r>
      <w:rPr>
        <w:rStyle w:val="PageNumber"/>
        <w:b/>
        <w:bCs/>
      </w:rPr>
      <w:t xml:space="preserve">B.A.R. </w:t>
    </w:r>
    <w:r w:rsidR="00B71F69">
      <w:rPr>
        <w:rStyle w:val="PageNumber"/>
        <w:b/>
        <w:bCs/>
      </w:rPr>
      <w:t>TIMISOARA</w:t>
    </w:r>
  </w:p>
  <w:tbl>
    <w:tblPr>
      <w:tblW w:w="10206" w:type="dxa"/>
      <w:jc w:val="center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64"/>
      <w:gridCol w:w="809"/>
      <w:gridCol w:w="810"/>
      <w:gridCol w:w="2197"/>
      <w:gridCol w:w="810"/>
      <w:gridCol w:w="810"/>
      <w:gridCol w:w="810"/>
      <w:gridCol w:w="810"/>
      <w:gridCol w:w="2486"/>
    </w:tblGrid>
    <w:tr w:rsidR="006F5073" w14:paraId="36730FDF" w14:textId="77777777">
      <w:trPr>
        <w:cantSplit/>
        <w:jc w:val="center"/>
      </w:trPr>
      <w:tc>
        <w:tcPr>
          <w:tcW w:w="652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110B7D49" w14:textId="77777777" w:rsidR="006F5073" w:rsidRDefault="006F5073">
          <w:pPr>
            <w:spacing w:line="192" w:lineRule="auto"/>
            <w:ind w:left="113" w:right="113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0D2141E" w14:textId="77777777" w:rsidR="006F5073" w:rsidRDefault="006F5073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</w:t>
          </w:r>
        </w:p>
        <w:p w14:paraId="165A7807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27BB4FB4" w14:textId="77777777" w:rsidR="006F5073" w:rsidRDefault="006F5073">
          <w:pPr>
            <w:spacing w:after="4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LINIA SIMPLĂ</w:t>
          </w:r>
        </w:p>
        <w:p w14:paraId="57ED8358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DD4AC15" w14:textId="77777777" w:rsidR="00E37AAC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</w:t>
          </w:r>
        </w:p>
        <w:p w14:paraId="72DA935E" w14:textId="77777777" w:rsidR="002E51C2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din staţii, aferente </w:t>
          </w:r>
        </w:p>
        <w:p w14:paraId="46547303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I, respectiv liniei simple</w:t>
          </w:r>
        </w:p>
      </w:tc>
      <w:tc>
        <w:tcPr>
          <w:tcW w:w="2155" w:type="dxa"/>
          <w:vMerge w:val="restart"/>
          <w:tcMar>
            <w:left w:w="0" w:type="dxa"/>
            <w:right w:w="0" w:type="dxa"/>
          </w:tcMar>
          <w:vAlign w:val="center"/>
        </w:tcPr>
        <w:p w14:paraId="30CD094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STAŢIA</w:t>
          </w:r>
        </w:p>
        <w:p w14:paraId="44EA357F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sau</w:t>
          </w:r>
        </w:p>
        <w:p w14:paraId="68132C44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  <w:r>
            <w:rPr>
              <w:b/>
              <w:bCs/>
              <w:sz w:val="22"/>
              <w:lang w:val="ro-RO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42961275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APARATE DE CALE ÎN ABATERE</w:t>
          </w:r>
        </w:p>
        <w:p w14:paraId="124EDF9C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şi</w:t>
          </w:r>
        </w:p>
        <w:p w14:paraId="76E5139F" w14:textId="77777777" w:rsidR="00702F3A" w:rsidRDefault="00702F3A" w:rsidP="00702F3A">
          <w:pPr>
            <w:spacing w:before="80"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LINII </w:t>
          </w:r>
        </w:p>
        <w:p w14:paraId="4D2EC48E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ABĂTUTE</w:t>
          </w:r>
        </w:p>
        <w:p w14:paraId="163756ED" w14:textId="77777777" w:rsidR="00702F3A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 xml:space="preserve">DIN </w:t>
          </w:r>
        </w:p>
        <w:p w14:paraId="640E85AE" w14:textId="77777777" w:rsidR="006F5073" w:rsidRDefault="00702F3A" w:rsidP="00702F3A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  <w:r>
            <w:rPr>
              <w:b/>
              <w:bCs/>
              <w:sz w:val="22"/>
              <w:lang w:val="ro-RO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1C2B5E46" w14:textId="77777777" w:rsidR="006F5073" w:rsidRDefault="006F5073">
          <w:pPr>
            <w:spacing w:before="120" w:line="192" w:lineRule="auto"/>
            <w:jc w:val="center"/>
            <w:rPr>
              <w:b/>
              <w:bCs/>
              <w:spacing w:val="40"/>
              <w:sz w:val="22"/>
              <w:lang w:val="ro-RO"/>
            </w:rPr>
          </w:pPr>
          <w:r>
            <w:rPr>
              <w:b/>
              <w:bCs/>
              <w:spacing w:val="40"/>
              <w:sz w:val="22"/>
              <w:lang w:val="ro-RO"/>
            </w:rPr>
            <w:t>FIRUL II</w:t>
          </w:r>
        </w:p>
        <w:p w14:paraId="46CC52C9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2790BB11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  <w:p w14:paraId="7665510A" w14:textId="77777777" w:rsidR="006F5073" w:rsidRDefault="006F5073">
          <w:pPr>
            <w:spacing w:line="192" w:lineRule="auto"/>
            <w:jc w:val="center"/>
            <w:rPr>
              <w:b/>
              <w:bCs/>
              <w:sz w:val="22"/>
              <w:lang w:val="ro-RO"/>
            </w:rPr>
          </w:pPr>
        </w:p>
        <w:p w14:paraId="27E2F2FB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Linia curentă şi</w:t>
          </w:r>
        </w:p>
        <w:p w14:paraId="489054E2" w14:textId="77777777" w:rsidR="00A84264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 xml:space="preserve"> linia directă din staţii aferente </w:t>
          </w:r>
        </w:p>
        <w:p w14:paraId="641549CD" w14:textId="77777777" w:rsidR="006F5073" w:rsidRDefault="006F5073">
          <w:pPr>
            <w:spacing w:line="192" w:lineRule="auto"/>
            <w:jc w:val="center"/>
            <w:rPr>
              <w:b/>
              <w:bCs/>
              <w:sz w:val="17"/>
              <w:lang w:val="ro-RO"/>
            </w:rPr>
          </w:pPr>
          <w:r>
            <w:rPr>
              <w:b/>
              <w:bCs/>
              <w:sz w:val="17"/>
              <w:lang w:val="ro-RO"/>
            </w:rPr>
            <w:t>firului II</w:t>
          </w:r>
        </w:p>
      </w:tc>
      <w:tc>
        <w:tcPr>
          <w:tcW w:w="2438" w:type="dxa"/>
          <w:vMerge w:val="restart"/>
          <w:tcMar>
            <w:left w:w="0" w:type="dxa"/>
            <w:right w:w="0" w:type="dxa"/>
          </w:tcMar>
          <w:vAlign w:val="center"/>
        </w:tcPr>
        <w:p w14:paraId="1FBD264D" w14:textId="77777777" w:rsidR="006F5073" w:rsidRDefault="006F5073">
          <w:pPr>
            <w:spacing w:line="192" w:lineRule="auto"/>
            <w:jc w:val="center"/>
            <w:rPr>
              <w:b/>
              <w:bCs/>
              <w:i/>
              <w:iCs/>
              <w:spacing w:val="40"/>
              <w:lang w:val="ro-RO"/>
            </w:rPr>
          </w:pPr>
          <w:r>
            <w:rPr>
              <w:b/>
              <w:bCs/>
              <w:i/>
              <w:iCs/>
              <w:spacing w:val="40"/>
              <w:lang w:val="ro-RO"/>
            </w:rPr>
            <w:t>OBSERVAŢII</w:t>
          </w:r>
        </w:p>
      </w:tc>
    </w:tr>
    <w:tr w:rsidR="006F5073" w14:paraId="5E151342" w14:textId="77777777">
      <w:trPr>
        <w:cantSplit/>
        <w:trHeight w:val="509"/>
        <w:jc w:val="center"/>
      </w:trPr>
      <w:tc>
        <w:tcPr>
          <w:tcW w:w="652" w:type="dxa"/>
          <w:vMerge/>
          <w:tcMar>
            <w:left w:w="0" w:type="dxa"/>
            <w:right w:w="0" w:type="dxa"/>
          </w:tcMar>
        </w:tcPr>
        <w:p w14:paraId="7734A4D1" w14:textId="77777777" w:rsidR="006F5073" w:rsidRDefault="006F5073">
          <w:pPr>
            <w:spacing w:line="192" w:lineRule="auto"/>
            <w:jc w:val="center"/>
            <w:rPr>
              <w:b/>
              <w:bCs/>
              <w:sz w:val="20"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39A3D8B7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DBDC8CF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155" w:type="dxa"/>
          <w:vMerge/>
          <w:tcMar>
            <w:left w:w="0" w:type="dxa"/>
            <w:right w:w="0" w:type="dxa"/>
          </w:tcMar>
        </w:tcPr>
        <w:p w14:paraId="54CD8F5B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D016DF2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AE3DF96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05754D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4371F5E5" w14:textId="77777777" w:rsidR="006F5073" w:rsidRDefault="006F5073">
          <w:pPr>
            <w:spacing w:before="40" w:line="192" w:lineRule="auto"/>
            <w:jc w:val="center"/>
            <w:rPr>
              <w:b/>
              <w:bCs/>
              <w:sz w:val="20"/>
              <w:lang w:val="ro-RO"/>
            </w:rPr>
          </w:pPr>
          <w:r>
            <w:rPr>
              <w:b/>
              <w:bCs/>
              <w:sz w:val="20"/>
              <w:lang w:val="ro-RO"/>
            </w:rPr>
            <w:t>Viteza redusă</w:t>
          </w:r>
        </w:p>
      </w:tc>
      <w:tc>
        <w:tcPr>
          <w:tcW w:w="2438" w:type="dxa"/>
          <w:vMerge/>
          <w:tcMar>
            <w:left w:w="0" w:type="dxa"/>
            <w:right w:w="0" w:type="dxa"/>
          </w:tcMar>
        </w:tcPr>
        <w:p w14:paraId="05F333C0" w14:textId="77777777" w:rsidR="006F5073" w:rsidRDefault="006F5073">
          <w:pPr>
            <w:spacing w:line="192" w:lineRule="auto"/>
            <w:jc w:val="center"/>
            <w:rPr>
              <w:b/>
              <w:bCs/>
              <w:lang w:val="ro-RO"/>
            </w:rPr>
          </w:pPr>
        </w:p>
      </w:tc>
    </w:tr>
  </w:tbl>
  <w:p w14:paraId="6990A1E4" w14:textId="77777777" w:rsidR="006F5073" w:rsidRDefault="006F5073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4B09" w14:textId="77777777" w:rsidR="006F5073" w:rsidRDefault="006F5073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D6F3B"/>
    <w:multiLevelType w:val="hybridMultilevel"/>
    <w:tmpl w:val="D8468306"/>
    <w:lvl w:ilvl="0" w:tplc="14789E2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5C09EB"/>
    <w:multiLevelType w:val="hybridMultilevel"/>
    <w:tmpl w:val="C43606D0"/>
    <w:lvl w:ilvl="0" w:tplc="AA121EB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" w15:restartNumberingAfterBreak="0">
    <w:nsid w:val="098B465B"/>
    <w:multiLevelType w:val="hybridMultilevel"/>
    <w:tmpl w:val="90C66EC2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D5535E7"/>
    <w:multiLevelType w:val="hybridMultilevel"/>
    <w:tmpl w:val="43080FA2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0DDA17EB"/>
    <w:multiLevelType w:val="hybridMultilevel"/>
    <w:tmpl w:val="FF14430C"/>
    <w:lvl w:ilvl="0" w:tplc="7DFCBB9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8" w15:restartNumberingAfterBreak="0">
    <w:nsid w:val="0EC251F7"/>
    <w:multiLevelType w:val="hybridMultilevel"/>
    <w:tmpl w:val="2C8099DE"/>
    <w:lvl w:ilvl="0" w:tplc="02D4C33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9" w15:restartNumberingAfterBreak="0">
    <w:nsid w:val="10442BC8"/>
    <w:multiLevelType w:val="hybridMultilevel"/>
    <w:tmpl w:val="73C6FCC0"/>
    <w:lvl w:ilvl="0" w:tplc="CEA6420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0" w15:restartNumberingAfterBreak="0">
    <w:nsid w:val="11B57872"/>
    <w:multiLevelType w:val="hybridMultilevel"/>
    <w:tmpl w:val="6B24AA10"/>
    <w:lvl w:ilvl="0" w:tplc="641A924A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201663D"/>
    <w:multiLevelType w:val="hybridMultilevel"/>
    <w:tmpl w:val="0B32F98A"/>
    <w:lvl w:ilvl="0" w:tplc="88300CB4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2" w15:restartNumberingAfterBreak="0">
    <w:nsid w:val="129A54F8"/>
    <w:multiLevelType w:val="hybridMultilevel"/>
    <w:tmpl w:val="C4462740"/>
    <w:lvl w:ilvl="0" w:tplc="B0FAFBC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BE42B8E"/>
    <w:multiLevelType w:val="hybridMultilevel"/>
    <w:tmpl w:val="56DEFF80"/>
    <w:lvl w:ilvl="0" w:tplc="E10666C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70E795D"/>
    <w:multiLevelType w:val="hybridMultilevel"/>
    <w:tmpl w:val="1E8AD412"/>
    <w:lvl w:ilvl="0" w:tplc="651EB30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7A77EA1"/>
    <w:multiLevelType w:val="hybridMultilevel"/>
    <w:tmpl w:val="66E4BB5A"/>
    <w:lvl w:ilvl="0" w:tplc="B88C8318">
      <w:start w:val="1"/>
      <w:numFmt w:val="decimal"/>
      <w:lvlRestart w:val="0"/>
      <w:suff w:val="nothing"/>
      <w:lvlText w:val="%1"/>
      <w:lvlJc w:val="right"/>
      <w:pPr>
        <w:ind w:left="227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67" w:hanging="360"/>
      </w:pPr>
    </w:lvl>
    <w:lvl w:ilvl="2" w:tplc="0409001B" w:tentative="1">
      <w:start w:val="1"/>
      <w:numFmt w:val="lowerRoman"/>
      <w:lvlText w:val="%3."/>
      <w:lvlJc w:val="right"/>
      <w:pPr>
        <w:ind w:left="2387" w:hanging="180"/>
      </w:pPr>
    </w:lvl>
    <w:lvl w:ilvl="3" w:tplc="0409000F" w:tentative="1">
      <w:start w:val="1"/>
      <w:numFmt w:val="decimal"/>
      <w:lvlText w:val="%4."/>
      <w:lvlJc w:val="left"/>
      <w:pPr>
        <w:ind w:left="3107" w:hanging="360"/>
      </w:pPr>
    </w:lvl>
    <w:lvl w:ilvl="4" w:tplc="04090019" w:tentative="1">
      <w:start w:val="1"/>
      <w:numFmt w:val="lowerLetter"/>
      <w:lvlText w:val="%5."/>
      <w:lvlJc w:val="left"/>
      <w:pPr>
        <w:ind w:left="3827" w:hanging="360"/>
      </w:pPr>
    </w:lvl>
    <w:lvl w:ilvl="5" w:tplc="0409001B" w:tentative="1">
      <w:start w:val="1"/>
      <w:numFmt w:val="lowerRoman"/>
      <w:lvlText w:val="%6."/>
      <w:lvlJc w:val="right"/>
      <w:pPr>
        <w:ind w:left="4547" w:hanging="180"/>
      </w:pPr>
    </w:lvl>
    <w:lvl w:ilvl="6" w:tplc="0409000F" w:tentative="1">
      <w:start w:val="1"/>
      <w:numFmt w:val="decimal"/>
      <w:lvlText w:val="%7."/>
      <w:lvlJc w:val="left"/>
      <w:pPr>
        <w:ind w:left="5267" w:hanging="360"/>
      </w:pPr>
    </w:lvl>
    <w:lvl w:ilvl="7" w:tplc="04090019" w:tentative="1">
      <w:start w:val="1"/>
      <w:numFmt w:val="lowerLetter"/>
      <w:lvlText w:val="%8."/>
      <w:lvlJc w:val="left"/>
      <w:pPr>
        <w:ind w:left="5987" w:hanging="360"/>
      </w:pPr>
    </w:lvl>
    <w:lvl w:ilvl="8" w:tplc="0409001B" w:tentative="1">
      <w:start w:val="1"/>
      <w:numFmt w:val="lowerRoman"/>
      <w:lvlText w:val="%9."/>
      <w:lvlJc w:val="right"/>
      <w:pPr>
        <w:ind w:left="6707" w:hanging="180"/>
      </w:pPr>
    </w:lvl>
  </w:abstractNum>
  <w:abstractNum w:abstractNumId="16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7" w15:restartNumberingAfterBreak="0">
    <w:nsid w:val="30322A75"/>
    <w:multiLevelType w:val="hybridMultilevel"/>
    <w:tmpl w:val="6DF6E520"/>
    <w:lvl w:ilvl="0" w:tplc="900A3456">
      <w:start w:val="1"/>
      <w:numFmt w:val="decimal"/>
      <w:lvlRestart w:val="0"/>
      <w:suff w:val="nothing"/>
      <w:lvlText w:val="%1"/>
      <w:lvlJc w:val="right"/>
      <w:pPr>
        <w:ind w:left="0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965B2"/>
    <w:multiLevelType w:val="hybridMultilevel"/>
    <w:tmpl w:val="3C8A0504"/>
    <w:lvl w:ilvl="0" w:tplc="D3AAD58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shadow w:val="0"/>
        <w:emboss w:val="0"/>
        <w:imprint w:val="0"/>
        <w:vanish w:val="0"/>
        <w:sz w:val="20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DA071EC"/>
    <w:multiLevelType w:val="hybridMultilevel"/>
    <w:tmpl w:val="07C44D06"/>
    <w:lvl w:ilvl="0" w:tplc="AA9462D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3EF02C7E"/>
    <w:multiLevelType w:val="hybridMultilevel"/>
    <w:tmpl w:val="0D98D040"/>
    <w:lvl w:ilvl="0" w:tplc="EA4ABFFC">
      <w:start w:val="1"/>
      <w:numFmt w:val="decimal"/>
      <w:lvlRestart w:val="0"/>
      <w:suff w:val="nothing"/>
      <w:lvlText w:val="%1"/>
      <w:lvlJc w:val="right"/>
      <w:pPr>
        <w:ind w:left="-170" w:firstLine="17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1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69F7EC2"/>
    <w:multiLevelType w:val="hybridMultilevel"/>
    <w:tmpl w:val="B59212AA"/>
    <w:lvl w:ilvl="0" w:tplc="C3201D9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9760788"/>
    <w:multiLevelType w:val="hybridMultilevel"/>
    <w:tmpl w:val="88906424"/>
    <w:lvl w:ilvl="0" w:tplc="797C1D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499354ED"/>
    <w:multiLevelType w:val="hybridMultilevel"/>
    <w:tmpl w:val="D6A8904A"/>
    <w:lvl w:ilvl="0" w:tplc="076C340C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0E76C98"/>
    <w:multiLevelType w:val="hybridMultilevel"/>
    <w:tmpl w:val="9D32073C"/>
    <w:lvl w:ilvl="0" w:tplc="35C4FA4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514B6B47"/>
    <w:multiLevelType w:val="hybridMultilevel"/>
    <w:tmpl w:val="266C6CBE"/>
    <w:lvl w:ilvl="0" w:tplc="8CDA312E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cs="Times New Roman" w:hint="default"/>
        <w:b/>
        <w:i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27" w15:restartNumberingAfterBreak="0">
    <w:nsid w:val="53CD1A91"/>
    <w:multiLevelType w:val="hybridMultilevel"/>
    <w:tmpl w:val="0B12258A"/>
    <w:lvl w:ilvl="0" w:tplc="84009E22">
      <w:start w:val="1"/>
      <w:numFmt w:val="decimal"/>
      <w:lvlRestart w:val="0"/>
      <w:suff w:val="nothing"/>
      <w:lvlText w:val="%1"/>
      <w:lvlJc w:val="center"/>
      <w:pPr>
        <w:ind w:left="0" w:firstLine="284"/>
      </w:pPr>
      <w:rPr>
        <w:rFonts w:ascii="Times New Roman" w:hAnsi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75A68B2"/>
    <w:multiLevelType w:val="hybridMultilevel"/>
    <w:tmpl w:val="449EE1D6"/>
    <w:lvl w:ilvl="0" w:tplc="023AEB3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78F5030"/>
    <w:multiLevelType w:val="hybridMultilevel"/>
    <w:tmpl w:val="F8F2F57A"/>
    <w:lvl w:ilvl="0" w:tplc="B518FCE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0" w15:restartNumberingAfterBreak="0">
    <w:nsid w:val="5BA045D6"/>
    <w:multiLevelType w:val="hybridMultilevel"/>
    <w:tmpl w:val="CBBC703E"/>
    <w:lvl w:ilvl="0" w:tplc="9AA0897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1" w15:restartNumberingAfterBreak="0">
    <w:nsid w:val="5D2C203F"/>
    <w:multiLevelType w:val="hybridMultilevel"/>
    <w:tmpl w:val="A10A6D9C"/>
    <w:lvl w:ilvl="0" w:tplc="D3AE6422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40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F0D4C68"/>
    <w:multiLevelType w:val="hybridMultilevel"/>
    <w:tmpl w:val="CA7EF4BC"/>
    <w:lvl w:ilvl="0" w:tplc="FECA14C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16114D6"/>
    <w:multiLevelType w:val="hybridMultilevel"/>
    <w:tmpl w:val="023AE354"/>
    <w:lvl w:ilvl="0" w:tplc="FFF61F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4" w15:restartNumberingAfterBreak="0">
    <w:nsid w:val="620F32AC"/>
    <w:multiLevelType w:val="hybridMultilevel"/>
    <w:tmpl w:val="880828B4"/>
    <w:lvl w:ilvl="0" w:tplc="DBA2686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CC628BB"/>
    <w:multiLevelType w:val="hybridMultilevel"/>
    <w:tmpl w:val="D62E448C"/>
    <w:lvl w:ilvl="0" w:tplc="315E4AB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7" w15:restartNumberingAfterBreak="0">
    <w:nsid w:val="73EB59BF"/>
    <w:multiLevelType w:val="hybridMultilevel"/>
    <w:tmpl w:val="2EF02E0A"/>
    <w:lvl w:ilvl="0" w:tplc="AB9C04F6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EC5DA4"/>
    <w:multiLevelType w:val="hybridMultilevel"/>
    <w:tmpl w:val="81AE5648"/>
    <w:lvl w:ilvl="0" w:tplc="74EE575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39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68B16B3"/>
    <w:multiLevelType w:val="hybridMultilevel"/>
    <w:tmpl w:val="24425928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1" w15:restartNumberingAfterBreak="0">
    <w:nsid w:val="78F21D66"/>
    <w:multiLevelType w:val="hybridMultilevel"/>
    <w:tmpl w:val="A4B072F2"/>
    <w:lvl w:ilvl="0" w:tplc="2662F9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2" w15:restartNumberingAfterBreak="0">
    <w:nsid w:val="79BB5477"/>
    <w:multiLevelType w:val="hybridMultilevel"/>
    <w:tmpl w:val="F8ACA246"/>
    <w:lvl w:ilvl="0" w:tplc="652E01C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B0D69E5"/>
    <w:multiLevelType w:val="hybridMultilevel"/>
    <w:tmpl w:val="4468C336"/>
    <w:lvl w:ilvl="0" w:tplc="94C48A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44" w15:restartNumberingAfterBreak="0">
    <w:nsid w:val="7D93351C"/>
    <w:multiLevelType w:val="hybridMultilevel"/>
    <w:tmpl w:val="770478BE"/>
    <w:lvl w:ilvl="0" w:tplc="C10C70FE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45" w15:restartNumberingAfterBreak="0">
    <w:nsid w:val="7E927324"/>
    <w:multiLevelType w:val="hybridMultilevel"/>
    <w:tmpl w:val="514AF56E"/>
    <w:lvl w:ilvl="0" w:tplc="C30412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9187517">
    <w:abstractNumId w:val="21"/>
  </w:num>
  <w:num w:numId="2" w16cid:durableId="2035955787">
    <w:abstractNumId w:val="24"/>
  </w:num>
  <w:num w:numId="3" w16cid:durableId="1085764040">
    <w:abstractNumId w:val="2"/>
  </w:num>
  <w:num w:numId="4" w16cid:durableId="52779327">
    <w:abstractNumId w:val="35"/>
  </w:num>
  <w:num w:numId="5" w16cid:durableId="704712729">
    <w:abstractNumId w:val="16"/>
  </w:num>
  <w:num w:numId="6" w16cid:durableId="1744450687">
    <w:abstractNumId w:val="39"/>
  </w:num>
  <w:num w:numId="7" w16cid:durableId="203909065">
    <w:abstractNumId w:val="5"/>
  </w:num>
  <w:num w:numId="8" w16cid:durableId="1437359247">
    <w:abstractNumId w:val="31"/>
  </w:num>
  <w:num w:numId="9" w16cid:durableId="1449811338">
    <w:abstractNumId w:val="20"/>
  </w:num>
  <w:num w:numId="10" w16cid:durableId="350884993">
    <w:abstractNumId w:val="22"/>
  </w:num>
  <w:num w:numId="11" w16cid:durableId="383062685">
    <w:abstractNumId w:val="25"/>
  </w:num>
  <w:num w:numId="12" w16cid:durableId="995374258">
    <w:abstractNumId w:val="37"/>
  </w:num>
  <w:num w:numId="13" w16cid:durableId="979505479">
    <w:abstractNumId w:val="34"/>
  </w:num>
  <w:num w:numId="14" w16cid:durableId="2108234531">
    <w:abstractNumId w:val="41"/>
  </w:num>
  <w:num w:numId="15" w16cid:durableId="1549564258">
    <w:abstractNumId w:val="32"/>
  </w:num>
  <w:num w:numId="16" w16cid:durableId="1547335578">
    <w:abstractNumId w:val="17"/>
  </w:num>
  <w:num w:numId="17" w16cid:durableId="531260144">
    <w:abstractNumId w:val="14"/>
  </w:num>
  <w:num w:numId="18" w16cid:durableId="1428891957">
    <w:abstractNumId w:val="9"/>
  </w:num>
  <w:num w:numId="19" w16cid:durableId="953637804">
    <w:abstractNumId w:val="43"/>
  </w:num>
  <w:num w:numId="20" w16cid:durableId="978531040">
    <w:abstractNumId w:val="42"/>
  </w:num>
  <w:num w:numId="21" w16cid:durableId="1603223496">
    <w:abstractNumId w:val="10"/>
  </w:num>
  <w:num w:numId="22" w16cid:durableId="194318888">
    <w:abstractNumId w:val="13"/>
  </w:num>
  <w:num w:numId="23" w16cid:durableId="1597446813">
    <w:abstractNumId w:val="36"/>
  </w:num>
  <w:num w:numId="24" w16cid:durableId="1946226515">
    <w:abstractNumId w:val="15"/>
  </w:num>
  <w:num w:numId="25" w16cid:durableId="1359159633">
    <w:abstractNumId w:val="4"/>
  </w:num>
  <w:num w:numId="26" w16cid:durableId="959730267">
    <w:abstractNumId w:val="19"/>
  </w:num>
  <w:num w:numId="27" w16cid:durableId="453257991">
    <w:abstractNumId w:val="45"/>
  </w:num>
  <w:num w:numId="28" w16cid:durableId="1190148892">
    <w:abstractNumId w:val="1"/>
  </w:num>
  <w:num w:numId="29" w16cid:durableId="1848862451">
    <w:abstractNumId w:val="12"/>
  </w:num>
  <w:num w:numId="30" w16cid:durableId="1245073529">
    <w:abstractNumId w:val="28"/>
  </w:num>
  <w:num w:numId="31" w16cid:durableId="213657637">
    <w:abstractNumId w:val="30"/>
  </w:num>
  <w:num w:numId="32" w16cid:durableId="265233487">
    <w:abstractNumId w:val="23"/>
  </w:num>
  <w:num w:numId="33" w16cid:durableId="801002333">
    <w:abstractNumId w:val="3"/>
  </w:num>
  <w:num w:numId="34" w16cid:durableId="307324804">
    <w:abstractNumId w:val="26"/>
  </w:num>
  <w:num w:numId="35" w16cid:durableId="1492915793">
    <w:abstractNumId w:val="8"/>
  </w:num>
  <w:num w:numId="36" w16cid:durableId="2066247489">
    <w:abstractNumId w:val="18"/>
  </w:num>
  <w:num w:numId="37" w16cid:durableId="1877765673">
    <w:abstractNumId w:val="38"/>
  </w:num>
  <w:num w:numId="38" w16cid:durableId="445657029">
    <w:abstractNumId w:val="33"/>
  </w:num>
  <w:num w:numId="39" w16cid:durableId="1787458797">
    <w:abstractNumId w:val="29"/>
  </w:num>
  <w:num w:numId="40" w16cid:durableId="775709098">
    <w:abstractNumId w:val="27"/>
  </w:num>
  <w:num w:numId="41" w16cid:durableId="1895654975">
    <w:abstractNumId w:val="7"/>
  </w:num>
  <w:num w:numId="42" w16cid:durableId="1836411365">
    <w:abstractNumId w:val="6"/>
  </w:num>
  <w:num w:numId="43" w16cid:durableId="1251963772">
    <w:abstractNumId w:val="11"/>
  </w:num>
  <w:num w:numId="44" w16cid:durableId="1246763155">
    <w:abstractNumId w:val="40"/>
  </w:num>
  <w:num w:numId="45" w16cid:durableId="167411259">
    <w:abstractNumId w:val="44"/>
  </w:num>
  <w:num w:numId="46" w16cid:durableId="545260289">
    <w:abstractNumId w:val="0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8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825ahXBVo80LmofUa7kLBOfaqSzX5JFxu2QiMOoKKfvptmwI/h3ANYtX4wbEywHnQaJIWCtOQ3kNqAYVyJsJ5A==" w:salt="yd/Df6FoXRcfe5TgWa7JfQ=="/>
  <w:defaultTabStop w:val="720"/>
  <w:hyphenationZone w:val="425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93AB9"/>
    <w:rsid w:val="00000984"/>
    <w:rsid w:val="000010D8"/>
    <w:rsid w:val="000016B4"/>
    <w:rsid w:val="000017A1"/>
    <w:rsid w:val="00001FDE"/>
    <w:rsid w:val="0000269E"/>
    <w:rsid w:val="000026EB"/>
    <w:rsid w:val="00002B50"/>
    <w:rsid w:val="00002B5E"/>
    <w:rsid w:val="000034F1"/>
    <w:rsid w:val="00003549"/>
    <w:rsid w:val="00003587"/>
    <w:rsid w:val="000035E9"/>
    <w:rsid w:val="00004110"/>
    <w:rsid w:val="00004597"/>
    <w:rsid w:val="0000523B"/>
    <w:rsid w:val="000052B6"/>
    <w:rsid w:val="0000589F"/>
    <w:rsid w:val="000058CE"/>
    <w:rsid w:val="00006151"/>
    <w:rsid w:val="0000637C"/>
    <w:rsid w:val="0000643E"/>
    <w:rsid w:val="00006D5E"/>
    <w:rsid w:val="00007238"/>
    <w:rsid w:val="000072A6"/>
    <w:rsid w:val="000073D1"/>
    <w:rsid w:val="00007475"/>
    <w:rsid w:val="0000774E"/>
    <w:rsid w:val="00007ACE"/>
    <w:rsid w:val="00010039"/>
    <w:rsid w:val="000101C2"/>
    <w:rsid w:val="000103A4"/>
    <w:rsid w:val="00010765"/>
    <w:rsid w:val="00010D90"/>
    <w:rsid w:val="000115FA"/>
    <w:rsid w:val="00011A02"/>
    <w:rsid w:val="00011B93"/>
    <w:rsid w:val="00011F04"/>
    <w:rsid w:val="000120BA"/>
    <w:rsid w:val="000128FF"/>
    <w:rsid w:val="00012BA4"/>
    <w:rsid w:val="000139C0"/>
    <w:rsid w:val="00013BE5"/>
    <w:rsid w:val="00013C88"/>
    <w:rsid w:val="000158FD"/>
    <w:rsid w:val="00015A4F"/>
    <w:rsid w:val="000160DD"/>
    <w:rsid w:val="00016300"/>
    <w:rsid w:val="00016423"/>
    <w:rsid w:val="00016B5B"/>
    <w:rsid w:val="00016FED"/>
    <w:rsid w:val="000175FD"/>
    <w:rsid w:val="00017C4F"/>
    <w:rsid w:val="00017FDC"/>
    <w:rsid w:val="00020188"/>
    <w:rsid w:val="000209C0"/>
    <w:rsid w:val="00020AE5"/>
    <w:rsid w:val="00021498"/>
    <w:rsid w:val="00021740"/>
    <w:rsid w:val="000219E9"/>
    <w:rsid w:val="00021AE8"/>
    <w:rsid w:val="00021DB9"/>
    <w:rsid w:val="00021E69"/>
    <w:rsid w:val="0002226C"/>
    <w:rsid w:val="000223F5"/>
    <w:rsid w:val="000228D1"/>
    <w:rsid w:val="00023094"/>
    <w:rsid w:val="000234DC"/>
    <w:rsid w:val="00023674"/>
    <w:rsid w:val="00023903"/>
    <w:rsid w:val="00023B48"/>
    <w:rsid w:val="00023DBE"/>
    <w:rsid w:val="00023DFD"/>
    <w:rsid w:val="00023F1B"/>
    <w:rsid w:val="00024155"/>
    <w:rsid w:val="000242F2"/>
    <w:rsid w:val="00024496"/>
    <w:rsid w:val="000244B2"/>
    <w:rsid w:val="00024827"/>
    <w:rsid w:val="000248F9"/>
    <w:rsid w:val="00024A9E"/>
    <w:rsid w:val="0002516D"/>
    <w:rsid w:val="00025379"/>
    <w:rsid w:val="00025CC3"/>
    <w:rsid w:val="00025F47"/>
    <w:rsid w:val="0002644C"/>
    <w:rsid w:val="00026552"/>
    <w:rsid w:val="0002664E"/>
    <w:rsid w:val="00026734"/>
    <w:rsid w:val="000267E0"/>
    <w:rsid w:val="00026847"/>
    <w:rsid w:val="00026AB0"/>
    <w:rsid w:val="00026B0B"/>
    <w:rsid w:val="00026B63"/>
    <w:rsid w:val="00026D12"/>
    <w:rsid w:val="0002736F"/>
    <w:rsid w:val="00027DDB"/>
    <w:rsid w:val="00030977"/>
    <w:rsid w:val="00031192"/>
    <w:rsid w:val="00031499"/>
    <w:rsid w:val="000319AE"/>
    <w:rsid w:val="000319D3"/>
    <w:rsid w:val="00031C41"/>
    <w:rsid w:val="0003229E"/>
    <w:rsid w:val="00032D88"/>
    <w:rsid w:val="00032E66"/>
    <w:rsid w:val="000333F8"/>
    <w:rsid w:val="00033788"/>
    <w:rsid w:val="00033C77"/>
    <w:rsid w:val="00033EB0"/>
    <w:rsid w:val="00034D92"/>
    <w:rsid w:val="000357D2"/>
    <w:rsid w:val="00035F6C"/>
    <w:rsid w:val="00036277"/>
    <w:rsid w:val="000365E1"/>
    <w:rsid w:val="000368D4"/>
    <w:rsid w:val="00036E31"/>
    <w:rsid w:val="00037203"/>
    <w:rsid w:val="0003731A"/>
    <w:rsid w:val="00037764"/>
    <w:rsid w:val="00037BEA"/>
    <w:rsid w:val="000411A1"/>
    <w:rsid w:val="000426D1"/>
    <w:rsid w:val="00043394"/>
    <w:rsid w:val="000438BC"/>
    <w:rsid w:val="000445D6"/>
    <w:rsid w:val="0004485A"/>
    <w:rsid w:val="00044F5F"/>
    <w:rsid w:val="00045324"/>
    <w:rsid w:val="00045C27"/>
    <w:rsid w:val="00046178"/>
    <w:rsid w:val="000466CA"/>
    <w:rsid w:val="00046889"/>
    <w:rsid w:val="000469F4"/>
    <w:rsid w:val="0004724D"/>
    <w:rsid w:val="00047D3C"/>
    <w:rsid w:val="000506A8"/>
    <w:rsid w:val="00050E1D"/>
    <w:rsid w:val="00050FE4"/>
    <w:rsid w:val="000512DA"/>
    <w:rsid w:val="000514E5"/>
    <w:rsid w:val="00051625"/>
    <w:rsid w:val="0005167E"/>
    <w:rsid w:val="00051F30"/>
    <w:rsid w:val="00051FC3"/>
    <w:rsid w:val="000521A9"/>
    <w:rsid w:val="00052B71"/>
    <w:rsid w:val="00052E84"/>
    <w:rsid w:val="0005428C"/>
    <w:rsid w:val="0005447B"/>
    <w:rsid w:val="00054958"/>
    <w:rsid w:val="00054A92"/>
    <w:rsid w:val="00054BC3"/>
    <w:rsid w:val="00054DD5"/>
    <w:rsid w:val="000556B4"/>
    <w:rsid w:val="00055937"/>
    <w:rsid w:val="00055C1D"/>
    <w:rsid w:val="00055F71"/>
    <w:rsid w:val="000562E1"/>
    <w:rsid w:val="000573E2"/>
    <w:rsid w:val="0005748A"/>
    <w:rsid w:val="000600F3"/>
    <w:rsid w:val="00060563"/>
    <w:rsid w:val="00060BDB"/>
    <w:rsid w:val="00060C7F"/>
    <w:rsid w:val="00061437"/>
    <w:rsid w:val="00061834"/>
    <w:rsid w:val="00061949"/>
    <w:rsid w:val="000621E3"/>
    <w:rsid w:val="0006346B"/>
    <w:rsid w:val="000634FE"/>
    <w:rsid w:val="00063510"/>
    <w:rsid w:val="00063C2C"/>
    <w:rsid w:val="00063DD4"/>
    <w:rsid w:val="00064162"/>
    <w:rsid w:val="000643C5"/>
    <w:rsid w:val="00064423"/>
    <w:rsid w:val="000648D5"/>
    <w:rsid w:val="00064A0E"/>
    <w:rsid w:val="0006580C"/>
    <w:rsid w:val="00065EB3"/>
    <w:rsid w:val="000670AB"/>
    <w:rsid w:val="00070740"/>
    <w:rsid w:val="000708A8"/>
    <w:rsid w:val="00070A10"/>
    <w:rsid w:val="00070B88"/>
    <w:rsid w:val="00070E56"/>
    <w:rsid w:val="00071171"/>
    <w:rsid w:val="000713FD"/>
    <w:rsid w:val="0007159D"/>
    <w:rsid w:val="000719B9"/>
    <w:rsid w:val="00071B55"/>
    <w:rsid w:val="0007228D"/>
    <w:rsid w:val="000725B7"/>
    <w:rsid w:val="00072CA1"/>
    <w:rsid w:val="00072CA4"/>
    <w:rsid w:val="0007307D"/>
    <w:rsid w:val="00073A01"/>
    <w:rsid w:val="00073E2D"/>
    <w:rsid w:val="00074328"/>
    <w:rsid w:val="00074715"/>
    <w:rsid w:val="00074BEF"/>
    <w:rsid w:val="000753EF"/>
    <w:rsid w:val="00075751"/>
    <w:rsid w:val="00075CB8"/>
    <w:rsid w:val="000760FB"/>
    <w:rsid w:val="00076166"/>
    <w:rsid w:val="00076427"/>
    <w:rsid w:val="000766EA"/>
    <w:rsid w:val="000769EB"/>
    <w:rsid w:val="00076A96"/>
    <w:rsid w:val="00076C8A"/>
    <w:rsid w:val="00076FA1"/>
    <w:rsid w:val="000773E1"/>
    <w:rsid w:val="000777D5"/>
    <w:rsid w:val="00077CD8"/>
    <w:rsid w:val="000801D8"/>
    <w:rsid w:val="000802CC"/>
    <w:rsid w:val="00080842"/>
    <w:rsid w:val="000825A4"/>
    <w:rsid w:val="00082704"/>
    <w:rsid w:val="00083EBE"/>
    <w:rsid w:val="00083F1D"/>
    <w:rsid w:val="000849CE"/>
    <w:rsid w:val="000851FF"/>
    <w:rsid w:val="00085588"/>
    <w:rsid w:val="00086325"/>
    <w:rsid w:val="00086881"/>
    <w:rsid w:val="00087050"/>
    <w:rsid w:val="00087C80"/>
    <w:rsid w:val="00087E7B"/>
    <w:rsid w:val="00090056"/>
    <w:rsid w:val="000902A4"/>
    <w:rsid w:val="000907E7"/>
    <w:rsid w:val="00091853"/>
    <w:rsid w:val="000918B6"/>
    <w:rsid w:val="00092696"/>
    <w:rsid w:val="00092E9C"/>
    <w:rsid w:val="00093021"/>
    <w:rsid w:val="0009306A"/>
    <w:rsid w:val="0009306D"/>
    <w:rsid w:val="0009332F"/>
    <w:rsid w:val="00093344"/>
    <w:rsid w:val="000934ED"/>
    <w:rsid w:val="00093C3D"/>
    <w:rsid w:val="000948BC"/>
    <w:rsid w:val="00094A69"/>
    <w:rsid w:val="00094F09"/>
    <w:rsid w:val="00095336"/>
    <w:rsid w:val="0009552E"/>
    <w:rsid w:val="000959A0"/>
    <w:rsid w:val="00095CE6"/>
    <w:rsid w:val="00095F9C"/>
    <w:rsid w:val="000961E6"/>
    <w:rsid w:val="00096B74"/>
    <w:rsid w:val="000973A7"/>
    <w:rsid w:val="00097AE3"/>
    <w:rsid w:val="00097F79"/>
    <w:rsid w:val="000A04BE"/>
    <w:rsid w:val="000A1454"/>
    <w:rsid w:val="000A17C5"/>
    <w:rsid w:val="000A1CB0"/>
    <w:rsid w:val="000A1ECD"/>
    <w:rsid w:val="000A2392"/>
    <w:rsid w:val="000A2759"/>
    <w:rsid w:val="000A2E6A"/>
    <w:rsid w:val="000A3319"/>
    <w:rsid w:val="000A36D2"/>
    <w:rsid w:val="000A3712"/>
    <w:rsid w:val="000A38A0"/>
    <w:rsid w:val="000A3942"/>
    <w:rsid w:val="000A3F46"/>
    <w:rsid w:val="000A4093"/>
    <w:rsid w:val="000A4308"/>
    <w:rsid w:val="000A4419"/>
    <w:rsid w:val="000A4481"/>
    <w:rsid w:val="000A484A"/>
    <w:rsid w:val="000A4D14"/>
    <w:rsid w:val="000A4F21"/>
    <w:rsid w:val="000A50EC"/>
    <w:rsid w:val="000A52AD"/>
    <w:rsid w:val="000A558B"/>
    <w:rsid w:val="000A661D"/>
    <w:rsid w:val="000A67BA"/>
    <w:rsid w:val="000A6B94"/>
    <w:rsid w:val="000A71EC"/>
    <w:rsid w:val="000A74F2"/>
    <w:rsid w:val="000A75DA"/>
    <w:rsid w:val="000A7A59"/>
    <w:rsid w:val="000B003F"/>
    <w:rsid w:val="000B00F9"/>
    <w:rsid w:val="000B0215"/>
    <w:rsid w:val="000B07F2"/>
    <w:rsid w:val="000B0A2E"/>
    <w:rsid w:val="000B113B"/>
    <w:rsid w:val="000B1216"/>
    <w:rsid w:val="000B154F"/>
    <w:rsid w:val="000B188F"/>
    <w:rsid w:val="000B29C5"/>
    <w:rsid w:val="000B2E97"/>
    <w:rsid w:val="000B35D0"/>
    <w:rsid w:val="000B375A"/>
    <w:rsid w:val="000B3D0C"/>
    <w:rsid w:val="000B3F11"/>
    <w:rsid w:val="000B412F"/>
    <w:rsid w:val="000B43CB"/>
    <w:rsid w:val="000B4BC0"/>
    <w:rsid w:val="000B4DA9"/>
    <w:rsid w:val="000B5246"/>
    <w:rsid w:val="000B575D"/>
    <w:rsid w:val="000B59D0"/>
    <w:rsid w:val="000B5F2E"/>
    <w:rsid w:val="000B63BF"/>
    <w:rsid w:val="000B6418"/>
    <w:rsid w:val="000B646D"/>
    <w:rsid w:val="000B69C5"/>
    <w:rsid w:val="000B787E"/>
    <w:rsid w:val="000B7B54"/>
    <w:rsid w:val="000C03A6"/>
    <w:rsid w:val="000C1818"/>
    <w:rsid w:val="000C1E72"/>
    <w:rsid w:val="000C2475"/>
    <w:rsid w:val="000C25DE"/>
    <w:rsid w:val="000C2E98"/>
    <w:rsid w:val="000C2EF9"/>
    <w:rsid w:val="000C348B"/>
    <w:rsid w:val="000C3B89"/>
    <w:rsid w:val="000C40D3"/>
    <w:rsid w:val="000C41ED"/>
    <w:rsid w:val="000C4469"/>
    <w:rsid w:val="000C4E27"/>
    <w:rsid w:val="000C4F31"/>
    <w:rsid w:val="000C53B1"/>
    <w:rsid w:val="000C5495"/>
    <w:rsid w:val="000C5571"/>
    <w:rsid w:val="000C603B"/>
    <w:rsid w:val="000C628C"/>
    <w:rsid w:val="000C6BDA"/>
    <w:rsid w:val="000C6EF7"/>
    <w:rsid w:val="000C732E"/>
    <w:rsid w:val="000C7930"/>
    <w:rsid w:val="000C7A93"/>
    <w:rsid w:val="000C7DD9"/>
    <w:rsid w:val="000D039F"/>
    <w:rsid w:val="000D05E8"/>
    <w:rsid w:val="000D0964"/>
    <w:rsid w:val="000D10B3"/>
    <w:rsid w:val="000D12D6"/>
    <w:rsid w:val="000D1814"/>
    <w:rsid w:val="000D1B1A"/>
    <w:rsid w:val="000D2306"/>
    <w:rsid w:val="000D2B6F"/>
    <w:rsid w:val="000D2C54"/>
    <w:rsid w:val="000D2E65"/>
    <w:rsid w:val="000D31B0"/>
    <w:rsid w:val="000D3BC6"/>
    <w:rsid w:val="000D43E1"/>
    <w:rsid w:val="000D4D0E"/>
    <w:rsid w:val="000D52D2"/>
    <w:rsid w:val="000D53F8"/>
    <w:rsid w:val="000D567E"/>
    <w:rsid w:val="000D5CA4"/>
    <w:rsid w:val="000D5CB8"/>
    <w:rsid w:val="000D5E36"/>
    <w:rsid w:val="000D5EDB"/>
    <w:rsid w:val="000D6084"/>
    <w:rsid w:val="000D61F8"/>
    <w:rsid w:val="000D6208"/>
    <w:rsid w:val="000D6601"/>
    <w:rsid w:val="000D7203"/>
    <w:rsid w:val="000D7D26"/>
    <w:rsid w:val="000E0117"/>
    <w:rsid w:val="000E0541"/>
    <w:rsid w:val="000E07D5"/>
    <w:rsid w:val="000E08DC"/>
    <w:rsid w:val="000E09C7"/>
    <w:rsid w:val="000E0CB8"/>
    <w:rsid w:val="000E1564"/>
    <w:rsid w:val="000E208D"/>
    <w:rsid w:val="000E23D6"/>
    <w:rsid w:val="000E263B"/>
    <w:rsid w:val="000E2853"/>
    <w:rsid w:val="000E2B67"/>
    <w:rsid w:val="000E2D91"/>
    <w:rsid w:val="000E2ECA"/>
    <w:rsid w:val="000E2F20"/>
    <w:rsid w:val="000E32E1"/>
    <w:rsid w:val="000E366E"/>
    <w:rsid w:val="000E3D8E"/>
    <w:rsid w:val="000E427A"/>
    <w:rsid w:val="000E42CD"/>
    <w:rsid w:val="000E4704"/>
    <w:rsid w:val="000E56ED"/>
    <w:rsid w:val="000E572C"/>
    <w:rsid w:val="000E5788"/>
    <w:rsid w:val="000E61CD"/>
    <w:rsid w:val="000E64DA"/>
    <w:rsid w:val="000E6526"/>
    <w:rsid w:val="000E6AB2"/>
    <w:rsid w:val="000E7644"/>
    <w:rsid w:val="000E78D2"/>
    <w:rsid w:val="000F0193"/>
    <w:rsid w:val="000F0498"/>
    <w:rsid w:val="000F06BC"/>
    <w:rsid w:val="000F0820"/>
    <w:rsid w:val="000F0868"/>
    <w:rsid w:val="000F0DBD"/>
    <w:rsid w:val="000F0E0A"/>
    <w:rsid w:val="000F0E0F"/>
    <w:rsid w:val="000F168E"/>
    <w:rsid w:val="000F1F62"/>
    <w:rsid w:val="000F2063"/>
    <w:rsid w:val="000F25B0"/>
    <w:rsid w:val="000F2836"/>
    <w:rsid w:val="000F296B"/>
    <w:rsid w:val="000F2D64"/>
    <w:rsid w:val="000F2F21"/>
    <w:rsid w:val="000F3112"/>
    <w:rsid w:val="000F32D2"/>
    <w:rsid w:val="000F3F2E"/>
    <w:rsid w:val="000F4BB6"/>
    <w:rsid w:val="000F4DDF"/>
    <w:rsid w:val="000F4E55"/>
    <w:rsid w:val="000F4FFC"/>
    <w:rsid w:val="000F52F4"/>
    <w:rsid w:val="000F543B"/>
    <w:rsid w:val="000F5BE4"/>
    <w:rsid w:val="000F5D67"/>
    <w:rsid w:val="000F6D5C"/>
    <w:rsid w:val="000F7405"/>
    <w:rsid w:val="000F7D7F"/>
    <w:rsid w:val="000F7FFD"/>
    <w:rsid w:val="00100108"/>
    <w:rsid w:val="00100F8F"/>
    <w:rsid w:val="00101A16"/>
    <w:rsid w:val="00101B0C"/>
    <w:rsid w:val="00101E85"/>
    <w:rsid w:val="001023BE"/>
    <w:rsid w:val="00102BD9"/>
    <w:rsid w:val="001034DA"/>
    <w:rsid w:val="00103B8A"/>
    <w:rsid w:val="00103C81"/>
    <w:rsid w:val="0010427A"/>
    <w:rsid w:val="00104443"/>
    <w:rsid w:val="00104ABF"/>
    <w:rsid w:val="00104E99"/>
    <w:rsid w:val="00104EF0"/>
    <w:rsid w:val="00104F89"/>
    <w:rsid w:val="00104FF0"/>
    <w:rsid w:val="001056B0"/>
    <w:rsid w:val="001058F8"/>
    <w:rsid w:val="00105B97"/>
    <w:rsid w:val="00105F21"/>
    <w:rsid w:val="00106BAB"/>
    <w:rsid w:val="00106D53"/>
    <w:rsid w:val="00107470"/>
    <w:rsid w:val="00107DC3"/>
    <w:rsid w:val="0011087F"/>
    <w:rsid w:val="001108D6"/>
    <w:rsid w:val="00110BC0"/>
    <w:rsid w:val="001114C3"/>
    <w:rsid w:val="0011161D"/>
    <w:rsid w:val="00111774"/>
    <w:rsid w:val="00111AE5"/>
    <w:rsid w:val="00111D91"/>
    <w:rsid w:val="0011229F"/>
    <w:rsid w:val="001129FF"/>
    <w:rsid w:val="00112A09"/>
    <w:rsid w:val="00112A6B"/>
    <w:rsid w:val="00112BA7"/>
    <w:rsid w:val="0011302D"/>
    <w:rsid w:val="0011321B"/>
    <w:rsid w:val="00113537"/>
    <w:rsid w:val="001138BB"/>
    <w:rsid w:val="00113BA0"/>
    <w:rsid w:val="00113CC5"/>
    <w:rsid w:val="00113D6F"/>
    <w:rsid w:val="001141D1"/>
    <w:rsid w:val="00114D82"/>
    <w:rsid w:val="00114EB4"/>
    <w:rsid w:val="001155EB"/>
    <w:rsid w:val="00115B6C"/>
    <w:rsid w:val="00115E19"/>
    <w:rsid w:val="001163E4"/>
    <w:rsid w:val="00117068"/>
    <w:rsid w:val="00117529"/>
    <w:rsid w:val="0011788B"/>
    <w:rsid w:val="0011798F"/>
    <w:rsid w:val="00117FE8"/>
    <w:rsid w:val="001212A7"/>
    <w:rsid w:val="00122446"/>
    <w:rsid w:val="00122A72"/>
    <w:rsid w:val="00122B27"/>
    <w:rsid w:val="00123438"/>
    <w:rsid w:val="0012392C"/>
    <w:rsid w:val="00123A3F"/>
    <w:rsid w:val="00123A7A"/>
    <w:rsid w:val="00123ABB"/>
    <w:rsid w:val="00123B70"/>
    <w:rsid w:val="00123C28"/>
    <w:rsid w:val="001250B1"/>
    <w:rsid w:val="00125140"/>
    <w:rsid w:val="00125670"/>
    <w:rsid w:val="0012593B"/>
    <w:rsid w:val="0012596B"/>
    <w:rsid w:val="00125BD0"/>
    <w:rsid w:val="00125D40"/>
    <w:rsid w:val="00125DE0"/>
    <w:rsid w:val="001261C2"/>
    <w:rsid w:val="001263FE"/>
    <w:rsid w:val="0012642E"/>
    <w:rsid w:val="00126761"/>
    <w:rsid w:val="0012689F"/>
    <w:rsid w:val="00126DAB"/>
    <w:rsid w:val="001274C3"/>
    <w:rsid w:val="00127719"/>
    <w:rsid w:val="00127E3E"/>
    <w:rsid w:val="001304E1"/>
    <w:rsid w:val="001305AB"/>
    <w:rsid w:val="00130B03"/>
    <w:rsid w:val="001319AF"/>
    <w:rsid w:val="00131C45"/>
    <w:rsid w:val="001322D8"/>
    <w:rsid w:val="00132A52"/>
    <w:rsid w:val="00132DF9"/>
    <w:rsid w:val="001333B4"/>
    <w:rsid w:val="0013397E"/>
    <w:rsid w:val="00133B74"/>
    <w:rsid w:val="00133D4D"/>
    <w:rsid w:val="00133E0E"/>
    <w:rsid w:val="001342FE"/>
    <w:rsid w:val="00134BFC"/>
    <w:rsid w:val="00135AFB"/>
    <w:rsid w:val="001360D6"/>
    <w:rsid w:val="001366B7"/>
    <w:rsid w:val="001370FC"/>
    <w:rsid w:val="00137B02"/>
    <w:rsid w:val="00137C8C"/>
    <w:rsid w:val="00137D90"/>
    <w:rsid w:val="0014046F"/>
    <w:rsid w:val="001408C3"/>
    <w:rsid w:val="00140CBB"/>
    <w:rsid w:val="00141BC2"/>
    <w:rsid w:val="00141F1A"/>
    <w:rsid w:val="00142D8C"/>
    <w:rsid w:val="00142EB5"/>
    <w:rsid w:val="00143C37"/>
    <w:rsid w:val="00145027"/>
    <w:rsid w:val="00145342"/>
    <w:rsid w:val="001454E4"/>
    <w:rsid w:val="001456BA"/>
    <w:rsid w:val="0014594B"/>
    <w:rsid w:val="0014619B"/>
    <w:rsid w:val="0014665A"/>
    <w:rsid w:val="001467FB"/>
    <w:rsid w:val="00146A04"/>
    <w:rsid w:val="00146A61"/>
    <w:rsid w:val="00147497"/>
    <w:rsid w:val="0015014F"/>
    <w:rsid w:val="001501CD"/>
    <w:rsid w:val="00150384"/>
    <w:rsid w:val="001504A4"/>
    <w:rsid w:val="00150542"/>
    <w:rsid w:val="00150E4A"/>
    <w:rsid w:val="001510FD"/>
    <w:rsid w:val="0015167D"/>
    <w:rsid w:val="00151B34"/>
    <w:rsid w:val="00151DB4"/>
    <w:rsid w:val="00152500"/>
    <w:rsid w:val="00152525"/>
    <w:rsid w:val="00152B66"/>
    <w:rsid w:val="00152F6B"/>
    <w:rsid w:val="00153105"/>
    <w:rsid w:val="0015316E"/>
    <w:rsid w:val="00153B5E"/>
    <w:rsid w:val="00153E52"/>
    <w:rsid w:val="0015418D"/>
    <w:rsid w:val="00154FB1"/>
    <w:rsid w:val="0015515E"/>
    <w:rsid w:val="0015596C"/>
    <w:rsid w:val="00155A29"/>
    <w:rsid w:val="00155A9B"/>
    <w:rsid w:val="00155C5D"/>
    <w:rsid w:val="001564C5"/>
    <w:rsid w:val="0015738F"/>
    <w:rsid w:val="001574C6"/>
    <w:rsid w:val="00157965"/>
    <w:rsid w:val="001616EC"/>
    <w:rsid w:val="00161B3A"/>
    <w:rsid w:val="00161EA6"/>
    <w:rsid w:val="00162E5A"/>
    <w:rsid w:val="001630DE"/>
    <w:rsid w:val="0016339C"/>
    <w:rsid w:val="001635FE"/>
    <w:rsid w:val="001636ED"/>
    <w:rsid w:val="00164296"/>
    <w:rsid w:val="0016450F"/>
    <w:rsid w:val="00164568"/>
    <w:rsid w:val="00164728"/>
    <w:rsid w:val="00164BF0"/>
    <w:rsid w:val="00164F8C"/>
    <w:rsid w:val="00165091"/>
    <w:rsid w:val="00165349"/>
    <w:rsid w:val="00165389"/>
    <w:rsid w:val="0016542F"/>
    <w:rsid w:val="00165A21"/>
    <w:rsid w:val="00166018"/>
    <w:rsid w:val="00166669"/>
    <w:rsid w:val="00166A30"/>
    <w:rsid w:val="00166DF0"/>
    <w:rsid w:val="00167198"/>
    <w:rsid w:val="001672F0"/>
    <w:rsid w:val="0016764C"/>
    <w:rsid w:val="00167844"/>
    <w:rsid w:val="00170A53"/>
    <w:rsid w:val="00170D13"/>
    <w:rsid w:val="0017209C"/>
    <w:rsid w:val="001720D0"/>
    <w:rsid w:val="001720E1"/>
    <w:rsid w:val="001723FD"/>
    <w:rsid w:val="001724D6"/>
    <w:rsid w:val="001725CC"/>
    <w:rsid w:val="00172B2E"/>
    <w:rsid w:val="00172DC7"/>
    <w:rsid w:val="00172E57"/>
    <w:rsid w:val="00173DCC"/>
    <w:rsid w:val="0017418B"/>
    <w:rsid w:val="0017431A"/>
    <w:rsid w:val="001744EC"/>
    <w:rsid w:val="001747BC"/>
    <w:rsid w:val="0017502F"/>
    <w:rsid w:val="0017514C"/>
    <w:rsid w:val="00176E88"/>
    <w:rsid w:val="00177740"/>
    <w:rsid w:val="00177E24"/>
    <w:rsid w:val="00177E45"/>
    <w:rsid w:val="00180405"/>
    <w:rsid w:val="0018042B"/>
    <w:rsid w:val="001808AA"/>
    <w:rsid w:val="00180DEE"/>
    <w:rsid w:val="00180F98"/>
    <w:rsid w:val="00181532"/>
    <w:rsid w:val="00181685"/>
    <w:rsid w:val="001817C9"/>
    <w:rsid w:val="00181A45"/>
    <w:rsid w:val="00181AF7"/>
    <w:rsid w:val="00181D64"/>
    <w:rsid w:val="0018213C"/>
    <w:rsid w:val="00182373"/>
    <w:rsid w:val="001829D8"/>
    <w:rsid w:val="00182A77"/>
    <w:rsid w:val="00182B00"/>
    <w:rsid w:val="00182D35"/>
    <w:rsid w:val="001831ED"/>
    <w:rsid w:val="001837AF"/>
    <w:rsid w:val="00184EE9"/>
    <w:rsid w:val="0018564F"/>
    <w:rsid w:val="001859C7"/>
    <w:rsid w:val="00185C84"/>
    <w:rsid w:val="00185DDB"/>
    <w:rsid w:val="0018640D"/>
    <w:rsid w:val="001866F7"/>
    <w:rsid w:val="00186784"/>
    <w:rsid w:val="0018689D"/>
    <w:rsid w:val="001869CD"/>
    <w:rsid w:val="00186ADB"/>
    <w:rsid w:val="00186AF8"/>
    <w:rsid w:val="00187A32"/>
    <w:rsid w:val="00187A58"/>
    <w:rsid w:val="00187BBC"/>
    <w:rsid w:val="00187E97"/>
    <w:rsid w:val="0019025E"/>
    <w:rsid w:val="0019072E"/>
    <w:rsid w:val="001907E8"/>
    <w:rsid w:val="0019094D"/>
    <w:rsid w:val="001909C4"/>
    <w:rsid w:val="00190BAB"/>
    <w:rsid w:val="00190E46"/>
    <w:rsid w:val="0019109A"/>
    <w:rsid w:val="001912AA"/>
    <w:rsid w:val="0019164B"/>
    <w:rsid w:val="00191B24"/>
    <w:rsid w:val="00191B48"/>
    <w:rsid w:val="00191C30"/>
    <w:rsid w:val="00191E03"/>
    <w:rsid w:val="001920CD"/>
    <w:rsid w:val="00192338"/>
    <w:rsid w:val="00192529"/>
    <w:rsid w:val="001939C6"/>
    <w:rsid w:val="00194502"/>
    <w:rsid w:val="00194601"/>
    <w:rsid w:val="00194672"/>
    <w:rsid w:val="00194CC8"/>
    <w:rsid w:val="00194D50"/>
    <w:rsid w:val="00194E84"/>
    <w:rsid w:val="001955B7"/>
    <w:rsid w:val="00195AB7"/>
    <w:rsid w:val="00195FBE"/>
    <w:rsid w:val="00196194"/>
    <w:rsid w:val="001966A3"/>
    <w:rsid w:val="00196A02"/>
    <w:rsid w:val="0019771E"/>
    <w:rsid w:val="0019777E"/>
    <w:rsid w:val="00197969"/>
    <w:rsid w:val="00197DED"/>
    <w:rsid w:val="00197E90"/>
    <w:rsid w:val="001A0035"/>
    <w:rsid w:val="001A13B9"/>
    <w:rsid w:val="001A1940"/>
    <w:rsid w:val="001A1D5F"/>
    <w:rsid w:val="001A280C"/>
    <w:rsid w:val="001A291E"/>
    <w:rsid w:val="001A30A5"/>
    <w:rsid w:val="001A38DD"/>
    <w:rsid w:val="001A3DF2"/>
    <w:rsid w:val="001A427A"/>
    <w:rsid w:val="001A49E6"/>
    <w:rsid w:val="001A4AA7"/>
    <w:rsid w:val="001A4E20"/>
    <w:rsid w:val="001A51B6"/>
    <w:rsid w:val="001A51BA"/>
    <w:rsid w:val="001A5D7B"/>
    <w:rsid w:val="001A6196"/>
    <w:rsid w:val="001A6C57"/>
    <w:rsid w:val="001A7019"/>
    <w:rsid w:val="001A7514"/>
    <w:rsid w:val="001B0306"/>
    <w:rsid w:val="001B059E"/>
    <w:rsid w:val="001B06D4"/>
    <w:rsid w:val="001B071B"/>
    <w:rsid w:val="001B07FF"/>
    <w:rsid w:val="001B0AE8"/>
    <w:rsid w:val="001B0E55"/>
    <w:rsid w:val="001B0EF5"/>
    <w:rsid w:val="001B0F39"/>
    <w:rsid w:val="001B11A2"/>
    <w:rsid w:val="001B1664"/>
    <w:rsid w:val="001B1EE6"/>
    <w:rsid w:val="001B1FC3"/>
    <w:rsid w:val="001B1FD7"/>
    <w:rsid w:val="001B2249"/>
    <w:rsid w:val="001B28D3"/>
    <w:rsid w:val="001B340C"/>
    <w:rsid w:val="001B3488"/>
    <w:rsid w:val="001B37C1"/>
    <w:rsid w:val="001B39B3"/>
    <w:rsid w:val="001B39B8"/>
    <w:rsid w:val="001B3D26"/>
    <w:rsid w:val="001B3E0B"/>
    <w:rsid w:val="001B4743"/>
    <w:rsid w:val="001B4981"/>
    <w:rsid w:val="001B4F0C"/>
    <w:rsid w:val="001B5D0B"/>
    <w:rsid w:val="001B5FB0"/>
    <w:rsid w:val="001B6470"/>
    <w:rsid w:val="001B6530"/>
    <w:rsid w:val="001B6E6D"/>
    <w:rsid w:val="001B73F1"/>
    <w:rsid w:val="001B7CC8"/>
    <w:rsid w:val="001C0087"/>
    <w:rsid w:val="001C020A"/>
    <w:rsid w:val="001C081B"/>
    <w:rsid w:val="001C155F"/>
    <w:rsid w:val="001C16C5"/>
    <w:rsid w:val="001C2039"/>
    <w:rsid w:val="001C2118"/>
    <w:rsid w:val="001C3252"/>
    <w:rsid w:val="001C39AA"/>
    <w:rsid w:val="001C3A23"/>
    <w:rsid w:val="001C3AE0"/>
    <w:rsid w:val="001C45B6"/>
    <w:rsid w:val="001C4945"/>
    <w:rsid w:val="001C5314"/>
    <w:rsid w:val="001C5A26"/>
    <w:rsid w:val="001C5DDF"/>
    <w:rsid w:val="001C602F"/>
    <w:rsid w:val="001C62EE"/>
    <w:rsid w:val="001C67AF"/>
    <w:rsid w:val="001C6A5B"/>
    <w:rsid w:val="001C6E19"/>
    <w:rsid w:val="001C7BC3"/>
    <w:rsid w:val="001D01F2"/>
    <w:rsid w:val="001D0402"/>
    <w:rsid w:val="001D0411"/>
    <w:rsid w:val="001D080F"/>
    <w:rsid w:val="001D1217"/>
    <w:rsid w:val="001D144F"/>
    <w:rsid w:val="001D152B"/>
    <w:rsid w:val="001D1F79"/>
    <w:rsid w:val="001D2107"/>
    <w:rsid w:val="001D23B0"/>
    <w:rsid w:val="001D381E"/>
    <w:rsid w:val="001D3AF6"/>
    <w:rsid w:val="001D3E4D"/>
    <w:rsid w:val="001D3F22"/>
    <w:rsid w:val="001D4803"/>
    <w:rsid w:val="001D498D"/>
    <w:rsid w:val="001D5714"/>
    <w:rsid w:val="001D5AD2"/>
    <w:rsid w:val="001D6729"/>
    <w:rsid w:val="001D67EE"/>
    <w:rsid w:val="001D6909"/>
    <w:rsid w:val="001D79F0"/>
    <w:rsid w:val="001D7D60"/>
    <w:rsid w:val="001D7E24"/>
    <w:rsid w:val="001D7EA2"/>
    <w:rsid w:val="001E00FC"/>
    <w:rsid w:val="001E04B9"/>
    <w:rsid w:val="001E0672"/>
    <w:rsid w:val="001E0B96"/>
    <w:rsid w:val="001E1739"/>
    <w:rsid w:val="001E1B1B"/>
    <w:rsid w:val="001E1C21"/>
    <w:rsid w:val="001E2701"/>
    <w:rsid w:val="001E2F83"/>
    <w:rsid w:val="001E31D2"/>
    <w:rsid w:val="001E3211"/>
    <w:rsid w:val="001E3347"/>
    <w:rsid w:val="001E3429"/>
    <w:rsid w:val="001E3AB3"/>
    <w:rsid w:val="001E3C85"/>
    <w:rsid w:val="001E482D"/>
    <w:rsid w:val="001E4BCB"/>
    <w:rsid w:val="001E5587"/>
    <w:rsid w:val="001E5AB2"/>
    <w:rsid w:val="001E5C07"/>
    <w:rsid w:val="001E6C67"/>
    <w:rsid w:val="001F06B1"/>
    <w:rsid w:val="001F0720"/>
    <w:rsid w:val="001F093E"/>
    <w:rsid w:val="001F1205"/>
    <w:rsid w:val="001F13BA"/>
    <w:rsid w:val="001F1451"/>
    <w:rsid w:val="001F1AC5"/>
    <w:rsid w:val="001F2BF5"/>
    <w:rsid w:val="001F2DCF"/>
    <w:rsid w:val="001F3544"/>
    <w:rsid w:val="001F35F1"/>
    <w:rsid w:val="001F394C"/>
    <w:rsid w:val="001F3A9E"/>
    <w:rsid w:val="001F407C"/>
    <w:rsid w:val="001F44A3"/>
    <w:rsid w:val="001F486D"/>
    <w:rsid w:val="001F508B"/>
    <w:rsid w:val="001F5220"/>
    <w:rsid w:val="001F538E"/>
    <w:rsid w:val="001F593A"/>
    <w:rsid w:val="001F59DF"/>
    <w:rsid w:val="001F6013"/>
    <w:rsid w:val="001F60E8"/>
    <w:rsid w:val="001F7F5B"/>
    <w:rsid w:val="002000F2"/>
    <w:rsid w:val="00200A17"/>
    <w:rsid w:val="00200BCC"/>
    <w:rsid w:val="00200E6F"/>
    <w:rsid w:val="002010D6"/>
    <w:rsid w:val="0020152F"/>
    <w:rsid w:val="00201B11"/>
    <w:rsid w:val="00201BE0"/>
    <w:rsid w:val="00203721"/>
    <w:rsid w:val="00203736"/>
    <w:rsid w:val="002039B5"/>
    <w:rsid w:val="00203A8D"/>
    <w:rsid w:val="00203D5B"/>
    <w:rsid w:val="002046B1"/>
    <w:rsid w:val="002048D2"/>
    <w:rsid w:val="00204930"/>
    <w:rsid w:val="00204B11"/>
    <w:rsid w:val="00205106"/>
    <w:rsid w:val="00205736"/>
    <w:rsid w:val="002057E0"/>
    <w:rsid w:val="00205AA6"/>
    <w:rsid w:val="00205CF3"/>
    <w:rsid w:val="00205DE3"/>
    <w:rsid w:val="00205EF5"/>
    <w:rsid w:val="00205FED"/>
    <w:rsid w:val="002062EF"/>
    <w:rsid w:val="00206A6D"/>
    <w:rsid w:val="00206CF9"/>
    <w:rsid w:val="002074B9"/>
    <w:rsid w:val="0020783E"/>
    <w:rsid w:val="00207CC8"/>
    <w:rsid w:val="0021058E"/>
    <w:rsid w:val="002110E3"/>
    <w:rsid w:val="00212265"/>
    <w:rsid w:val="0021247E"/>
    <w:rsid w:val="00212DDB"/>
    <w:rsid w:val="002131B5"/>
    <w:rsid w:val="00213918"/>
    <w:rsid w:val="00213E69"/>
    <w:rsid w:val="00214D70"/>
    <w:rsid w:val="00214EEE"/>
    <w:rsid w:val="00215495"/>
    <w:rsid w:val="00216B99"/>
    <w:rsid w:val="002170B1"/>
    <w:rsid w:val="0021721A"/>
    <w:rsid w:val="002172AC"/>
    <w:rsid w:val="00217EFF"/>
    <w:rsid w:val="0022040B"/>
    <w:rsid w:val="0022060A"/>
    <w:rsid w:val="00220750"/>
    <w:rsid w:val="002209A9"/>
    <w:rsid w:val="00220B6C"/>
    <w:rsid w:val="00220DBE"/>
    <w:rsid w:val="002214ED"/>
    <w:rsid w:val="00221714"/>
    <w:rsid w:val="002217FD"/>
    <w:rsid w:val="002218F2"/>
    <w:rsid w:val="00221C7F"/>
    <w:rsid w:val="0022208B"/>
    <w:rsid w:val="00222182"/>
    <w:rsid w:val="002221CD"/>
    <w:rsid w:val="002228B8"/>
    <w:rsid w:val="00222B24"/>
    <w:rsid w:val="00223240"/>
    <w:rsid w:val="0022368A"/>
    <w:rsid w:val="00223DDD"/>
    <w:rsid w:val="00224E01"/>
    <w:rsid w:val="00224ED1"/>
    <w:rsid w:val="002255F0"/>
    <w:rsid w:val="002259D9"/>
    <w:rsid w:val="00225E66"/>
    <w:rsid w:val="0022695F"/>
    <w:rsid w:val="00226FFE"/>
    <w:rsid w:val="00227365"/>
    <w:rsid w:val="002274F1"/>
    <w:rsid w:val="002277E1"/>
    <w:rsid w:val="00227FB3"/>
    <w:rsid w:val="00230521"/>
    <w:rsid w:val="00230CC1"/>
    <w:rsid w:val="00231070"/>
    <w:rsid w:val="002322A3"/>
    <w:rsid w:val="00232586"/>
    <w:rsid w:val="0023324E"/>
    <w:rsid w:val="002337CD"/>
    <w:rsid w:val="0023385B"/>
    <w:rsid w:val="00233925"/>
    <w:rsid w:val="00233E40"/>
    <w:rsid w:val="0023416C"/>
    <w:rsid w:val="002342F8"/>
    <w:rsid w:val="002346DB"/>
    <w:rsid w:val="00234B3D"/>
    <w:rsid w:val="00234FDE"/>
    <w:rsid w:val="002354BB"/>
    <w:rsid w:val="002357E0"/>
    <w:rsid w:val="00236800"/>
    <w:rsid w:val="00236882"/>
    <w:rsid w:val="00236BF4"/>
    <w:rsid w:val="00236D79"/>
    <w:rsid w:val="00236D8A"/>
    <w:rsid w:val="00237063"/>
    <w:rsid w:val="0023712C"/>
    <w:rsid w:val="002379E2"/>
    <w:rsid w:val="00240324"/>
    <w:rsid w:val="00240A8B"/>
    <w:rsid w:val="00240F2C"/>
    <w:rsid w:val="0024117A"/>
    <w:rsid w:val="002413C1"/>
    <w:rsid w:val="00241CEA"/>
    <w:rsid w:val="00241EEA"/>
    <w:rsid w:val="00243052"/>
    <w:rsid w:val="00243294"/>
    <w:rsid w:val="00243CBE"/>
    <w:rsid w:val="00243EBA"/>
    <w:rsid w:val="00243FD2"/>
    <w:rsid w:val="00244823"/>
    <w:rsid w:val="0024505D"/>
    <w:rsid w:val="002453B7"/>
    <w:rsid w:val="002455DA"/>
    <w:rsid w:val="00245744"/>
    <w:rsid w:val="00246578"/>
    <w:rsid w:val="00247CC3"/>
    <w:rsid w:val="002500D5"/>
    <w:rsid w:val="0025041E"/>
    <w:rsid w:val="00250492"/>
    <w:rsid w:val="002506F7"/>
    <w:rsid w:val="00251436"/>
    <w:rsid w:val="002515F4"/>
    <w:rsid w:val="00251F24"/>
    <w:rsid w:val="00253203"/>
    <w:rsid w:val="002538BA"/>
    <w:rsid w:val="00253C10"/>
    <w:rsid w:val="0025405E"/>
    <w:rsid w:val="00254696"/>
    <w:rsid w:val="00254781"/>
    <w:rsid w:val="002547FB"/>
    <w:rsid w:val="002549F0"/>
    <w:rsid w:val="00254E49"/>
    <w:rsid w:val="00255052"/>
    <w:rsid w:val="002552D8"/>
    <w:rsid w:val="002553C8"/>
    <w:rsid w:val="00255CD6"/>
    <w:rsid w:val="00255D51"/>
    <w:rsid w:val="0025660B"/>
    <w:rsid w:val="0025696D"/>
    <w:rsid w:val="002571A4"/>
    <w:rsid w:val="00257CC8"/>
    <w:rsid w:val="00260415"/>
    <w:rsid w:val="00260534"/>
    <w:rsid w:val="00260CE3"/>
    <w:rsid w:val="00260E89"/>
    <w:rsid w:val="00260EA9"/>
    <w:rsid w:val="00261990"/>
    <w:rsid w:val="00261A6C"/>
    <w:rsid w:val="00261AAE"/>
    <w:rsid w:val="00262163"/>
    <w:rsid w:val="002623CE"/>
    <w:rsid w:val="002624FB"/>
    <w:rsid w:val="0026274A"/>
    <w:rsid w:val="00262A16"/>
    <w:rsid w:val="002631C7"/>
    <w:rsid w:val="00263B5F"/>
    <w:rsid w:val="00263E03"/>
    <w:rsid w:val="00264BEC"/>
    <w:rsid w:val="00265641"/>
    <w:rsid w:val="00265692"/>
    <w:rsid w:val="0026592F"/>
    <w:rsid w:val="00265E8B"/>
    <w:rsid w:val="00265F77"/>
    <w:rsid w:val="00266B66"/>
    <w:rsid w:val="00266BEC"/>
    <w:rsid w:val="00266D01"/>
    <w:rsid w:val="002674A2"/>
    <w:rsid w:val="0027058C"/>
    <w:rsid w:val="00270A6D"/>
    <w:rsid w:val="002710EA"/>
    <w:rsid w:val="00271351"/>
    <w:rsid w:val="00271887"/>
    <w:rsid w:val="00272010"/>
    <w:rsid w:val="0027300E"/>
    <w:rsid w:val="00273D49"/>
    <w:rsid w:val="00273E1D"/>
    <w:rsid w:val="00274389"/>
    <w:rsid w:val="00274EE4"/>
    <w:rsid w:val="00275C83"/>
    <w:rsid w:val="00275FF5"/>
    <w:rsid w:val="00276405"/>
    <w:rsid w:val="00276A99"/>
    <w:rsid w:val="00276D6D"/>
    <w:rsid w:val="00276F30"/>
    <w:rsid w:val="002802B7"/>
    <w:rsid w:val="0028198C"/>
    <w:rsid w:val="00281D88"/>
    <w:rsid w:val="0028267F"/>
    <w:rsid w:val="002827CE"/>
    <w:rsid w:val="002828C2"/>
    <w:rsid w:val="00282E6F"/>
    <w:rsid w:val="0028430B"/>
    <w:rsid w:val="0028453F"/>
    <w:rsid w:val="00284ADC"/>
    <w:rsid w:val="00286DAB"/>
    <w:rsid w:val="00287701"/>
    <w:rsid w:val="00287E54"/>
    <w:rsid w:val="00287F03"/>
    <w:rsid w:val="00290605"/>
    <w:rsid w:val="002907AB"/>
    <w:rsid w:val="00291207"/>
    <w:rsid w:val="002913DB"/>
    <w:rsid w:val="002913DE"/>
    <w:rsid w:val="0029164E"/>
    <w:rsid w:val="00291AC6"/>
    <w:rsid w:val="00292553"/>
    <w:rsid w:val="00293180"/>
    <w:rsid w:val="00293C56"/>
    <w:rsid w:val="0029455D"/>
    <w:rsid w:val="00294C1D"/>
    <w:rsid w:val="00294D96"/>
    <w:rsid w:val="00294F7F"/>
    <w:rsid w:val="00295729"/>
    <w:rsid w:val="00295974"/>
    <w:rsid w:val="00295DFB"/>
    <w:rsid w:val="0029611A"/>
    <w:rsid w:val="00296A7E"/>
    <w:rsid w:val="0029722D"/>
    <w:rsid w:val="00297D33"/>
    <w:rsid w:val="00297E7F"/>
    <w:rsid w:val="002A0317"/>
    <w:rsid w:val="002A05F8"/>
    <w:rsid w:val="002A0A9F"/>
    <w:rsid w:val="002A0D3C"/>
    <w:rsid w:val="002A14A9"/>
    <w:rsid w:val="002A1A81"/>
    <w:rsid w:val="002A20E7"/>
    <w:rsid w:val="002A220F"/>
    <w:rsid w:val="002A2415"/>
    <w:rsid w:val="002A2911"/>
    <w:rsid w:val="002A31D5"/>
    <w:rsid w:val="002A3E17"/>
    <w:rsid w:val="002A400E"/>
    <w:rsid w:val="002A456F"/>
    <w:rsid w:val="002A459C"/>
    <w:rsid w:val="002A4981"/>
    <w:rsid w:val="002A4B42"/>
    <w:rsid w:val="002A4D95"/>
    <w:rsid w:val="002A569F"/>
    <w:rsid w:val="002A639C"/>
    <w:rsid w:val="002A65E5"/>
    <w:rsid w:val="002A6B3A"/>
    <w:rsid w:val="002A6C62"/>
    <w:rsid w:val="002A7AF0"/>
    <w:rsid w:val="002B03AB"/>
    <w:rsid w:val="002B131A"/>
    <w:rsid w:val="002B1D89"/>
    <w:rsid w:val="002B1F78"/>
    <w:rsid w:val="002B1FA9"/>
    <w:rsid w:val="002B217F"/>
    <w:rsid w:val="002B3339"/>
    <w:rsid w:val="002B35B5"/>
    <w:rsid w:val="002B39DC"/>
    <w:rsid w:val="002B3FAD"/>
    <w:rsid w:val="002B3FF1"/>
    <w:rsid w:val="002B40A2"/>
    <w:rsid w:val="002B423C"/>
    <w:rsid w:val="002B5417"/>
    <w:rsid w:val="002B577E"/>
    <w:rsid w:val="002B6380"/>
    <w:rsid w:val="002B670F"/>
    <w:rsid w:val="002B6744"/>
    <w:rsid w:val="002B695A"/>
    <w:rsid w:val="002B767F"/>
    <w:rsid w:val="002B77D4"/>
    <w:rsid w:val="002B7AEB"/>
    <w:rsid w:val="002B7D26"/>
    <w:rsid w:val="002B7E16"/>
    <w:rsid w:val="002C0160"/>
    <w:rsid w:val="002C0860"/>
    <w:rsid w:val="002C08C3"/>
    <w:rsid w:val="002C12B6"/>
    <w:rsid w:val="002C12E5"/>
    <w:rsid w:val="002C1375"/>
    <w:rsid w:val="002C24E7"/>
    <w:rsid w:val="002C2585"/>
    <w:rsid w:val="002C2A42"/>
    <w:rsid w:val="002C2D82"/>
    <w:rsid w:val="002C2EE6"/>
    <w:rsid w:val="002C3C7D"/>
    <w:rsid w:val="002C411F"/>
    <w:rsid w:val="002C41F9"/>
    <w:rsid w:val="002C4533"/>
    <w:rsid w:val="002C4542"/>
    <w:rsid w:val="002C481B"/>
    <w:rsid w:val="002C4846"/>
    <w:rsid w:val="002C5013"/>
    <w:rsid w:val="002C5135"/>
    <w:rsid w:val="002C551B"/>
    <w:rsid w:val="002C5536"/>
    <w:rsid w:val="002C5670"/>
    <w:rsid w:val="002C5B78"/>
    <w:rsid w:val="002C62AB"/>
    <w:rsid w:val="002C6BB3"/>
    <w:rsid w:val="002C6D52"/>
    <w:rsid w:val="002C7468"/>
    <w:rsid w:val="002C749E"/>
    <w:rsid w:val="002D0357"/>
    <w:rsid w:val="002D0652"/>
    <w:rsid w:val="002D0680"/>
    <w:rsid w:val="002D1044"/>
    <w:rsid w:val="002D199D"/>
    <w:rsid w:val="002D2099"/>
    <w:rsid w:val="002D2DB5"/>
    <w:rsid w:val="002D2FE0"/>
    <w:rsid w:val="002D3124"/>
    <w:rsid w:val="002D3285"/>
    <w:rsid w:val="002D32E8"/>
    <w:rsid w:val="002D35EE"/>
    <w:rsid w:val="002D37BE"/>
    <w:rsid w:val="002D38A5"/>
    <w:rsid w:val="002D394A"/>
    <w:rsid w:val="002D3CEE"/>
    <w:rsid w:val="002D3DE9"/>
    <w:rsid w:val="002D3E51"/>
    <w:rsid w:val="002D4075"/>
    <w:rsid w:val="002D40C0"/>
    <w:rsid w:val="002D41CF"/>
    <w:rsid w:val="002D4C01"/>
    <w:rsid w:val="002D4D34"/>
    <w:rsid w:val="002D51EA"/>
    <w:rsid w:val="002D525F"/>
    <w:rsid w:val="002D5348"/>
    <w:rsid w:val="002D5C43"/>
    <w:rsid w:val="002D5D87"/>
    <w:rsid w:val="002D66F4"/>
    <w:rsid w:val="002D6AC7"/>
    <w:rsid w:val="002D7432"/>
    <w:rsid w:val="002D7CEC"/>
    <w:rsid w:val="002E0CC0"/>
    <w:rsid w:val="002E0EB3"/>
    <w:rsid w:val="002E14CD"/>
    <w:rsid w:val="002E14D1"/>
    <w:rsid w:val="002E27C5"/>
    <w:rsid w:val="002E2C07"/>
    <w:rsid w:val="002E2F32"/>
    <w:rsid w:val="002E2F7D"/>
    <w:rsid w:val="002E37C0"/>
    <w:rsid w:val="002E3B3C"/>
    <w:rsid w:val="002E4218"/>
    <w:rsid w:val="002E46CA"/>
    <w:rsid w:val="002E4E63"/>
    <w:rsid w:val="002E51C2"/>
    <w:rsid w:val="002E581A"/>
    <w:rsid w:val="002E58BF"/>
    <w:rsid w:val="002E6161"/>
    <w:rsid w:val="002E6616"/>
    <w:rsid w:val="002E6BC4"/>
    <w:rsid w:val="002E771E"/>
    <w:rsid w:val="002E7847"/>
    <w:rsid w:val="002E7A34"/>
    <w:rsid w:val="002F0654"/>
    <w:rsid w:val="002F0703"/>
    <w:rsid w:val="002F0A27"/>
    <w:rsid w:val="002F0CAA"/>
    <w:rsid w:val="002F1BE0"/>
    <w:rsid w:val="002F1E27"/>
    <w:rsid w:val="002F228A"/>
    <w:rsid w:val="002F2B8C"/>
    <w:rsid w:val="002F2D5A"/>
    <w:rsid w:val="002F2DD7"/>
    <w:rsid w:val="002F2E70"/>
    <w:rsid w:val="002F2F0F"/>
    <w:rsid w:val="002F32E9"/>
    <w:rsid w:val="002F3A58"/>
    <w:rsid w:val="002F49A2"/>
    <w:rsid w:val="002F503F"/>
    <w:rsid w:val="002F53D8"/>
    <w:rsid w:val="002F6206"/>
    <w:rsid w:val="002F6316"/>
    <w:rsid w:val="002F6485"/>
    <w:rsid w:val="002F6E7B"/>
    <w:rsid w:val="002F71D1"/>
    <w:rsid w:val="002F7325"/>
    <w:rsid w:val="002F7912"/>
    <w:rsid w:val="003003CD"/>
    <w:rsid w:val="00300AD4"/>
    <w:rsid w:val="0030105C"/>
    <w:rsid w:val="00301156"/>
    <w:rsid w:val="0030139A"/>
    <w:rsid w:val="003021C0"/>
    <w:rsid w:val="003029E3"/>
    <w:rsid w:val="0030320F"/>
    <w:rsid w:val="0030390E"/>
    <w:rsid w:val="00303F1A"/>
    <w:rsid w:val="00304515"/>
    <w:rsid w:val="003046F5"/>
    <w:rsid w:val="00304BB9"/>
    <w:rsid w:val="00305DAA"/>
    <w:rsid w:val="00305F76"/>
    <w:rsid w:val="003061A6"/>
    <w:rsid w:val="00306BB6"/>
    <w:rsid w:val="00306D84"/>
    <w:rsid w:val="00306EA5"/>
    <w:rsid w:val="00306F80"/>
    <w:rsid w:val="003076DB"/>
    <w:rsid w:val="00310048"/>
    <w:rsid w:val="0031006B"/>
    <w:rsid w:val="00310233"/>
    <w:rsid w:val="00310369"/>
    <w:rsid w:val="00310DCA"/>
    <w:rsid w:val="00311279"/>
    <w:rsid w:val="003112F4"/>
    <w:rsid w:val="0031130C"/>
    <w:rsid w:val="00311785"/>
    <w:rsid w:val="00311915"/>
    <w:rsid w:val="003120EE"/>
    <w:rsid w:val="00312252"/>
    <w:rsid w:val="003122FA"/>
    <w:rsid w:val="00312F4C"/>
    <w:rsid w:val="00313091"/>
    <w:rsid w:val="0031396A"/>
    <w:rsid w:val="00313C20"/>
    <w:rsid w:val="00313DEA"/>
    <w:rsid w:val="0031423D"/>
    <w:rsid w:val="003147DC"/>
    <w:rsid w:val="00314FB2"/>
    <w:rsid w:val="00315143"/>
    <w:rsid w:val="00315291"/>
    <w:rsid w:val="003152F1"/>
    <w:rsid w:val="003159CA"/>
    <w:rsid w:val="00315CE8"/>
    <w:rsid w:val="003160B5"/>
    <w:rsid w:val="00316115"/>
    <w:rsid w:val="00316523"/>
    <w:rsid w:val="00316751"/>
    <w:rsid w:val="00316770"/>
    <w:rsid w:val="0031679E"/>
    <w:rsid w:val="003169B8"/>
    <w:rsid w:val="00317427"/>
    <w:rsid w:val="0031796B"/>
    <w:rsid w:val="00317D3A"/>
    <w:rsid w:val="00317F96"/>
    <w:rsid w:val="003204E6"/>
    <w:rsid w:val="00320EB4"/>
    <w:rsid w:val="00320FB9"/>
    <w:rsid w:val="0032155C"/>
    <w:rsid w:val="00322F81"/>
    <w:rsid w:val="003230D7"/>
    <w:rsid w:val="003236CD"/>
    <w:rsid w:val="0032375D"/>
    <w:rsid w:val="0032380E"/>
    <w:rsid w:val="00323D7D"/>
    <w:rsid w:val="0032418C"/>
    <w:rsid w:val="003256AC"/>
    <w:rsid w:val="00325F7C"/>
    <w:rsid w:val="003272BF"/>
    <w:rsid w:val="003276FA"/>
    <w:rsid w:val="00327766"/>
    <w:rsid w:val="00327A59"/>
    <w:rsid w:val="00327D0B"/>
    <w:rsid w:val="003305EB"/>
    <w:rsid w:val="00330D6C"/>
    <w:rsid w:val="00330EF3"/>
    <w:rsid w:val="00331713"/>
    <w:rsid w:val="00331FDB"/>
    <w:rsid w:val="00332427"/>
    <w:rsid w:val="003325C5"/>
    <w:rsid w:val="003328C0"/>
    <w:rsid w:val="003331FD"/>
    <w:rsid w:val="003339B4"/>
    <w:rsid w:val="00333AE6"/>
    <w:rsid w:val="00333ECD"/>
    <w:rsid w:val="00334313"/>
    <w:rsid w:val="00334D94"/>
    <w:rsid w:val="0033572E"/>
    <w:rsid w:val="00336703"/>
    <w:rsid w:val="00336BCC"/>
    <w:rsid w:val="00336DCF"/>
    <w:rsid w:val="003372A4"/>
    <w:rsid w:val="00337CD5"/>
    <w:rsid w:val="00337DA6"/>
    <w:rsid w:val="00337DC6"/>
    <w:rsid w:val="00340547"/>
    <w:rsid w:val="0034083B"/>
    <w:rsid w:val="00340D4D"/>
    <w:rsid w:val="003410B8"/>
    <w:rsid w:val="00341F41"/>
    <w:rsid w:val="003426A8"/>
    <w:rsid w:val="003427AC"/>
    <w:rsid w:val="003427B1"/>
    <w:rsid w:val="00342829"/>
    <w:rsid w:val="00343734"/>
    <w:rsid w:val="00343811"/>
    <w:rsid w:val="00344242"/>
    <w:rsid w:val="00344C67"/>
    <w:rsid w:val="00344F84"/>
    <w:rsid w:val="00345654"/>
    <w:rsid w:val="00345835"/>
    <w:rsid w:val="003458EC"/>
    <w:rsid w:val="00346394"/>
    <w:rsid w:val="003466C0"/>
    <w:rsid w:val="00346B2E"/>
    <w:rsid w:val="00346FB8"/>
    <w:rsid w:val="0034761B"/>
    <w:rsid w:val="00347678"/>
    <w:rsid w:val="00347B0F"/>
    <w:rsid w:val="00347BE3"/>
    <w:rsid w:val="00350094"/>
    <w:rsid w:val="003501EF"/>
    <w:rsid w:val="0035025B"/>
    <w:rsid w:val="003504C0"/>
    <w:rsid w:val="00350628"/>
    <w:rsid w:val="00350EBB"/>
    <w:rsid w:val="00351450"/>
    <w:rsid w:val="00351622"/>
    <w:rsid w:val="003516A8"/>
    <w:rsid w:val="003518A0"/>
    <w:rsid w:val="00352506"/>
    <w:rsid w:val="003530EB"/>
    <w:rsid w:val="0035362E"/>
    <w:rsid w:val="00353AFB"/>
    <w:rsid w:val="00353B88"/>
    <w:rsid w:val="00353CF5"/>
    <w:rsid w:val="00353DCD"/>
    <w:rsid w:val="0035427C"/>
    <w:rsid w:val="0035432E"/>
    <w:rsid w:val="0035439A"/>
    <w:rsid w:val="003550FA"/>
    <w:rsid w:val="003555E7"/>
    <w:rsid w:val="00355ACF"/>
    <w:rsid w:val="003562AB"/>
    <w:rsid w:val="00356753"/>
    <w:rsid w:val="00357663"/>
    <w:rsid w:val="00357866"/>
    <w:rsid w:val="00357A7E"/>
    <w:rsid w:val="0036032A"/>
    <w:rsid w:val="0036041F"/>
    <w:rsid w:val="00360507"/>
    <w:rsid w:val="00360532"/>
    <w:rsid w:val="003605A2"/>
    <w:rsid w:val="0036098F"/>
    <w:rsid w:val="00360DDE"/>
    <w:rsid w:val="00361B31"/>
    <w:rsid w:val="00361BDE"/>
    <w:rsid w:val="00361F67"/>
    <w:rsid w:val="003625A0"/>
    <w:rsid w:val="003625D2"/>
    <w:rsid w:val="00362A86"/>
    <w:rsid w:val="00362CF7"/>
    <w:rsid w:val="0036332B"/>
    <w:rsid w:val="00363391"/>
    <w:rsid w:val="00363AC2"/>
    <w:rsid w:val="003641A7"/>
    <w:rsid w:val="00365451"/>
    <w:rsid w:val="003656CA"/>
    <w:rsid w:val="00365AEA"/>
    <w:rsid w:val="00366046"/>
    <w:rsid w:val="00366155"/>
    <w:rsid w:val="0036627A"/>
    <w:rsid w:val="003668F9"/>
    <w:rsid w:val="00367164"/>
    <w:rsid w:val="00367961"/>
    <w:rsid w:val="0037041B"/>
    <w:rsid w:val="00370867"/>
    <w:rsid w:val="00370EC4"/>
    <w:rsid w:val="003710FE"/>
    <w:rsid w:val="00371461"/>
    <w:rsid w:val="00371490"/>
    <w:rsid w:val="00371DF6"/>
    <w:rsid w:val="00371E42"/>
    <w:rsid w:val="003722A7"/>
    <w:rsid w:val="003723FA"/>
    <w:rsid w:val="00372B95"/>
    <w:rsid w:val="0037303C"/>
    <w:rsid w:val="0037355B"/>
    <w:rsid w:val="003740CF"/>
    <w:rsid w:val="0037439F"/>
    <w:rsid w:val="00374A1C"/>
    <w:rsid w:val="00374D5F"/>
    <w:rsid w:val="00374F10"/>
    <w:rsid w:val="003751DF"/>
    <w:rsid w:val="00375523"/>
    <w:rsid w:val="00375CC9"/>
    <w:rsid w:val="00376A5B"/>
    <w:rsid w:val="0037752A"/>
    <w:rsid w:val="0037795B"/>
    <w:rsid w:val="00377D41"/>
    <w:rsid w:val="00380361"/>
    <w:rsid w:val="00380A53"/>
    <w:rsid w:val="00380F3D"/>
    <w:rsid w:val="00381679"/>
    <w:rsid w:val="003818F5"/>
    <w:rsid w:val="003819EE"/>
    <w:rsid w:val="00382589"/>
    <w:rsid w:val="00382A4B"/>
    <w:rsid w:val="00382AF0"/>
    <w:rsid w:val="00382ED5"/>
    <w:rsid w:val="00383B81"/>
    <w:rsid w:val="00385C60"/>
    <w:rsid w:val="00386BA4"/>
    <w:rsid w:val="00386BC6"/>
    <w:rsid w:val="00387650"/>
    <w:rsid w:val="00387DAE"/>
    <w:rsid w:val="00387E80"/>
    <w:rsid w:val="003900A5"/>
    <w:rsid w:val="0039013D"/>
    <w:rsid w:val="0039028E"/>
    <w:rsid w:val="003904D8"/>
    <w:rsid w:val="00390531"/>
    <w:rsid w:val="00390675"/>
    <w:rsid w:val="00390A81"/>
    <w:rsid w:val="0039155B"/>
    <w:rsid w:val="003917C3"/>
    <w:rsid w:val="0039199E"/>
    <w:rsid w:val="00391B11"/>
    <w:rsid w:val="0039239B"/>
    <w:rsid w:val="0039278F"/>
    <w:rsid w:val="003928C3"/>
    <w:rsid w:val="00392D3C"/>
    <w:rsid w:val="0039348C"/>
    <w:rsid w:val="00393747"/>
    <w:rsid w:val="003938F1"/>
    <w:rsid w:val="0039406F"/>
    <w:rsid w:val="003959CE"/>
    <w:rsid w:val="00395A19"/>
    <w:rsid w:val="00396602"/>
    <w:rsid w:val="00396A8B"/>
    <w:rsid w:val="0039704C"/>
    <w:rsid w:val="00397251"/>
    <w:rsid w:val="003973DE"/>
    <w:rsid w:val="003974B0"/>
    <w:rsid w:val="003978DD"/>
    <w:rsid w:val="003A03A2"/>
    <w:rsid w:val="003A0DF6"/>
    <w:rsid w:val="003A0E24"/>
    <w:rsid w:val="003A0F5A"/>
    <w:rsid w:val="003A116B"/>
    <w:rsid w:val="003A1190"/>
    <w:rsid w:val="003A124B"/>
    <w:rsid w:val="003A1D0C"/>
    <w:rsid w:val="003A254C"/>
    <w:rsid w:val="003A296E"/>
    <w:rsid w:val="003A2B9E"/>
    <w:rsid w:val="003A316B"/>
    <w:rsid w:val="003A32DB"/>
    <w:rsid w:val="003A39DE"/>
    <w:rsid w:val="003A3DA9"/>
    <w:rsid w:val="003A427E"/>
    <w:rsid w:val="003A49B1"/>
    <w:rsid w:val="003A4E4C"/>
    <w:rsid w:val="003A4EC5"/>
    <w:rsid w:val="003A57AA"/>
    <w:rsid w:val="003A5C85"/>
    <w:rsid w:val="003A5DAF"/>
    <w:rsid w:val="003A6145"/>
    <w:rsid w:val="003A63B2"/>
    <w:rsid w:val="003A7367"/>
    <w:rsid w:val="003A7F79"/>
    <w:rsid w:val="003B00B1"/>
    <w:rsid w:val="003B05CD"/>
    <w:rsid w:val="003B07E7"/>
    <w:rsid w:val="003B0CD5"/>
    <w:rsid w:val="003B0D9F"/>
    <w:rsid w:val="003B0F1C"/>
    <w:rsid w:val="003B10A3"/>
    <w:rsid w:val="003B1622"/>
    <w:rsid w:val="003B1923"/>
    <w:rsid w:val="003B19C8"/>
    <w:rsid w:val="003B2294"/>
    <w:rsid w:val="003B2BB0"/>
    <w:rsid w:val="003B2F39"/>
    <w:rsid w:val="003B358C"/>
    <w:rsid w:val="003B35B0"/>
    <w:rsid w:val="003B371F"/>
    <w:rsid w:val="003B3D73"/>
    <w:rsid w:val="003B3FC1"/>
    <w:rsid w:val="003B4776"/>
    <w:rsid w:val="003B47FF"/>
    <w:rsid w:val="003B4A5B"/>
    <w:rsid w:val="003B4A84"/>
    <w:rsid w:val="003B5391"/>
    <w:rsid w:val="003B5CE6"/>
    <w:rsid w:val="003B5D60"/>
    <w:rsid w:val="003B5EB2"/>
    <w:rsid w:val="003B6466"/>
    <w:rsid w:val="003B6A8B"/>
    <w:rsid w:val="003B6D9C"/>
    <w:rsid w:val="003B763B"/>
    <w:rsid w:val="003B7727"/>
    <w:rsid w:val="003B78D0"/>
    <w:rsid w:val="003B794C"/>
    <w:rsid w:val="003B7FD1"/>
    <w:rsid w:val="003C001A"/>
    <w:rsid w:val="003C02C1"/>
    <w:rsid w:val="003C08F5"/>
    <w:rsid w:val="003C0FFF"/>
    <w:rsid w:val="003C1145"/>
    <w:rsid w:val="003C1289"/>
    <w:rsid w:val="003C15FF"/>
    <w:rsid w:val="003C1623"/>
    <w:rsid w:val="003C16CF"/>
    <w:rsid w:val="003C16E0"/>
    <w:rsid w:val="003C1AEC"/>
    <w:rsid w:val="003C1DF2"/>
    <w:rsid w:val="003C2086"/>
    <w:rsid w:val="003C2984"/>
    <w:rsid w:val="003C30B4"/>
    <w:rsid w:val="003C3257"/>
    <w:rsid w:val="003C3900"/>
    <w:rsid w:val="003C392D"/>
    <w:rsid w:val="003C3AC2"/>
    <w:rsid w:val="003C3CA7"/>
    <w:rsid w:val="003C424C"/>
    <w:rsid w:val="003C43DA"/>
    <w:rsid w:val="003C45CF"/>
    <w:rsid w:val="003C53F8"/>
    <w:rsid w:val="003C5C73"/>
    <w:rsid w:val="003C65CA"/>
    <w:rsid w:val="003C6837"/>
    <w:rsid w:val="003C700D"/>
    <w:rsid w:val="003C7202"/>
    <w:rsid w:val="003C7233"/>
    <w:rsid w:val="003C72C7"/>
    <w:rsid w:val="003C754A"/>
    <w:rsid w:val="003C76DD"/>
    <w:rsid w:val="003D0256"/>
    <w:rsid w:val="003D03CF"/>
    <w:rsid w:val="003D06E5"/>
    <w:rsid w:val="003D122B"/>
    <w:rsid w:val="003D12D7"/>
    <w:rsid w:val="003D1AA6"/>
    <w:rsid w:val="003D2363"/>
    <w:rsid w:val="003D25FD"/>
    <w:rsid w:val="003D2C9B"/>
    <w:rsid w:val="003D2F1A"/>
    <w:rsid w:val="003D300F"/>
    <w:rsid w:val="003D35B9"/>
    <w:rsid w:val="003D414F"/>
    <w:rsid w:val="003D468C"/>
    <w:rsid w:val="003D4C25"/>
    <w:rsid w:val="003D4C83"/>
    <w:rsid w:val="003D4EF1"/>
    <w:rsid w:val="003D514D"/>
    <w:rsid w:val="003D55D7"/>
    <w:rsid w:val="003D6310"/>
    <w:rsid w:val="003D654C"/>
    <w:rsid w:val="003D662F"/>
    <w:rsid w:val="003D6CA3"/>
    <w:rsid w:val="003D6F3C"/>
    <w:rsid w:val="003D6FF6"/>
    <w:rsid w:val="003D70C5"/>
    <w:rsid w:val="003D7508"/>
    <w:rsid w:val="003D7B15"/>
    <w:rsid w:val="003D7C4A"/>
    <w:rsid w:val="003D7FAA"/>
    <w:rsid w:val="003E0853"/>
    <w:rsid w:val="003E08AD"/>
    <w:rsid w:val="003E0C27"/>
    <w:rsid w:val="003E0DB2"/>
    <w:rsid w:val="003E144F"/>
    <w:rsid w:val="003E17B4"/>
    <w:rsid w:val="003E1C66"/>
    <w:rsid w:val="003E20B6"/>
    <w:rsid w:val="003E20E5"/>
    <w:rsid w:val="003E2458"/>
    <w:rsid w:val="003E298C"/>
    <w:rsid w:val="003E2E63"/>
    <w:rsid w:val="003E32D6"/>
    <w:rsid w:val="003E3AEA"/>
    <w:rsid w:val="003E3EF1"/>
    <w:rsid w:val="003E4219"/>
    <w:rsid w:val="003E4819"/>
    <w:rsid w:val="003E4A40"/>
    <w:rsid w:val="003E4CB2"/>
    <w:rsid w:val="003E51BD"/>
    <w:rsid w:val="003E5456"/>
    <w:rsid w:val="003E5509"/>
    <w:rsid w:val="003E5729"/>
    <w:rsid w:val="003E5BD1"/>
    <w:rsid w:val="003E5C92"/>
    <w:rsid w:val="003E6E29"/>
    <w:rsid w:val="003E6F0B"/>
    <w:rsid w:val="003E7497"/>
    <w:rsid w:val="003E78F8"/>
    <w:rsid w:val="003F070A"/>
    <w:rsid w:val="003F0998"/>
    <w:rsid w:val="003F1001"/>
    <w:rsid w:val="003F1033"/>
    <w:rsid w:val="003F196E"/>
    <w:rsid w:val="003F2C74"/>
    <w:rsid w:val="003F2D09"/>
    <w:rsid w:val="003F2F3D"/>
    <w:rsid w:val="003F3272"/>
    <w:rsid w:val="003F3737"/>
    <w:rsid w:val="003F3802"/>
    <w:rsid w:val="003F3CBC"/>
    <w:rsid w:val="003F3E21"/>
    <w:rsid w:val="003F4EA2"/>
    <w:rsid w:val="003F4EF1"/>
    <w:rsid w:val="003F575B"/>
    <w:rsid w:val="003F5B44"/>
    <w:rsid w:val="003F5E61"/>
    <w:rsid w:val="003F636D"/>
    <w:rsid w:val="003F64C8"/>
    <w:rsid w:val="003F67C5"/>
    <w:rsid w:val="003F68B9"/>
    <w:rsid w:val="003F68D4"/>
    <w:rsid w:val="003F6C2C"/>
    <w:rsid w:val="003F7096"/>
    <w:rsid w:val="003F7A90"/>
    <w:rsid w:val="003F7FCA"/>
    <w:rsid w:val="00400034"/>
    <w:rsid w:val="004004D8"/>
    <w:rsid w:val="00400D40"/>
    <w:rsid w:val="00401599"/>
    <w:rsid w:val="004015A9"/>
    <w:rsid w:val="004017C6"/>
    <w:rsid w:val="00401892"/>
    <w:rsid w:val="00401E9A"/>
    <w:rsid w:val="00401F4B"/>
    <w:rsid w:val="004027C0"/>
    <w:rsid w:val="0040291D"/>
    <w:rsid w:val="00402C93"/>
    <w:rsid w:val="00402FAB"/>
    <w:rsid w:val="00403168"/>
    <w:rsid w:val="00403523"/>
    <w:rsid w:val="004038D9"/>
    <w:rsid w:val="0040392A"/>
    <w:rsid w:val="00403A67"/>
    <w:rsid w:val="00403BC5"/>
    <w:rsid w:val="0040402C"/>
    <w:rsid w:val="00404476"/>
    <w:rsid w:val="00405144"/>
    <w:rsid w:val="00405514"/>
    <w:rsid w:val="00405579"/>
    <w:rsid w:val="004055EA"/>
    <w:rsid w:val="00405783"/>
    <w:rsid w:val="00405898"/>
    <w:rsid w:val="00405E6D"/>
    <w:rsid w:val="0040637C"/>
    <w:rsid w:val="004069B8"/>
    <w:rsid w:val="00406CCB"/>
    <w:rsid w:val="004074D5"/>
    <w:rsid w:val="0041002B"/>
    <w:rsid w:val="00410820"/>
    <w:rsid w:val="00410893"/>
    <w:rsid w:val="0041152E"/>
    <w:rsid w:val="004117A9"/>
    <w:rsid w:val="0041185E"/>
    <w:rsid w:val="00412897"/>
    <w:rsid w:val="00412AC6"/>
    <w:rsid w:val="00412B3B"/>
    <w:rsid w:val="00414046"/>
    <w:rsid w:val="0041477C"/>
    <w:rsid w:val="00414807"/>
    <w:rsid w:val="00414C19"/>
    <w:rsid w:val="00414F7E"/>
    <w:rsid w:val="004151BF"/>
    <w:rsid w:val="004152A3"/>
    <w:rsid w:val="0041536B"/>
    <w:rsid w:val="00415692"/>
    <w:rsid w:val="00415862"/>
    <w:rsid w:val="0041598D"/>
    <w:rsid w:val="00415B4C"/>
    <w:rsid w:val="0041633A"/>
    <w:rsid w:val="00417137"/>
    <w:rsid w:val="0041747A"/>
    <w:rsid w:val="004176AF"/>
    <w:rsid w:val="00417C88"/>
    <w:rsid w:val="00417F5A"/>
    <w:rsid w:val="00420A5C"/>
    <w:rsid w:val="00420DA8"/>
    <w:rsid w:val="00421352"/>
    <w:rsid w:val="0042146D"/>
    <w:rsid w:val="00421E44"/>
    <w:rsid w:val="0042291B"/>
    <w:rsid w:val="00422F0C"/>
    <w:rsid w:val="004234F4"/>
    <w:rsid w:val="00423B29"/>
    <w:rsid w:val="0042411D"/>
    <w:rsid w:val="0042412C"/>
    <w:rsid w:val="0042419B"/>
    <w:rsid w:val="00424A20"/>
    <w:rsid w:val="00424EE8"/>
    <w:rsid w:val="004274D0"/>
    <w:rsid w:val="004277B8"/>
    <w:rsid w:val="00427E63"/>
    <w:rsid w:val="004303E0"/>
    <w:rsid w:val="00430E61"/>
    <w:rsid w:val="0043105A"/>
    <w:rsid w:val="0043174C"/>
    <w:rsid w:val="00431BC7"/>
    <w:rsid w:val="00431E78"/>
    <w:rsid w:val="004321F1"/>
    <w:rsid w:val="0043277B"/>
    <w:rsid w:val="004327E6"/>
    <w:rsid w:val="00432B6C"/>
    <w:rsid w:val="00433462"/>
    <w:rsid w:val="00433C9B"/>
    <w:rsid w:val="00433F2A"/>
    <w:rsid w:val="0043442D"/>
    <w:rsid w:val="00434B96"/>
    <w:rsid w:val="004350B8"/>
    <w:rsid w:val="0043512C"/>
    <w:rsid w:val="00435265"/>
    <w:rsid w:val="004352E2"/>
    <w:rsid w:val="0043563D"/>
    <w:rsid w:val="00435BF9"/>
    <w:rsid w:val="00435F86"/>
    <w:rsid w:val="00436073"/>
    <w:rsid w:val="00436B07"/>
    <w:rsid w:val="00437339"/>
    <w:rsid w:val="00437982"/>
    <w:rsid w:val="00437A65"/>
    <w:rsid w:val="004409F9"/>
    <w:rsid w:val="00440CA9"/>
    <w:rsid w:val="00441516"/>
    <w:rsid w:val="00441671"/>
    <w:rsid w:val="00441A22"/>
    <w:rsid w:val="004421AB"/>
    <w:rsid w:val="004422D2"/>
    <w:rsid w:val="004425F5"/>
    <w:rsid w:val="00442607"/>
    <w:rsid w:val="00442790"/>
    <w:rsid w:val="00442BB6"/>
    <w:rsid w:val="0044366D"/>
    <w:rsid w:val="004436A2"/>
    <w:rsid w:val="004439F0"/>
    <w:rsid w:val="0044448F"/>
    <w:rsid w:val="00444B8C"/>
    <w:rsid w:val="00444BF5"/>
    <w:rsid w:val="00444D64"/>
    <w:rsid w:val="00444ED2"/>
    <w:rsid w:val="00444F8B"/>
    <w:rsid w:val="0044553B"/>
    <w:rsid w:val="00445771"/>
    <w:rsid w:val="00445F3C"/>
    <w:rsid w:val="004467B1"/>
    <w:rsid w:val="00446D53"/>
    <w:rsid w:val="00447696"/>
    <w:rsid w:val="00450003"/>
    <w:rsid w:val="00450ADD"/>
    <w:rsid w:val="00450F7C"/>
    <w:rsid w:val="00451492"/>
    <w:rsid w:val="0045178D"/>
    <w:rsid w:val="00452302"/>
    <w:rsid w:val="00452B7D"/>
    <w:rsid w:val="00452FFA"/>
    <w:rsid w:val="0045358A"/>
    <w:rsid w:val="0045361A"/>
    <w:rsid w:val="0045408E"/>
    <w:rsid w:val="0045417A"/>
    <w:rsid w:val="004544CA"/>
    <w:rsid w:val="00454A32"/>
    <w:rsid w:val="00455E02"/>
    <w:rsid w:val="0045610B"/>
    <w:rsid w:val="00456427"/>
    <w:rsid w:val="00456A14"/>
    <w:rsid w:val="004579EE"/>
    <w:rsid w:val="00457AC1"/>
    <w:rsid w:val="00457E0C"/>
    <w:rsid w:val="00457F8F"/>
    <w:rsid w:val="00460299"/>
    <w:rsid w:val="004604C9"/>
    <w:rsid w:val="00460DB3"/>
    <w:rsid w:val="004617D9"/>
    <w:rsid w:val="00461B15"/>
    <w:rsid w:val="004621F4"/>
    <w:rsid w:val="004626EA"/>
    <w:rsid w:val="00464034"/>
    <w:rsid w:val="004642B6"/>
    <w:rsid w:val="00464558"/>
    <w:rsid w:val="00464849"/>
    <w:rsid w:val="00464D1F"/>
    <w:rsid w:val="004653B2"/>
    <w:rsid w:val="004658AE"/>
    <w:rsid w:val="00465DEA"/>
    <w:rsid w:val="00465DF7"/>
    <w:rsid w:val="004666F1"/>
    <w:rsid w:val="004667D9"/>
    <w:rsid w:val="004668CA"/>
    <w:rsid w:val="00466F66"/>
    <w:rsid w:val="004672C4"/>
    <w:rsid w:val="004678CF"/>
    <w:rsid w:val="00467EE2"/>
    <w:rsid w:val="00467F06"/>
    <w:rsid w:val="00470201"/>
    <w:rsid w:val="00471463"/>
    <w:rsid w:val="00471659"/>
    <w:rsid w:val="004716DF"/>
    <w:rsid w:val="00472428"/>
    <w:rsid w:val="00472AD7"/>
    <w:rsid w:val="00473864"/>
    <w:rsid w:val="00473F92"/>
    <w:rsid w:val="0047464A"/>
    <w:rsid w:val="00474786"/>
    <w:rsid w:val="00474A88"/>
    <w:rsid w:val="004750BC"/>
    <w:rsid w:val="00475231"/>
    <w:rsid w:val="00475C07"/>
    <w:rsid w:val="00475EEA"/>
    <w:rsid w:val="00476446"/>
    <w:rsid w:val="00477211"/>
    <w:rsid w:val="00477865"/>
    <w:rsid w:val="00477A22"/>
    <w:rsid w:val="00480115"/>
    <w:rsid w:val="00480489"/>
    <w:rsid w:val="0048087E"/>
    <w:rsid w:val="00480886"/>
    <w:rsid w:val="00481128"/>
    <w:rsid w:val="00481CC8"/>
    <w:rsid w:val="00482356"/>
    <w:rsid w:val="0048241E"/>
    <w:rsid w:val="0048263B"/>
    <w:rsid w:val="004829E9"/>
    <w:rsid w:val="00483A45"/>
    <w:rsid w:val="00483C80"/>
    <w:rsid w:val="00484042"/>
    <w:rsid w:val="004841FA"/>
    <w:rsid w:val="00484DFA"/>
    <w:rsid w:val="00485193"/>
    <w:rsid w:val="0048541B"/>
    <w:rsid w:val="0048543C"/>
    <w:rsid w:val="00485727"/>
    <w:rsid w:val="00485A0B"/>
    <w:rsid w:val="00485ECB"/>
    <w:rsid w:val="00486615"/>
    <w:rsid w:val="00486D2E"/>
    <w:rsid w:val="00486E29"/>
    <w:rsid w:val="00487136"/>
    <w:rsid w:val="004903BD"/>
    <w:rsid w:val="00490F9C"/>
    <w:rsid w:val="00491A53"/>
    <w:rsid w:val="00491BEC"/>
    <w:rsid w:val="00491C74"/>
    <w:rsid w:val="00492268"/>
    <w:rsid w:val="00492302"/>
    <w:rsid w:val="004927E3"/>
    <w:rsid w:val="004929C2"/>
    <w:rsid w:val="0049314A"/>
    <w:rsid w:val="0049348E"/>
    <w:rsid w:val="004937DC"/>
    <w:rsid w:val="00493B18"/>
    <w:rsid w:val="00493CD8"/>
    <w:rsid w:val="004940E4"/>
    <w:rsid w:val="0049470E"/>
    <w:rsid w:val="00494740"/>
    <w:rsid w:val="00494A7F"/>
    <w:rsid w:val="00495C62"/>
    <w:rsid w:val="00495F6D"/>
    <w:rsid w:val="00496208"/>
    <w:rsid w:val="004962CA"/>
    <w:rsid w:val="004964E0"/>
    <w:rsid w:val="00496AF0"/>
    <w:rsid w:val="00496D4B"/>
    <w:rsid w:val="004A036B"/>
    <w:rsid w:val="004A0565"/>
    <w:rsid w:val="004A06F3"/>
    <w:rsid w:val="004A0912"/>
    <w:rsid w:val="004A16B2"/>
    <w:rsid w:val="004A19F3"/>
    <w:rsid w:val="004A1B81"/>
    <w:rsid w:val="004A1F98"/>
    <w:rsid w:val="004A2AB5"/>
    <w:rsid w:val="004A3813"/>
    <w:rsid w:val="004A3AC0"/>
    <w:rsid w:val="004A444B"/>
    <w:rsid w:val="004A4813"/>
    <w:rsid w:val="004A4A2E"/>
    <w:rsid w:val="004A4AA3"/>
    <w:rsid w:val="004A4FF6"/>
    <w:rsid w:val="004A515A"/>
    <w:rsid w:val="004A51EC"/>
    <w:rsid w:val="004A5CBF"/>
    <w:rsid w:val="004A5E8B"/>
    <w:rsid w:val="004A5F5C"/>
    <w:rsid w:val="004A68D7"/>
    <w:rsid w:val="004A6EF7"/>
    <w:rsid w:val="004A7123"/>
    <w:rsid w:val="004A75B9"/>
    <w:rsid w:val="004A7A18"/>
    <w:rsid w:val="004A7DC6"/>
    <w:rsid w:val="004A7F1A"/>
    <w:rsid w:val="004B0E37"/>
    <w:rsid w:val="004B10E9"/>
    <w:rsid w:val="004B1281"/>
    <w:rsid w:val="004B12C5"/>
    <w:rsid w:val="004B1E36"/>
    <w:rsid w:val="004B2050"/>
    <w:rsid w:val="004B2258"/>
    <w:rsid w:val="004B27C5"/>
    <w:rsid w:val="004B2C73"/>
    <w:rsid w:val="004B2F4B"/>
    <w:rsid w:val="004B37D8"/>
    <w:rsid w:val="004B3E8E"/>
    <w:rsid w:val="004B3F50"/>
    <w:rsid w:val="004B4332"/>
    <w:rsid w:val="004B464C"/>
    <w:rsid w:val="004B5AEC"/>
    <w:rsid w:val="004B5D15"/>
    <w:rsid w:val="004B6619"/>
    <w:rsid w:val="004B6C12"/>
    <w:rsid w:val="004B71EC"/>
    <w:rsid w:val="004B721C"/>
    <w:rsid w:val="004B7542"/>
    <w:rsid w:val="004B763D"/>
    <w:rsid w:val="004B7AB8"/>
    <w:rsid w:val="004B7E9D"/>
    <w:rsid w:val="004B7FAF"/>
    <w:rsid w:val="004C050B"/>
    <w:rsid w:val="004C0527"/>
    <w:rsid w:val="004C075B"/>
    <w:rsid w:val="004C0C76"/>
    <w:rsid w:val="004C1922"/>
    <w:rsid w:val="004C1954"/>
    <w:rsid w:val="004C1A33"/>
    <w:rsid w:val="004C2352"/>
    <w:rsid w:val="004C2FC0"/>
    <w:rsid w:val="004C3215"/>
    <w:rsid w:val="004C3600"/>
    <w:rsid w:val="004C38D6"/>
    <w:rsid w:val="004C428C"/>
    <w:rsid w:val="004C4312"/>
    <w:rsid w:val="004C4AB4"/>
    <w:rsid w:val="004C4CE4"/>
    <w:rsid w:val="004C4F46"/>
    <w:rsid w:val="004C4F66"/>
    <w:rsid w:val="004C5083"/>
    <w:rsid w:val="004C60B3"/>
    <w:rsid w:val="004C613E"/>
    <w:rsid w:val="004C614B"/>
    <w:rsid w:val="004C646B"/>
    <w:rsid w:val="004C7124"/>
    <w:rsid w:val="004C7371"/>
    <w:rsid w:val="004C7E33"/>
    <w:rsid w:val="004D04F1"/>
    <w:rsid w:val="004D1D64"/>
    <w:rsid w:val="004D216A"/>
    <w:rsid w:val="004D23A5"/>
    <w:rsid w:val="004D23D6"/>
    <w:rsid w:val="004D2CD8"/>
    <w:rsid w:val="004D2E74"/>
    <w:rsid w:val="004D34DA"/>
    <w:rsid w:val="004D3C04"/>
    <w:rsid w:val="004D42BA"/>
    <w:rsid w:val="004D43DA"/>
    <w:rsid w:val="004D4789"/>
    <w:rsid w:val="004D4ED7"/>
    <w:rsid w:val="004D51A8"/>
    <w:rsid w:val="004D5393"/>
    <w:rsid w:val="004D5A1B"/>
    <w:rsid w:val="004D5BCC"/>
    <w:rsid w:val="004D6266"/>
    <w:rsid w:val="004D63C8"/>
    <w:rsid w:val="004D6787"/>
    <w:rsid w:val="004D7576"/>
    <w:rsid w:val="004D75BD"/>
    <w:rsid w:val="004E016C"/>
    <w:rsid w:val="004E0235"/>
    <w:rsid w:val="004E04AC"/>
    <w:rsid w:val="004E0C41"/>
    <w:rsid w:val="004E0C57"/>
    <w:rsid w:val="004E0DD7"/>
    <w:rsid w:val="004E0EA3"/>
    <w:rsid w:val="004E117C"/>
    <w:rsid w:val="004E1AC1"/>
    <w:rsid w:val="004E1DA3"/>
    <w:rsid w:val="004E2283"/>
    <w:rsid w:val="004E2A7C"/>
    <w:rsid w:val="004E2B74"/>
    <w:rsid w:val="004E2C15"/>
    <w:rsid w:val="004E442B"/>
    <w:rsid w:val="004E481C"/>
    <w:rsid w:val="004E49AD"/>
    <w:rsid w:val="004E4B91"/>
    <w:rsid w:val="004E517F"/>
    <w:rsid w:val="004E54A3"/>
    <w:rsid w:val="004E5FE1"/>
    <w:rsid w:val="004E607C"/>
    <w:rsid w:val="004E648C"/>
    <w:rsid w:val="004E668C"/>
    <w:rsid w:val="004E67AE"/>
    <w:rsid w:val="004E67FB"/>
    <w:rsid w:val="004E6A1F"/>
    <w:rsid w:val="004E6FCB"/>
    <w:rsid w:val="004E753F"/>
    <w:rsid w:val="004F0055"/>
    <w:rsid w:val="004F010C"/>
    <w:rsid w:val="004F055E"/>
    <w:rsid w:val="004F0FE9"/>
    <w:rsid w:val="004F1225"/>
    <w:rsid w:val="004F1C90"/>
    <w:rsid w:val="004F2A0A"/>
    <w:rsid w:val="004F3A1C"/>
    <w:rsid w:val="004F3B80"/>
    <w:rsid w:val="004F3DDB"/>
    <w:rsid w:val="004F4193"/>
    <w:rsid w:val="004F422F"/>
    <w:rsid w:val="004F4405"/>
    <w:rsid w:val="004F4492"/>
    <w:rsid w:val="004F5072"/>
    <w:rsid w:val="004F528F"/>
    <w:rsid w:val="004F544D"/>
    <w:rsid w:val="004F59C0"/>
    <w:rsid w:val="004F5E0E"/>
    <w:rsid w:val="004F6550"/>
    <w:rsid w:val="004F69AA"/>
    <w:rsid w:val="004F6A65"/>
    <w:rsid w:val="004F6EE8"/>
    <w:rsid w:val="004F7101"/>
    <w:rsid w:val="00500041"/>
    <w:rsid w:val="00500A2A"/>
    <w:rsid w:val="00500D40"/>
    <w:rsid w:val="00500F48"/>
    <w:rsid w:val="005013EB"/>
    <w:rsid w:val="00501905"/>
    <w:rsid w:val="00501C25"/>
    <w:rsid w:val="005021D0"/>
    <w:rsid w:val="00502525"/>
    <w:rsid w:val="00502875"/>
    <w:rsid w:val="00502E3B"/>
    <w:rsid w:val="005032E0"/>
    <w:rsid w:val="00503381"/>
    <w:rsid w:val="00503438"/>
    <w:rsid w:val="005036E7"/>
    <w:rsid w:val="00503E38"/>
    <w:rsid w:val="0050439E"/>
    <w:rsid w:val="00504483"/>
    <w:rsid w:val="00504C8D"/>
    <w:rsid w:val="00504E77"/>
    <w:rsid w:val="00504E7C"/>
    <w:rsid w:val="005051E9"/>
    <w:rsid w:val="00505754"/>
    <w:rsid w:val="00505915"/>
    <w:rsid w:val="00505988"/>
    <w:rsid w:val="00505A6D"/>
    <w:rsid w:val="00505CD8"/>
    <w:rsid w:val="00506EF7"/>
    <w:rsid w:val="00507AD7"/>
    <w:rsid w:val="00510486"/>
    <w:rsid w:val="00510A65"/>
    <w:rsid w:val="00510ED3"/>
    <w:rsid w:val="005110EC"/>
    <w:rsid w:val="00511499"/>
    <w:rsid w:val="005116F5"/>
    <w:rsid w:val="00511B06"/>
    <w:rsid w:val="00511D51"/>
    <w:rsid w:val="005120B2"/>
    <w:rsid w:val="00513153"/>
    <w:rsid w:val="00513317"/>
    <w:rsid w:val="00513684"/>
    <w:rsid w:val="0051416E"/>
    <w:rsid w:val="00514BC5"/>
    <w:rsid w:val="00514D52"/>
    <w:rsid w:val="00514E66"/>
    <w:rsid w:val="00514EAA"/>
    <w:rsid w:val="00515085"/>
    <w:rsid w:val="00515798"/>
    <w:rsid w:val="0051580F"/>
    <w:rsid w:val="005159E3"/>
    <w:rsid w:val="00515A00"/>
    <w:rsid w:val="00515A41"/>
    <w:rsid w:val="00515ECC"/>
    <w:rsid w:val="005163D4"/>
    <w:rsid w:val="00516665"/>
    <w:rsid w:val="00516AAC"/>
    <w:rsid w:val="00516B9B"/>
    <w:rsid w:val="00516C28"/>
    <w:rsid w:val="00517194"/>
    <w:rsid w:val="005176BF"/>
    <w:rsid w:val="00517E22"/>
    <w:rsid w:val="005202A5"/>
    <w:rsid w:val="005202FA"/>
    <w:rsid w:val="00521546"/>
    <w:rsid w:val="00521D3D"/>
    <w:rsid w:val="005220D4"/>
    <w:rsid w:val="00522258"/>
    <w:rsid w:val="00523330"/>
    <w:rsid w:val="0052363E"/>
    <w:rsid w:val="00523992"/>
    <w:rsid w:val="00523C4D"/>
    <w:rsid w:val="00524257"/>
    <w:rsid w:val="0052589D"/>
    <w:rsid w:val="00525CC8"/>
    <w:rsid w:val="00526399"/>
    <w:rsid w:val="0052682C"/>
    <w:rsid w:val="00526950"/>
    <w:rsid w:val="00526DCE"/>
    <w:rsid w:val="005275A5"/>
    <w:rsid w:val="0052793A"/>
    <w:rsid w:val="005306CC"/>
    <w:rsid w:val="005309B9"/>
    <w:rsid w:val="00530FB7"/>
    <w:rsid w:val="005311B1"/>
    <w:rsid w:val="005311B6"/>
    <w:rsid w:val="00532713"/>
    <w:rsid w:val="00532963"/>
    <w:rsid w:val="00532D66"/>
    <w:rsid w:val="00533615"/>
    <w:rsid w:val="00534866"/>
    <w:rsid w:val="00534F3A"/>
    <w:rsid w:val="00535011"/>
    <w:rsid w:val="005359E6"/>
    <w:rsid w:val="00535C17"/>
    <w:rsid w:val="005362B5"/>
    <w:rsid w:val="00536920"/>
    <w:rsid w:val="00536AB3"/>
    <w:rsid w:val="0053724D"/>
    <w:rsid w:val="005379C4"/>
    <w:rsid w:val="00537ABD"/>
    <w:rsid w:val="0054001D"/>
    <w:rsid w:val="00540051"/>
    <w:rsid w:val="00541B37"/>
    <w:rsid w:val="00542313"/>
    <w:rsid w:val="00543747"/>
    <w:rsid w:val="00543AD2"/>
    <w:rsid w:val="00543D50"/>
    <w:rsid w:val="00543E3E"/>
    <w:rsid w:val="005446A2"/>
    <w:rsid w:val="005446DC"/>
    <w:rsid w:val="005450D6"/>
    <w:rsid w:val="00545A6E"/>
    <w:rsid w:val="00546427"/>
    <w:rsid w:val="005469E7"/>
    <w:rsid w:val="00546B74"/>
    <w:rsid w:val="005472B7"/>
    <w:rsid w:val="00547884"/>
    <w:rsid w:val="005504B3"/>
    <w:rsid w:val="00550B78"/>
    <w:rsid w:val="00550BA8"/>
    <w:rsid w:val="00550F11"/>
    <w:rsid w:val="00551515"/>
    <w:rsid w:val="00552309"/>
    <w:rsid w:val="005525AF"/>
    <w:rsid w:val="005525CC"/>
    <w:rsid w:val="00552D66"/>
    <w:rsid w:val="00552EDB"/>
    <w:rsid w:val="00552FA6"/>
    <w:rsid w:val="005533B2"/>
    <w:rsid w:val="005536B8"/>
    <w:rsid w:val="00554594"/>
    <w:rsid w:val="00554696"/>
    <w:rsid w:val="0055480E"/>
    <w:rsid w:val="005553BB"/>
    <w:rsid w:val="00555519"/>
    <w:rsid w:val="005557F7"/>
    <w:rsid w:val="00556BAA"/>
    <w:rsid w:val="00556BE8"/>
    <w:rsid w:val="0055736D"/>
    <w:rsid w:val="005576EE"/>
    <w:rsid w:val="005578EA"/>
    <w:rsid w:val="00557A14"/>
    <w:rsid w:val="00557EE8"/>
    <w:rsid w:val="00560995"/>
    <w:rsid w:val="00560BC7"/>
    <w:rsid w:val="005612C4"/>
    <w:rsid w:val="005613F8"/>
    <w:rsid w:val="0056157F"/>
    <w:rsid w:val="00561777"/>
    <w:rsid w:val="0056236A"/>
    <w:rsid w:val="00562B3A"/>
    <w:rsid w:val="00562D64"/>
    <w:rsid w:val="00563C02"/>
    <w:rsid w:val="00563FCF"/>
    <w:rsid w:val="005642BE"/>
    <w:rsid w:val="0056434A"/>
    <w:rsid w:val="005647B4"/>
    <w:rsid w:val="00564D8A"/>
    <w:rsid w:val="00565312"/>
    <w:rsid w:val="00565AA6"/>
    <w:rsid w:val="00565CC0"/>
    <w:rsid w:val="005664ED"/>
    <w:rsid w:val="00566D95"/>
    <w:rsid w:val="00566E6C"/>
    <w:rsid w:val="00567271"/>
    <w:rsid w:val="0056765D"/>
    <w:rsid w:val="00567920"/>
    <w:rsid w:val="0057008B"/>
    <w:rsid w:val="00570F1A"/>
    <w:rsid w:val="00571CCB"/>
    <w:rsid w:val="00571D9D"/>
    <w:rsid w:val="00572909"/>
    <w:rsid w:val="00572C65"/>
    <w:rsid w:val="00573803"/>
    <w:rsid w:val="00573997"/>
    <w:rsid w:val="00573D47"/>
    <w:rsid w:val="00573DBB"/>
    <w:rsid w:val="00573FEE"/>
    <w:rsid w:val="00574040"/>
    <w:rsid w:val="00574B87"/>
    <w:rsid w:val="00574BF2"/>
    <w:rsid w:val="005750FF"/>
    <w:rsid w:val="0057593A"/>
    <w:rsid w:val="00575AE4"/>
    <w:rsid w:val="00575F2B"/>
    <w:rsid w:val="00576045"/>
    <w:rsid w:val="0057616D"/>
    <w:rsid w:val="00576B76"/>
    <w:rsid w:val="00577428"/>
    <w:rsid w:val="00577DBF"/>
    <w:rsid w:val="00577E86"/>
    <w:rsid w:val="00577F4A"/>
    <w:rsid w:val="00580390"/>
    <w:rsid w:val="0058096E"/>
    <w:rsid w:val="005809A4"/>
    <w:rsid w:val="00580B46"/>
    <w:rsid w:val="00580C44"/>
    <w:rsid w:val="005818CA"/>
    <w:rsid w:val="00581A61"/>
    <w:rsid w:val="00581CAD"/>
    <w:rsid w:val="00581D25"/>
    <w:rsid w:val="00582032"/>
    <w:rsid w:val="0058221E"/>
    <w:rsid w:val="00582901"/>
    <w:rsid w:val="00582F9F"/>
    <w:rsid w:val="00583208"/>
    <w:rsid w:val="00583360"/>
    <w:rsid w:val="005837B8"/>
    <w:rsid w:val="005838E9"/>
    <w:rsid w:val="00584427"/>
    <w:rsid w:val="00584436"/>
    <w:rsid w:val="005848A0"/>
    <w:rsid w:val="00585250"/>
    <w:rsid w:val="00585631"/>
    <w:rsid w:val="0058594D"/>
    <w:rsid w:val="00586322"/>
    <w:rsid w:val="0058650D"/>
    <w:rsid w:val="005866C8"/>
    <w:rsid w:val="00586737"/>
    <w:rsid w:val="00586915"/>
    <w:rsid w:val="0058725B"/>
    <w:rsid w:val="00587CE1"/>
    <w:rsid w:val="00590869"/>
    <w:rsid w:val="00591341"/>
    <w:rsid w:val="005919DC"/>
    <w:rsid w:val="005919F3"/>
    <w:rsid w:val="00591C02"/>
    <w:rsid w:val="00591DD0"/>
    <w:rsid w:val="00592597"/>
    <w:rsid w:val="0059269B"/>
    <w:rsid w:val="005926EF"/>
    <w:rsid w:val="005931B1"/>
    <w:rsid w:val="00593FD3"/>
    <w:rsid w:val="00594069"/>
    <w:rsid w:val="0059456D"/>
    <w:rsid w:val="0059483D"/>
    <w:rsid w:val="00594855"/>
    <w:rsid w:val="00594955"/>
    <w:rsid w:val="00594C16"/>
    <w:rsid w:val="00594F17"/>
    <w:rsid w:val="00595492"/>
    <w:rsid w:val="005957A9"/>
    <w:rsid w:val="0059591D"/>
    <w:rsid w:val="00595C1F"/>
    <w:rsid w:val="00595DA4"/>
    <w:rsid w:val="00596665"/>
    <w:rsid w:val="005A056E"/>
    <w:rsid w:val="005A0684"/>
    <w:rsid w:val="005A07F1"/>
    <w:rsid w:val="005A08C9"/>
    <w:rsid w:val="005A0953"/>
    <w:rsid w:val="005A0B3F"/>
    <w:rsid w:val="005A0BE7"/>
    <w:rsid w:val="005A0C6B"/>
    <w:rsid w:val="005A120C"/>
    <w:rsid w:val="005A1A75"/>
    <w:rsid w:val="005A1E01"/>
    <w:rsid w:val="005A1F12"/>
    <w:rsid w:val="005A2112"/>
    <w:rsid w:val="005A2801"/>
    <w:rsid w:val="005A2901"/>
    <w:rsid w:val="005A29CD"/>
    <w:rsid w:val="005A2C3F"/>
    <w:rsid w:val="005A3BA6"/>
    <w:rsid w:val="005A3C79"/>
    <w:rsid w:val="005A3F11"/>
    <w:rsid w:val="005A440C"/>
    <w:rsid w:val="005A46BC"/>
    <w:rsid w:val="005A4791"/>
    <w:rsid w:val="005A4EE2"/>
    <w:rsid w:val="005A4FB8"/>
    <w:rsid w:val="005A56CB"/>
    <w:rsid w:val="005A56DC"/>
    <w:rsid w:val="005A57BF"/>
    <w:rsid w:val="005A5B9B"/>
    <w:rsid w:val="005A5F5E"/>
    <w:rsid w:val="005A61F8"/>
    <w:rsid w:val="005A68A1"/>
    <w:rsid w:val="005A6DDD"/>
    <w:rsid w:val="005A7139"/>
    <w:rsid w:val="005A7220"/>
    <w:rsid w:val="005A738C"/>
    <w:rsid w:val="005A75EE"/>
    <w:rsid w:val="005A79C5"/>
    <w:rsid w:val="005A7BD5"/>
    <w:rsid w:val="005B003A"/>
    <w:rsid w:val="005B0059"/>
    <w:rsid w:val="005B08D4"/>
    <w:rsid w:val="005B0BEC"/>
    <w:rsid w:val="005B10D0"/>
    <w:rsid w:val="005B10D4"/>
    <w:rsid w:val="005B16F1"/>
    <w:rsid w:val="005B19C1"/>
    <w:rsid w:val="005B23EB"/>
    <w:rsid w:val="005B2401"/>
    <w:rsid w:val="005B2A71"/>
    <w:rsid w:val="005B2B31"/>
    <w:rsid w:val="005B36DE"/>
    <w:rsid w:val="005B3755"/>
    <w:rsid w:val="005B3AC3"/>
    <w:rsid w:val="005B3D51"/>
    <w:rsid w:val="005B40D8"/>
    <w:rsid w:val="005B41DF"/>
    <w:rsid w:val="005B4D21"/>
    <w:rsid w:val="005B4E6F"/>
    <w:rsid w:val="005B57B6"/>
    <w:rsid w:val="005B595F"/>
    <w:rsid w:val="005B5993"/>
    <w:rsid w:val="005B5C46"/>
    <w:rsid w:val="005B5F5B"/>
    <w:rsid w:val="005B6064"/>
    <w:rsid w:val="005B658D"/>
    <w:rsid w:val="005B6B94"/>
    <w:rsid w:val="005B6DC6"/>
    <w:rsid w:val="005B6EC5"/>
    <w:rsid w:val="005B7329"/>
    <w:rsid w:val="005C0369"/>
    <w:rsid w:val="005C04F1"/>
    <w:rsid w:val="005C1939"/>
    <w:rsid w:val="005C1B54"/>
    <w:rsid w:val="005C201A"/>
    <w:rsid w:val="005C2A5C"/>
    <w:rsid w:val="005C3A1C"/>
    <w:rsid w:val="005C3C68"/>
    <w:rsid w:val="005C3D71"/>
    <w:rsid w:val="005C3DBE"/>
    <w:rsid w:val="005C3EA9"/>
    <w:rsid w:val="005C4CFF"/>
    <w:rsid w:val="005C5546"/>
    <w:rsid w:val="005C58A9"/>
    <w:rsid w:val="005C58DA"/>
    <w:rsid w:val="005C5997"/>
    <w:rsid w:val="005C5E05"/>
    <w:rsid w:val="005C627F"/>
    <w:rsid w:val="005C6970"/>
    <w:rsid w:val="005C6E70"/>
    <w:rsid w:val="005C73A3"/>
    <w:rsid w:val="005C74C5"/>
    <w:rsid w:val="005C7A81"/>
    <w:rsid w:val="005D058B"/>
    <w:rsid w:val="005D0D71"/>
    <w:rsid w:val="005D0DC4"/>
    <w:rsid w:val="005D161E"/>
    <w:rsid w:val="005D1F9D"/>
    <w:rsid w:val="005D246C"/>
    <w:rsid w:val="005D2778"/>
    <w:rsid w:val="005D27A8"/>
    <w:rsid w:val="005D28F6"/>
    <w:rsid w:val="005D3035"/>
    <w:rsid w:val="005D352E"/>
    <w:rsid w:val="005D3CD1"/>
    <w:rsid w:val="005D3D56"/>
    <w:rsid w:val="005D3FA2"/>
    <w:rsid w:val="005D4092"/>
    <w:rsid w:val="005D409B"/>
    <w:rsid w:val="005D413A"/>
    <w:rsid w:val="005D4363"/>
    <w:rsid w:val="005D4653"/>
    <w:rsid w:val="005D4DF5"/>
    <w:rsid w:val="005D5379"/>
    <w:rsid w:val="005D587C"/>
    <w:rsid w:val="005D5CFE"/>
    <w:rsid w:val="005D5F87"/>
    <w:rsid w:val="005D60C8"/>
    <w:rsid w:val="005D6278"/>
    <w:rsid w:val="005D714E"/>
    <w:rsid w:val="005D7386"/>
    <w:rsid w:val="005D73C6"/>
    <w:rsid w:val="005D7CAD"/>
    <w:rsid w:val="005D7D58"/>
    <w:rsid w:val="005E0B9C"/>
    <w:rsid w:val="005E17BE"/>
    <w:rsid w:val="005E1F23"/>
    <w:rsid w:val="005E1F70"/>
    <w:rsid w:val="005E22E3"/>
    <w:rsid w:val="005E2A94"/>
    <w:rsid w:val="005E2D3B"/>
    <w:rsid w:val="005E2EED"/>
    <w:rsid w:val="005E37C3"/>
    <w:rsid w:val="005E37DA"/>
    <w:rsid w:val="005E3A61"/>
    <w:rsid w:val="005E4358"/>
    <w:rsid w:val="005E4574"/>
    <w:rsid w:val="005E4B0F"/>
    <w:rsid w:val="005E4BAD"/>
    <w:rsid w:val="005E4D18"/>
    <w:rsid w:val="005E5059"/>
    <w:rsid w:val="005E5375"/>
    <w:rsid w:val="005E584D"/>
    <w:rsid w:val="005E5971"/>
    <w:rsid w:val="005E602E"/>
    <w:rsid w:val="005E68C9"/>
    <w:rsid w:val="005E6CDB"/>
    <w:rsid w:val="005E6D4F"/>
    <w:rsid w:val="005E7326"/>
    <w:rsid w:val="005E74E5"/>
    <w:rsid w:val="005E7DA3"/>
    <w:rsid w:val="005E7F56"/>
    <w:rsid w:val="005F00DB"/>
    <w:rsid w:val="005F0104"/>
    <w:rsid w:val="005F0444"/>
    <w:rsid w:val="005F0BA6"/>
    <w:rsid w:val="005F0C93"/>
    <w:rsid w:val="005F0D86"/>
    <w:rsid w:val="005F15C5"/>
    <w:rsid w:val="005F1E36"/>
    <w:rsid w:val="005F1EBE"/>
    <w:rsid w:val="005F24B2"/>
    <w:rsid w:val="005F264C"/>
    <w:rsid w:val="005F2B96"/>
    <w:rsid w:val="005F2FCD"/>
    <w:rsid w:val="005F3461"/>
    <w:rsid w:val="005F3752"/>
    <w:rsid w:val="005F3896"/>
    <w:rsid w:val="005F45A8"/>
    <w:rsid w:val="005F4E86"/>
    <w:rsid w:val="005F52EC"/>
    <w:rsid w:val="005F55D6"/>
    <w:rsid w:val="005F5601"/>
    <w:rsid w:val="005F5790"/>
    <w:rsid w:val="005F587D"/>
    <w:rsid w:val="005F5963"/>
    <w:rsid w:val="005F5D2A"/>
    <w:rsid w:val="005F64DC"/>
    <w:rsid w:val="005F6692"/>
    <w:rsid w:val="005F7375"/>
    <w:rsid w:val="005F7919"/>
    <w:rsid w:val="005F7AED"/>
    <w:rsid w:val="005F7BB7"/>
    <w:rsid w:val="0060085F"/>
    <w:rsid w:val="00600B49"/>
    <w:rsid w:val="00600C93"/>
    <w:rsid w:val="006010A2"/>
    <w:rsid w:val="00601D91"/>
    <w:rsid w:val="0060274E"/>
    <w:rsid w:val="006028F2"/>
    <w:rsid w:val="00602927"/>
    <w:rsid w:val="00602CCC"/>
    <w:rsid w:val="0060341B"/>
    <w:rsid w:val="00603B7D"/>
    <w:rsid w:val="00603D53"/>
    <w:rsid w:val="00604538"/>
    <w:rsid w:val="006046CA"/>
    <w:rsid w:val="006049A2"/>
    <w:rsid w:val="006049F0"/>
    <w:rsid w:val="00604A02"/>
    <w:rsid w:val="00605133"/>
    <w:rsid w:val="006052BE"/>
    <w:rsid w:val="00606A3B"/>
    <w:rsid w:val="0060785A"/>
    <w:rsid w:val="006078FC"/>
    <w:rsid w:val="00607B02"/>
    <w:rsid w:val="0061074A"/>
    <w:rsid w:val="00610C8E"/>
    <w:rsid w:val="00610E75"/>
    <w:rsid w:val="006111CB"/>
    <w:rsid w:val="00611372"/>
    <w:rsid w:val="0061170C"/>
    <w:rsid w:val="00611A9B"/>
    <w:rsid w:val="00611BAA"/>
    <w:rsid w:val="00611BFE"/>
    <w:rsid w:val="0061232F"/>
    <w:rsid w:val="00612455"/>
    <w:rsid w:val="0061284E"/>
    <w:rsid w:val="00612BCE"/>
    <w:rsid w:val="00613C25"/>
    <w:rsid w:val="00613E25"/>
    <w:rsid w:val="006141B9"/>
    <w:rsid w:val="006142C0"/>
    <w:rsid w:val="006149AD"/>
    <w:rsid w:val="00614F82"/>
    <w:rsid w:val="00614F8C"/>
    <w:rsid w:val="006164FF"/>
    <w:rsid w:val="00617616"/>
    <w:rsid w:val="00617F8D"/>
    <w:rsid w:val="00620933"/>
    <w:rsid w:val="00620989"/>
    <w:rsid w:val="00620D52"/>
    <w:rsid w:val="00620ECF"/>
    <w:rsid w:val="00621769"/>
    <w:rsid w:val="006228BB"/>
    <w:rsid w:val="00622DAF"/>
    <w:rsid w:val="00623351"/>
    <w:rsid w:val="00623505"/>
    <w:rsid w:val="006238E7"/>
    <w:rsid w:val="00624110"/>
    <w:rsid w:val="00624152"/>
    <w:rsid w:val="00624298"/>
    <w:rsid w:val="00625CBC"/>
    <w:rsid w:val="0062765E"/>
    <w:rsid w:val="00627B0E"/>
    <w:rsid w:val="00630430"/>
    <w:rsid w:val="00630674"/>
    <w:rsid w:val="00631146"/>
    <w:rsid w:val="00631692"/>
    <w:rsid w:val="0063175C"/>
    <w:rsid w:val="00631FF1"/>
    <w:rsid w:val="00632C3B"/>
    <w:rsid w:val="00633A46"/>
    <w:rsid w:val="00634820"/>
    <w:rsid w:val="0063506B"/>
    <w:rsid w:val="006357C3"/>
    <w:rsid w:val="006359DB"/>
    <w:rsid w:val="00635CB8"/>
    <w:rsid w:val="0063651D"/>
    <w:rsid w:val="006369E4"/>
    <w:rsid w:val="00636FC5"/>
    <w:rsid w:val="00637010"/>
    <w:rsid w:val="006373EA"/>
    <w:rsid w:val="0063761D"/>
    <w:rsid w:val="00637841"/>
    <w:rsid w:val="00637CF2"/>
    <w:rsid w:val="00637DCD"/>
    <w:rsid w:val="00637EC3"/>
    <w:rsid w:val="00640912"/>
    <w:rsid w:val="00640996"/>
    <w:rsid w:val="00640EAE"/>
    <w:rsid w:val="0064126A"/>
    <w:rsid w:val="00641296"/>
    <w:rsid w:val="00641B30"/>
    <w:rsid w:val="00642242"/>
    <w:rsid w:val="00642B3F"/>
    <w:rsid w:val="00643903"/>
    <w:rsid w:val="006440B6"/>
    <w:rsid w:val="00644471"/>
    <w:rsid w:val="006452F0"/>
    <w:rsid w:val="006454E3"/>
    <w:rsid w:val="00645916"/>
    <w:rsid w:val="006459EA"/>
    <w:rsid w:val="00645C3E"/>
    <w:rsid w:val="00646370"/>
    <w:rsid w:val="006465E1"/>
    <w:rsid w:val="00646C40"/>
    <w:rsid w:val="00646CE0"/>
    <w:rsid w:val="00647300"/>
    <w:rsid w:val="006473CA"/>
    <w:rsid w:val="00647665"/>
    <w:rsid w:val="00647B07"/>
    <w:rsid w:val="0065072B"/>
    <w:rsid w:val="00650ABE"/>
    <w:rsid w:val="00651040"/>
    <w:rsid w:val="0065115F"/>
    <w:rsid w:val="00651B46"/>
    <w:rsid w:val="00651D62"/>
    <w:rsid w:val="00652758"/>
    <w:rsid w:val="00652AA4"/>
    <w:rsid w:val="00653269"/>
    <w:rsid w:val="0065414A"/>
    <w:rsid w:val="0065419F"/>
    <w:rsid w:val="0065456E"/>
    <w:rsid w:val="00654C3A"/>
    <w:rsid w:val="00654D4B"/>
    <w:rsid w:val="006552EA"/>
    <w:rsid w:val="006559C2"/>
    <w:rsid w:val="00655F6D"/>
    <w:rsid w:val="00656B59"/>
    <w:rsid w:val="00656CD8"/>
    <w:rsid w:val="00656E5B"/>
    <w:rsid w:val="00656F54"/>
    <w:rsid w:val="00656FC2"/>
    <w:rsid w:val="006573D8"/>
    <w:rsid w:val="006573EF"/>
    <w:rsid w:val="006576E6"/>
    <w:rsid w:val="006579CD"/>
    <w:rsid w:val="00657CB4"/>
    <w:rsid w:val="00660E35"/>
    <w:rsid w:val="0066176B"/>
    <w:rsid w:val="00661D27"/>
    <w:rsid w:val="0066294E"/>
    <w:rsid w:val="0066309E"/>
    <w:rsid w:val="0066359B"/>
    <w:rsid w:val="006637C0"/>
    <w:rsid w:val="00663882"/>
    <w:rsid w:val="00664407"/>
    <w:rsid w:val="0066572D"/>
    <w:rsid w:val="006663BA"/>
    <w:rsid w:val="00666E13"/>
    <w:rsid w:val="00667394"/>
    <w:rsid w:val="006677A7"/>
    <w:rsid w:val="0066780F"/>
    <w:rsid w:val="00667A18"/>
    <w:rsid w:val="00667B9C"/>
    <w:rsid w:val="006701C3"/>
    <w:rsid w:val="006708B0"/>
    <w:rsid w:val="006709CF"/>
    <w:rsid w:val="0067119A"/>
    <w:rsid w:val="00671562"/>
    <w:rsid w:val="00671FF3"/>
    <w:rsid w:val="0067256B"/>
    <w:rsid w:val="006740D3"/>
    <w:rsid w:val="00674BC5"/>
    <w:rsid w:val="00674FAF"/>
    <w:rsid w:val="0067501D"/>
    <w:rsid w:val="006756FE"/>
    <w:rsid w:val="00675C56"/>
    <w:rsid w:val="006762A6"/>
    <w:rsid w:val="00676983"/>
    <w:rsid w:val="00676F93"/>
    <w:rsid w:val="00677279"/>
    <w:rsid w:val="00680488"/>
    <w:rsid w:val="00680DAF"/>
    <w:rsid w:val="00680FE5"/>
    <w:rsid w:val="00681B57"/>
    <w:rsid w:val="0068246E"/>
    <w:rsid w:val="00682961"/>
    <w:rsid w:val="00682AAA"/>
    <w:rsid w:val="00683023"/>
    <w:rsid w:val="00683549"/>
    <w:rsid w:val="006835C2"/>
    <w:rsid w:val="00683F75"/>
    <w:rsid w:val="00683FB3"/>
    <w:rsid w:val="00684069"/>
    <w:rsid w:val="00684125"/>
    <w:rsid w:val="00684D60"/>
    <w:rsid w:val="00684DF1"/>
    <w:rsid w:val="00685026"/>
    <w:rsid w:val="00685373"/>
    <w:rsid w:val="0068537C"/>
    <w:rsid w:val="0068645D"/>
    <w:rsid w:val="00686603"/>
    <w:rsid w:val="006867B1"/>
    <w:rsid w:val="006869A0"/>
    <w:rsid w:val="0068726C"/>
    <w:rsid w:val="006873BC"/>
    <w:rsid w:val="006874F3"/>
    <w:rsid w:val="006902E9"/>
    <w:rsid w:val="006904D2"/>
    <w:rsid w:val="006906AA"/>
    <w:rsid w:val="006907AF"/>
    <w:rsid w:val="00690BAD"/>
    <w:rsid w:val="00690E47"/>
    <w:rsid w:val="00690EC3"/>
    <w:rsid w:val="0069167F"/>
    <w:rsid w:val="0069182F"/>
    <w:rsid w:val="00691B2A"/>
    <w:rsid w:val="00693C62"/>
    <w:rsid w:val="00693E1D"/>
    <w:rsid w:val="00693F55"/>
    <w:rsid w:val="0069423B"/>
    <w:rsid w:val="006942C5"/>
    <w:rsid w:val="006947E7"/>
    <w:rsid w:val="00694D50"/>
    <w:rsid w:val="006951EA"/>
    <w:rsid w:val="006951F5"/>
    <w:rsid w:val="006956A5"/>
    <w:rsid w:val="0069580E"/>
    <w:rsid w:val="00695B9D"/>
    <w:rsid w:val="00696032"/>
    <w:rsid w:val="0069691A"/>
    <w:rsid w:val="00697302"/>
    <w:rsid w:val="006A00C2"/>
    <w:rsid w:val="006A010C"/>
    <w:rsid w:val="006A0341"/>
    <w:rsid w:val="006A0A1F"/>
    <w:rsid w:val="006A14C8"/>
    <w:rsid w:val="006A16A8"/>
    <w:rsid w:val="006A1827"/>
    <w:rsid w:val="006A2B2A"/>
    <w:rsid w:val="006A306A"/>
    <w:rsid w:val="006A3189"/>
    <w:rsid w:val="006A3409"/>
    <w:rsid w:val="006A4187"/>
    <w:rsid w:val="006A431C"/>
    <w:rsid w:val="006A43C7"/>
    <w:rsid w:val="006A4681"/>
    <w:rsid w:val="006A470A"/>
    <w:rsid w:val="006A471A"/>
    <w:rsid w:val="006A4C53"/>
    <w:rsid w:val="006A4F0C"/>
    <w:rsid w:val="006A6035"/>
    <w:rsid w:val="006A6AD7"/>
    <w:rsid w:val="006A6CA3"/>
    <w:rsid w:val="006B0113"/>
    <w:rsid w:val="006B0200"/>
    <w:rsid w:val="006B0426"/>
    <w:rsid w:val="006B0CB3"/>
    <w:rsid w:val="006B12A8"/>
    <w:rsid w:val="006B1583"/>
    <w:rsid w:val="006B20B4"/>
    <w:rsid w:val="006B29D5"/>
    <w:rsid w:val="006B2CF0"/>
    <w:rsid w:val="006B2F4D"/>
    <w:rsid w:val="006B3952"/>
    <w:rsid w:val="006B3A84"/>
    <w:rsid w:val="006B4443"/>
    <w:rsid w:val="006B4989"/>
    <w:rsid w:val="006B4B0D"/>
    <w:rsid w:val="006B4EDD"/>
    <w:rsid w:val="006B4F4B"/>
    <w:rsid w:val="006B54B5"/>
    <w:rsid w:val="006B58F0"/>
    <w:rsid w:val="006B5A7E"/>
    <w:rsid w:val="006B639C"/>
    <w:rsid w:val="006B67C4"/>
    <w:rsid w:val="006B6E68"/>
    <w:rsid w:val="006B6F4D"/>
    <w:rsid w:val="006B77B9"/>
    <w:rsid w:val="006B7F1E"/>
    <w:rsid w:val="006C0047"/>
    <w:rsid w:val="006C0341"/>
    <w:rsid w:val="006C05EB"/>
    <w:rsid w:val="006C0A6A"/>
    <w:rsid w:val="006C0BCD"/>
    <w:rsid w:val="006C0DF0"/>
    <w:rsid w:val="006C1223"/>
    <w:rsid w:val="006C141A"/>
    <w:rsid w:val="006C1EF1"/>
    <w:rsid w:val="006C22C7"/>
    <w:rsid w:val="006C28BB"/>
    <w:rsid w:val="006C2A30"/>
    <w:rsid w:val="006C3BF6"/>
    <w:rsid w:val="006C3D7A"/>
    <w:rsid w:val="006C3DA2"/>
    <w:rsid w:val="006C3F5E"/>
    <w:rsid w:val="006C4388"/>
    <w:rsid w:val="006C4585"/>
    <w:rsid w:val="006C4966"/>
    <w:rsid w:val="006C556E"/>
    <w:rsid w:val="006C5A9F"/>
    <w:rsid w:val="006C62C5"/>
    <w:rsid w:val="006C69D9"/>
    <w:rsid w:val="006C6BB9"/>
    <w:rsid w:val="006C7287"/>
    <w:rsid w:val="006C7651"/>
    <w:rsid w:val="006C773B"/>
    <w:rsid w:val="006C77ED"/>
    <w:rsid w:val="006C78C2"/>
    <w:rsid w:val="006C7B34"/>
    <w:rsid w:val="006C7C96"/>
    <w:rsid w:val="006C7CC9"/>
    <w:rsid w:val="006D00A8"/>
    <w:rsid w:val="006D010E"/>
    <w:rsid w:val="006D0D35"/>
    <w:rsid w:val="006D0E49"/>
    <w:rsid w:val="006D0EBC"/>
    <w:rsid w:val="006D0F30"/>
    <w:rsid w:val="006D0F6F"/>
    <w:rsid w:val="006D13CA"/>
    <w:rsid w:val="006D18AB"/>
    <w:rsid w:val="006D18C1"/>
    <w:rsid w:val="006D1A38"/>
    <w:rsid w:val="006D281C"/>
    <w:rsid w:val="006D2900"/>
    <w:rsid w:val="006D2D69"/>
    <w:rsid w:val="006D3539"/>
    <w:rsid w:val="006D36E6"/>
    <w:rsid w:val="006D46CD"/>
    <w:rsid w:val="006D50D5"/>
    <w:rsid w:val="006D51B9"/>
    <w:rsid w:val="006D5D92"/>
    <w:rsid w:val="006D64C3"/>
    <w:rsid w:val="006D6C3C"/>
    <w:rsid w:val="006D6DE0"/>
    <w:rsid w:val="006D6F9B"/>
    <w:rsid w:val="006D7944"/>
    <w:rsid w:val="006D7BC5"/>
    <w:rsid w:val="006E003A"/>
    <w:rsid w:val="006E0A7B"/>
    <w:rsid w:val="006E0B92"/>
    <w:rsid w:val="006E12B4"/>
    <w:rsid w:val="006E1A58"/>
    <w:rsid w:val="006E1F1C"/>
    <w:rsid w:val="006E2C52"/>
    <w:rsid w:val="006E2CFD"/>
    <w:rsid w:val="006E2D2D"/>
    <w:rsid w:val="006E320A"/>
    <w:rsid w:val="006E37B4"/>
    <w:rsid w:val="006E3DD5"/>
    <w:rsid w:val="006E3F88"/>
    <w:rsid w:val="006E413E"/>
    <w:rsid w:val="006E42A5"/>
    <w:rsid w:val="006E4384"/>
    <w:rsid w:val="006E4A4A"/>
    <w:rsid w:val="006E523C"/>
    <w:rsid w:val="006E7F6A"/>
    <w:rsid w:val="006F0596"/>
    <w:rsid w:val="006F0894"/>
    <w:rsid w:val="006F08DB"/>
    <w:rsid w:val="006F0FA4"/>
    <w:rsid w:val="006F13AB"/>
    <w:rsid w:val="006F2001"/>
    <w:rsid w:val="006F2328"/>
    <w:rsid w:val="006F2DB9"/>
    <w:rsid w:val="006F31C9"/>
    <w:rsid w:val="006F3372"/>
    <w:rsid w:val="006F3490"/>
    <w:rsid w:val="006F3604"/>
    <w:rsid w:val="006F377D"/>
    <w:rsid w:val="006F397D"/>
    <w:rsid w:val="006F39B6"/>
    <w:rsid w:val="006F3DA9"/>
    <w:rsid w:val="006F3F00"/>
    <w:rsid w:val="006F4519"/>
    <w:rsid w:val="006F4C7C"/>
    <w:rsid w:val="006F5073"/>
    <w:rsid w:val="006F5212"/>
    <w:rsid w:val="006F54A1"/>
    <w:rsid w:val="006F68D7"/>
    <w:rsid w:val="006F68FE"/>
    <w:rsid w:val="006F6965"/>
    <w:rsid w:val="006F6CA7"/>
    <w:rsid w:val="006F73B3"/>
    <w:rsid w:val="006F74CD"/>
    <w:rsid w:val="006F74FC"/>
    <w:rsid w:val="006F790C"/>
    <w:rsid w:val="006F7D7C"/>
    <w:rsid w:val="00700354"/>
    <w:rsid w:val="0070062B"/>
    <w:rsid w:val="00700A39"/>
    <w:rsid w:val="00701051"/>
    <w:rsid w:val="007014F9"/>
    <w:rsid w:val="00701989"/>
    <w:rsid w:val="00701E64"/>
    <w:rsid w:val="00701FEA"/>
    <w:rsid w:val="0070210A"/>
    <w:rsid w:val="00702458"/>
    <w:rsid w:val="007026E9"/>
    <w:rsid w:val="00702F3A"/>
    <w:rsid w:val="00703082"/>
    <w:rsid w:val="0070439E"/>
    <w:rsid w:val="007052DC"/>
    <w:rsid w:val="0070534B"/>
    <w:rsid w:val="00705CDB"/>
    <w:rsid w:val="00705E09"/>
    <w:rsid w:val="007061FC"/>
    <w:rsid w:val="00706BE9"/>
    <w:rsid w:val="00706F6C"/>
    <w:rsid w:val="00710034"/>
    <w:rsid w:val="007109C7"/>
    <w:rsid w:val="00710A81"/>
    <w:rsid w:val="00710CE2"/>
    <w:rsid w:val="00711D9D"/>
    <w:rsid w:val="00711EA0"/>
    <w:rsid w:val="00713189"/>
    <w:rsid w:val="00713243"/>
    <w:rsid w:val="007132B0"/>
    <w:rsid w:val="007132F6"/>
    <w:rsid w:val="00713F65"/>
    <w:rsid w:val="007141E4"/>
    <w:rsid w:val="00714223"/>
    <w:rsid w:val="00714964"/>
    <w:rsid w:val="00716717"/>
    <w:rsid w:val="00716828"/>
    <w:rsid w:val="007169AB"/>
    <w:rsid w:val="00716ADE"/>
    <w:rsid w:val="00716C4F"/>
    <w:rsid w:val="007173B9"/>
    <w:rsid w:val="007174BA"/>
    <w:rsid w:val="007204DD"/>
    <w:rsid w:val="00720AE9"/>
    <w:rsid w:val="00720B18"/>
    <w:rsid w:val="00721340"/>
    <w:rsid w:val="007219B0"/>
    <w:rsid w:val="00722513"/>
    <w:rsid w:val="00722B35"/>
    <w:rsid w:val="00723AA9"/>
    <w:rsid w:val="00723EEF"/>
    <w:rsid w:val="007256AA"/>
    <w:rsid w:val="00725750"/>
    <w:rsid w:val="00725DC0"/>
    <w:rsid w:val="00726BD7"/>
    <w:rsid w:val="007275B5"/>
    <w:rsid w:val="00727FC0"/>
    <w:rsid w:val="00730064"/>
    <w:rsid w:val="00730467"/>
    <w:rsid w:val="007305E1"/>
    <w:rsid w:val="00730803"/>
    <w:rsid w:val="007309F9"/>
    <w:rsid w:val="00730A81"/>
    <w:rsid w:val="00730AD1"/>
    <w:rsid w:val="00730B73"/>
    <w:rsid w:val="00730FE5"/>
    <w:rsid w:val="00731543"/>
    <w:rsid w:val="007318A7"/>
    <w:rsid w:val="00731918"/>
    <w:rsid w:val="007319D1"/>
    <w:rsid w:val="00731B9D"/>
    <w:rsid w:val="00731C44"/>
    <w:rsid w:val="007320BD"/>
    <w:rsid w:val="00732262"/>
    <w:rsid w:val="0073247F"/>
    <w:rsid w:val="00732637"/>
    <w:rsid w:val="00732806"/>
    <w:rsid w:val="00732E48"/>
    <w:rsid w:val="00732EF6"/>
    <w:rsid w:val="0073340E"/>
    <w:rsid w:val="007339C3"/>
    <w:rsid w:val="0073400B"/>
    <w:rsid w:val="0073480B"/>
    <w:rsid w:val="007348E4"/>
    <w:rsid w:val="00734B29"/>
    <w:rsid w:val="007353D8"/>
    <w:rsid w:val="007357D0"/>
    <w:rsid w:val="00735917"/>
    <w:rsid w:val="007360D3"/>
    <w:rsid w:val="0073689F"/>
    <w:rsid w:val="007368DE"/>
    <w:rsid w:val="0073694C"/>
    <w:rsid w:val="00736FB7"/>
    <w:rsid w:val="00737135"/>
    <w:rsid w:val="007375FF"/>
    <w:rsid w:val="007377FC"/>
    <w:rsid w:val="00740278"/>
    <w:rsid w:val="00740757"/>
    <w:rsid w:val="00741105"/>
    <w:rsid w:val="0074124C"/>
    <w:rsid w:val="00741A4A"/>
    <w:rsid w:val="00741F56"/>
    <w:rsid w:val="00742814"/>
    <w:rsid w:val="0074292C"/>
    <w:rsid w:val="00742A3E"/>
    <w:rsid w:val="00742F4B"/>
    <w:rsid w:val="007434B9"/>
    <w:rsid w:val="007438D3"/>
    <w:rsid w:val="00743CDC"/>
    <w:rsid w:val="00743D68"/>
    <w:rsid w:val="00743F74"/>
    <w:rsid w:val="00744042"/>
    <w:rsid w:val="00744512"/>
    <w:rsid w:val="007446AE"/>
    <w:rsid w:val="0074470F"/>
    <w:rsid w:val="00745D5D"/>
    <w:rsid w:val="007461AC"/>
    <w:rsid w:val="007463A0"/>
    <w:rsid w:val="00746A44"/>
    <w:rsid w:val="00746A4D"/>
    <w:rsid w:val="00746FDA"/>
    <w:rsid w:val="00747074"/>
    <w:rsid w:val="00747D1C"/>
    <w:rsid w:val="00747D71"/>
    <w:rsid w:val="00751224"/>
    <w:rsid w:val="00751BF8"/>
    <w:rsid w:val="00751D6E"/>
    <w:rsid w:val="00751EF2"/>
    <w:rsid w:val="0075230E"/>
    <w:rsid w:val="00753004"/>
    <w:rsid w:val="00753028"/>
    <w:rsid w:val="007534C6"/>
    <w:rsid w:val="0075372D"/>
    <w:rsid w:val="00753AA0"/>
    <w:rsid w:val="00753C70"/>
    <w:rsid w:val="00753EC3"/>
    <w:rsid w:val="0075408A"/>
    <w:rsid w:val="00754566"/>
    <w:rsid w:val="007545C4"/>
    <w:rsid w:val="0075468B"/>
    <w:rsid w:val="0075491A"/>
    <w:rsid w:val="0075526B"/>
    <w:rsid w:val="007555CE"/>
    <w:rsid w:val="00755756"/>
    <w:rsid w:val="00755796"/>
    <w:rsid w:val="00756302"/>
    <w:rsid w:val="007564CA"/>
    <w:rsid w:val="00756A23"/>
    <w:rsid w:val="007578BC"/>
    <w:rsid w:val="00757B41"/>
    <w:rsid w:val="00757E40"/>
    <w:rsid w:val="0076008E"/>
    <w:rsid w:val="0076025D"/>
    <w:rsid w:val="007603CD"/>
    <w:rsid w:val="00760EDA"/>
    <w:rsid w:val="0076105D"/>
    <w:rsid w:val="007610AB"/>
    <w:rsid w:val="00761FBA"/>
    <w:rsid w:val="00762631"/>
    <w:rsid w:val="007626A7"/>
    <w:rsid w:val="00762AAF"/>
    <w:rsid w:val="00763379"/>
    <w:rsid w:val="007636B1"/>
    <w:rsid w:val="007636D3"/>
    <w:rsid w:val="007638C3"/>
    <w:rsid w:val="00763B29"/>
    <w:rsid w:val="00763CEE"/>
    <w:rsid w:val="00763EDE"/>
    <w:rsid w:val="00763F3E"/>
    <w:rsid w:val="00764718"/>
    <w:rsid w:val="00764780"/>
    <w:rsid w:val="007648B5"/>
    <w:rsid w:val="00764DA8"/>
    <w:rsid w:val="007655E8"/>
    <w:rsid w:val="00767505"/>
    <w:rsid w:val="007676DF"/>
    <w:rsid w:val="00770813"/>
    <w:rsid w:val="007709D9"/>
    <w:rsid w:val="00770B9C"/>
    <w:rsid w:val="00770C75"/>
    <w:rsid w:val="007718E1"/>
    <w:rsid w:val="00771C28"/>
    <w:rsid w:val="00771DE3"/>
    <w:rsid w:val="00771EC2"/>
    <w:rsid w:val="00771FD8"/>
    <w:rsid w:val="00772235"/>
    <w:rsid w:val="00772780"/>
    <w:rsid w:val="00772F13"/>
    <w:rsid w:val="00772F37"/>
    <w:rsid w:val="00772FCE"/>
    <w:rsid w:val="007732B5"/>
    <w:rsid w:val="0077376F"/>
    <w:rsid w:val="007737CC"/>
    <w:rsid w:val="007739E7"/>
    <w:rsid w:val="0077415D"/>
    <w:rsid w:val="007741F4"/>
    <w:rsid w:val="0077487B"/>
    <w:rsid w:val="0077508A"/>
    <w:rsid w:val="007752C7"/>
    <w:rsid w:val="00775994"/>
    <w:rsid w:val="00775E23"/>
    <w:rsid w:val="00775EF8"/>
    <w:rsid w:val="00776A95"/>
    <w:rsid w:val="0077739A"/>
    <w:rsid w:val="00777492"/>
    <w:rsid w:val="00777724"/>
    <w:rsid w:val="0077780D"/>
    <w:rsid w:val="007801D1"/>
    <w:rsid w:val="00780616"/>
    <w:rsid w:val="00780641"/>
    <w:rsid w:val="00780820"/>
    <w:rsid w:val="00781B60"/>
    <w:rsid w:val="00782B4F"/>
    <w:rsid w:val="00782F35"/>
    <w:rsid w:val="0078411E"/>
    <w:rsid w:val="007854AE"/>
    <w:rsid w:val="00785D23"/>
    <w:rsid w:val="00785F86"/>
    <w:rsid w:val="007862BA"/>
    <w:rsid w:val="007864F9"/>
    <w:rsid w:val="00786E6F"/>
    <w:rsid w:val="00786F8B"/>
    <w:rsid w:val="0078764A"/>
    <w:rsid w:val="007905D2"/>
    <w:rsid w:val="00790C11"/>
    <w:rsid w:val="00790D61"/>
    <w:rsid w:val="0079148B"/>
    <w:rsid w:val="00791CED"/>
    <w:rsid w:val="007920E5"/>
    <w:rsid w:val="00792196"/>
    <w:rsid w:val="007926A9"/>
    <w:rsid w:val="00792B2A"/>
    <w:rsid w:val="00792C16"/>
    <w:rsid w:val="00792E79"/>
    <w:rsid w:val="00792EDA"/>
    <w:rsid w:val="007931B0"/>
    <w:rsid w:val="00793355"/>
    <w:rsid w:val="0079355E"/>
    <w:rsid w:val="00793886"/>
    <w:rsid w:val="007938EC"/>
    <w:rsid w:val="0079392B"/>
    <w:rsid w:val="00793AA5"/>
    <w:rsid w:val="00793D14"/>
    <w:rsid w:val="00793D46"/>
    <w:rsid w:val="00793E30"/>
    <w:rsid w:val="00793E8E"/>
    <w:rsid w:val="00794089"/>
    <w:rsid w:val="007944BD"/>
    <w:rsid w:val="00795566"/>
    <w:rsid w:val="007955C8"/>
    <w:rsid w:val="0079582A"/>
    <w:rsid w:val="00796144"/>
    <w:rsid w:val="00796406"/>
    <w:rsid w:val="00796A09"/>
    <w:rsid w:val="00797323"/>
    <w:rsid w:val="0079787B"/>
    <w:rsid w:val="007A0591"/>
    <w:rsid w:val="007A0751"/>
    <w:rsid w:val="007A09EC"/>
    <w:rsid w:val="007A0BA7"/>
    <w:rsid w:val="007A0D9B"/>
    <w:rsid w:val="007A0FFE"/>
    <w:rsid w:val="007A1536"/>
    <w:rsid w:val="007A18B2"/>
    <w:rsid w:val="007A22B6"/>
    <w:rsid w:val="007A22DF"/>
    <w:rsid w:val="007A2626"/>
    <w:rsid w:val="007A29C8"/>
    <w:rsid w:val="007A3428"/>
    <w:rsid w:val="007A3B6A"/>
    <w:rsid w:val="007A3E41"/>
    <w:rsid w:val="007A4BAC"/>
    <w:rsid w:val="007A57F6"/>
    <w:rsid w:val="007A581E"/>
    <w:rsid w:val="007A5CD7"/>
    <w:rsid w:val="007A6238"/>
    <w:rsid w:val="007A6932"/>
    <w:rsid w:val="007A706F"/>
    <w:rsid w:val="007A761D"/>
    <w:rsid w:val="007A7CBC"/>
    <w:rsid w:val="007A7EEF"/>
    <w:rsid w:val="007B0D66"/>
    <w:rsid w:val="007B171A"/>
    <w:rsid w:val="007B1763"/>
    <w:rsid w:val="007B1BA5"/>
    <w:rsid w:val="007B1C21"/>
    <w:rsid w:val="007B227C"/>
    <w:rsid w:val="007B2B9C"/>
    <w:rsid w:val="007B49DA"/>
    <w:rsid w:val="007B4AC7"/>
    <w:rsid w:val="007B4B22"/>
    <w:rsid w:val="007B503D"/>
    <w:rsid w:val="007B567B"/>
    <w:rsid w:val="007B5680"/>
    <w:rsid w:val="007B5F51"/>
    <w:rsid w:val="007B66EE"/>
    <w:rsid w:val="007B7584"/>
    <w:rsid w:val="007B7751"/>
    <w:rsid w:val="007C000B"/>
    <w:rsid w:val="007C01B9"/>
    <w:rsid w:val="007C02FC"/>
    <w:rsid w:val="007C094A"/>
    <w:rsid w:val="007C0B87"/>
    <w:rsid w:val="007C1008"/>
    <w:rsid w:val="007C1036"/>
    <w:rsid w:val="007C168B"/>
    <w:rsid w:val="007C1772"/>
    <w:rsid w:val="007C1BCF"/>
    <w:rsid w:val="007C1CAF"/>
    <w:rsid w:val="007C1ED2"/>
    <w:rsid w:val="007C1F0F"/>
    <w:rsid w:val="007C25A7"/>
    <w:rsid w:val="007C28C6"/>
    <w:rsid w:val="007C3495"/>
    <w:rsid w:val="007C34B8"/>
    <w:rsid w:val="007C385D"/>
    <w:rsid w:val="007C4597"/>
    <w:rsid w:val="007C533F"/>
    <w:rsid w:val="007C594A"/>
    <w:rsid w:val="007C6414"/>
    <w:rsid w:val="007C76EF"/>
    <w:rsid w:val="007C7A29"/>
    <w:rsid w:val="007C7C69"/>
    <w:rsid w:val="007C7D93"/>
    <w:rsid w:val="007D068D"/>
    <w:rsid w:val="007D0759"/>
    <w:rsid w:val="007D0EE1"/>
    <w:rsid w:val="007D1937"/>
    <w:rsid w:val="007D1FC8"/>
    <w:rsid w:val="007D2429"/>
    <w:rsid w:val="007D366F"/>
    <w:rsid w:val="007D369D"/>
    <w:rsid w:val="007D3EFD"/>
    <w:rsid w:val="007D4174"/>
    <w:rsid w:val="007D49E5"/>
    <w:rsid w:val="007D4A3F"/>
    <w:rsid w:val="007D4C75"/>
    <w:rsid w:val="007D52D2"/>
    <w:rsid w:val="007D5B5F"/>
    <w:rsid w:val="007D6598"/>
    <w:rsid w:val="007D6641"/>
    <w:rsid w:val="007D78CE"/>
    <w:rsid w:val="007E05B3"/>
    <w:rsid w:val="007E08B8"/>
    <w:rsid w:val="007E0C35"/>
    <w:rsid w:val="007E1022"/>
    <w:rsid w:val="007E1096"/>
    <w:rsid w:val="007E1681"/>
    <w:rsid w:val="007E1713"/>
    <w:rsid w:val="007E1A1D"/>
    <w:rsid w:val="007E1B4A"/>
    <w:rsid w:val="007E1ED6"/>
    <w:rsid w:val="007E2020"/>
    <w:rsid w:val="007E2488"/>
    <w:rsid w:val="007E277F"/>
    <w:rsid w:val="007E28F5"/>
    <w:rsid w:val="007E29F4"/>
    <w:rsid w:val="007E3261"/>
    <w:rsid w:val="007E346C"/>
    <w:rsid w:val="007E409A"/>
    <w:rsid w:val="007E41BC"/>
    <w:rsid w:val="007E4448"/>
    <w:rsid w:val="007E4CED"/>
    <w:rsid w:val="007E55AF"/>
    <w:rsid w:val="007E55D2"/>
    <w:rsid w:val="007E5794"/>
    <w:rsid w:val="007E5EA8"/>
    <w:rsid w:val="007E601C"/>
    <w:rsid w:val="007E62F4"/>
    <w:rsid w:val="007E6329"/>
    <w:rsid w:val="007E63FD"/>
    <w:rsid w:val="007E6A1B"/>
    <w:rsid w:val="007E6B27"/>
    <w:rsid w:val="007E7F37"/>
    <w:rsid w:val="007F0260"/>
    <w:rsid w:val="007F030B"/>
    <w:rsid w:val="007F068A"/>
    <w:rsid w:val="007F0A54"/>
    <w:rsid w:val="007F0C12"/>
    <w:rsid w:val="007F0F89"/>
    <w:rsid w:val="007F115B"/>
    <w:rsid w:val="007F11BB"/>
    <w:rsid w:val="007F13EC"/>
    <w:rsid w:val="007F1415"/>
    <w:rsid w:val="007F1758"/>
    <w:rsid w:val="007F1ACB"/>
    <w:rsid w:val="007F23FA"/>
    <w:rsid w:val="007F2424"/>
    <w:rsid w:val="007F2488"/>
    <w:rsid w:val="007F2DE9"/>
    <w:rsid w:val="007F31D6"/>
    <w:rsid w:val="007F3986"/>
    <w:rsid w:val="007F399E"/>
    <w:rsid w:val="007F4486"/>
    <w:rsid w:val="007F44FA"/>
    <w:rsid w:val="007F46A2"/>
    <w:rsid w:val="007F6039"/>
    <w:rsid w:val="007F6616"/>
    <w:rsid w:val="007F687A"/>
    <w:rsid w:val="007F6FFB"/>
    <w:rsid w:val="007F73C9"/>
    <w:rsid w:val="007F7903"/>
    <w:rsid w:val="007F7C9C"/>
    <w:rsid w:val="007F7FCF"/>
    <w:rsid w:val="00800952"/>
    <w:rsid w:val="00800E89"/>
    <w:rsid w:val="008016AC"/>
    <w:rsid w:val="008016F1"/>
    <w:rsid w:val="00801A7D"/>
    <w:rsid w:val="00801BAA"/>
    <w:rsid w:val="00802462"/>
    <w:rsid w:val="00802485"/>
    <w:rsid w:val="008024B7"/>
    <w:rsid w:val="0080287A"/>
    <w:rsid w:val="00802CA1"/>
    <w:rsid w:val="008039EA"/>
    <w:rsid w:val="00804848"/>
    <w:rsid w:val="00804A35"/>
    <w:rsid w:val="00806484"/>
    <w:rsid w:val="00806B0F"/>
    <w:rsid w:val="00806F53"/>
    <w:rsid w:val="0080770C"/>
    <w:rsid w:val="00807998"/>
    <w:rsid w:val="00810191"/>
    <w:rsid w:val="008102A4"/>
    <w:rsid w:val="00810485"/>
    <w:rsid w:val="0081067E"/>
    <w:rsid w:val="0081070F"/>
    <w:rsid w:val="00810785"/>
    <w:rsid w:val="008118F3"/>
    <w:rsid w:val="0081201C"/>
    <w:rsid w:val="008122F4"/>
    <w:rsid w:val="00812424"/>
    <w:rsid w:val="00812884"/>
    <w:rsid w:val="00812C71"/>
    <w:rsid w:val="00813307"/>
    <w:rsid w:val="008138C7"/>
    <w:rsid w:val="008143F9"/>
    <w:rsid w:val="00814547"/>
    <w:rsid w:val="008146C3"/>
    <w:rsid w:val="008146C8"/>
    <w:rsid w:val="008149D3"/>
    <w:rsid w:val="00814BAF"/>
    <w:rsid w:val="00814C4E"/>
    <w:rsid w:val="008150DE"/>
    <w:rsid w:val="00815C5C"/>
    <w:rsid w:val="00815DB4"/>
    <w:rsid w:val="00816154"/>
    <w:rsid w:val="00816310"/>
    <w:rsid w:val="0081637B"/>
    <w:rsid w:val="00816790"/>
    <w:rsid w:val="00816835"/>
    <w:rsid w:val="00816862"/>
    <w:rsid w:val="00816C14"/>
    <w:rsid w:val="00816C37"/>
    <w:rsid w:val="00817345"/>
    <w:rsid w:val="00817AB1"/>
    <w:rsid w:val="00817BEE"/>
    <w:rsid w:val="008202CD"/>
    <w:rsid w:val="00820FFF"/>
    <w:rsid w:val="008210D7"/>
    <w:rsid w:val="0082116C"/>
    <w:rsid w:val="0082141D"/>
    <w:rsid w:val="00821464"/>
    <w:rsid w:val="0082150D"/>
    <w:rsid w:val="00821E59"/>
    <w:rsid w:val="00822600"/>
    <w:rsid w:val="008226CD"/>
    <w:rsid w:val="008226FC"/>
    <w:rsid w:val="00822764"/>
    <w:rsid w:val="00823AE4"/>
    <w:rsid w:val="00823C26"/>
    <w:rsid w:val="008240EA"/>
    <w:rsid w:val="00824324"/>
    <w:rsid w:val="00824662"/>
    <w:rsid w:val="00824A66"/>
    <w:rsid w:val="008253D7"/>
    <w:rsid w:val="0082541C"/>
    <w:rsid w:val="0082580F"/>
    <w:rsid w:val="00825979"/>
    <w:rsid w:val="008268C8"/>
    <w:rsid w:val="008269C8"/>
    <w:rsid w:val="00827349"/>
    <w:rsid w:val="008275B8"/>
    <w:rsid w:val="0082774D"/>
    <w:rsid w:val="008277D5"/>
    <w:rsid w:val="008302C1"/>
    <w:rsid w:val="008302C9"/>
    <w:rsid w:val="00830CD5"/>
    <w:rsid w:val="00831A48"/>
    <w:rsid w:val="00831B3A"/>
    <w:rsid w:val="00831BDB"/>
    <w:rsid w:val="0083224E"/>
    <w:rsid w:val="008324F8"/>
    <w:rsid w:val="008325BF"/>
    <w:rsid w:val="00832AD4"/>
    <w:rsid w:val="008337F9"/>
    <w:rsid w:val="00833848"/>
    <w:rsid w:val="00833C6E"/>
    <w:rsid w:val="00834A12"/>
    <w:rsid w:val="008353C7"/>
    <w:rsid w:val="00835540"/>
    <w:rsid w:val="008356DB"/>
    <w:rsid w:val="00835C74"/>
    <w:rsid w:val="00835D99"/>
    <w:rsid w:val="00835EA8"/>
    <w:rsid w:val="00836103"/>
    <w:rsid w:val="0083610E"/>
    <w:rsid w:val="00836B0B"/>
    <w:rsid w:val="00836B50"/>
    <w:rsid w:val="0084052A"/>
    <w:rsid w:val="00841488"/>
    <w:rsid w:val="008424DC"/>
    <w:rsid w:val="0084254B"/>
    <w:rsid w:val="0084289B"/>
    <w:rsid w:val="00842D6F"/>
    <w:rsid w:val="00843060"/>
    <w:rsid w:val="008436CD"/>
    <w:rsid w:val="00843845"/>
    <w:rsid w:val="00843AC9"/>
    <w:rsid w:val="00843BEA"/>
    <w:rsid w:val="00843F07"/>
    <w:rsid w:val="0084419E"/>
    <w:rsid w:val="00844329"/>
    <w:rsid w:val="00844C31"/>
    <w:rsid w:val="00845062"/>
    <w:rsid w:val="0084545B"/>
    <w:rsid w:val="008454CE"/>
    <w:rsid w:val="00846421"/>
    <w:rsid w:val="0084652F"/>
    <w:rsid w:val="00846E75"/>
    <w:rsid w:val="00847816"/>
    <w:rsid w:val="008478D7"/>
    <w:rsid w:val="00847E2A"/>
    <w:rsid w:val="008508E7"/>
    <w:rsid w:val="00851173"/>
    <w:rsid w:val="0085160C"/>
    <w:rsid w:val="008519E7"/>
    <w:rsid w:val="008519E9"/>
    <w:rsid w:val="00852783"/>
    <w:rsid w:val="008527CC"/>
    <w:rsid w:val="00852F75"/>
    <w:rsid w:val="008530A6"/>
    <w:rsid w:val="00853172"/>
    <w:rsid w:val="0085329F"/>
    <w:rsid w:val="008538D4"/>
    <w:rsid w:val="008540C7"/>
    <w:rsid w:val="0085545B"/>
    <w:rsid w:val="00855CEA"/>
    <w:rsid w:val="00855D96"/>
    <w:rsid w:val="00855E41"/>
    <w:rsid w:val="0085688F"/>
    <w:rsid w:val="00856A3A"/>
    <w:rsid w:val="00856F88"/>
    <w:rsid w:val="00857420"/>
    <w:rsid w:val="00857FD1"/>
    <w:rsid w:val="008603DF"/>
    <w:rsid w:val="008606D0"/>
    <w:rsid w:val="008606F0"/>
    <w:rsid w:val="008608A3"/>
    <w:rsid w:val="00861269"/>
    <w:rsid w:val="008618A8"/>
    <w:rsid w:val="00861DD7"/>
    <w:rsid w:val="008622FA"/>
    <w:rsid w:val="00863124"/>
    <w:rsid w:val="00863335"/>
    <w:rsid w:val="008633F9"/>
    <w:rsid w:val="00863809"/>
    <w:rsid w:val="00863B35"/>
    <w:rsid w:val="00863EF1"/>
    <w:rsid w:val="00864103"/>
    <w:rsid w:val="00864877"/>
    <w:rsid w:val="00864B4F"/>
    <w:rsid w:val="0086548E"/>
    <w:rsid w:val="00865B14"/>
    <w:rsid w:val="00865D7F"/>
    <w:rsid w:val="00865EE0"/>
    <w:rsid w:val="0086604C"/>
    <w:rsid w:val="008661A9"/>
    <w:rsid w:val="00866C4B"/>
    <w:rsid w:val="008674F3"/>
    <w:rsid w:val="008676B7"/>
    <w:rsid w:val="00867BE8"/>
    <w:rsid w:val="00867FBF"/>
    <w:rsid w:val="00870B3D"/>
    <w:rsid w:val="00870D08"/>
    <w:rsid w:val="00871152"/>
    <w:rsid w:val="00871D5E"/>
    <w:rsid w:val="00871E73"/>
    <w:rsid w:val="00872832"/>
    <w:rsid w:val="00872855"/>
    <w:rsid w:val="00872A89"/>
    <w:rsid w:val="00872BD3"/>
    <w:rsid w:val="00872BFA"/>
    <w:rsid w:val="008737F8"/>
    <w:rsid w:val="00874336"/>
    <w:rsid w:val="00874763"/>
    <w:rsid w:val="008747C2"/>
    <w:rsid w:val="00874959"/>
    <w:rsid w:val="0087498C"/>
    <w:rsid w:val="00874F84"/>
    <w:rsid w:val="00874FBD"/>
    <w:rsid w:val="00876406"/>
    <w:rsid w:val="0087699A"/>
    <w:rsid w:val="00876A61"/>
    <w:rsid w:val="00877273"/>
    <w:rsid w:val="00877474"/>
    <w:rsid w:val="00877A5F"/>
    <w:rsid w:val="00877B8D"/>
    <w:rsid w:val="00880181"/>
    <w:rsid w:val="008803CA"/>
    <w:rsid w:val="00880415"/>
    <w:rsid w:val="008805CB"/>
    <w:rsid w:val="0088064B"/>
    <w:rsid w:val="00880F4B"/>
    <w:rsid w:val="00881528"/>
    <w:rsid w:val="00881A8D"/>
    <w:rsid w:val="00881D53"/>
    <w:rsid w:val="00882112"/>
    <w:rsid w:val="008827D1"/>
    <w:rsid w:val="00882CDE"/>
    <w:rsid w:val="00882F70"/>
    <w:rsid w:val="008831F9"/>
    <w:rsid w:val="008834B7"/>
    <w:rsid w:val="008836E8"/>
    <w:rsid w:val="008838F2"/>
    <w:rsid w:val="008841E2"/>
    <w:rsid w:val="0088443A"/>
    <w:rsid w:val="008848F4"/>
    <w:rsid w:val="00884B1D"/>
    <w:rsid w:val="00885C8D"/>
    <w:rsid w:val="008861AC"/>
    <w:rsid w:val="0088628D"/>
    <w:rsid w:val="0088642D"/>
    <w:rsid w:val="00886458"/>
    <w:rsid w:val="008866B8"/>
    <w:rsid w:val="008867AB"/>
    <w:rsid w:val="008902AA"/>
    <w:rsid w:val="008906E7"/>
    <w:rsid w:val="008910A1"/>
    <w:rsid w:val="008910AC"/>
    <w:rsid w:val="00891858"/>
    <w:rsid w:val="00891C46"/>
    <w:rsid w:val="0089282A"/>
    <w:rsid w:val="00892DB8"/>
    <w:rsid w:val="00893846"/>
    <w:rsid w:val="00893AD0"/>
    <w:rsid w:val="00894001"/>
    <w:rsid w:val="00894388"/>
    <w:rsid w:val="008949CF"/>
    <w:rsid w:val="00894AFD"/>
    <w:rsid w:val="00894D27"/>
    <w:rsid w:val="008952A1"/>
    <w:rsid w:val="00895D78"/>
    <w:rsid w:val="008965E8"/>
    <w:rsid w:val="00896819"/>
    <w:rsid w:val="00896D00"/>
    <w:rsid w:val="00897147"/>
    <w:rsid w:val="0089723E"/>
    <w:rsid w:val="00897A47"/>
    <w:rsid w:val="008A00A5"/>
    <w:rsid w:val="008A025A"/>
    <w:rsid w:val="008A055A"/>
    <w:rsid w:val="008A0EE0"/>
    <w:rsid w:val="008A1517"/>
    <w:rsid w:val="008A1531"/>
    <w:rsid w:val="008A1BF2"/>
    <w:rsid w:val="008A1F0F"/>
    <w:rsid w:val="008A2210"/>
    <w:rsid w:val="008A230F"/>
    <w:rsid w:val="008A2466"/>
    <w:rsid w:val="008A2E80"/>
    <w:rsid w:val="008A2EC9"/>
    <w:rsid w:val="008A3A0F"/>
    <w:rsid w:val="008A3F7A"/>
    <w:rsid w:val="008A4360"/>
    <w:rsid w:val="008A47A5"/>
    <w:rsid w:val="008A54BC"/>
    <w:rsid w:val="008A5D5C"/>
    <w:rsid w:val="008A5F29"/>
    <w:rsid w:val="008A62EF"/>
    <w:rsid w:val="008A6449"/>
    <w:rsid w:val="008A65A6"/>
    <w:rsid w:val="008A6925"/>
    <w:rsid w:val="008A69DD"/>
    <w:rsid w:val="008A782C"/>
    <w:rsid w:val="008B04E1"/>
    <w:rsid w:val="008B09D0"/>
    <w:rsid w:val="008B1488"/>
    <w:rsid w:val="008B15D1"/>
    <w:rsid w:val="008B1FDE"/>
    <w:rsid w:val="008B24E0"/>
    <w:rsid w:val="008B33DF"/>
    <w:rsid w:val="008B4863"/>
    <w:rsid w:val="008B5C8A"/>
    <w:rsid w:val="008B6047"/>
    <w:rsid w:val="008B65C9"/>
    <w:rsid w:val="008B67E0"/>
    <w:rsid w:val="008B6F70"/>
    <w:rsid w:val="008B7375"/>
    <w:rsid w:val="008B73AA"/>
    <w:rsid w:val="008B79AC"/>
    <w:rsid w:val="008B7E53"/>
    <w:rsid w:val="008C019C"/>
    <w:rsid w:val="008C01CA"/>
    <w:rsid w:val="008C0468"/>
    <w:rsid w:val="008C0F28"/>
    <w:rsid w:val="008C1696"/>
    <w:rsid w:val="008C17B3"/>
    <w:rsid w:val="008C17B4"/>
    <w:rsid w:val="008C1E98"/>
    <w:rsid w:val="008C1F5B"/>
    <w:rsid w:val="008C2732"/>
    <w:rsid w:val="008C2C04"/>
    <w:rsid w:val="008C2C3D"/>
    <w:rsid w:val="008C3552"/>
    <w:rsid w:val="008C3C9D"/>
    <w:rsid w:val="008C451A"/>
    <w:rsid w:val="008C4528"/>
    <w:rsid w:val="008C486C"/>
    <w:rsid w:val="008C4B85"/>
    <w:rsid w:val="008C569A"/>
    <w:rsid w:val="008C5703"/>
    <w:rsid w:val="008C5857"/>
    <w:rsid w:val="008C5907"/>
    <w:rsid w:val="008C5C58"/>
    <w:rsid w:val="008C5E33"/>
    <w:rsid w:val="008C5E50"/>
    <w:rsid w:val="008C5FB3"/>
    <w:rsid w:val="008C6D20"/>
    <w:rsid w:val="008C7233"/>
    <w:rsid w:val="008C78FC"/>
    <w:rsid w:val="008C7C63"/>
    <w:rsid w:val="008C7C7A"/>
    <w:rsid w:val="008D0418"/>
    <w:rsid w:val="008D054E"/>
    <w:rsid w:val="008D09DB"/>
    <w:rsid w:val="008D0EA4"/>
    <w:rsid w:val="008D199F"/>
    <w:rsid w:val="008D1C01"/>
    <w:rsid w:val="008D2387"/>
    <w:rsid w:val="008D263F"/>
    <w:rsid w:val="008D27C5"/>
    <w:rsid w:val="008D2F58"/>
    <w:rsid w:val="008D3423"/>
    <w:rsid w:val="008D3742"/>
    <w:rsid w:val="008D386A"/>
    <w:rsid w:val="008D38AB"/>
    <w:rsid w:val="008D3C32"/>
    <w:rsid w:val="008D3C76"/>
    <w:rsid w:val="008D3FF7"/>
    <w:rsid w:val="008D4086"/>
    <w:rsid w:val="008D4209"/>
    <w:rsid w:val="008D4E84"/>
    <w:rsid w:val="008D4EA5"/>
    <w:rsid w:val="008D4F2B"/>
    <w:rsid w:val="008D52D9"/>
    <w:rsid w:val="008D5338"/>
    <w:rsid w:val="008D5E40"/>
    <w:rsid w:val="008D5ED9"/>
    <w:rsid w:val="008D6AC9"/>
    <w:rsid w:val="008D7699"/>
    <w:rsid w:val="008D773F"/>
    <w:rsid w:val="008D791D"/>
    <w:rsid w:val="008D7C13"/>
    <w:rsid w:val="008E0542"/>
    <w:rsid w:val="008E12D7"/>
    <w:rsid w:val="008E13ED"/>
    <w:rsid w:val="008E1AAC"/>
    <w:rsid w:val="008E1F1C"/>
    <w:rsid w:val="008E235C"/>
    <w:rsid w:val="008E2BC7"/>
    <w:rsid w:val="008E2FF5"/>
    <w:rsid w:val="008E31B5"/>
    <w:rsid w:val="008E32AC"/>
    <w:rsid w:val="008E347E"/>
    <w:rsid w:val="008E55DE"/>
    <w:rsid w:val="008E56FA"/>
    <w:rsid w:val="008E5A70"/>
    <w:rsid w:val="008E5C9C"/>
    <w:rsid w:val="008E623F"/>
    <w:rsid w:val="008E6ADE"/>
    <w:rsid w:val="008E705D"/>
    <w:rsid w:val="008F06A2"/>
    <w:rsid w:val="008F1250"/>
    <w:rsid w:val="008F175C"/>
    <w:rsid w:val="008F1B55"/>
    <w:rsid w:val="008F1C06"/>
    <w:rsid w:val="008F208C"/>
    <w:rsid w:val="008F2602"/>
    <w:rsid w:val="008F28B3"/>
    <w:rsid w:val="008F28D4"/>
    <w:rsid w:val="008F2B61"/>
    <w:rsid w:val="008F3278"/>
    <w:rsid w:val="008F4049"/>
    <w:rsid w:val="008F413B"/>
    <w:rsid w:val="008F4E06"/>
    <w:rsid w:val="008F4FCE"/>
    <w:rsid w:val="008F514B"/>
    <w:rsid w:val="008F58B5"/>
    <w:rsid w:val="008F59A9"/>
    <w:rsid w:val="008F5AAA"/>
    <w:rsid w:val="008F60BA"/>
    <w:rsid w:val="008F7F27"/>
    <w:rsid w:val="00900015"/>
    <w:rsid w:val="00900086"/>
    <w:rsid w:val="009003A4"/>
    <w:rsid w:val="00900928"/>
    <w:rsid w:val="00900A5F"/>
    <w:rsid w:val="00900B0A"/>
    <w:rsid w:val="00900BF3"/>
    <w:rsid w:val="0090130C"/>
    <w:rsid w:val="00901432"/>
    <w:rsid w:val="00901660"/>
    <w:rsid w:val="00901EB0"/>
    <w:rsid w:val="00902216"/>
    <w:rsid w:val="00902429"/>
    <w:rsid w:val="009025A5"/>
    <w:rsid w:val="009025B4"/>
    <w:rsid w:val="00902C33"/>
    <w:rsid w:val="00903A3B"/>
    <w:rsid w:val="00903FAA"/>
    <w:rsid w:val="00904200"/>
    <w:rsid w:val="009046E3"/>
    <w:rsid w:val="0090476C"/>
    <w:rsid w:val="009056A1"/>
    <w:rsid w:val="00906790"/>
    <w:rsid w:val="00906A92"/>
    <w:rsid w:val="00907C41"/>
    <w:rsid w:val="00910149"/>
    <w:rsid w:val="009101B5"/>
    <w:rsid w:val="00910A28"/>
    <w:rsid w:val="00910B41"/>
    <w:rsid w:val="00911333"/>
    <w:rsid w:val="009113AE"/>
    <w:rsid w:val="00911493"/>
    <w:rsid w:val="009115F4"/>
    <w:rsid w:val="00911771"/>
    <w:rsid w:val="009118DC"/>
    <w:rsid w:val="00911C30"/>
    <w:rsid w:val="0091214D"/>
    <w:rsid w:val="0091232A"/>
    <w:rsid w:val="0091248E"/>
    <w:rsid w:val="009127C9"/>
    <w:rsid w:val="009129D5"/>
    <w:rsid w:val="00912B8F"/>
    <w:rsid w:val="009138CD"/>
    <w:rsid w:val="0091397B"/>
    <w:rsid w:val="00913E81"/>
    <w:rsid w:val="0091418D"/>
    <w:rsid w:val="00914308"/>
    <w:rsid w:val="00914311"/>
    <w:rsid w:val="00914E89"/>
    <w:rsid w:val="0091560B"/>
    <w:rsid w:val="009156EF"/>
    <w:rsid w:val="009158AB"/>
    <w:rsid w:val="00915AEE"/>
    <w:rsid w:val="00915C8C"/>
    <w:rsid w:val="009166BF"/>
    <w:rsid w:val="009168EE"/>
    <w:rsid w:val="00917C44"/>
    <w:rsid w:val="00920C08"/>
    <w:rsid w:val="009210E6"/>
    <w:rsid w:val="00921119"/>
    <w:rsid w:val="009214A4"/>
    <w:rsid w:val="00921597"/>
    <w:rsid w:val="009221F0"/>
    <w:rsid w:val="009222C2"/>
    <w:rsid w:val="0092265D"/>
    <w:rsid w:val="009235A9"/>
    <w:rsid w:val="009239FE"/>
    <w:rsid w:val="00923E27"/>
    <w:rsid w:val="0092474A"/>
    <w:rsid w:val="00925ABB"/>
    <w:rsid w:val="00925B39"/>
    <w:rsid w:val="00926533"/>
    <w:rsid w:val="00926D5F"/>
    <w:rsid w:val="00926DCE"/>
    <w:rsid w:val="00926E3B"/>
    <w:rsid w:val="00926F9C"/>
    <w:rsid w:val="00926FCA"/>
    <w:rsid w:val="00926FFD"/>
    <w:rsid w:val="0093006B"/>
    <w:rsid w:val="00931A0E"/>
    <w:rsid w:val="00931C8F"/>
    <w:rsid w:val="00931EAB"/>
    <w:rsid w:val="00931F82"/>
    <w:rsid w:val="009331EE"/>
    <w:rsid w:val="00933625"/>
    <w:rsid w:val="009336B6"/>
    <w:rsid w:val="00933DC8"/>
    <w:rsid w:val="00934972"/>
    <w:rsid w:val="00934B89"/>
    <w:rsid w:val="00934BB0"/>
    <w:rsid w:val="00934C51"/>
    <w:rsid w:val="00935142"/>
    <w:rsid w:val="00935391"/>
    <w:rsid w:val="0093542C"/>
    <w:rsid w:val="0093563F"/>
    <w:rsid w:val="0093576B"/>
    <w:rsid w:val="009358E4"/>
    <w:rsid w:val="00936674"/>
    <w:rsid w:val="00936885"/>
    <w:rsid w:val="00936DED"/>
    <w:rsid w:val="00936E9C"/>
    <w:rsid w:val="009370E1"/>
    <w:rsid w:val="00937107"/>
    <w:rsid w:val="00937868"/>
    <w:rsid w:val="00937E8C"/>
    <w:rsid w:val="00937F57"/>
    <w:rsid w:val="009402C2"/>
    <w:rsid w:val="009405A0"/>
    <w:rsid w:val="009406A7"/>
    <w:rsid w:val="00941D36"/>
    <w:rsid w:val="00942428"/>
    <w:rsid w:val="009424AE"/>
    <w:rsid w:val="0094281B"/>
    <w:rsid w:val="00942BEF"/>
    <w:rsid w:val="009431E7"/>
    <w:rsid w:val="009432A7"/>
    <w:rsid w:val="0094332D"/>
    <w:rsid w:val="009434E0"/>
    <w:rsid w:val="00943C96"/>
    <w:rsid w:val="00943E36"/>
    <w:rsid w:val="00943EE8"/>
    <w:rsid w:val="00944897"/>
    <w:rsid w:val="00944C29"/>
    <w:rsid w:val="00944FA3"/>
    <w:rsid w:val="0094571D"/>
    <w:rsid w:val="00945D6D"/>
    <w:rsid w:val="00945DEB"/>
    <w:rsid w:val="00947790"/>
    <w:rsid w:val="00947A5C"/>
    <w:rsid w:val="009506C8"/>
    <w:rsid w:val="00950768"/>
    <w:rsid w:val="009508F7"/>
    <w:rsid w:val="0095098A"/>
    <w:rsid w:val="009517BC"/>
    <w:rsid w:val="0095183F"/>
    <w:rsid w:val="00951C6A"/>
    <w:rsid w:val="00951C77"/>
    <w:rsid w:val="0095294C"/>
    <w:rsid w:val="0095338F"/>
    <w:rsid w:val="0095395D"/>
    <w:rsid w:val="00953B8C"/>
    <w:rsid w:val="009549C5"/>
    <w:rsid w:val="00954AB0"/>
    <w:rsid w:val="00954DE1"/>
    <w:rsid w:val="0095503C"/>
    <w:rsid w:val="00955219"/>
    <w:rsid w:val="00955B9A"/>
    <w:rsid w:val="00955E5B"/>
    <w:rsid w:val="009561E9"/>
    <w:rsid w:val="009562B3"/>
    <w:rsid w:val="009562D7"/>
    <w:rsid w:val="00956641"/>
    <w:rsid w:val="00956D7D"/>
    <w:rsid w:val="00956D95"/>
    <w:rsid w:val="00956F5B"/>
    <w:rsid w:val="0095723D"/>
    <w:rsid w:val="00960302"/>
    <w:rsid w:val="009603AD"/>
    <w:rsid w:val="009604A7"/>
    <w:rsid w:val="00960876"/>
    <w:rsid w:val="00960AC8"/>
    <w:rsid w:val="0096106D"/>
    <w:rsid w:val="00961372"/>
    <w:rsid w:val="00961840"/>
    <w:rsid w:val="009619B1"/>
    <w:rsid w:val="00961A62"/>
    <w:rsid w:val="00961AFD"/>
    <w:rsid w:val="0096231E"/>
    <w:rsid w:val="00962A81"/>
    <w:rsid w:val="00962BED"/>
    <w:rsid w:val="009634D7"/>
    <w:rsid w:val="0096388A"/>
    <w:rsid w:val="009647AF"/>
    <w:rsid w:val="00964973"/>
    <w:rsid w:val="00964A0E"/>
    <w:rsid w:val="00964BFA"/>
    <w:rsid w:val="0096521B"/>
    <w:rsid w:val="00965B91"/>
    <w:rsid w:val="009667DB"/>
    <w:rsid w:val="00966D26"/>
    <w:rsid w:val="00967009"/>
    <w:rsid w:val="0096768B"/>
    <w:rsid w:val="00967AAC"/>
    <w:rsid w:val="00967B7C"/>
    <w:rsid w:val="00970154"/>
    <w:rsid w:val="00970261"/>
    <w:rsid w:val="009703B5"/>
    <w:rsid w:val="0097096A"/>
    <w:rsid w:val="00970EE8"/>
    <w:rsid w:val="00971627"/>
    <w:rsid w:val="0097188D"/>
    <w:rsid w:val="00971B72"/>
    <w:rsid w:val="00971D87"/>
    <w:rsid w:val="00971F38"/>
    <w:rsid w:val="00971F43"/>
    <w:rsid w:val="009721DB"/>
    <w:rsid w:val="00972919"/>
    <w:rsid w:val="00972E3E"/>
    <w:rsid w:val="0097314D"/>
    <w:rsid w:val="009738D0"/>
    <w:rsid w:val="009739E1"/>
    <w:rsid w:val="00974059"/>
    <w:rsid w:val="00974C57"/>
    <w:rsid w:val="00974E68"/>
    <w:rsid w:val="00974F6C"/>
    <w:rsid w:val="00975512"/>
    <w:rsid w:val="009757C1"/>
    <w:rsid w:val="00975946"/>
    <w:rsid w:val="00976041"/>
    <w:rsid w:val="00976412"/>
    <w:rsid w:val="00976665"/>
    <w:rsid w:val="009774AA"/>
    <w:rsid w:val="00977787"/>
    <w:rsid w:val="00977BF3"/>
    <w:rsid w:val="00977ED0"/>
    <w:rsid w:val="00980121"/>
    <w:rsid w:val="0098015F"/>
    <w:rsid w:val="00980994"/>
    <w:rsid w:val="0098213D"/>
    <w:rsid w:val="0098233A"/>
    <w:rsid w:val="00982883"/>
    <w:rsid w:val="009828B4"/>
    <w:rsid w:val="0098373B"/>
    <w:rsid w:val="009837B7"/>
    <w:rsid w:val="00983B30"/>
    <w:rsid w:val="00983BDC"/>
    <w:rsid w:val="00984FDD"/>
    <w:rsid w:val="0098517A"/>
    <w:rsid w:val="0098599E"/>
    <w:rsid w:val="009859D4"/>
    <w:rsid w:val="00985C10"/>
    <w:rsid w:val="00985F1D"/>
    <w:rsid w:val="009868AA"/>
    <w:rsid w:val="00986CD5"/>
    <w:rsid w:val="00987AC4"/>
    <w:rsid w:val="009907BB"/>
    <w:rsid w:val="00990F63"/>
    <w:rsid w:val="0099114F"/>
    <w:rsid w:val="00991885"/>
    <w:rsid w:val="00991C33"/>
    <w:rsid w:val="009921A3"/>
    <w:rsid w:val="00992720"/>
    <w:rsid w:val="0099292C"/>
    <w:rsid w:val="00992C38"/>
    <w:rsid w:val="00992ECC"/>
    <w:rsid w:val="0099335C"/>
    <w:rsid w:val="00993E89"/>
    <w:rsid w:val="00993F0E"/>
    <w:rsid w:val="0099416A"/>
    <w:rsid w:val="009949BA"/>
    <w:rsid w:val="00995D02"/>
    <w:rsid w:val="00996144"/>
    <w:rsid w:val="00996930"/>
    <w:rsid w:val="00997109"/>
    <w:rsid w:val="00997E23"/>
    <w:rsid w:val="00997E82"/>
    <w:rsid w:val="009A0379"/>
    <w:rsid w:val="009A070D"/>
    <w:rsid w:val="009A0BC9"/>
    <w:rsid w:val="009A0EB9"/>
    <w:rsid w:val="009A0EE3"/>
    <w:rsid w:val="009A193B"/>
    <w:rsid w:val="009A1E87"/>
    <w:rsid w:val="009A24C5"/>
    <w:rsid w:val="009A260D"/>
    <w:rsid w:val="009A2C72"/>
    <w:rsid w:val="009A2FBE"/>
    <w:rsid w:val="009A3042"/>
    <w:rsid w:val="009A3339"/>
    <w:rsid w:val="009A37DD"/>
    <w:rsid w:val="009A3844"/>
    <w:rsid w:val="009A3863"/>
    <w:rsid w:val="009A3D3F"/>
    <w:rsid w:val="009A3F58"/>
    <w:rsid w:val="009A43E8"/>
    <w:rsid w:val="009A443C"/>
    <w:rsid w:val="009A47E4"/>
    <w:rsid w:val="009A4E7D"/>
    <w:rsid w:val="009A5157"/>
    <w:rsid w:val="009A52AB"/>
    <w:rsid w:val="009A624F"/>
    <w:rsid w:val="009A6502"/>
    <w:rsid w:val="009A677E"/>
    <w:rsid w:val="009A6922"/>
    <w:rsid w:val="009A69DE"/>
    <w:rsid w:val="009A708E"/>
    <w:rsid w:val="009A7508"/>
    <w:rsid w:val="009A7916"/>
    <w:rsid w:val="009A7AE7"/>
    <w:rsid w:val="009B001F"/>
    <w:rsid w:val="009B0263"/>
    <w:rsid w:val="009B055D"/>
    <w:rsid w:val="009B07C7"/>
    <w:rsid w:val="009B0C96"/>
    <w:rsid w:val="009B0D02"/>
    <w:rsid w:val="009B0D60"/>
    <w:rsid w:val="009B1AAB"/>
    <w:rsid w:val="009B1B45"/>
    <w:rsid w:val="009B1FA3"/>
    <w:rsid w:val="009B2892"/>
    <w:rsid w:val="009B37AA"/>
    <w:rsid w:val="009B3929"/>
    <w:rsid w:val="009B3977"/>
    <w:rsid w:val="009B4056"/>
    <w:rsid w:val="009B4096"/>
    <w:rsid w:val="009B4494"/>
    <w:rsid w:val="009B4D94"/>
    <w:rsid w:val="009B5140"/>
    <w:rsid w:val="009B518D"/>
    <w:rsid w:val="009B700B"/>
    <w:rsid w:val="009B781E"/>
    <w:rsid w:val="009B78EE"/>
    <w:rsid w:val="009B7A10"/>
    <w:rsid w:val="009B7C54"/>
    <w:rsid w:val="009C02E9"/>
    <w:rsid w:val="009C037A"/>
    <w:rsid w:val="009C079D"/>
    <w:rsid w:val="009C0853"/>
    <w:rsid w:val="009C0C5A"/>
    <w:rsid w:val="009C0D86"/>
    <w:rsid w:val="009C122A"/>
    <w:rsid w:val="009C14F7"/>
    <w:rsid w:val="009C2577"/>
    <w:rsid w:val="009C2BD9"/>
    <w:rsid w:val="009C3716"/>
    <w:rsid w:val="009C382C"/>
    <w:rsid w:val="009C3BA4"/>
    <w:rsid w:val="009C3BBB"/>
    <w:rsid w:val="009C49F0"/>
    <w:rsid w:val="009C4D96"/>
    <w:rsid w:val="009C502E"/>
    <w:rsid w:val="009C5AC1"/>
    <w:rsid w:val="009C623E"/>
    <w:rsid w:val="009C6470"/>
    <w:rsid w:val="009C6A3D"/>
    <w:rsid w:val="009C6D05"/>
    <w:rsid w:val="009C7868"/>
    <w:rsid w:val="009C7924"/>
    <w:rsid w:val="009C7C4B"/>
    <w:rsid w:val="009C7C61"/>
    <w:rsid w:val="009C7ECA"/>
    <w:rsid w:val="009D058F"/>
    <w:rsid w:val="009D18C6"/>
    <w:rsid w:val="009D18DB"/>
    <w:rsid w:val="009D1B80"/>
    <w:rsid w:val="009D1BCE"/>
    <w:rsid w:val="009D1C08"/>
    <w:rsid w:val="009D1C63"/>
    <w:rsid w:val="009D1FE7"/>
    <w:rsid w:val="009D2330"/>
    <w:rsid w:val="009D2ABE"/>
    <w:rsid w:val="009D2AE6"/>
    <w:rsid w:val="009D2B74"/>
    <w:rsid w:val="009D3429"/>
    <w:rsid w:val="009D3AB5"/>
    <w:rsid w:val="009D3D12"/>
    <w:rsid w:val="009D4F41"/>
    <w:rsid w:val="009D4FBE"/>
    <w:rsid w:val="009D5AD3"/>
    <w:rsid w:val="009D6054"/>
    <w:rsid w:val="009D63B7"/>
    <w:rsid w:val="009D7260"/>
    <w:rsid w:val="009D7484"/>
    <w:rsid w:val="009D7A1C"/>
    <w:rsid w:val="009D7FE0"/>
    <w:rsid w:val="009E08D3"/>
    <w:rsid w:val="009E09F9"/>
    <w:rsid w:val="009E0A73"/>
    <w:rsid w:val="009E190D"/>
    <w:rsid w:val="009E1999"/>
    <w:rsid w:val="009E1B65"/>
    <w:rsid w:val="009E1B68"/>
    <w:rsid w:val="009E1F51"/>
    <w:rsid w:val="009E2A22"/>
    <w:rsid w:val="009E3678"/>
    <w:rsid w:val="009E36E3"/>
    <w:rsid w:val="009E372A"/>
    <w:rsid w:val="009E3DE8"/>
    <w:rsid w:val="009E4154"/>
    <w:rsid w:val="009E43C0"/>
    <w:rsid w:val="009E57A1"/>
    <w:rsid w:val="009E5ABD"/>
    <w:rsid w:val="009E63B9"/>
    <w:rsid w:val="009E6703"/>
    <w:rsid w:val="009E6EBC"/>
    <w:rsid w:val="009E78E2"/>
    <w:rsid w:val="009E7A62"/>
    <w:rsid w:val="009F03D8"/>
    <w:rsid w:val="009F061E"/>
    <w:rsid w:val="009F0B89"/>
    <w:rsid w:val="009F0BA4"/>
    <w:rsid w:val="009F13FD"/>
    <w:rsid w:val="009F1595"/>
    <w:rsid w:val="009F15E0"/>
    <w:rsid w:val="009F1CC7"/>
    <w:rsid w:val="009F2C2C"/>
    <w:rsid w:val="009F34A4"/>
    <w:rsid w:val="009F5415"/>
    <w:rsid w:val="009F5B60"/>
    <w:rsid w:val="009F5DA1"/>
    <w:rsid w:val="009F64C3"/>
    <w:rsid w:val="009F6EA2"/>
    <w:rsid w:val="009F728E"/>
    <w:rsid w:val="00A001DE"/>
    <w:rsid w:val="00A01CBD"/>
    <w:rsid w:val="00A01D26"/>
    <w:rsid w:val="00A01F75"/>
    <w:rsid w:val="00A02136"/>
    <w:rsid w:val="00A02845"/>
    <w:rsid w:val="00A02B5A"/>
    <w:rsid w:val="00A03102"/>
    <w:rsid w:val="00A039C2"/>
    <w:rsid w:val="00A03D7B"/>
    <w:rsid w:val="00A03D89"/>
    <w:rsid w:val="00A03DC9"/>
    <w:rsid w:val="00A03EAB"/>
    <w:rsid w:val="00A055B8"/>
    <w:rsid w:val="00A057FE"/>
    <w:rsid w:val="00A05C1F"/>
    <w:rsid w:val="00A068E7"/>
    <w:rsid w:val="00A06B77"/>
    <w:rsid w:val="00A06E4C"/>
    <w:rsid w:val="00A07355"/>
    <w:rsid w:val="00A07CFA"/>
    <w:rsid w:val="00A10AAD"/>
    <w:rsid w:val="00A10AF4"/>
    <w:rsid w:val="00A117BC"/>
    <w:rsid w:val="00A11E7D"/>
    <w:rsid w:val="00A122A4"/>
    <w:rsid w:val="00A124A9"/>
    <w:rsid w:val="00A12E25"/>
    <w:rsid w:val="00A12ED5"/>
    <w:rsid w:val="00A13B55"/>
    <w:rsid w:val="00A14093"/>
    <w:rsid w:val="00A14E7D"/>
    <w:rsid w:val="00A1506E"/>
    <w:rsid w:val="00A1603E"/>
    <w:rsid w:val="00A16071"/>
    <w:rsid w:val="00A168E7"/>
    <w:rsid w:val="00A1723E"/>
    <w:rsid w:val="00A173B4"/>
    <w:rsid w:val="00A176E5"/>
    <w:rsid w:val="00A1797D"/>
    <w:rsid w:val="00A203E1"/>
    <w:rsid w:val="00A2066F"/>
    <w:rsid w:val="00A206B7"/>
    <w:rsid w:val="00A21172"/>
    <w:rsid w:val="00A211D2"/>
    <w:rsid w:val="00A214EF"/>
    <w:rsid w:val="00A21609"/>
    <w:rsid w:val="00A21754"/>
    <w:rsid w:val="00A21D1A"/>
    <w:rsid w:val="00A21F36"/>
    <w:rsid w:val="00A226D0"/>
    <w:rsid w:val="00A22E43"/>
    <w:rsid w:val="00A22F44"/>
    <w:rsid w:val="00A2336A"/>
    <w:rsid w:val="00A23936"/>
    <w:rsid w:val="00A24446"/>
    <w:rsid w:val="00A24B62"/>
    <w:rsid w:val="00A250DE"/>
    <w:rsid w:val="00A257C8"/>
    <w:rsid w:val="00A25ACC"/>
    <w:rsid w:val="00A25AFA"/>
    <w:rsid w:val="00A2692F"/>
    <w:rsid w:val="00A269E5"/>
    <w:rsid w:val="00A27436"/>
    <w:rsid w:val="00A2765E"/>
    <w:rsid w:val="00A278EA"/>
    <w:rsid w:val="00A27B68"/>
    <w:rsid w:val="00A27E0D"/>
    <w:rsid w:val="00A300F6"/>
    <w:rsid w:val="00A305A1"/>
    <w:rsid w:val="00A3085F"/>
    <w:rsid w:val="00A30C65"/>
    <w:rsid w:val="00A30F2C"/>
    <w:rsid w:val="00A31144"/>
    <w:rsid w:val="00A31BFD"/>
    <w:rsid w:val="00A323D2"/>
    <w:rsid w:val="00A32F61"/>
    <w:rsid w:val="00A33790"/>
    <w:rsid w:val="00A33E9B"/>
    <w:rsid w:val="00A34352"/>
    <w:rsid w:val="00A34720"/>
    <w:rsid w:val="00A34C51"/>
    <w:rsid w:val="00A35718"/>
    <w:rsid w:val="00A357FA"/>
    <w:rsid w:val="00A35B5F"/>
    <w:rsid w:val="00A36E23"/>
    <w:rsid w:val="00A36E5F"/>
    <w:rsid w:val="00A37095"/>
    <w:rsid w:val="00A37239"/>
    <w:rsid w:val="00A37360"/>
    <w:rsid w:val="00A40014"/>
    <w:rsid w:val="00A40A4E"/>
    <w:rsid w:val="00A4129E"/>
    <w:rsid w:val="00A4154F"/>
    <w:rsid w:val="00A41581"/>
    <w:rsid w:val="00A42952"/>
    <w:rsid w:val="00A42A17"/>
    <w:rsid w:val="00A42ED6"/>
    <w:rsid w:val="00A4329D"/>
    <w:rsid w:val="00A4365C"/>
    <w:rsid w:val="00A436DB"/>
    <w:rsid w:val="00A43DB9"/>
    <w:rsid w:val="00A43E60"/>
    <w:rsid w:val="00A445DF"/>
    <w:rsid w:val="00A4461D"/>
    <w:rsid w:val="00A44C5B"/>
    <w:rsid w:val="00A44E76"/>
    <w:rsid w:val="00A45A45"/>
    <w:rsid w:val="00A463AC"/>
    <w:rsid w:val="00A4649D"/>
    <w:rsid w:val="00A46E0E"/>
    <w:rsid w:val="00A4728E"/>
    <w:rsid w:val="00A47DDF"/>
    <w:rsid w:val="00A506E3"/>
    <w:rsid w:val="00A507E7"/>
    <w:rsid w:val="00A5131F"/>
    <w:rsid w:val="00A5142A"/>
    <w:rsid w:val="00A51AA5"/>
    <w:rsid w:val="00A5281D"/>
    <w:rsid w:val="00A5379F"/>
    <w:rsid w:val="00A539D7"/>
    <w:rsid w:val="00A53AB2"/>
    <w:rsid w:val="00A540FC"/>
    <w:rsid w:val="00A54356"/>
    <w:rsid w:val="00A543CC"/>
    <w:rsid w:val="00A54635"/>
    <w:rsid w:val="00A547C8"/>
    <w:rsid w:val="00A54CE2"/>
    <w:rsid w:val="00A559B1"/>
    <w:rsid w:val="00A56425"/>
    <w:rsid w:val="00A5670F"/>
    <w:rsid w:val="00A569A3"/>
    <w:rsid w:val="00A56FA5"/>
    <w:rsid w:val="00A57D9A"/>
    <w:rsid w:val="00A60DF9"/>
    <w:rsid w:val="00A6125A"/>
    <w:rsid w:val="00A61A90"/>
    <w:rsid w:val="00A61C5C"/>
    <w:rsid w:val="00A61D27"/>
    <w:rsid w:val="00A625C1"/>
    <w:rsid w:val="00A6271B"/>
    <w:rsid w:val="00A62D72"/>
    <w:rsid w:val="00A62E66"/>
    <w:rsid w:val="00A630B1"/>
    <w:rsid w:val="00A63D43"/>
    <w:rsid w:val="00A646DC"/>
    <w:rsid w:val="00A64A73"/>
    <w:rsid w:val="00A64CBA"/>
    <w:rsid w:val="00A64D02"/>
    <w:rsid w:val="00A65A34"/>
    <w:rsid w:val="00A65D80"/>
    <w:rsid w:val="00A6617F"/>
    <w:rsid w:val="00A667C7"/>
    <w:rsid w:val="00A669E9"/>
    <w:rsid w:val="00A673EE"/>
    <w:rsid w:val="00A67DE4"/>
    <w:rsid w:val="00A701C6"/>
    <w:rsid w:val="00A70351"/>
    <w:rsid w:val="00A703FC"/>
    <w:rsid w:val="00A707BA"/>
    <w:rsid w:val="00A71061"/>
    <w:rsid w:val="00A71550"/>
    <w:rsid w:val="00A71E1D"/>
    <w:rsid w:val="00A724B6"/>
    <w:rsid w:val="00A72621"/>
    <w:rsid w:val="00A728A5"/>
    <w:rsid w:val="00A73420"/>
    <w:rsid w:val="00A73685"/>
    <w:rsid w:val="00A73698"/>
    <w:rsid w:val="00A7382C"/>
    <w:rsid w:val="00A73F5C"/>
    <w:rsid w:val="00A744AB"/>
    <w:rsid w:val="00A752E7"/>
    <w:rsid w:val="00A76147"/>
    <w:rsid w:val="00A76171"/>
    <w:rsid w:val="00A7636D"/>
    <w:rsid w:val="00A76668"/>
    <w:rsid w:val="00A76F8C"/>
    <w:rsid w:val="00A772FB"/>
    <w:rsid w:val="00A8001A"/>
    <w:rsid w:val="00A80B6A"/>
    <w:rsid w:val="00A80EF8"/>
    <w:rsid w:val="00A80F9D"/>
    <w:rsid w:val="00A81474"/>
    <w:rsid w:val="00A82160"/>
    <w:rsid w:val="00A83001"/>
    <w:rsid w:val="00A833EA"/>
    <w:rsid w:val="00A8386C"/>
    <w:rsid w:val="00A839F0"/>
    <w:rsid w:val="00A83B5E"/>
    <w:rsid w:val="00A83E04"/>
    <w:rsid w:val="00A840F1"/>
    <w:rsid w:val="00A84264"/>
    <w:rsid w:val="00A84D7F"/>
    <w:rsid w:val="00A84F2D"/>
    <w:rsid w:val="00A850D0"/>
    <w:rsid w:val="00A855EA"/>
    <w:rsid w:val="00A857C6"/>
    <w:rsid w:val="00A85941"/>
    <w:rsid w:val="00A8595D"/>
    <w:rsid w:val="00A86882"/>
    <w:rsid w:val="00A86A6A"/>
    <w:rsid w:val="00A86AFF"/>
    <w:rsid w:val="00A87B36"/>
    <w:rsid w:val="00A9068F"/>
    <w:rsid w:val="00A90882"/>
    <w:rsid w:val="00A914AA"/>
    <w:rsid w:val="00A9162E"/>
    <w:rsid w:val="00A918BA"/>
    <w:rsid w:val="00A91A03"/>
    <w:rsid w:val="00A91DB6"/>
    <w:rsid w:val="00A91E78"/>
    <w:rsid w:val="00A92329"/>
    <w:rsid w:val="00A92AB0"/>
    <w:rsid w:val="00A92C6A"/>
    <w:rsid w:val="00A93588"/>
    <w:rsid w:val="00A936B7"/>
    <w:rsid w:val="00A94CE5"/>
    <w:rsid w:val="00A96222"/>
    <w:rsid w:val="00A96966"/>
    <w:rsid w:val="00AA0316"/>
    <w:rsid w:val="00AA058B"/>
    <w:rsid w:val="00AA0F7A"/>
    <w:rsid w:val="00AA1233"/>
    <w:rsid w:val="00AA164E"/>
    <w:rsid w:val="00AA16A3"/>
    <w:rsid w:val="00AA1A78"/>
    <w:rsid w:val="00AA1A82"/>
    <w:rsid w:val="00AA230D"/>
    <w:rsid w:val="00AA357C"/>
    <w:rsid w:val="00AA415A"/>
    <w:rsid w:val="00AA466A"/>
    <w:rsid w:val="00AA5606"/>
    <w:rsid w:val="00AA59B6"/>
    <w:rsid w:val="00AA64FF"/>
    <w:rsid w:val="00AA651A"/>
    <w:rsid w:val="00AA69D5"/>
    <w:rsid w:val="00AA6A94"/>
    <w:rsid w:val="00AA7039"/>
    <w:rsid w:val="00AA79BF"/>
    <w:rsid w:val="00AA7B8E"/>
    <w:rsid w:val="00AB0548"/>
    <w:rsid w:val="00AB0B37"/>
    <w:rsid w:val="00AB0CDB"/>
    <w:rsid w:val="00AB0D0D"/>
    <w:rsid w:val="00AB0E35"/>
    <w:rsid w:val="00AB1011"/>
    <w:rsid w:val="00AB1669"/>
    <w:rsid w:val="00AB1C9B"/>
    <w:rsid w:val="00AB2357"/>
    <w:rsid w:val="00AB2834"/>
    <w:rsid w:val="00AB2E79"/>
    <w:rsid w:val="00AB30E1"/>
    <w:rsid w:val="00AB33A8"/>
    <w:rsid w:val="00AB35A0"/>
    <w:rsid w:val="00AB3AA9"/>
    <w:rsid w:val="00AB4173"/>
    <w:rsid w:val="00AB47BA"/>
    <w:rsid w:val="00AB4EE4"/>
    <w:rsid w:val="00AB577A"/>
    <w:rsid w:val="00AB57F8"/>
    <w:rsid w:val="00AB5C06"/>
    <w:rsid w:val="00AB5C3B"/>
    <w:rsid w:val="00AB5DD8"/>
    <w:rsid w:val="00AB5E2C"/>
    <w:rsid w:val="00AB646A"/>
    <w:rsid w:val="00AB6699"/>
    <w:rsid w:val="00AB6B5D"/>
    <w:rsid w:val="00AB6C0E"/>
    <w:rsid w:val="00AB6FD2"/>
    <w:rsid w:val="00AB76EC"/>
    <w:rsid w:val="00AB7769"/>
    <w:rsid w:val="00AB7B1E"/>
    <w:rsid w:val="00AB7D5C"/>
    <w:rsid w:val="00AC0383"/>
    <w:rsid w:val="00AC06A1"/>
    <w:rsid w:val="00AC0C19"/>
    <w:rsid w:val="00AC1E51"/>
    <w:rsid w:val="00AC1F49"/>
    <w:rsid w:val="00AC2007"/>
    <w:rsid w:val="00AC2206"/>
    <w:rsid w:val="00AC2460"/>
    <w:rsid w:val="00AC2A70"/>
    <w:rsid w:val="00AC2F7D"/>
    <w:rsid w:val="00AC36AB"/>
    <w:rsid w:val="00AC3BE0"/>
    <w:rsid w:val="00AC3C86"/>
    <w:rsid w:val="00AC3E10"/>
    <w:rsid w:val="00AC3F6F"/>
    <w:rsid w:val="00AC40FE"/>
    <w:rsid w:val="00AC5511"/>
    <w:rsid w:val="00AC5743"/>
    <w:rsid w:val="00AC5AC8"/>
    <w:rsid w:val="00AC5FDB"/>
    <w:rsid w:val="00AC655B"/>
    <w:rsid w:val="00AC6807"/>
    <w:rsid w:val="00AC6966"/>
    <w:rsid w:val="00AC69AF"/>
    <w:rsid w:val="00AC6E6E"/>
    <w:rsid w:val="00AC7002"/>
    <w:rsid w:val="00AC7278"/>
    <w:rsid w:val="00AC79D2"/>
    <w:rsid w:val="00AD082B"/>
    <w:rsid w:val="00AD0B01"/>
    <w:rsid w:val="00AD12DE"/>
    <w:rsid w:val="00AD1721"/>
    <w:rsid w:val="00AD2136"/>
    <w:rsid w:val="00AD27BB"/>
    <w:rsid w:val="00AD38FA"/>
    <w:rsid w:val="00AD39E9"/>
    <w:rsid w:val="00AD3AB9"/>
    <w:rsid w:val="00AD3E19"/>
    <w:rsid w:val="00AD421F"/>
    <w:rsid w:val="00AD4A6A"/>
    <w:rsid w:val="00AD4DDC"/>
    <w:rsid w:val="00AD5467"/>
    <w:rsid w:val="00AD547B"/>
    <w:rsid w:val="00AD57A0"/>
    <w:rsid w:val="00AD5AC3"/>
    <w:rsid w:val="00AD5C97"/>
    <w:rsid w:val="00AD5D69"/>
    <w:rsid w:val="00AD61EA"/>
    <w:rsid w:val="00AD6567"/>
    <w:rsid w:val="00AD695A"/>
    <w:rsid w:val="00AD6A60"/>
    <w:rsid w:val="00AD6C19"/>
    <w:rsid w:val="00AD7675"/>
    <w:rsid w:val="00AD7AE7"/>
    <w:rsid w:val="00AD7B01"/>
    <w:rsid w:val="00AE0694"/>
    <w:rsid w:val="00AE07BC"/>
    <w:rsid w:val="00AE0A85"/>
    <w:rsid w:val="00AE1A53"/>
    <w:rsid w:val="00AE1D32"/>
    <w:rsid w:val="00AE2332"/>
    <w:rsid w:val="00AE250F"/>
    <w:rsid w:val="00AE2E3B"/>
    <w:rsid w:val="00AE3CA3"/>
    <w:rsid w:val="00AE4F69"/>
    <w:rsid w:val="00AE5223"/>
    <w:rsid w:val="00AE5395"/>
    <w:rsid w:val="00AE56F4"/>
    <w:rsid w:val="00AE58F6"/>
    <w:rsid w:val="00AE6151"/>
    <w:rsid w:val="00AE79D4"/>
    <w:rsid w:val="00AF0388"/>
    <w:rsid w:val="00AF0D80"/>
    <w:rsid w:val="00AF14D1"/>
    <w:rsid w:val="00AF1A16"/>
    <w:rsid w:val="00AF20E3"/>
    <w:rsid w:val="00AF245C"/>
    <w:rsid w:val="00AF2A60"/>
    <w:rsid w:val="00AF327F"/>
    <w:rsid w:val="00AF3CAA"/>
    <w:rsid w:val="00AF4EA9"/>
    <w:rsid w:val="00AF5093"/>
    <w:rsid w:val="00AF556F"/>
    <w:rsid w:val="00AF5828"/>
    <w:rsid w:val="00AF6422"/>
    <w:rsid w:val="00AF67E3"/>
    <w:rsid w:val="00AF6E2A"/>
    <w:rsid w:val="00B002E4"/>
    <w:rsid w:val="00B00693"/>
    <w:rsid w:val="00B00B4C"/>
    <w:rsid w:val="00B00FA5"/>
    <w:rsid w:val="00B0150C"/>
    <w:rsid w:val="00B02884"/>
    <w:rsid w:val="00B028BC"/>
    <w:rsid w:val="00B029C2"/>
    <w:rsid w:val="00B03639"/>
    <w:rsid w:val="00B03E0C"/>
    <w:rsid w:val="00B044F8"/>
    <w:rsid w:val="00B04A9C"/>
    <w:rsid w:val="00B04B41"/>
    <w:rsid w:val="00B04C53"/>
    <w:rsid w:val="00B04C8E"/>
    <w:rsid w:val="00B06006"/>
    <w:rsid w:val="00B06E04"/>
    <w:rsid w:val="00B07358"/>
    <w:rsid w:val="00B077FE"/>
    <w:rsid w:val="00B0793B"/>
    <w:rsid w:val="00B10579"/>
    <w:rsid w:val="00B1109C"/>
    <w:rsid w:val="00B1130A"/>
    <w:rsid w:val="00B11619"/>
    <w:rsid w:val="00B1198A"/>
    <w:rsid w:val="00B12006"/>
    <w:rsid w:val="00B12EC7"/>
    <w:rsid w:val="00B135E8"/>
    <w:rsid w:val="00B1390B"/>
    <w:rsid w:val="00B13A92"/>
    <w:rsid w:val="00B14206"/>
    <w:rsid w:val="00B142A5"/>
    <w:rsid w:val="00B146D4"/>
    <w:rsid w:val="00B14753"/>
    <w:rsid w:val="00B149BC"/>
    <w:rsid w:val="00B14AD0"/>
    <w:rsid w:val="00B14E3A"/>
    <w:rsid w:val="00B1522D"/>
    <w:rsid w:val="00B154F4"/>
    <w:rsid w:val="00B1557E"/>
    <w:rsid w:val="00B159DE"/>
    <w:rsid w:val="00B15E7C"/>
    <w:rsid w:val="00B164E1"/>
    <w:rsid w:val="00B16AC0"/>
    <w:rsid w:val="00B16C1E"/>
    <w:rsid w:val="00B171FE"/>
    <w:rsid w:val="00B1763D"/>
    <w:rsid w:val="00B17647"/>
    <w:rsid w:val="00B1790E"/>
    <w:rsid w:val="00B17FF2"/>
    <w:rsid w:val="00B202DB"/>
    <w:rsid w:val="00B20ABC"/>
    <w:rsid w:val="00B2104E"/>
    <w:rsid w:val="00B21214"/>
    <w:rsid w:val="00B215CF"/>
    <w:rsid w:val="00B215EB"/>
    <w:rsid w:val="00B216CC"/>
    <w:rsid w:val="00B21D8C"/>
    <w:rsid w:val="00B2289C"/>
    <w:rsid w:val="00B233B4"/>
    <w:rsid w:val="00B23780"/>
    <w:rsid w:val="00B23C8B"/>
    <w:rsid w:val="00B23E54"/>
    <w:rsid w:val="00B245B1"/>
    <w:rsid w:val="00B25082"/>
    <w:rsid w:val="00B2542B"/>
    <w:rsid w:val="00B25C6B"/>
    <w:rsid w:val="00B25CDF"/>
    <w:rsid w:val="00B25EDA"/>
    <w:rsid w:val="00B26F85"/>
    <w:rsid w:val="00B271B8"/>
    <w:rsid w:val="00B27299"/>
    <w:rsid w:val="00B31508"/>
    <w:rsid w:val="00B3200E"/>
    <w:rsid w:val="00B328F0"/>
    <w:rsid w:val="00B32A2F"/>
    <w:rsid w:val="00B32DA0"/>
    <w:rsid w:val="00B32E60"/>
    <w:rsid w:val="00B32ED7"/>
    <w:rsid w:val="00B33459"/>
    <w:rsid w:val="00B33461"/>
    <w:rsid w:val="00B3346E"/>
    <w:rsid w:val="00B3444F"/>
    <w:rsid w:val="00B34572"/>
    <w:rsid w:val="00B34608"/>
    <w:rsid w:val="00B34B89"/>
    <w:rsid w:val="00B34F4E"/>
    <w:rsid w:val="00B350D6"/>
    <w:rsid w:val="00B35B29"/>
    <w:rsid w:val="00B35BC8"/>
    <w:rsid w:val="00B35D0D"/>
    <w:rsid w:val="00B36191"/>
    <w:rsid w:val="00B3785F"/>
    <w:rsid w:val="00B37C7D"/>
    <w:rsid w:val="00B37F05"/>
    <w:rsid w:val="00B40333"/>
    <w:rsid w:val="00B4064D"/>
    <w:rsid w:val="00B4087A"/>
    <w:rsid w:val="00B409C9"/>
    <w:rsid w:val="00B40A9F"/>
    <w:rsid w:val="00B40B76"/>
    <w:rsid w:val="00B414D4"/>
    <w:rsid w:val="00B419F5"/>
    <w:rsid w:val="00B41AE3"/>
    <w:rsid w:val="00B41B3D"/>
    <w:rsid w:val="00B42691"/>
    <w:rsid w:val="00B42AF6"/>
    <w:rsid w:val="00B42BBD"/>
    <w:rsid w:val="00B42C67"/>
    <w:rsid w:val="00B430A5"/>
    <w:rsid w:val="00B43490"/>
    <w:rsid w:val="00B4354B"/>
    <w:rsid w:val="00B43623"/>
    <w:rsid w:val="00B43C4E"/>
    <w:rsid w:val="00B43CB8"/>
    <w:rsid w:val="00B43E6A"/>
    <w:rsid w:val="00B44686"/>
    <w:rsid w:val="00B4473E"/>
    <w:rsid w:val="00B45038"/>
    <w:rsid w:val="00B45065"/>
    <w:rsid w:val="00B451D8"/>
    <w:rsid w:val="00B45AF8"/>
    <w:rsid w:val="00B462CB"/>
    <w:rsid w:val="00B46C0A"/>
    <w:rsid w:val="00B47551"/>
    <w:rsid w:val="00B477B0"/>
    <w:rsid w:val="00B50B17"/>
    <w:rsid w:val="00B50D05"/>
    <w:rsid w:val="00B51D0F"/>
    <w:rsid w:val="00B52049"/>
    <w:rsid w:val="00B53906"/>
    <w:rsid w:val="00B53AE1"/>
    <w:rsid w:val="00B53CFF"/>
    <w:rsid w:val="00B54A45"/>
    <w:rsid w:val="00B54B8E"/>
    <w:rsid w:val="00B550FD"/>
    <w:rsid w:val="00B5544A"/>
    <w:rsid w:val="00B558A6"/>
    <w:rsid w:val="00B55A13"/>
    <w:rsid w:val="00B55A35"/>
    <w:rsid w:val="00B55B87"/>
    <w:rsid w:val="00B55BA3"/>
    <w:rsid w:val="00B562F2"/>
    <w:rsid w:val="00B56785"/>
    <w:rsid w:val="00B568EF"/>
    <w:rsid w:val="00B56A62"/>
    <w:rsid w:val="00B56CDF"/>
    <w:rsid w:val="00B575B1"/>
    <w:rsid w:val="00B57AEC"/>
    <w:rsid w:val="00B60034"/>
    <w:rsid w:val="00B6007D"/>
    <w:rsid w:val="00B6025B"/>
    <w:rsid w:val="00B60E1B"/>
    <w:rsid w:val="00B6104F"/>
    <w:rsid w:val="00B61256"/>
    <w:rsid w:val="00B614D3"/>
    <w:rsid w:val="00B614E5"/>
    <w:rsid w:val="00B623E7"/>
    <w:rsid w:val="00B62531"/>
    <w:rsid w:val="00B62702"/>
    <w:rsid w:val="00B627EF"/>
    <w:rsid w:val="00B62C2E"/>
    <w:rsid w:val="00B63B8B"/>
    <w:rsid w:val="00B63E92"/>
    <w:rsid w:val="00B64607"/>
    <w:rsid w:val="00B64A72"/>
    <w:rsid w:val="00B64E3A"/>
    <w:rsid w:val="00B653DA"/>
    <w:rsid w:val="00B65A62"/>
    <w:rsid w:val="00B66101"/>
    <w:rsid w:val="00B66B4E"/>
    <w:rsid w:val="00B66C3E"/>
    <w:rsid w:val="00B66E00"/>
    <w:rsid w:val="00B670B3"/>
    <w:rsid w:val="00B67211"/>
    <w:rsid w:val="00B67CC0"/>
    <w:rsid w:val="00B70672"/>
    <w:rsid w:val="00B70BAE"/>
    <w:rsid w:val="00B71678"/>
    <w:rsid w:val="00B71A50"/>
    <w:rsid w:val="00B71C04"/>
    <w:rsid w:val="00B71C8F"/>
    <w:rsid w:val="00B71F0F"/>
    <w:rsid w:val="00B71F69"/>
    <w:rsid w:val="00B71FF8"/>
    <w:rsid w:val="00B72217"/>
    <w:rsid w:val="00B7272E"/>
    <w:rsid w:val="00B72939"/>
    <w:rsid w:val="00B73638"/>
    <w:rsid w:val="00B73B7D"/>
    <w:rsid w:val="00B740DE"/>
    <w:rsid w:val="00B743F1"/>
    <w:rsid w:val="00B74473"/>
    <w:rsid w:val="00B74A7D"/>
    <w:rsid w:val="00B74EC6"/>
    <w:rsid w:val="00B764B3"/>
    <w:rsid w:val="00B77376"/>
    <w:rsid w:val="00B7759A"/>
    <w:rsid w:val="00B778DF"/>
    <w:rsid w:val="00B77FEB"/>
    <w:rsid w:val="00B807A4"/>
    <w:rsid w:val="00B80FE2"/>
    <w:rsid w:val="00B81130"/>
    <w:rsid w:val="00B81182"/>
    <w:rsid w:val="00B82195"/>
    <w:rsid w:val="00B822CD"/>
    <w:rsid w:val="00B823FB"/>
    <w:rsid w:val="00B8253F"/>
    <w:rsid w:val="00B8255F"/>
    <w:rsid w:val="00B82E86"/>
    <w:rsid w:val="00B830EF"/>
    <w:rsid w:val="00B845F7"/>
    <w:rsid w:val="00B846C8"/>
    <w:rsid w:val="00B84B1D"/>
    <w:rsid w:val="00B85224"/>
    <w:rsid w:val="00B85BB1"/>
    <w:rsid w:val="00B86416"/>
    <w:rsid w:val="00B8687A"/>
    <w:rsid w:val="00B86C42"/>
    <w:rsid w:val="00B86CC3"/>
    <w:rsid w:val="00B86FD1"/>
    <w:rsid w:val="00B87007"/>
    <w:rsid w:val="00B871A7"/>
    <w:rsid w:val="00B87201"/>
    <w:rsid w:val="00B87F36"/>
    <w:rsid w:val="00B90038"/>
    <w:rsid w:val="00B904BE"/>
    <w:rsid w:val="00B906D2"/>
    <w:rsid w:val="00B90768"/>
    <w:rsid w:val="00B90CEA"/>
    <w:rsid w:val="00B90DA6"/>
    <w:rsid w:val="00B912AD"/>
    <w:rsid w:val="00B91FDC"/>
    <w:rsid w:val="00B92584"/>
    <w:rsid w:val="00B92B01"/>
    <w:rsid w:val="00B93926"/>
    <w:rsid w:val="00B9499C"/>
    <w:rsid w:val="00B94FBE"/>
    <w:rsid w:val="00B956E3"/>
    <w:rsid w:val="00B95AB6"/>
    <w:rsid w:val="00B95C43"/>
    <w:rsid w:val="00B967C2"/>
    <w:rsid w:val="00B96EC2"/>
    <w:rsid w:val="00B96EE4"/>
    <w:rsid w:val="00B97064"/>
    <w:rsid w:val="00B974ED"/>
    <w:rsid w:val="00B97571"/>
    <w:rsid w:val="00B975FE"/>
    <w:rsid w:val="00B97851"/>
    <w:rsid w:val="00B979A5"/>
    <w:rsid w:val="00B97AAE"/>
    <w:rsid w:val="00B97CE4"/>
    <w:rsid w:val="00BA0624"/>
    <w:rsid w:val="00BA0BB4"/>
    <w:rsid w:val="00BA0FD1"/>
    <w:rsid w:val="00BA17D8"/>
    <w:rsid w:val="00BA1A8D"/>
    <w:rsid w:val="00BA1D7D"/>
    <w:rsid w:val="00BA1E22"/>
    <w:rsid w:val="00BA2983"/>
    <w:rsid w:val="00BA29BA"/>
    <w:rsid w:val="00BA2A05"/>
    <w:rsid w:val="00BA2B52"/>
    <w:rsid w:val="00BA3A79"/>
    <w:rsid w:val="00BA3EBB"/>
    <w:rsid w:val="00BA3F04"/>
    <w:rsid w:val="00BA4D9F"/>
    <w:rsid w:val="00BA4DEE"/>
    <w:rsid w:val="00BA5049"/>
    <w:rsid w:val="00BA5139"/>
    <w:rsid w:val="00BA51F8"/>
    <w:rsid w:val="00BA559A"/>
    <w:rsid w:val="00BA5F25"/>
    <w:rsid w:val="00BA61B0"/>
    <w:rsid w:val="00BA6E21"/>
    <w:rsid w:val="00BA6F9C"/>
    <w:rsid w:val="00BA78C2"/>
    <w:rsid w:val="00BA7E79"/>
    <w:rsid w:val="00BB03DA"/>
    <w:rsid w:val="00BB06C9"/>
    <w:rsid w:val="00BB0B25"/>
    <w:rsid w:val="00BB0C0C"/>
    <w:rsid w:val="00BB0ED3"/>
    <w:rsid w:val="00BB1040"/>
    <w:rsid w:val="00BB10D2"/>
    <w:rsid w:val="00BB1457"/>
    <w:rsid w:val="00BB14C0"/>
    <w:rsid w:val="00BB1D61"/>
    <w:rsid w:val="00BB1E82"/>
    <w:rsid w:val="00BB27FB"/>
    <w:rsid w:val="00BB2DA3"/>
    <w:rsid w:val="00BB3BB8"/>
    <w:rsid w:val="00BB426F"/>
    <w:rsid w:val="00BB441A"/>
    <w:rsid w:val="00BB4C82"/>
    <w:rsid w:val="00BB53AE"/>
    <w:rsid w:val="00BB548B"/>
    <w:rsid w:val="00BB5E72"/>
    <w:rsid w:val="00BB669C"/>
    <w:rsid w:val="00BB6AAE"/>
    <w:rsid w:val="00BB78D6"/>
    <w:rsid w:val="00BB7942"/>
    <w:rsid w:val="00BC03EA"/>
    <w:rsid w:val="00BC0493"/>
    <w:rsid w:val="00BC0C11"/>
    <w:rsid w:val="00BC15E8"/>
    <w:rsid w:val="00BC1A95"/>
    <w:rsid w:val="00BC1D9D"/>
    <w:rsid w:val="00BC1E79"/>
    <w:rsid w:val="00BC1EDA"/>
    <w:rsid w:val="00BC1F25"/>
    <w:rsid w:val="00BC2034"/>
    <w:rsid w:val="00BC343C"/>
    <w:rsid w:val="00BC3652"/>
    <w:rsid w:val="00BC37D9"/>
    <w:rsid w:val="00BC41D9"/>
    <w:rsid w:val="00BC47ED"/>
    <w:rsid w:val="00BC4F64"/>
    <w:rsid w:val="00BC5123"/>
    <w:rsid w:val="00BC5154"/>
    <w:rsid w:val="00BC51A5"/>
    <w:rsid w:val="00BC51D5"/>
    <w:rsid w:val="00BC610C"/>
    <w:rsid w:val="00BC630A"/>
    <w:rsid w:val="00BC6372"/>
    <w:rsid w:val="00BC6820"/>
    <w:rsid w:val="00BC698A"/>
    <w:rsid w:val="00BC6ED2"/>
    <w:rsid w:val="00BC6F80"/>
    <w:rsid w:val="00BC74E3"/>
    <w:rsid w:val="00BD0617"/>
    <w:rsid w:val="00BD0797"/>
    <w:rsid w:val="00BD0941"/>
    <w:rsid w:val="00BD0C0A"/>
    <w:rsid w:val="00BD1782"/>
    <w:rsid w:val="00BD1AE5"/>
    <w:rsid w:val="00BD1D31"/>
    <w:rsid w:val="00BD1F63"/>
    <w:rsid w:val="00BD216E"/>
    <w:rsid w:val="00BD2566"/>
    <w:rsid w:val="00BD2864"/>
    <w:rsid w:val="00BD2B2E"/>
    <w:rsid w:val="00BD3310"/>
    <w:rsid w:val="00BD36B9"/>
    <w:rsid w:val="00BD3D6C"/>
    <w:rsid w:val="00BD3DCA"/>
    <w:rsid w:val="00BD4374"/>
    <w:rsid w:val="00BD4BD4"/>
    <w:rsid w:val="00BD544E"/>
    <w:rsid w:val="00BD625D"/>
    <w:rsid w:val="00BD6264"/>
    <w:rsid w:val="00BD633C"/>
    <w:rsid w:val="00BD69FD"/>
    <w:rsid w:val="00BD7145"/>
    <w:rsid w:val="00BD71DF"/>
    <w:rsid w:val="00BD75AB"/>
    <w:rsid w:val="00BD7716"/>
    <w:rsid w:val="00BE0007"/>
    <w:rsid w:val="00BE02A2"/>
    <w:rsid w:val="00BE0824"/>
    <w:rsid w:val="00BE0DDC"/>
    <w:rsid w:val="00BE1441"/>
    <w:rsid w:val="00BE178B"/>
    <w:rsid w:val="00BE188C"/>
    <w:rsid w:val="00BE1B0A"/>
    <w:rsid w:val="00BE1C94"/>
    <w:rsid w:val="00BE231D"/>
    <w:rsid w:val="00BE23BB"/>
    <w:rsid w:val="00BE2538"/>
    <w:rsid w:val="00BE3031"/>
    <w:rsid w:val="00BE31E8"/>
    <w:rsid w:val="00BE3484"/>
    <w:rsid w:val="00BE39DE"/>
    <w:rsid w:val="00BE3A16"/>
    <w:rsid w:val="00BE3A90"/>
    <w:rsid w:val="00BE4E94"/>
    <w:rsid w:val="00BE525F"/>
    <w:rsid w:val="00BE5406"/>
    <w:rsid w:val="00BE5520"/>
    <w:rsid w:val="00BE5B5C"/>
    <w:rsid w:val="00BE6D5F"/>
    <w:rsid w:val="00BE6EBB"/>
    <w:rsid w:val="00BE715C"/>
    <w:rsid w:val="00BE7A01"/>
    <w:rsid w:val="00BE7C30"/>
    <w:rsid w:val="00BE7D6E"/>
    <w:rsid w:val="00BE7D97"/>
    <w:rsid w:val="00BF0349"/>
    <w:rsid w:val="00BF06A9"/>
    <w:rsid w:val="00BF0983"/>
    <w:rsid w:val="00BF1202"/>
    <w:rsid w:val="00BF12D0"/>
    <w:rsid w:val="00BF12E1"/>
    <w:rsid w:val="00BF18AC"/>
    <w:rsid w:val="00BF193C"/>
    <w:rsid w:val="00BF1B7D"/>
    <w:rsid w:val="00BF1BDB"/>
    <w:rsid w:val="00BF1E05"/>
    <w:rsid w:val="00BF23EC"/>
    <w:rsid w:val="00BF2410"/>
    <w:rsid w:val="00BF255B"/>
    <w:rsid w:val="00BF318F"/>
    <w:rsid w:val="00BF3548"/>
    <w:rsid w:val="00BF3A03"/>
    <w:rsid w:val="00BF3DC8"/>
    <w:rsid w:val="00BF403E"/>
    <w:rsid w:val="00BF40E2"/>
    <w:rsid w:val="00BF44E8"/>
    <w:rsid w:val="00BF4A5F"/>
    <w:rsid w:val="00BF5544"/>
    <w:rsid w:val="00BF6A48"/>
    <w:rsid w:val="00BF6CC9"/>
    <w:rsid w:val="00BF7142"/>
    <w:rsid w:val="00BF784B"/>
    <w:rsid w:val="00BF7922"/>
    <w:rsid w:val="00BF7D82"/>
    <w:rsid w:val="00BF7F87"/>
    <w:rsid w:val="00BF7F97"/>
    <w:rsid w:val="00C00185"/>
    <w:rsid w:val="00C001DD"/>
    <w:rsid w:val="00C003CA"/>
    <w:rsid w:val="00C00402"/>
    <w:rsid w:val="00C007EC"/>
    <w:rsid w:val="00C008DB"/>
    <w:rsid w:val="00C00B5F"/>
    <w:rsid w:val="00C01512"/>
    <w:rsid w:val="00C01B1C"/>
    <w:rsid w:val="00C01C59"/>
    <w:rsid w:val="00C01E36"/>
    <w:rsid w:val="00C02067"/>
    <w:rsid w:val="00C0294D"/>
    <w:rsid w:val="00C02D1C"/>
    <w:rsid w:val="00C037AA"/>
    <w:rsid w:val="00C03AFB"/>
    <w:rsid w:val="00C04869"/>
    <w:rsid w:val="00C04B83"/>
    <w:rsid w:val="00C04EE8"/>
    <w:rsid w:val="00C051DD"/>
    <w:rsid w:val="00C05248"/>
    <w:rsid w:val="00C058BE"/>
    <w:rsid w:val="00C05A58"/>
    <w:rsid w:val="00C0614E"/>
    <w:rsid w:val="00C0631B"/>
    <w:rsid w:val="00C06701"/>
    <w:rsid w:val="00C06779"/>
    <w:rsid w:val="00C067D2"/>
    <w:rsid w:val="00C06BC1"/>
    <w:rsid w:val="00C0744D"/>
    <w:rsid w:val="00C1014B"/>
    <w:rsid w:val="00C1051C"/>
    <w:rsid w:val="00C10C09"/>
    <w:rsid w:val="00C111F4"/>
    <w:rsid w:val="00C114A7"/>
    <w:rsid w:val="00C12244"/>
    <w:rsid w:val="00C12320"/>
    <w:rsid w:val="00C12C23"/>
    <w:rsid w:val="00C12CDF"/>
    <w:rsid w:val="00C13220"/>
    <w:rsid w:val="00C145BC"/>
    <w:rsid w:val="00C14BB8"/>
    <w:rsid w:val="00C156BE"/>
    <w:rsid w:val="00C161C5"/>
    <w:rsid w:val="00C163DC"/>
    <w:rsid w:val="00C1682A"/>
    <w:rsid w:val="00C16D36"/>
    <w:rsid w:val="00C17147"/>
    <w:rsid w:val="00C17954"/>
    <w:rsid w:val="00C20F50"/>
    <w:rsid w:val="00C2114B"/>
    <w:rsid w:val="00C21E47"/>
    <w:rsid w:val="00C21FE6"/>
    <w:rsid w:val="00C22B89"/>
    <w:rsid w:val="00C22D67"/>
    <w:rsid w:val="00C2320B"/>
    <w:rsid w:val="00C2391B"/>
    <w:rsid w:val="00C23926"/>
    <w:rsid w:val="00C23D2A"/>
    <w:rsid w:val="00C23DD7"/>
    <w:rsid w:val="00C24C41"/>
    <w:rsid w:val="00C24D9F"/>
    <w:rsid w:val="00C24EED"/>
    <w:rsid w:val="00C2500C"/>
    <w:rsid w:val="00C25319"/>
    <w:rsid w:val="00C2546D"/>
    <w:rsid w:val="00C256D0"/>
    <w:rsid w:val="00C25AA3"/>
    <w:rsid w:val="00C25BA0"/>
    <w:rsid w:val="00C25F04"/>
    <w:rsid w:val="00C2602B"/>
    <w:rsid w:val="00C26808"/>
    <w:rsid w:val="00C274E7"/>
    <w:rsid w:val="00C278AC"/>
    <w:rsid w:val="00C300F2"/>
    <w:rsid w:val="00C30D2A"/>
    <w:rsid w:val="00C30D6B"/>
    <w:rsid w:val="00C30F81"/>
    <w:rsid w:val="00C310FB"/>
    <w:rsid w:val="00C313BB"/>
    <w:rsid w:val="00C31CA0"/>
    <w:rsid w:val="00C33058"/>
    <w:rsid w:val="00C3320D"/>
    <w:rsid w:val="00C338FA"/>
    <w:rsid w:val="00C33B33"/>
    <w:rsid w:val="00C33FD9"/>
    <w:rsid w:val="00C3452B"/>
    <w:rsid w:val="00C345EF"/>
    <w:rsid w:val="00C34C79"/>
    <w:rsid w:val="00C34D79"/>
    <w:rsid w:val="00C34E09"/>
    <w:rsid w:val="00C35317"/>
    <w:rsid w:val="00C355EE"/>
    <w:rsid w:val="00C35682"/>
    <w:rsid w:val="00C3591C"/>
    <w:rsid w:val="00C35A43"/>
    <w:rsid w:val="00C35FE5"/>
    <w:rsid w:val="00C36017"/>
    <w:rsid w:val="00C37188"/>
    <w:rsid w:val="00C40968"/>
    <w:rsid w:val="00C40EFB"/>
    <w:rsid w:val="00C4126C"/>
    <w:rsid w:val="00C41E8A"/>
    <w:rsid w:val="00C41FDA"/>
    <w:rsid w:val="00C42228"/>
    <w:rsid w:val="00C4234B"/>
    <w:rsid w:val="00C428D5"/>
    <w:rsid w:val="00C42954"/>
    <w:rsid w:val="00C42AA3"/>
    <w:rsid w:val="00C42F75"/>
    <w:rsid w:val="00C43F49"/>
    <w:rsid w:val="00C443FD"/>
    <w:rsid w:val="00C44787"/>
    <w:rsid w:val="00C44977"/>
    <w:rsid w:val="00C45202"/>
    <w:rsid w:val="00C45C6F"/>
    <w:rsid w:val="00C46AB9"/>
    <w:rsid w:val="00C46C37"/>
    <w:rsid w:val="00C47667"/>
    <w:rsid w:val="00C47952"/>
    <w:rsid w:val="00C50114"/>
    <w:rsid w:val="00C50202"/>
    <w:rsid w:val="00C50739"/>
    <w:rsid w:val="00C50A5D"/>
    <w:rsid w:val="00C51101"/>
    <w:rsid w:val="00C518C4"/>
    <w:rsid w:val="00C51B4E"/>
    <w:rsid w:val="00C51B6B"/>
    <w:rsid w:val="00C51BA8"/>
    <w:rsid w:val="00C522F0"/>
    <w:rsid w:val="00C52427"/>
    <w:rsid w:val="00C52DD4"/>
    <w:rsid w:val="00C52E86"/>
    <w:rsid w:val="00C5311D"/>
    <w:rsid w:val="00C5321B"/>
    <w:rsid w:val="00C533C5"/>
    <w:rsid w:val="00C53426"/>
    <w:rsid w:val="00C53AC6"/>
    <w:rsid w:val="00C53E18"/>
    <w:rsid w:val="00C53EB8"/>
    <w:rsid w:val="00C54623"/>
    <w:rsid w:val="00C547C3"/>
    <w:rsid w:val="00C55190"/>
    <w:rsid w:val="00C55E15"/>
    <w:rsid w:val="00C576B9"/>
    <w:rsid w:val="00C579C2"/>
    <w:rsid w:val="00C57CA2"/>
    <w:rsid w:val="00C60353"/>
    <w:rsid w:val="00C603A7"/>
    <w:rsid w:val="00C6049E"/>
    <w:rsid w:val="00C604D0"/>
    <w:rsid w:val="00C6077A"/>
    <w:rsid w:val="00C609A8"/>
    <w:rsid w:val="00C609CB"/>
    <w:rsid w:val="00C610BB"/>
    <w:rsid w:val="00C6131B"/>
    <w:rsid w:val="00C61BBA"/>
    <w:rsid w:val="00C61CEC"/>
    <w:rsid w:val="00C62A45"/>
    <w:rsid w:val="00C62C3A"/>
    <w:rsid w:val="00C62DEE"/>
    <w:rsid w:val="00C64159"/>
    <w:rsid w:val="00C6446B"/>
    <w:rsid w:val="00C645AF"/>
    <w:rsid w:val="00C649B1"/>
    <w:rsid w:val="00C652B2"/>
    <w:rsid w:val="00C65C1E"/>
    <w:rsid w:val="00C65ECE"/>
    <w:rsid w:val="00C66091"/>
    <w:rsid w:val="00C66C41"/>
    <w:rsid w:val="00C6734E"/>
    <w:rsid w:val="00C6758C"/>
    <w:rsid w:val="00C67641"/>
    <w:rsid w:val="00C67649"/>
    <w:rsid w:val="00C67886"/>
    <w:rsid w:val="00C679E0"/>
    <w:rsid w:val="00C7064A"/>
    <w:rsid w:val="00C7080F"/>
    <w:rsid w:val="00C70AE1"/>
    <w:rsid w:val="00C7103F"/>
    <w:rsid w:val="00C71A90"/>
    <w:rsid w:val="00C71B9D"/>
    <w:rsid w:val="00C724A4"/>
    <w:rsid w:val="00C72B55"/>
    <w:rsid w:val="00C72B8B"/>
    <w:rsid w:val="00C7350F"/>
    <w:rsid w:val="00C74113"/>
    <w:rsid w:val="00C74148"/>
    <w:rsid w:val="00C745EF"/>
    <w:rsid w:val="00C7461A"/>
    <w:rsid w:val="00C748B3"/>
    <w:rsid w:val="00C74924"/>
    <w:rsid w:val="00C7513A"/>
    <w:rsid w:val="00C76048"/>
    <w:rsid w:val="00C76A5D"/>
    <w:rsid w:val="00C76A78"/>
    <w:rsid w:val="00C76A94"/>
    <w:rsid w:val="00C76F71"/>
    <w:rsid w:val="00C77310"/>
    <w:rsid w:val="00C77430"/>
    <w:rsid w:val="00C77477"/>
    <w:rsid w:val="00C774C2"/>
    <w:rsid w:val="00C77508"/>
    <w:rsid w:val="00C775D3"/>
    <w:rsid w:val="00C77A46"/>
    <w:rsid w:val="00C77DF9"/>
    <w:rsid w:val="00C8157F"/>
    <w:rsid w:val="00C8165A"/>
    <w:rsid w:val="00C81A22"/>
    <w:rsid w:val="00C81AA3"/>
    <w:rsid w:val="00C81F1E"/>
    <w:rsid w:val="00C827DD"/>
    <w:rsid w:val="00C82E9B"/>
    <w:rsid w:val="00C83173"/>
    <w:rsid w:val="00C8336A"/>
    <w:rsid w:val="00C83537"/>
    <w:rsid w:val="00C83684"/>
    <w:rsid w:val="00C83CB6"/>
    <w:rsid w:val="00C83EBB"/>
    <w:rsid w:val="00C84129"/>
    <w:rsid w:val="00C8511D"/>
    <w:rsid w:val="00C85210"/>
    <w:rsid w:val="00C85906"/>
    <w:rsid w:val="00C86651"/>
    <w:rsid w:val="00C86FF4"/>
    <w:rsid w:val="00C8726D"/>
    <w:rsid w:val="00C872FB"/>
    <w:rsid w:val="00C90BA3"/>
    <w:rsid w:val="00C90C29"/>
    <w:rsid w:val="00C92C66"/>
    <w:rsid w:val="00C92F0F"/>
    <w:rsid w:val="00C932A2"/>
    <w:rsid w:val="00C9394F"/>
    <w:rsid w:val="00C9426F"/>
    <w:rsid w:val="00C946EB"/>
    <w:rsid w:val="00C9479E"/>
    <w:rsid w:val="00C94A48"/>
    <w:rsid w:val="00C94A4F"/>
    <w:rsid w:val="00C94AD5"/>
    <w:rsid w:val="00C94CC9"/>
    <w:rsid w:val="00C94F22"/>
    <w:rsid w:val="00C95026"/>
    <w:rsid w:val="00C953BB"/>
    <w:rsid w:val="00C95590"/>
    <w:rsid w:val="00C958A6"/>
    <w:rsid w:val="00C95B2A"/>
    <w:rsid w:val="00C95D6E"/>
    <w:rsid w:val="00C96B55"/>
    <w:rsid w:val="00C96F05"/>
    <w:rsid w:val="00C97437"/>
    <w:rsid w:val="00C97CAD"/>
    <w:rsid w:val="00CA0316"/>
    <w:rsid w:val="00CA11E7"/>
    <w:rsid w:val="00CA1FA6"/>
    <w:rsid w:val="00CA27F8"/>
    <w:rsid w:val="00CA281E"/>
    <w:rsid w:val="00CA2C58"/>
    <w:rsid w:val="00CA4229"/>
    <w:rsid w:val="00CA49EF"/>
    <w:rsid w:val="00CA4BE1"/>
    <w:rsid w:val="00CA4E6F"/>
    <w:rsid w:val="00CA54C4"/>
    <w:rsid w:val="00CA55F2"/>
    <w:rsid w:val="00CA5934"/>
    <w:rsid w:val="00CA5D48"/>
    <w:rsid w:val="00CA651C"/>
    <w:rsid w:val="00CA69A4"/>
    <w:rsid w:val="00CA6A0A"/>
    <w:rsid w:val="00CA6ACB"/>
    <w:rsid w:val="00CA6C58"/>
    <w:rsid w:val="00CA71E1"/>
    <w:rsid w:val="00CA79CE"/>
    <w:rsid w:val="00CA7B99"/>
    <w:rsid w:val="00CA7CF3"/>
    <w:rsid w:val="00CB01FD"/>
    <w:rsid w:val="00CB021C"/>
    <w:rsid w:val="00CB0976"/>
    <w:rsid w:val="00CB0A5E"/>
    <w:rsid w:val="00CB1073"/>
    <w:rsid w:val="00CB134B"/>
    <w:rsid w:val="00CB1A2D"/>
    <w:rsid w:val="00CB2044"/>
    <w:rsid w:val="00CB2447"/>
    <w:rsid w:val="00CB2C6D"/>
    <w:rsid w:val="00CB2FCB"/>
    <w:rsid w:val="00CB305E"/>
    <w:rsid w:val="00CB3FB1"/>
    <w:rsid w:val="00CB5015"/>
    <w:rsid w:val="00CB53F6"/>
    <w:rsid w:val="00CB55C9"/>
    <w:rsid w:val="00CB5AE8"/>
    <w:rsid w:val="00CB5B1A"/>
    <w:rsid w:val="00CB61A9"/>
    <w:rsid w:val="00CB6F0B"/>
    <w:rsid w:val="00CB7429"/>
    <w:rsid w:val="00CB7AEF"/>
    <w:rsid w:val="00CB7EC5"/>
    <w:rsid w:val="00CC0023"/>
    <w:rsid w:val="00CC018D"/>
    <w:rsid w:val="00CC04D4"/>
    <w:rsid w:val="00CC0AE4"/>
    <w:rsid w:val="00CC0C5D"/>
    <w:rsid w:val="00CC103F"/>
    <w:rsid w:val="00CC2531"/>
    <w:rsid w:val="00CC2568"/>
    <w:rsid w:val="00CC276D"/>
    <w:rsid w:val="00CC2EEE"/>
    <w:rsid w:val="00CC457A"/>
    <w:rsid w:val="00CC51E1"/>
    <w:rsid w:val="00CC52A6"/>
    <w:rsid w:val="00CC5A3D"/>
    <w:rsid w:val="00CC5BD8"/>
    <w:rsid w:val="00CC5D0F"/>
    <w:rsid w:val="00CC5F40"/>
    <w:rsid w:val="00CC64A1"/>
    <w:rsid w:val="00CC6712"/>
    <w:rsid w:val="00CC6A46"/>
    <w:rsid w:val="00CC6F5C"/>
    <w:rsid w:val="00CC7527"/>
    <w:rsid w:val="00CC7877"/>
    <w:rsid w:val="00CC7977"/>
    <w:rsid w:val="00CD003C"/>
    <w:rsid w:val="00CD0123"/>
    <w:rsid w:val="00CD0FAE"/>
    <w:rsid w:val="00CD1185"/>
    <w:rsid w:val="00CD1229"/>
    <w:rsid w:val="00CD15E9"/>
    <w:rsid w:val="00CD1661"/>
    <w:rsid w:val="00CD238D"/>
    <w:rsid w:val="00CD277B"/>
    <w:rsid w:val="00CD2B9A"/>
    <w:rsid w:val="00CD30D0"/>
    <w:rsid w:val="00CD3BC2"/>
    <w:rsid w:val="00CD4024"/>
    <w:rsid w:val="00CD4101"/>
    <w:rsid w:val="00CD4607"/>
    <w:rsid w:val="00CD4844"/>
    <w:rsid w:val="00CD4868"/>
    <w:rsid w:val="00CD4A0E"/>
    <w:rsid w:val="00CD4AF7"/>
    <w:rsid w:val="00CD4E46"/>
    <w:rsid w:val="00CD55DB"/>
    <w:rsid w:val="00CD5E08"/>
    <w:rsid w:val="00CD6194"/>
    <w:rsid w:val="00CD662D"/>
    <w:rsid w:val="00CD6C0C"/>
    <w:rsid w:val="00CD721E"/>
    <w:rsid w:val="00CD75B8"/>
    <w:rsid w:val="00CD7F65"/>
    <w:rsid w:val="00CE0B55"/>
    <w:rsid w:val="00CE0F76"/>
    <w:rsid w:val="00CE248A"/>
    <w:rsid w:val="00CE2CAB"/>
    <w:rsid w:val="00CE2D12"/>
    <w:rsid w:val="00CE3A23"/>
    <w:rsid w:val="00CE3BD9"/>
    <w:rsid w:val="00CE404C"/>
    <w:rsid w:val="00CE4482"/>
    <w:rsid w:val="00CE4BF5"/>
    <w:rsid w:val="00CE4C22"/>
    <w:rsid w:val="00CE4D1D"/>
    <w:rsid w:val="00CE4F40"/>
    <w:rsid w:val="00CE5473"/>
    <w:rsid w:val="00CE597F"/>
    <w:rsid w:val="00CE5EAD"/>
    <w:rsid w:val="00CE60ED"/>
    <w:rsid w:val="00CE6427"/>
    <w:rsid w:val="00CE6552"/>
    <w:rsid w:val="00CE65F6"/>
    <w:rsid w:val="00CE6CDC"/>
    <w:rsid w:val="00CE76C9"/>
    <w:rsid w:val="00CF038A"/>
    <w:rsid w:val="00CF0D79"/>
    <w:rsid w:val="00CF1261"/>
    <w:rsid w:val="00CF1484"/>
    <w:rsid w:val="00CF229A"/>
    <w:rsid w:val="00CF24BD"/>
    <w:rsid w:val="00CF39EE"/>
    <w:rsid w:val="00CF3CF3"/>
    <w:rsid w:val="00CF3FCB"/>
    <w:rsid w:val="00CF417F"/>
    <w:rsid w:val="00CF462D"/>
    <w:rsid w:val="00CF4A48"/>
    <w:rsid w:val="00CF4B5A"/>
    <w:rsid w:val="00CF58F0"/>
    <w:rsid w:val="00CF6113"/>
    <w:rsid w:val="00CF685F"/>
    <w:rsid w:val="00CF6C76"/>
    <w:rsid w:val="00CF7575"/>
    <w:rsid w:val="00CF7784"/>
    <w:rsid w:val="00CF79C3"/>
    <w:rsid w:val="00CF7B1B"/>
    <w:rsid w:val="00D00663"/>
    <w:rsid w:val="00D0070A"/>
    <w:rsid w:val="00D00CFD"/>
    <w:rsid w:val="00D00E56"/>
    <w:rsid w:val="00D02052"/>
    <w:rsid w:val="00D0221C"/>
    <w:rsid w:val="00D02855"/>
    <w:rsid w:val="00D03587"/>
    <w:rsid w:val="00D03BC7"/>
    <w:rsid w:val="00D0411D"/>
    <w:rsid w:val="00D04E8A"/>
    <w:rsid w:val="00D057C0"/>
    <w:rsid w:val="00D0634A"/>
    <w:rsid w:val="00D06B23"/>
    <w:rsid w:val="00D0785B"/>
    <w:rsid w:val="00D10596"/>
    <w:rsid w:val="00D10886"/>
    <w:rsid w:val="00D110D8"/>
    <w:rsid w:val="00D113D0"/>
    <w:rsid w:val="00D11A1B"/>
    <w:rsid w:val="00D12959"/>
    <w:rsid w:val="00D130B2"/>
    <w:rsid w:val="00D1316C"/>
    <w:rsid w:val="00D13834"/>
    <w:rsid w:val="00D14996"/>
    <w:rsid w:val="00D14F89"/>
    <w:rsid w:val="00D1542C"/>
    <w:rsid w:val="00D1549C"/>
    <w:rsid w:val="00D15A0F"/>
    <w:rsid w:val="00D162FA"/>
    <w:rsid w:val="00D16B06"/>
    <w:rsid w:val="00D16E5F"/>
    <w:rsid w:val="00D16EB7"/>
    <w:rsid w:val="00D170E6"/>
    <w:rsid w:val="00D20123"/>
    <w:rsid w:val="00D2035F"/>
    <w:rsid w:val="00D20543"/>
    <w:rsid w:val="00D20B3F"/>
    <w:rsid w:val="00D20C3E"/>
    <w:rsid w:val="00D20FEB"/>
    <w:rsid w:val="00D210FB"/>
    <w:rsid w:val="00D21345"/>
    <w:rsid w:val="00D21958"/>
    <w:rsid w:val="00D223FD"/>
    <w:rsid w:val="00D22965"/>
    <w:rsid w:val="00D2398F"/>
    <w:rsid w:val="00D23CD8"/>
    <w:rsid w:val="00D2517B"/>
    <w:rsid w:val="00D25D3F"/>
    <w:rsid w:val="00D267D8"/>
    <w:rsid w:val="00D267FC"/>
    <w:rsid w:val="00D26959"/>
    <w:rsid w:val="00D2698C"/>
    <w:rsid w:val="00D26EEA"/>
    <w:rsid w:val="00D27009"/>
    <w:rsid w:val="00D27422"/>
    <w:rsid w:val="00D27B0A"/>
    <w:rsid w:val="00D27EA6"/>
    <w:rsid w:val="00D300C8"/>
    <w:rsid w:val="00D30E88"/>
    <w:rsid w:val="00D3190B"/>
    <w:rsid w:val="00D31B2C"/>
    <w:rsid w:val="00D320E0"/>
    <w:rsid w:val="00D32170"/>
    <w:rsid w:val="00D322E7"/>
    <w:rsid w:val="00D32C32"/>
    <w:rsid w:val="00D3313F"/>
    <w:rsid w:val="00D332C3"/>
    <w:rsid w:val="00D338A3"/>
    <w:rsid w:val="00D3391C"/>
    <w:rsid w:val="00D33CA4"/>
    <w:rsid w:val="00D345FE"/>
    <w:rsid w:val="00D348BB"/>
    <w:rsid w:val="00D34DCA"/>
    <w:rsid w:val="00D354B3"/>
    <w:rsid w:val="00D35F5F"/>
    <w:rsid w:val="00D35FB6"/>
    <w:rsid w:val="00D36AC3"/>
    <w:rsid w:val="00D36FD7"/>
    <w:rsid w:val="00D37152"/>
    <w:rsid w:val="00D37D86"/>
    <w:rsid w:val="00D4040F"/>
    <w:rsid w:val="00D405C2"/>
    <w:rsid w:val="00D408D4"/>
    <w:rsid w:val="00D410AE"/>
    <w:rsid w:val="00D41396"/>
    <w:rsid w:val="00D4163B"/>
    <w:rsid w:val="00D41BF1"/>
    <w:rsid w:val="00D4222F"/>
    <w:rsid w:val="00D4230D"/>
    <w:rsid w:val="00D4284C"/>
    <w:rsid w:val="00D43026"/>
    <w:rsid w:val="00D43046"/>
    <w:rsid w:val="00D438C0"/>
    <w:rsid w:val="00D43DCE"/>
    <w:rsid w:val="00D44211"/>
    <w:rsid w:val="00D44740"/>
    <w:rsid w:val="00D44B5F"/>
    <w:rsid w:val="00D44E28"/>
    <w:rsid w:val="00D45388"/>
    <w:rsid w:val="00D453EC"/>
    <w:rsid w:val="00D45A30"/>
    <w:rsid w:val="00D45AEC"/>
    <w:rsid w:val="00D46065"/>
    <w:rsid w:val="00D46CB8"/>
    <w:rsid w:val="00D46EE6"/>
    <w:rsid w:val="00D47167"/>
    <w:rsid w:val="00D4752E"/>
    <w:rsid w:val="00D47923"/>
    <w:rsid w:val="00D506FA"/>
    <w:rsid w:val="00D50749"/>
    <w:rsid w:val="00D508C3"/>
    <w:rsid w:val="00D50C71"/>
    <w:rsid w:val="00D514D4"/>
    <w:rsid w:val="00D514F7"/>
    <w:rsid w:val="00D515B9"/>
    <w:rsid w:val="00D51A19"/>
    <w:rsid w:val="00D51F6D"/>
    <w:rsid w:val="00D52585"/>
    <w:rsid w:val="00D53C63"/>
    <w:rsid w:val="00D5521C"/>
    <w:rsid w:val="00D55555"/>
    <w:rsid w:val="00D55718"/>
    <w:rsid w:val="00D55803"/>
    <w:rsid w:val="00D56011"/>
    <w:rsid w:val="00D566DA"/>
    <w:rsid w:val="00D5690F"/>
    <w:rsid w:val="00D5696B"/>
    <w:rsid w:val="00D56E18"/>
    <w:rsid w:val="00D56FA2"/>
    <w:rsid w:val="00D57066"/>
    <w:rsid w:val="00D57353"/>
    <w:rsid w:val="00D57378"/>
    <w:rsid w:val="00D57782"/>
    <w:rsid w:val="00D57962"/>
    <w:rsid w:val="00D57B74"/>
    <w:rsid w:val="00D602BC"/>
    <w:rsid w:val="00D6031C"/>
    <w:rsid w:val="00D60883"/>
    <w:rsid w:val="00D60A4B"/>
    <w:rsid w:val="00D60AD8"/>
    <w:rsid w:val="00D60E1E"/>
    <w:rsid w:val="00D61818"/>
    <w:rsid w:val="00D62931"/>
    <w:rsid w:val="00D62A0C"/>
    <w:rsid w:val="00D62B26"/>
    <w:rsid w:val="00D62D2B"/>
    <w:rsid w:val="00D6355F"/>
    <w:rsid w:val="00D641E0"/>
    <w:rsid w:val="00D64DE0"/>
    <w:rsid w:val="00D650E0"/>
    <w:rsid w:val="00D650E1"/>
    <w:rsid w:val="00D6514E"/>
    <w:rsid w:val="00D656BB"/>
    <w:rsid w:val="00D65C39"/>
    <w:rsid w:val="00D65E0D"/>
    <w:rsid w:val="00D66202"/>
    <w:rsid w:val="00D667DA"/>
    <w:rsid w:val="00D669DE"/>
    <w:rsid w:val="00D66C3E"/>
    <w:rsid w:val="00D671B2"/>
    <w:rsid w:val="00D6754D"/>
    <w:rsid w:val="00D67ADB"/>
    <w:rsid w:val="00D70A35"/>
    <w:rsid w:val="00D70B7C"/>
    <w:rsid w:val="00D70C9B"/>
    <w:rsid w:val="00D717AE"/>
    <w:rsid w:val="00D71D25"/>
    <w:rsid w:val="00D7216B"/>
    <w:rsid w:val="00D7232E"/>
    <w:rsid w:val="00D7270C"/>
    <w:rsid w:val="00D731CD"/>
    <w:rsid w:val="00D7348C"/>
    <w:rsid w:val="00D73E14"/>
    <w:rsid w:val="00D744B3"/>
    <w:rsid w:val="00D74BA3"/>
    <w:rsid w:val="00D7528E"/>
    <w:rsid w:val="00D7561D"/>
    <w:rsid w:val="00D75811"/>
    <w:rsid w:val="00D76783"/>
    <w:rsid w:val="00D76B7F"/>
    <w:rsid w:val="00D76C1E"/>
    <w:rsid w:val="00D76F29"/>
    <w:rsid w:val="00D77079"/>
    <w:rsid w:val="00D77104"/>
    <w:rsid w:val="00D7717B"/>
    <w:rsid w:val="00D775D3"/>
    <w:rsid w:val="00D77C57"/>
    <w:rsid w:val="00D80488"/>
    <w:rsid w:val="00D804F3"/>
    <w:rsid w:val="00D805E7"/>
    <w:rsid w:val="00D80CB4"/>
    <w:rsid w:val="00D80DA8"/>
    <w:rsid w:val="00D8154D"/>
    <w:rsid w:val="00D824C9"/>
    <w:rsid w:val="00D824EF"/>
    <w:rsid w:val="00D82C82"/>
    <w:rsid w:val="00D82DAD"/>
    <w:rsid w:val="00D844AA"/>
    <w:rsid w:val="00D84999"/>
    <w:rsid w:val="00D85318"/>
    <w:rsid w:val="00D85414"/>
    <w:rsid w:val="00D85444"/>
    <w:rsid w:val="00D85C4C"/>
    <w:rsid w:val="00D85D4D"/>
    <w:rsid w:val="00D863B7"/>
    <w:rsid w:val="00D86714"/>
    <w:rsid w:val="00D868E7"/>
    <w:rsid w:val="00D86AB4"/>
    <w:rsid w:val="00D86FCB"/>
    <w:rsid w:val="00D877C7"/>
    <w:rsid w:val="00D87935"/>
    <w:rsid w:val="00D87A41"/>
    <w:rsid w:val="00D87ACB"/>
    <w:rsid w:val="00D90A2A"/>
    <w:rsid w:val="00D91AB0"/>
    <w:rsid w:val="00D91D7B"/>
    <w:rsid w:val="00D91F3B"/>
    <w:rsid w:val="00D922F4"/>
    <w:rsid w:val="00D9292F"/>
    <w:rsid w:val="00D92BA7"/>
    <w:rsid w:val="00D92F70"/>
    <w:rsid w:val="00D932AE"/>
    <w:rsid w:val="00D933D2"/>
    <w:rsid w:val="00D93501"/>
    <w:rsid w:val="00D93B5F"/>
    <w:rsid w:val="00D9418F"/>
    <w:rsid w:val="00D942EE"/>
    <w:rsid w:val="00D95AF1"/>
    <w:rsid w:val="00D96452"/>
    <w:rsid w:val="00D96E07"/>
    <w:rsid w:val="00D971FA"/>
    <w:rsid w:val="00D97202"/>
    <w:rsid w:val="00D97498"/>
    <w:rsid w:val="00D976A9"/>
    <w:rsid w:val="00D97E85"/>
    <w:rsid w:val="00DA0689"/>
    <w:rsid w:val="00DA0E79"/>
    <w:rsid w:val="00DA14D9"/>
    <w:rsid w:val="00DA1650"/>
    <w:rsid w:val="00DA167D"/>
    <w:rsid w:val="00DA19F5"/>
    <w:rsid w:val="00DA1F15"/>
    <w:rsid w:val="00DA22FD"/>
    <w:rsid w:val="00DA27A1"/>
    <w:rsid w:val="00DA27E9"/>
    <w:rsid w:val="00DA320D"/>
    <w:rsid w:val="00DA34E1"/>
    <w:rsid w:val="00DA3665"/>
    <w:rsid w:val="00DA45B6"/>
    <w:rsid w:val="00DA45E8"/>
    <w:rsid w:val="00DA493E"/>
    <w:rsid w:val="00DA4ADD"/>
    <w:rsid w:val="00DA4AE4"/>
    <w:rsid w:val="00DA4B72"/>
    <w:rsid w:val="00DA5697"/>
    <w:rsid w:val="00DA5B76"/>
    <w:rsid w:val="00DA5C6D"/>
    <w:rsid w:val="00DA62AA"/>
    <w:rsid w:val="00DA64EF"/>
    <w:rsid w:val="00DA650E"/>
    <w:rsid w:val="00DA70B5"/>
    <w:rsid w:val="00DA7FFB"/>
    <w:rsid w:val="00DB0E67"/>
    <w:rsid w:val="00DB1EB1"/>
    <w:rsid w:val="00DB1FFD"/>
    <w:rsid w:val="00DB274B"/>
    <w:rsid w:val="00DB2871"/>
    <w:rsid w:val="00DB294E"/>
    <w:rsid w:val="00DB2DCD"/>
    <w:rsid w:val="00DB328A"/>
    <w:rsid w:val="00DB35A4"/>
    <w:rsid w:val="00DB44C8"/>
    <w:rsid w:val="00DB456E"/>
    <w:rsid w:val="00DB4BC9"/>
    <w:rsid w:val="00DB51CC"/>
    <w:rsid w:val="00DB5410"/>
    <w:rsid w:val="00DB5DED"/>
    <w:rsid w:val="00DB5EBD"/>
    <w:rsid w:val="00DB63D4"/>
    <w:rsid w:val="00DB6583"/>
    <w:rsid w:val="00DB670A"/>
    <w:rsid w:val="00DB6939"/>
    <w:rsid w:val="00DB699A"/>
    <w:rsid w:val="00DB6A40"/>
    <w:rsid w:val="00DB6CB0"/>
    <w:rsid w:val="00DB6DE2"/>
    <w:rsid w:val="00DC0659"/>
    <w:rsid w:val="00DC0E1B"/>
    <w:rsid w:val="00DC1047"/>
    <w:rsid w:val="00DC12DA"/>
    <w:rsid w:val="00DC14B9"/>
    <w:rsid w:val="00DC182D"/>
    <w:rsid w:val="00DC1B82"/>
    <w:rsid w:val="00DC2543"/>
    <w:rsid w:val="00DC27CB"/>
    <w:rsid w:val="00DC2C33"/>
    <w:rsid w:val="00DC2F5B"/>
    <w:rsid w:val="00DC35E2"/>
    <w:rsid w:val="00DC3905"/>
    <w:rsid w:val="00DC393C"/>
    <w:rsid w:val="00DC3BF6"/>
    <w:rsid w:val="00DC4068"/>
    <w:rsid w:val="00DC4239"/>
    <w:rsid w:val="00DC43C6"/>
    <w:rsid w:val="00DC453F"/>
    <w:rsid w:val="00DC4A41"/>
    <w:rsid w:val="00DC4B33"/>
    <w:rsid w:val="00DC4D36"/>
    <w:rsid w:val="00DC4F19"/>
    <w:rsid w:val="00DC5032"/>
    <w:rsid w:val="00DC5B1A"/>
    <w:rsid w:val="00DC635C"/>
    <w:rsid w:val="00DC6749"/>
    <w:rsid w:val="00DC695A"/>
    <w:rsid w:val="00DC6C34"/>
    <w:rsid w:val="00DC6EF1"/>
    <w:rsid w:val="00DC75B3"/>
    <w:rsid w:val="00DC7C32"/>
    <w:rsid w:val="00DD0401"/>
    <w:rsid w:val="00DD0DDA"/>
    <w:rsid w:val="00DD0EEB"/>
    <w:rsid w:val="00DD158C"/>
    <w:rsid w:val="00DD1ABA"/>
    <w:rsid w:val="00DD2AB4"/>
    <w:rsid w:val="00DD2B27"/>
    <w:rsid w:val="00DD2CA2"/>
    <w:rsid w:val="00DD3327"/>
    <w:rsid w:val="00DD4288"/>
    <w:rsid w:val="00DD48E9"/>
    <w:rsid w:val="00DD4B3F"/>
    <w:rsid w:val="00DD5870"/>
    <w:rsid w:val="00DD679D"/>
    <w:rsid w:val="00DD6A3C"/>
    <w:rsid w:val="00DD6BB3"/>
    <w:rsid w:val="00DD6CFD"/>
    <w:rsid w:val="00DD6E67"/>
    <w:rsid w:val="00DD72F8"/>
    <w:rsid w:val="00DD7426"/>
    <w:rsid w:val="00DD7496"/>
    <w:rsid w:val="00DD76A1"/>
    <w:rsid w:val="00DD7E19"/>
    <w:rsid w:val="00DE012E"/>
    <w:rsid w:val="00DE0136"/>
    <w:rsid w:val="00DE07A8"/>
    <w:rsid w:val="00DE0840"/>
    <w:rsid w:val="00DE0A27"/>
    <w:rsid w:val="00DE0A83"/>
    <w:rsid w:val="00DE10FF"/>
    <w:rsid w:val="00DE13A3"/>
    <w:rsid w:val="00DE1D0E"/>
    <w:rsid w:val="00DE1D2C"/>
    <w:rsid w:val="00DE1DDA"/>
    <w:rsid w:val="00DE1F9D"/>
    <w:rsid w:val="00DE2227"/>
    <w:rsid w:val="00DE2527"/>
    <w:rsid w:val="00DE2973"/>
    <w:rsid w:val="00DE32E6"/>
    <w:rsid w:val="00DE3A4A"/>
    <w:rsid w:val="00DE4768"/>
    <w:rsid w:val="00DE6513"/>
    <w:rsid w:val="00DE6673"/>
    <w:rsid w:val="00DE69A4"/>
    <w:rsid w:val="00DE7B82"/>
    <w:rsid w:val="00DE7C3B"/>
    <w:rsid w:val="00DE7DEF"/>
    <w:rsid w:val="00DF0F24"/>
    <w:rsid w:val="00DF17B8"/>
    <w:rsid w:val="00DF1B5C"/>
    <w:rsid w:val="00DF1C9D"/>
    <w:rsid w:val="00DF210D"/>
    <w:rsid w:val="00DF3D32"/>
    <w:rsid w:val="00DF3E32"/>
    <w:rsid w:val="00DF4376"/>
    <w:rsid w:val="00DF448C"/>
    <w:rsid w:val="00DF4531"/>
    <w:rsid w:val="00DF4C1C"/>
    <w:rsid w:val="00DF5235"/>
    <w:rsid w:val="00DF5427"/>
    <w:rsid w:val="00DF55CF"/>
    <w:rsid w:val="00DF57DA"/>
    <w:rsid w:val="00DF5B81"/>
    <w:rsid w:val="00DF6088"/>
    <w:rsid w:val="00DF6606"/>
    <w:rsid w:val="00DF6790"/>
    <w:rsid w:val="00DF6DC1"/>
    <w:rsid w:val="00DF6F5B"/>
    <w:rsid w:val="00DF6FCF"/>
    <w:rsid w:val="00DF71C6"/>
    <w:rsid w:val="00DF7390"/>
    <w:rsid w:val="00DF77A2"/>
    <w:rsid w:val="00DF78FA"/>
    <w:rsid w:val="00DF7F90"/>
    <w:rsid w:val="00E00039"/>
    <w:rsid w:val="00E00075"/>
    <w:rsid w:val="00E00941"/>
    <w:rsid w:val="00E00E7F"/>
    <w:rsid w:val="00E01643"/>
    <w:rsid w:val="00E016FC"/>
    <w:rsid w:val="00E01772"/>
    <w:rsid w:val="00E01F99"/>
    <w:rsid w:val="00E02873"/>
    <w:rsid w:val="00E02AA3"/>
    <w:rsid w:val="00E02ED4"/>
    <w:rsid w:val="00E036F4"/>
    <w:rsid w:val="00E03AAD"/>
    <w:rsid w:val="00E03E6A"/>
    <w:rsid w:val="00E04387"/>
    <w:rsid w:val="00E04404"/>
    <w:rsid w:val="00E04B46"/>
    <w:rsid w:val="00E05285"/>
    <w:rsid w:val="00E053CD"/>
    <w:rsid w:val="00E0700C"/>
    <w:rsid w:val="00E07745"/>
    <w:rsid w:val="00E10108"/>
    <w:rsid w:val="00E1023D"/>
    <w:rsid w:val="00E10388"/>
    <w:rsid w:val="00E114FF"/>
    <w:rsid w:val="00E119BC"/>
    <w:rsid w:val="00E11EF9"/>
    <w:rsid w:val="00E1207F"/>
    <w:rsid w:val="00E1242C"/>
    <w:rsid w:val="00E125AC"/>
    <w:rsid w:val="00E12CA7"/>
    <w:rsid w:val="00E13202"/>
    <w:rsid w:val="00E13654"/>
    <w:rsid w:val="00E136FC"/>
    <w:rsid w:val="00E13705"/>
    <w:rsid w:val="00E1393A"/>
    <w:rsid w:val="00E13D05"/>
    <w:rsid w:val="00E13E50"/>
    <w:rsid w:val="00E14222"/>
    <w:rsid w:val="00E14675"/>
    <w:rsid w:val="00E14D21"/>
    <w:rsid w:val="00E14E97"/>
    <w:rsid w:val="00E1502E"/>
    <w:rsid w:val="00E155FD"/>
    <w:rsid w:val="00E157BE"/>
    <w:rsid w:val="00E159EA"/>
    <w:rsid w:val="00E160DF"/>
    <w:rsid w:val="00E1621E"/>
    <w:rsid w:val="00E16AA2"/>
    <w:rsid w:val="00E16C42"/>
    <w:rsid w:val="00E16D3E"/>
    <w:rsid w:val="00E172EE"/>
    <w:rsid w:val="00E174C2"/>
    <w:rsid w:val="00E17A46"/>
    <w:rsid w:val="00E17D4E"/>
    <w:rsid w:val="00E2060D"/>
    <w:rsid w:val="00E208CE"/>
    <w:rsid w:val="00E20B84"/>
    <w:rsid w:val="00E20DC5"/>
    <w:rsid w:val="00E223E0"/>
    <w:rsid w:val="00E22C93"/>
    <w:rsid w:val="00E23C75"/>
    <w:rsid w:val="00E23FC3"/>
    <w:rsid w:val="00E24142"/>
    <w:rsid w:val="00E243CB"/>
    <w:rsid w:val="00E2504B"/>
    <w:rsid w:val="00E2507D"/>
    <w:rsid w:val="00E25D48"/>
    <w:rsid w:val="00E25F45"/>
    <w:rsid w:val="00E260E7"/>
    <w:rsid w:val="00E2663B"/>
    <w:rsid w:val="00E26A3C"/>
    <w:rsid w:val="00E27519"/>
    <w:rsid w:val="00E30280"/>
    <w:rsid w:val="00E30708"/>
    <w:rsid w:val="00E3091E"/>
    <w:rsid w:val="00E309AC"/>
    <w:rsid w:val="00E310E8"/>
    <w:rsid w:val="00E311BE"/>
    <w:rsid w:val="00E312BE"/>
    <w:rsid w:val="00E314B5"/>
    <w:rsid w:val="00E329C5"/>
    <w:rsid w:val="00E32CCF"/>
    <w:rsid w:val="00E330F2"/>
    <w:rsid w:val="00E3333D"/>
    <w:rsid w:val="00E3354A"/>
    <w:rsid w:val="00E33570"/>
    <w:rsid w:val="00E338FE"/>
    <w:rsid w:val="00E339B4"/>
    <w:rsid w:val="00E3426C"/>
    <w:rsid w:val="00E34280"/>
    <w:rsid w:val="00E34772"/>
    <w:rsid w:val="00E349CD"/>
    <w:rsid w:val="00E34DFF"/>
    <w:rsid w:val="00E34EB2"/>
    <w:rsid w:val="00E3500C"/>
    <w:rsid w:val="00E3537E"/>
    <w:rsid w:val="00E358CE"/>
    <w:rsid w:val="00E36AB7"/>
    <w:rsid w:val="00E3708A"/>
    <w:rsid w:val="00E370E1"/>
    <w:rsid w:val="00E37AAC"/>
    <w:rsid w:val="00E37B73"/>
    <w:rsid w:val="00E37D21"/>
    <w:rsid w:val="00E4004B"/>
    <w:rsid w:val="00E40460"/>
    <w:rsid w:val="00E4047E"/>
    <w:rsid w:val="00E407D9"/>
    <w:rsid w:val="00E412A7"/>
    <w:rsid w:val="00E4176B"/>
    <w:rsid w:val="00E41B3B"/>
    <w:rsid w:val="00E41D33"/>
    <w:rsid w:val="00E42339"/>
    <w:rsid w:val="00E424BD"/>
    <w:rsid w:val="00E4319F"/>
    <w:rsid w:val="00E438A8"/>
    <w:rsid w:val="00E43A74"/>
    <w:rsid w:val="00E43E0E"/>
    <w:rsid w:val="00E44077"/>
    <w:rsid w:val="00E44F09"/>
    <w:rsid w:val="00E45471"/>
    <w:rsid w:val="00E455CB"/>
    <w:rsid w:val="00E4563D"/>
    <w:rsid w:val="00E45892"/>
    <w:rsid w:val="00E468E7"/>
    <w:rsid w:val="00E46EA7"/>
    <w:rsid w:val="00E470BA"/>
    <w:rsid w:val="00E472AA"/>
    <w:rsid w:val="00E474CA"/>
    <w:rsid w:val="00E5030D"/>
    <w:rsid w:val="00E50511"/>
    <w:rsid w:val="00E506B1"/>
    <w:rsid w:val="00E50BA6"/>
    <w:rsid w:val="00E512F1"/>
    <w:rsid w:val="00E51AF5"/>
    <w:rsid w:val="00E522FD"/>
    <w:rsid w:val="00E52444"/>
    <w:rsid w:val="00E527B6"/>
    <w:rsid w:val="00E52891"/>
    <w:rsid w:val="00E52C3B"/>
    <w:rsid w:val="00E5321C"/>
    <w:rsid w:val="00E53AEB"/>
    <w:rsid w:val="00E54F8E"/>
    <w:rsid w:val="00E55170"/>
    <w:rsid w:val="00E552D5"/>
    <w:rsid w:val="00E55A9F"/>
    <w:rsid w:val="00E55BE7"/>
    <w:rsid w:val="00E55D0D"/>
    <w:rsid w:val="00E569AC"/>
    <w:rsid w:val="00E57153"/>
    <w:rsid w:val="00E5728C"/>
    <w:rsid w:val="00E572FC"/>
    <w:rsid w:val="00E57C63"/>
    <w:rsid w:val="00E60362"/>
    <w:rsid w:val="00E60B11"/>
    <w:rsid w:val="00E61130"/>
    <w:rsid w:val="00E61240"/>
    <w:rsid w:val="00E613D1"/>
    <w:rsid w:val="00E6167D"/>
    <w:rsid w:val="00E61951"/>
    <w:rsid w:val="00E6204B"/>
    <w:rsid w:val="00E62138"/>
    <w:rsid w:val="00E62635"/>
    <w:rsid w:val="00E62953"/>
    <w:rsid w:val="00E62C52"/>
    <w:rsid w:val="00E62D97"/>
    <w:rsid w:val="00E62E7F"/>
    <w:rsid w:val="00E63328"/>
    <w:rsid w:val="00E63925"/>
    <w:rsid w:val="00E63BBE"/>
    <w:rsid w:val="00E65A10"/>
    <w:rsid w:val="00E65C38"/>
    <w:rsid w:val="00E65CF8"/>
    <w:rsid w:val="00E666C4"/>
    <w:rsid w:val="00E66725"/>
    <w:rsid w:val="00E6676A"/>
    <w:rsid w:val="00E668C6"/>
    <w:rsid w:val="00E670DE"/>
    <w:rsid w:val="00E67436"/>
    <w:rsid w:val="00E67A3B"/>
    <w:rsid w:val="00E67DC9"/>
    <w:rsid w:val="00E70A7D"/>
    <w:rsid w:val="00E71249"/>
    <w:rsid w:val="00E713D3"/>
    <w:rsid w:val="00E71982"/>
    <w:rsid w:val="00E72453"/>
    <w:rsid w:val="00E724EE"/>
    <w:rsid w:val="00E7270A"/>
    <w:rsid w:val="00E7331B"/>
    <w:rsid w:val="00E733A1"/>
    <w:rsid w:val="00E73565"/>
    <w:rsid w:val="00E73853"/>
    <w:rsid w:val="00E73FBA"/>
    <w:rsid w:val="00E74928"/>
    <w:rsid w:val="00E759AF"/>
    <w:rsid w:val="00E7601F"/>
    <w:rsid w:val="00E76299"/>
    <w:rsid w:val="00E76918"/>
    <w:rsid w:val="00E76970"/>
    <w:rsid w:val="00E769D7"/>
    <w:rsid w:val="00E7707D"/>
    <w:rsid w:val="00E77149"/>
    <w:rsid w:val="00E77282"/>
    <w:rsid w:val="00E7776B"/>
    <w:rsid w:val="00E77C54"/>
    <w:rsid w:val="00E805B0"/>
    <w:rsid w:val="00E813D4"/>
    <w:rsid w:val="00E821BC"/>
    <w:rsid w:val="00E826F0"/>
    <w:rsid w:val="00E82B5D"/>
    <w:rsid w:val="00E82F24"/>
    <w:rsid w:val="00E833D3"/>
    <w:rsid w:val="00E83435"/>
    <w:rsid w:val="00E83741"/>
    <w:rsid w:val="00E83A48"/>
    <w:rsid w:val="00E841C9"/>
    <w:rsid w:val="00E84391"/>
    <w:rsid w:val="00E84596"/>
    <w:rsid w:val="00E849AC"/>
    <w:rsid w:val="00E8519C"/>
    <w:rsid w:val="00E85931"/>
    <w:rsid w:val="00E85BE7"/>
    <w:rsid w:val="00E864A5"/>
    <w:rsid w:val="00E86509"/>
    <w:rsid w:val="00E86C82"/>
    <w:rsid w:val="00E86D96"/>
    <w:rsid w:val="00E870E4"/>
    <w:rsid w:val="00E8752D"/>
    <w:rsid w:val="00E87BFA"/>
    <w:rsid w:val="00E9031E"/>
    <w:rsid w:val="00E904AA"/>
    <w:rsid w:val="00E905B2"/>
    <w:rsid w:val="00E90873"/>
    <w:rsid w:val="00E909FE"/>
    <w:rsid w:val="00E9115E"/>
    <w:rsid w:val="00E91375"/>
    <w:rsid w:val="00E91417"/>
    <w:rsid w:val="00E91C37"/>
    <w:rsid w:val="00E922F0"/>
    <w:rsid w:val="00E9237E"/>
    <w:rsid w:val="00E9283C"/>
    <w:rsid w:val="00E92B62"/>
    <w:rsid w:val="00E92B74"/>
    <w:rsid w:val="00E92BE7"/>
    <w:rsid w:val="00E93401"/>
    <w:rsid w:val="00E93A3D"/>
    <w:rsid w:val="00E93AB9"/>
    <w:rsid w:val="00E93D66"/>
    <w:rsid w:val="00E95572"/>
    <w:rsid w:val="00E95868"/>
    <w:rsid w:val="00E95C49"/>
    <w:rsid w:val="00E95D07"/>
    <w:rsid w:val="00E95D6F"/>
    <w:rsid w:val="00E96482"/>
    <w:rsid w:val="00E967EF"/>
    <w:rsid w:val="00E9697D"/>
    <w:rsid w:val="00E97608"/>
    <w:rsid w:val="00E978FB"/>
    <w:rsid w:val="00E979CB"/>
    <w:rsid w:val="00EA0446"/>
    <w:rsid w:val="00EA0C63"/>
    <w:rsid w:val="00EA12E9"/>
    <w:rsid w:val="00EA16C9"/>
    <w:rsid w:val="00EA1A17"/>
    <w:rsid w:val="00EA2335"/>
    <w:rsid w:val="00EA3078"/>
    <w:rsid w:val="00EA35D6"/>
    <w:rsid w:val="00EA362F"/>
    <w:rsid w:val="00EA3A5A"/>
    <w:rsid w:val="00EA4839"/>
    <w:rsid w:val="00EA4902"/>
    <w:rsid w:val="00EA4E6E"/>
    <w:rsid w:val="00EA4FB9"/>
    <w:rsid w:val="00EA57A1"/>
    <w:rsid w:val="00EA5A08"/>
    <w:rsid w:val="00EA5A3B"/>
    <w:rsid w:val="00EA6A34"/>
    <w:rsid w:val="00EA6A36"/>
    <w:rsid w:val="00EB0436"/>
    <w:rsid w:val="00EB0496"/>
    <w:rsid w:val="00EB0B00"/>
    <w:rsid w:val="00EB0EA4"/>
    <w:rsid w:val="00EB101D"/>
    <w:rsid w:val="00EB10EE"/>
    <w:rsid w:val="00EB1110"/>
    <w:rsid w:val="00EB17BC"/>
    <w:rsid w:val="00EB23D2"/>
    <w:rsid w:val="00EB25A3"/>
    <w:rsid w:val="00EB25A4"/>
    <w:rsid w:val="00EB2902"/>
    <w:rsid w:val="00EB30D0"/>
    <w:rsid w:val="00EB3237"/>
    <w:rsid w:val="00EB33EA"/>
    <w:rsid w:val="00EB43CB"/>
    <w:rsid w:val="00EB4BAD"/>
    <w:rsid w:val="00EB4E78"/>
    <w:rsid w:val="00EB5BB0"/>
    <w:rsid w:val="00EB615A"/>
    <w:rsid w:val="00EB6D9A"/>
    <w:rsid w:val="00EB77CC"/>
    <w:rsid w:val="00EB7AAF"/>
    <w:rsid w:val="00EC0749"/>
    <w:rsid w:val="00EC0C23"/>
    <w:rsid w:val="00EC18A0"/>
    <w:rsid w:val="00EC1AB2"/>
    <w:rsid w:val="00EC1CB7"/>
    <w:rsid w:val="00EC1F7C"/>
    <w:rsid w:val="00EC21DF"/>
    <w:rsid w:val="00EC2282"/>
    <w:rsid w:val="00EC248D"/>
    <w:rsid w:val="00EC2B14"/>
    <w:rsid w:val="00EC2C6C"/>
    <w:rsid w:val="00EC2DE9"/>
    <w:rsid w:val="00EC34D0"/>
    <w:rsid w:val="00EC399C"/>
    <w:rsid w:val="00EC44E8"/>
    <w:rsid w:val="00EC452F"/>
    <w:rsid w:val="00EC4B47"/>
    <w:rsid w:val="00EC5313"/>
    <w:rsid w:val="00EC5AA1"/>
    <w:rsid w:val="00EC6258"/>
    <w:rsid w:val="00EC6881"/>
    <w:rsid w:val="00EC6A83"/>
    <w:rsid w:val="00EC70F3"/>
    <w:rsid w:val="00EC73DB"/>
    <w:rsid w:val="00EC759E"/>
    <w:rsid w:val="00ED042F"/>
    <w:rsid w:val="00ED0481"/>
    <w:rsid w:val="00ED0AD9"/>
    <w:rsid w:val="00ED16AA"/>
    <w:rsid w:val="00ED1D02"/>
    <w:rsid w:val="00ED1F85"/>
    <w:rsid w:val="00ED2788"/>
    <w:rsid w:val="00ED2B6E"/>
    <w:rsid w:val="00ED2C12"/>
    <w:rsid w:val="00ED2FC4"/>
    <w:rsid w:val="00ED3100"/>
    <w:rsid w:val="00ED36E3"/>
    <w:rsid w:val="00ED37CA"/>
    <w:rsid w:val="00ED491C"/>
    <w:rsid w:val="00ED532E"/>
    <w:rsid w:val="00ED59E4"/>
    <w:rsid w:val="00ED5B64"/>
    <w:rsid w:val="00ED68D8"/>
    <w:rsid w:val="00ED7342"/>
    <w:rsid w:val="00ED74A4"/>
    <w:rsid w:val="00ED7904"/>
    <w:rsid w:val="00EE04B5"/>
    <w:rsid w:val="00EE07AD"/>
    <w:rsid w:val="00EE1455"/>
    <w:rsid w:val="00EE1AEE"/>
    <w:rsid w:val="00EE1DEC"/>
    <w:rsid w:val="00EE20F0"/>
    <w:rsid w:val="00EE23B1"/>
    <w:rsid w:val="00EE28B4"/>
    <w:rsid w:val="00EE2C28"/>
    <w:rsid w:val="00EE3814"/>
    <w:rsid w:val="00EE3BF2"/>
    <w:rsid w:val="00EE4190"/>
    <w:rsid w:val="00EE4DA0"/>
    <w:rsid w:val="00EE51BA"/>
    <w:rsid w:val="00EE542C"/>
    <w:rsid w:val="00EE56B1"/>
    <w:rsid w:val="00EE5DAA"/>
    <w:rsid w:val="00EE6173"/>
    <w:rsid w:val="00EE6657"/>
    <w:rsid w:val="00EE6BC8"/>
    <w:rsid w:val="00EE7541"/>
    <w:rsid w:val="00EE7777"/>
    <w:rsid w:val="00EE7BF5"/>
    <w:rsid w:val="00EE7DA8"/>
    <w:rsid w:val="00EF01CD"/>
    <w:rsid w:val="00EF0474"/>
    <w:rsid w:val="00EF0C84"/>
    <w:rsid w:val="00EF1300"/>
    <w:rsid w:val="00EF131B"/>
    <w:rsid w:val="00EF1993"/>
    <w:rsid w:val="00EF1EED"/>
    <w:rsid w:val="00EF2364"/>
    <w:rsid w:val="00EF2571"/>
    <w:rsid w:val="00EF2621"/>
    <w:rsid w:val="00EF29CD"/>
    <w:rsid w:val="00EF2A68"/>
    <w:rsid w:val="00EF33F9"/>
    <w:rsid w:val="00EF38E5"/>
    <w:rsid w:val="00EF3D25"/>
    <w:rsid w:val="00EF4597"/>
    <w:rsid w:val="00EF493E"/>
    <w:rsid w:val="00EF4DA5"/>
    <w:rsid w:val="00EF50A9"/>
    <w:rsid w:val="00EF5BA7"/>
    <w:rsid w:val="00EF6BE1"/>
    <w:rsid w:val="00EF6E00"/>
    <w:rsid w:val="00EF752F"/>
    <w:rsid w:val="00EF7948"/>
    <w:rsid w:val="00EF7BF5"/>
    <w:rsid w:val="00EF7D83"/>
    <w:rsid w:val="00F00156"/>
    <w:rsid w:val="00F00DD7"/>
    <w:rsid w:val="00F00F72"/>
    <w:rsid w:val="00F0134E"/>
    <w:rsid w:val="00F01E4E"/>
    <w:rsid w:val="00F02379"/>
    <w:rsid w:val="00F0249A"/>
    <w:rsid w:val="00F02E1F"/>
    <w:rsid w:val="00F02EC6"/>
    <w:rsid w:val="00F02FF1"/>
    <w:rsid w:val="00F035C2"/>
    <w:rsid w:val="00F03765"/>
    <w:rsid w:val="00F03E86"/>
    <w:rsid w:val="00F0419F"/>
    <w:rsid w:val="00F04E17"/>
    <w:rsid w:val="00F052E8"/>
    <w:rsid w:val="00F0573E"/>
    <w:rsid w:val="00F05BA7"/>
    <w:rsid w:val="00F05FB0"/>
    <w:rsid w:val="00F06610"/>
    <w:rsid w:val="00F06942"/>
    <w:rsid w:val="00F06A4A"/>
    <w:rsid w:val="00F06A69"/>
    <w:rsid w:val="00F06CD0"/>
    <w:rsid w:val="00F0723B"/>
    <w:rsid w:val="00F073E3"/>
    <w:rsid w:val="00F10124"/>
    <w:rsid w:val="00F10501"/>
    <w:rsid w:val="00F10AD2"/>
    <w:rsid w:val="00F10B7D"/>
    <w:rsid w:val="00F10CB6"/>
    <w:rsid w:val="00F10EA0"/>
    <w:rsid w:val="00F10F1C"/>
    <w:rsid w:val="00F110AF"/>
    <w:rsid w:val="00F11346"/>
    <w:rsid w:val="00F1243D"/>
    <w:rsid w:val="00F125BF"/>
    <w:rsid w:val="00F12BD4"/>
    <w:rsid w:val="00F12FB5"/>
    <w:rsid w:val="00F13066"/>
    <w:rsid w:val="00F13190"/>
    <w:rsid w:val="00F134A7"/>
    <w:rsid w:val="00F134CA"/>
    <w:rsid w:val="00F13CFD"/>
    <w:rsid w:val="00F13F73"/>
    <w:rsid w:val="00F14990"/>
    <w:rsid w:val="00F14D65"/>
    <w:rsid w:val="00F1506E"/>
    <w:rsid w:val="00F1508D"/>
    <w:rsid w:val="00F1560E"/>
    <w:rsid w:val="00F15A20"/>
    <w:rsid w:val="00F165F5"/>
    <w:rsid w:val="00F1674A"/>
    <w:rsid w:val="00F16A4E"/>
    <w:rsid w:val="00F16C86"/>
    <w:rsid w:val="00F16E26"/>
    <w:rsid w:val="00F17AB2"/>
    <w:rsid w:val="00F17BC2"/>
    <w:rsid w:val="00F20825"/>
    <w:rsid w:val="00F20D13"/>
    <w:rsid w:val="00F20EB5"/>
    <w:rsid w:val="00F21252"/>
    <w:rsid w:val="00F216A6"/>
    <w:rsid w:val="00F216AD"/>
    <w:rsid w:val="00F235FC"/>
    <w:rsid w:val="00F239A0"/>
    <w:rsid w:val="00F23A53"/>
    <w:rsid w:val="00F24450"/>
    <w:rsid w:val="00F260A4"/>
    <w:rsid w:val="00F26224"/>
    <w:rsid w:val="00F26957"/>
    <w:rsid w:val="00F26B25"/>
    <w:rsid w:val="00F2757D"/>
    <w:rsid w:val="00F27591"/>
    <w:rsid w:val="00F275E2"/>
    <w:rsid w:val="00F27CB1"/>
    <w:rsid w:val="00F27D2D"/>
    <w:rsid w:val="00F3055B"/>
    <w:rsid w:val="00F30F15"/>
    <w:rsid w:val="00F31722"/>
    <w:rsid w:val="00F32010"/>
    <w:rsid w:val="00F3210D"/>
    <w:rsid w:val="00F326ED"/>
    <w:rsid w:val="00F32AC4"/>
    <w:rsid w:val="00F32D1F"/>
    <w:rsid w:val="00F3319E"/>
    <w:rsid w:val="00F3363B"/>
    <w:rsid w:val="00F338AE"/>
    <w:rsid w:val="00F33966"/>
    <w:rsid w:val="00F33FF7"/>
    <w:rsid w:val="00F3417B"/>
    <w:rsid w:val="00F3417C"/>
    <w:rsid w:val="00F3419F"/>
    <w:rsid w:val="00F34649"/>
    <w:rsid w:val="00F34883"/>
    <w:rsid w:val="00F358A4"/>
    <w:rsid w:val="00F35961"/>
    <w:rsid w:val="00F35A2F"/>
    <w:rsid w:val="00F35B99"/>
    <w:rsid w:val="00F366A9"/>
    <w:rsid w:val="00F36FF3"/>
    <w:rsid w:val="00F371A6"/>
    <w:rsid w:val="00F37721"/>
    <w:rsid w:val="00F37D6D"/>
    <w:rsid w:val="00F40A47"/>
    <w:rsid w:val="00F40A98"/>
    <w:rsid w:val="00F40C11"/>
    <w:rsid w:val="00F413CA"/>
    <w:rsid w:val="00F41888"/>
    <w:rsid w:val="00F41A54"/>
    <w:rsid w:val="00F42292"/>
    <w:rsid w:val="00F43EF3"/>
    <w:rsid w:val="00F45387"/>
    <w:rsid w:val="00F45961"/>
    <w:rsid w:val="00F46606"/>
    <w:rsid w:val="00F466C3"/>
    <w:rsid w:val="00F47101"/>
    <w:rsid w:val="00F47109"/>
    <w:rsid w:val="00F47168"/>
    <w:rsid w:val="00F47358"/>
    <w:rsid w:val="00F4739F"/>
    <w:rsid w:val="00F47818"/>
    <w:rsid w:val="00F47CF1"/>
    <w:rsid w:val="00F47DD7"/>
    <w:rsid w:val="00F500AA"/>
    <w:rsid w:val="00F5012F"/>
    <w:rsid w:val="00F505C7"/>
    <w:rsid w:val="00F51933"/>
    <w:rsid w:val="00F51E88"/>
    <w:rsid w:val="00F5201F"/>
    <w:rsid w:val="00F5230C"/>
    <w:rsid w:val="00F52431"/>
    <w:rsid w:val="00F52A21"/>
    <w:rsid w:val="00F52A97"/>
    <w:rsid w:val="00F52EC2"/>
    <w:rsid w:val="00F5320D"/>
    <w:rsid w:val="00F536FA"/>
    <w:rsid w:val="00F53CC8"/>
    <w:rsid w:val="00F54545"/>
    <w:rsid w:val="00F5471C"/>
    <w:rsid w:val="00F54EA2"/>
    <w:rsid w:val="00F55384"/>
    <w:rsid w:val="00F553A2"/>
    <w:rsid w:val="00F55D2B"/>
    <w:rsid w:val="00F55E21"/>
    <w:rsid w:val="00F56198"/>
    <w:rsid w:val="00F56291"/>
    <w:rsid w:val="00F56497"/>
    <w:rsid w:val="00F5650A"/>
    <w:rsid w:val="00F571FF"/>
    <w:rsid w:val="00F5784B"/>
    <w:rsid w:val="00F57B3A"/>
    <w:rsid w:val="00F57EEC"/>
    <w:rsid w:val="00F57F4E"/>
    <w:rsid w:val="00F6045D"/>
    <w:rsid w:val="00F60B51"/>
    <w:rsid w:val="00F6135C"/>
    <w:rsid w:val="00F615A3"/>
    <w:rsid w:val="00F6196E"/>
    <w:rsid w:val="00F61A28"/>
    <w:rsid w:val="00F61A71"/>
    <w:rsid w:val="00F6204C"/>
    <w:rsid w:val="00F62144"/>
    <w:rsid w:val="00F622AF"/>
    <w:rsid w:val="00F62BB2"/>
    <w:rsid w:val="00F63338"/>
    <w:rsid w:val="00F637F1"/>
    <w:rsid w:val="00F63CA4"/>
    <w:rsid w:val="00F63DC9"/>
    <w:rsid w:val="00F640AE"/>
    <w:rsid w:val="00F649C7"/>
    <w:rsid w:val="00F64B14"/>
    <w:rsid w:val="00F65A30"/>
    <w:rsid w:val="00F66548"/>
    <w:rsid w:val="00F6659B"/>
    <w:rsid w:val="00F66A48"/>
    <w:rsid w:val="00F66A89"/>
    <w:rsid w:val="00F66D44"/>
    <w:rsid w:val="00F675DC"/>
    <w:rsid w:val="00F678BD"/>
    <w:rsid w:val="00F67B90"/>
    <w:rsid w:val="00F67F9C"/>
    <w:rsid w:val="00F67FCF"/>
    <w:rsid w:val="00F7027F"/>
    <w:rsid w:val="00F70A1A"/>
    <w:rsid w:val="00F70B25"/>
    <w:rsid w:val="00F70ECE"/>
    <w:rsid w:val="00F7170E"/>
    <w:rsid w:val="00F71A68"/>
    <w:rsid w:val="00F71FEA"/>
    <w:rsid w:val="00F7211D"/>
    <w:rsid w:val="00F72128"/>
    <w:rsid w:val="00F7247C"/>
    <w:rsid w:val="00F7303B"/>
    <w:rsid w:val="00F73708"/>
    <w:rsid w:val="00F7393D"/>
    <w:rsid w:val="00F73ACF"/>
    <w:rsid w:val="00F73B05"/>
    <w:rsid w:val="00F73E66"/>
    <w:rsid w:val="00F73F22"/>
    <w:rsid w:val="00F74A18"/>
    <w:rsid w:val="00F74B5C"/>
    <w:rsid w:val="00F74D3A"/>
    <w:rsid w:val="00F74E1D"/>
    <w:rsid w:val="00F751C2"/>
    <w:rsid w:val="00F754C4"/>
    <w:rsid w:val="00F757D6"/>
    <w:rsid w:val="00F75805"/>
    <w:rsid w:val="00F75F31"/>
    <w:rsid w:val="00F75F86"/>
    <w:rsid w:val="00F7614E"/>
    <w:rsid w:val="00F76302"/>
    <w:rsid w:val="00F765B8"/>
    <w:rsid w:val="00F769FB"/>
    <w:rsid w:val="00F77D7E"/>
    <w:rsid w:val="00F77FE5"/>
    <w:rsid w:val="00F805D2"/>
    <w:rsid w:val="00F807F4"/>
    <w:rsid w:val="00F8111A"/>
    <w:rsid w:val="00F81287"/>
    <w:rsid w:val="00F81E8F"/>
    <w:rsid w:val="00F81FA6"/>
    <w:rsid w:val="00F82049"/>
    <w:rsid w:val="00F82124"/>
    <w:rsid w:val="00F82394"/>
    <w:rsid w:val="00F82A9C"/>
    <w:rsid w:val="00F830B8"/>
    <w:rsid w:val="00F8314A"/>
    <w:rsid w:val="00F83579"/>
    <w:rsid w:val="00F837B0"/>
    <w:rsid w:val="00F83C09"/>
    <w:rsid w:val="00F83D0E"/>
    <w:rsid w:val="00F83DC8"/>
    <w:rsid w:val="00F8425C"/>
    <w:rsid w:val="00F8434E"/>
    <w:rsid w:val="00F84607"/>
    <w:rsid w:val="00F84635"/>
    <w:rsid w:val="00F84819"/>
    <w:rsid w:val="00F85098"/>
    <w:rsid w:val="00F85DE3"/>
    <w:rsid w:val="00F86346"/>
    <w:rsid w:val="00F866BA"/>
    <w:rsid w:val="00F86ACB"/>
    <w:rsid w:val="00F87F55"/>
    <w:rsid w:val="00F9034A"/>
    <w:rsid w:val="00F906AC"/>
    <w:rsid w:val="00F907C9"/>
    <w:rsid w:val="00F90CE0"/>
    <w:rsid w:val="00F91120"/>
    <w:rsid w:val="00F914B9"/>
    <w:rsid w:val="00F92014"/>
    <w:rsid w:val="00F9242C"/>
    <w:rsid w:val="00F92730"/>
    <w:rsid w:val="00F92AB9"/>
    <w:rsid w:val="00F92E92"/>
    <w:rsid w:val="00F93677"/>
    <w:rsid w:val="00F9481D"/>
    <w:rsid w:val="00F94C03"/>
    <w:rsid w:val="00F95EB8"/>
    <w:rsid w:val="00F9608A"/>
    <w:rsid w:val="00F9642F"/>
    <w:rsid w:val="00F9657A"/>
    <w:rsid w:val="00F96DC4"/>
    <w:rsid w:val="00F97446"/>
    <w:rsid w:val="00F9772A"/>
    <w:rsid w:val="00F97CBD"/>
    <w:rsid w:val="00FA0310"/>
    <w:rsid w:val="00FA128E"/>
    <w:rsid w:val="00FA199D"/>
    <w:rsid w:val="00FA1C19"/>
    <w:rsid w:val="00FA2013"/>
    <w:rsid w:val="00FA269C"/>
    <w:rsid w:val="00FA28C3"/>
    <w:rsid w:val="00FA2B0E"/>
    <w:rsid w:val="00FA2E69"/>
    <w:rsid w:val="00FA3886"/>
    <w:rsid w:val="00FA4367"/>
    <w:rsid w:val="00FA4539"/>
    <w:rsid w:val="00FA47D0"/>
    <w:rsid w:val="00FA4D0A"/>
    <w:rsid w:val="00FA537C"/>
    <w:rsid w:val="00FA5463"/>
    <w:rsid w:val="00FA585E"/>
    <w:rsid w:val="00FA5B44"/>
    <w:rsid w:val="00FA689D"/>
    <w:rsid w:val="00FA690C"/>
    <w:rsid w:val="00FA6B94"/>
    <w:rsid w:val="00FA7087"/>
    <w:rsid w:val="00FA7464"/>
    <w:rsid w:val="00FA7905"/>
    <w:rsid w:val="00FA7BB1"/>
    <w:rsid w:val="00FB0D6C"/>
    <w:rsid w:val="00FB1026"/>
    <w:rsid w:val="00FB1838"/>
    <w:rsid w:val="00FB1A38"/>
    <w:rsid w:val="00FB2040"/>
    <w:rsid w:val="00FB26E2"/>
    <w:rsid w:val="00FB35C6"/>
    <w:rsid w:val="00FB3678"/>
    <w:rsid w:val="00FB37F1"/>
    <w:rsid w:val="00FB3BA2"/>
    <w:rsid w:val="00FB4418"/>
    <w:rsid w:val="00FB4621"/>
    <w:rsid w:val="00FB4AB5"/>
    <w:rsid w:val="00FB5E0C"/>
    <w:rsid w:val="00FB6090"/>
    <w:rsid w:val="00FB7599"/>
    <w:rsid w:val="00FB7719"/>
    <w:rsid w:val="00FB7A20"/>
    <w:rsid w:val="00FB7D05"/>
    <w:rsid w:val="00FC0665"/>
    <w:rsid w:val="00FC07AD"/>
    <w:rsid w:val="00FC0A71"/>
    <w:rsid w:val="00FC0C2B"/>
    <w:rsid w:val="00FC122A"/>
    <w:rsid w:val="00FC1612"/>
    <w:rsid w:val="00FC1BB1"/>
    <w:rsid w:val="00FC1D25"/>
    <w:rsid w:val="00FC1F84"/>
    <w:rsid w:val="00FC267E"/>
    <w:rsid w:val="00FC2712"/>
    <w:rsid w:val="00FC28FC"/>
    <w:rsid w:val="00FC33DA"/>
    <w:rsid w:val="00FC3837"/>
    <w:rsid w:val="00FC3B83"/>
    <w:rsid w:val="00FC4907"/>
    <w:rsid w:val="00FC53D0"/>
    <w:rsid w:val="00FC5496"/>
    <w:rsid w:val="00FC57CC"/>
    <w:rsid w:val="00FC5AE5"/>
    <w:rsid w:val="00FC6591"/>
    <w:rsid w:val="00FC6AD5"/>
    <w:rsid w:val="00FC6BF4"/>
    <w:rsid w:val="00FC6F09"/>
    <w:rsid w:val="00FC7030"/>
    <w:rsid w:val="00FC7D57"/>
    <w:rsid w:val="00FD0A24"/>
    <w:rsid w:val="00FD0C33"/>
    <w:rsid w:val="00FD1773"/>
    <w:rsid w:val="00FD1FF1"/>
    <w:rsid w:val="00FD2400"/>
    <w:rsid w:val="00FD259D"/>
    <w:rsid w:val="00FD2E4E"/>
    <w:rsid w:val="00FD334E"/>
    <w:rsid w:val="00FD3439"/>
    <w:rsid w:val="00FD385B"/>
    <w:rsid w:val="00FD3A7C"/>
    <w:rsid w:val="00FD3D3D"/>
    <w:rsid w:val="00FD3F07"/>
    <w:rsid w:val="00FD4124"/>
    <w:rsid w:val="00FD43A0"/>
    <w:rsid w:val="00FD4806"/>
    <w:rsid w:val="00FD4DB9"/>
    <w:rsid w:val="00FD5112"/>
    <w:rsid w:val="00FD64C2"/>
    <w:rsid w:val="00FD684F"/>
    <w:rsid w:val="00FD6C01"/>
    <w:rsid w:val="00FD6EC6"/>
    <w:rsid w:val="00FD7585"/>
    <w:rsid w:val="00FD7941"/>
    <w:rsid w:val="00FD797F"/>
    <w:rsid w:val="00FD7C78"/>
    <w:rsid w:val="00FE038D"/>
    <w:rsid w:val="00FE059D"/>
    <w:rsid w:val="00FE085F"/>
    <w:rsid w:val="00FE0BE0"/>
    <w:rsid w:val="00FE0D65"/>
    <w:rsid w:val="00FE217F"/>
    <w:rsid w:val="00FE2D1E"/>
    <w:rsid w:val="00FE2F31"/>
    <w:rsid w:val="00FE315D"/>
    <w:rsid w:val="00FE3510"/>
    <w:rsid w:val="00FE3C64"/>
    <w:rsid w:val="00FE4646"/>
    <w:rsid w:val="00FE49FB"/>
    <w:rsid w:val="00FE4D3C"/>
    <w:rsid w:val="00FE51F4"/>
    <w:rsid w:val="00FE51FC"/>
    <w:rsid w:val="00FE53E6"/>
    <w:rsid w:val="00FE5682"/>
    <w:rsid w:val="00FE57FB"/>
    <w:rsid w:val="00FE5AB4"/>
    <w:rsid w:val="00FE5B8E"/>
    <w:rsid w:val="00FE63BA"/>
    <w:rsid w:val="00FE66B5"/>
    <w:rsid w:val="00FE66D0"/>
    <w:rsid w:val="00FE732E"/>
    <w:rsid w:val="00FE74CB"/>
    <w:rsid w:val="00FE7FF0"/>
    <w:rsid w:val="00FF01AC"/>
    <w:rsid w:val="00FF05FB"/>
    <w:rsid w:val="00FF06F9"/>
    <w:rsid w:val="00FF0E30"/>
    <w:rsid w:val="00FF14A9"/>
    <w:rsid w:val="00FF1969"/>
    <w:rsid w:val="00FF1FEB"/>
    <w:rsid w:val="00FF2707"/>
    <w:rsid w:val="00FF2932"/>
    <w:rsid w:val="00FF346C"/>
    <w:rsid w:val="00FF380B"/>
    <w:rsid w:val="00FF3B03"/>
    <w:rsid w:val="00FF3CCC"/>
    <w:rsid w:val="00FF41E3"/>
    <w:rsid w:val="00FF4454"/>
    <w:rsid w:val="00FF45B7"/>
    <w:rsid w:val="00FF46BC"/>
    <w:rsid w:val="00FF4EF5"/>
    <w:rsid w:val="00FF562E"/>
    <w:rsid w:val="00FF5932"/>
    <w:rsid w:val="00FF5B65"/>
    <w:rsid w:val="00FF6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41E05C9A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BDC"/>
    <w:rPr>
      <w:sz w:val="24"/>
      <w:szCs w:val="24"/>
      <w:lang w:val="en-GB"/>
    </w:rPr>
  </w:style>
  <w:style w:type="paragraph" w:styleId="Heading1">
    <w:name w:val="heading 1"/>
    <w:aliases w:val="BAR"/>
    <w:basedOn w:val="Normal"/>
    <w:next w:val="Normal"/>
    <w:link w:val="Heading1Char"/>
    <w:qFormat/>
    <w:rsid w:val="00983BDC"/>
    <w:pPr>
      <w:keepNext/>
      <w:jc w:val="center"/>
      <w:outlineLvl w:val="0"/>
    </w:pPr>
    <w:rPr>
      <w:b/>
      <w:bCs/>
      <w:lang w:val="ro-RO"/>
    </w:rPr>
  </w:style>
  <w:style w:type="paragraph" w:styleId="Heading2">
    <w:name w:val="heading 2"/>
    <w:basedOn w:val="Normal"/>
    <w:next w:val="Normal"/>
    <w:link w:val="Heading2Char"/>
    <w:qFormat/>
    <w:rsid w:val="00983BDC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983BDC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983BDC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983BDC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983BDC"/>
    <w:pPr>
      <w:keepNext/>
      <w:jc w:val="right"/>
      <w:outlineLvl w:val="5"/>
    </w:pPr>
    <w:rPr>
      <w:b/>
      <w:bCs/>
      <w:i/>
      <w:iCs/>
      <w:sz w:val="20"/>
      <w:lang w:val="ro-RO"/>
    </w:rPr>
  </w:style>
  <w:style w:type="paragraph" w:styleId="Heading7">
    <w:name w:val="heading 7"/>
    <w:basedOn w:val="Normal"/>
    <w:next w:val="Normal"/>
    <w:link w:val="Heading7Char"/>
    <w:qFormat/>
    <w:rsid w:val="00983BDC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983BDC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val="ro-RO" w:eastAsia="ro-RO"/>
    </w:rPr>
  </w:style>
  <w:style w:type="paragraph" w:styleId="Heading9">
    <w:name w:val="heading 9"/>
    <w:basedOn w:val="Normal"/>
    <w:next w:val="Normal"/>
    <w:link w:val="Heading9Char"/>
    <w:qFormat/>
    <w:rsid w:val="00983BDC"/>
    <w:pPr>
      <w:keepNext/>
      <w:outlineLvl w:val="8"/>
    </w:pPr>
    <w:rPr>
      <w:b/>
      <w:bCs/>
      <w:i/>
      <w:iCs/>
      <w:sz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BAR Char"/>
    <w:link w:val="Heading1"/>
    <w:rsid w:val="007C1F0F"/>
    <w:rPr>
      <w:b/>
      <w:bCs/>
      <w:sz w:val="24"/>
      <w:szCs w:val="24"/>
      <w:lang w:val="ro-RO"/>
    </w:rPr>
  </w:style>
  <w:style w:type="paragraph" w:customStyle="1" w:styleId="BARSTYLE">
    <w:name w:val="BARSTYLE"/>
    <w:basedOn w:val="Normal"/>
    <w:rsid w:val="00983BDC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noProof/>
      <w:sz w:val="22"/>
      <w:szCs w:val="20"/>
      <w:lang w:val="nl-NL"/>
    </w:rPr>
  </w:style>
  <w:style w:type="paragraph" w:styleId="Header">
    <w:name w:val="header"/>
    <w:basedOn w:val="Normal"/>
    <w:link w:val="HeaderChar"/>
    <w:rsid w:val="00983BD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983BD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83BDC"/>
  </w:style>
  <w:style w:type="paragraph" w:styleId="BlockText">
    <w:name w:val="Block Text"/>
    <w:basedOn w:val="Normal"/>
    <w:rsid w:val="00983BDC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983BDC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983BDC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983BDC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F1E05"/>
    <w:rPr>
      <w:color w:val="0000FF"/>
      <w:u w:val="single"/>
    </w:rPr>
  </w:style>
  <w:style w:type="character" w:styleId="FollowedHyperlink">
    <w:name w:val="FollowedHyperlink"/>
    <w:rsid w:val="00BF1E05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45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C4528"/>
    <w:rPr>
      <w:rFonts w:ascii="Tahoma" w:hAnsi="Tahoma" w:cs="Tahoma"/>
      <w:sz w:val="16"/>
      <w:szCs w:val="16"/>
      <w:lang w:val="en-GB"/>
    </w:rPr>
  </w:style>
  <w:style w:type="character" w:customStyle="1" w:styleId="Heading7Char">
    <w:name w:val="Heading 7 Char"/>
    <w:link w:val="Heading7"/>
    <w:rsid w:val="00871E73"/>
    <w:rPr>
      <w:rFonts w:ascii="Helvetica-R" w:hAnsi="Helvetica-R"/>
      <w:b/>
      <w:bCs/>
      <w:sz w:val="28"/>
      <w:szCs w:val="24"/>
      <w:lang w:val="en-GB"/>
    </w:rPr>
  </w:style>
  <w:style w:type="character" w:customStyle="1" w:styleId="Heading8Char">
    <w:name w:val="Heading 8 Char"/>
    <w:link w:val="Heading8"/>
    <w:rsid w:val="00871E73"/>
    <w:rPr>
      <w:rFonts w:ascii="Helvetica-R" w:hAnsi="Helvetica-R"/>
      <w:b/>
      <w:bCs/>
      <w:i/>
      <w:iCs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871E73"/>
    <w:rPr>
      <w:b/>
      <w:bCs/>
      <w:i/>
      <w:iCs/>
      <w:szCs w:val="24"/>
      <w:lang w:val="ro-RO"/>
    </w:rPr>
  </w:style>
  <w:style w:type="character" w:customStyle="1" w:styleId="HeaderChar">
    <w:name w:val="Header Char"/>
    <w:link w:val="Header"/>
    <w:rsid w:val="00871E73"/>
    <w:rPr>
      <w:sz w:val="24"/>
      <w:szCs w:val="24"/>
      <w:lang w:val="en-GB"/>
    </w:rPr>
  </w:style>
  <w:style w:type="character" w:customStyle="1" w:styleId="FooterChar">
    <w:name w:val="Footer Char"/>
    <w:link w:val="Footer"/>
    <w:rsid w:val="00871E73"/>
    <w:rPr>
      <w:sz w:val="24"/>
      <w:szCs w:val="24"/>
      <w:lang w:val="en-GB"/>
    </w:rPr>
  </w:style>
  <w:style w:type="character" w:customStyle="1" w:styleId="BodyTextChar">
    <w:name w:val="Body Text Char"/>
    <w:link w:val="BodyText"/>
    <w:rsid w:val="00871E73"/>
    <w:rPr>
      <w:rFonts w:ascii="Helvetica-R" w:hAnsi="Helvetica-R"/>
      <w:b/>
      <w:bCs/>
      <w:szCs w:val="24"/>
      <w:lang w:val="en-GB"/>
    </w:rPr>
  </w:style>
  <w:style w:type="character" w:customStyle="1" w:styleId="Heading2Char">
    <w:name w:val="Heading 2 Char"/>
    <w:link w:val="Heading2"/>
    <w:rsid w:val="00F00156"/>
    <w:rPr>
      <w:rFonts w:ascii="Helvetica-R" w:hAnsi="Helvetica-R"/>
      <w:b/>
      <w:bCs/>
      <w:szCs w:val="24"/>
      <w:lang w:val="en-GB"/>
    </w:rPr>
  </w:style>
  <w:style w:type="paragraph" w:customStyle="1" w:styleId="Style1">
    <w:name w:val="Style1"/>
    <w:basedOn w:val="Normal"/>
    <w:rsid w:val="00F00156"/>
    <w:pPr>
      <w:numPr>
        <w:numId w:val="1"/>
      </w:numPr>
    </w:pPr>
  </w:style>
  <w:style w:type="paragraph" w:styleId="ListBullet">
    <w:name w:val="List Bullet"/>
    <w:basedOn w:val="Normal"/>
    <w:uiPriority w:val="99"/>
    <w:unhideWhenUsed/>
    <w:rsid w:val="00DF71C6"/>
    <w:pPr>
      <w:numPr>
        <w:numId w:val="46"/>
      </w:numPr>
      <w:tabs>
        <w:tab w:val="clear" w:pos="360"/>
      </w:tabs>
      <w:ind w:left="0" w:firstLine="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4</TotalTime>
  <Pages>1</Pages>
  <Words>15314</Words>
  <Characters>87296</Characters>
  <Application>Microsoft Office Word</Application>
  <DocSecurity>0</DocSecurity>
  <Lines>727</Lines>
  <Paragraphs>204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DTP TIPAR</cp:lastModifiedBy>
  <cp:revision>6</cp:revision>
  <cp:lastPrinted>2012-08-09T05:47:00Z</cp:lastPrinted>
  <dcterms:created xsi:type="dcterms:W3CDTF">2026-10-22T07:15:00Z</dcterms:created>
  <dcterms:modified xsi:type="dcterms:W3CDTF">2026-10-22T08:57:00Z</dcterms:modified>
</cp:coreProperties>
</file>