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C371" w14:textId="77777777" w:rsidR="000A4419" w:rsidRPr="001A77EE" w:rsidRDefault="000A4419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0FE1A26C" w14:textId="133A039D" w:rsidR="000A4419" w:rsidRPr="001A77EE" w:rsidRDefault="000A4419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5E20BC69" w14:textId="77777777" w:rsidR="000A4419" w:rsidRDefault="000A4419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28E8E44F" w14:textId="77777777" w:rsidR="000A4419" w:rsidRDefault="000A441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98B6E37" w14:textId="77777777" w:rsidR="000A4419" w:rsidRDefault="000A4419">
      <w:pPr>
        <w:jc w:val="center"/>
        <w:rPr>
          <w:sz w:val="28"/>
        </w:rPr>
      </w:pPr>
    </w:p>
    <w:p w14:paraId="450FDA58" w14:textId="77777777" w:rsidR="000A4419" w:rsidRDefault="000A4419">
      <w:pPr>
        <w:jc w:val="center"/>
        <w:rPr>
          <w:sz w:val="28"/>
        </w:rPr>
      </w:pPr>
    </w:p>
    <w:p w14:paraId="0C383BD0" w14:textId="77777777" w:rsidR="000A4419" w:rsidRDefault="000A4419">
      <w:pPr>
        <w:jc w:val="center"/>
        <w:rPr>
          <w:sz w:val="28"/>
        </w:rPr>
      </w:pPr>
    </w:p>
    <w:p w14:paraId="1C945567" w14:textId="77777777" w:rsidR="000A4419" w:rsidRDefault="000A4419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019D1EA6" w14:textId="77777777" w:rsidR="000A4419" w:rsidRDefault="000A4419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03AD6BB3" w14:textId="77777777" w:rsidR="000A4419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6B3D0B2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F0957A5" w14:textId="77777777" w:rsidR="000A4419" w:rsidRDefault="000A441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4741AF6" w14:textId="77777777" w:rsidR="000A4419" w:rsidRDefault="000A441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453B0487" w14:textId="77777777" w:rsidR="000A4419" w:rsidRPr="00676A79" w:rsidRDefault="000A4419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0429973C" w14:textId="77777777" w:rsidR="000A4419" w:rsidRPr="00676A79" w:rsidRDefault="000A4419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4A9B8F0B" w14:textId="77777777" w:rsidR="000A4419" w:rsidRDefault="000A4419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A4419" w14:paraId="143EC0B5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CCB8651" w14:textId="77777777" w:rsidR="000A4419" w:rsidRDefault="000A4419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36ECABCA" w14:textId="77777777" w:rsidR="000A4419" w:rsidRDefault="000A4419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0874079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FC11E80" w14:textId="77777777" w:rsidR="000A4419" w:rsidRDefault="000A4419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EBBE559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95A60CC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B40474E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5BFC42F7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7A1F071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A9222C7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734CEC5B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9144482" w14:textId="77777777" w:rsidR="000A4419" w:rsidRDefault="000A4419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9952D55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AF8E440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39596B4E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6765326" w14:textId="77777777" w:rsidR="000A4419" w:rsidRDefault="000A4419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74609B0A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928BE5A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B1B55F0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2BCD0D3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0A3F336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5CB6402C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56C8C501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6F3A9C37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687D68D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0A4419" w14:paraId="51472FF5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6739F4B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CB2DB48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4934D98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3214A466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CF3B146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BE4AA91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E7031E0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13636DE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67E3A9FA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3FCD907" w14:textId="77777777" w:rsidR="000A4419" w:rsidRDefault="000A441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361EA907" w14:textId="77777777" w:rsidR="000A4419" w:rsidRDefault="000A441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307AF9C" w14:textId="77777777" w:rsidR="000A4419" w:rsidRDefault="000A4419">
      <w:pPr>
        <w:spacing w:line="192" w:lineRule="auto"/>
        <w:jc w:val="center"/>
      </w:pPr>
    </w:p>
    <w:p w14:paraId="48E8B2D6" w14:textId="77777777" w:rsidR="000A4419" w:rsidRDefault="000A4419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2219A4E" w14:textId="77777777" w:rsidR="000A4419" w:rsidRDefault="000A4419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7E295EA6" w14:textId="77777777" w:rsidR="000A4419" w:rsidRDefault="000A4419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14210EFA" w14:textId="77777777" w:rsidR="000A4419" w:rsidRPr="003447BC" w:rsidRDefault="000A4419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7D1A68A" w14:textId="77777777" w:rsidR="000A4419" w:rsidRPr="00A8307A" w:rsidRDefault="000A4419" w:rsidP="00516DD3">
      <w:pPr>
        <w:pStyle w:val="Heading1"/>
        <w:spacing w:line="360" w:lineRule="auto"/>
      </w:pPr>
      <w:r w:rsidRPr="00A8307A">
        <w:t>LINIA 100</w:t>
      </w:r>
    </w:p>
    <w:p w14:paraId="40EEFF42" w14:textId="77777777" w:rsidR="000A4419" w:rsidRPr="00A8307A" w:rsidRDefault="000A4419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0A4419" w:rsidRPr="00AB76B4" w14:paraId="1A7DDE5E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5C0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E0BE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A64F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05AB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34A43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C94A2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32EC0F3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D09A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87AF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38A5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EF4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6A0F60D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8DB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2AAC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F998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25B3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E7302CF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F9C43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C5A80BE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9E10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A818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772B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9383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381E861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DCE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F0D0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3572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340F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2F4C39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BE50C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59DEDBFE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A88E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3A3E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4549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D5BF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ED5D3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0A4419" w:rsidRPr="00AB76B4" w14:paraId="30BD019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CCA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7969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7CF0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6D382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0FDB07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2717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8890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C8E8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3CBF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4D28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3BB762B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16C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DEC7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4999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244CCE" w14:textId="77777777" w:rsidR="000A4419" w:rsidRPr="00AB76B4" w:rsidRDefault="000A441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A361DD" w14:textId="77777777" w:rsidR="000A4419" w:rsidRPr="00AB76B4" w:rsidRDefault="000A441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E2BC3" w14:textId="77777777" w:rsidR="000A4419" w:rsidRPr="00AB76B4" w:rsidRDefault="000A441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E118E77" w14:textId="77777777" w:rsidR="000A4419" w:rsidRPr="00AB76B4" w:rsidRDefault="000A441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42932EAB" w14:textId="77777777" w:rsidR="000A4419" w:rsidRPr="00AB76B4" w:rsidRDefault="000A441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3721BE2" w14:textId="77777777" w:rsidR="000A4419" w:rsidRPr="00AB76B4" w:rsidRDefault="000A441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464B2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7F85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E652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AD98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662DAD1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BE1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2D69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E2F3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66808B" w14:textId="77777777" w:rsidR="000A4419" w:rsidRPr="00AB76B4" w:rsidRDefault="000A4419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F5DF803" w14:textId="77777777" w:rsidR="000A4419" w:rsidRPr="00AB76B4" w:rsidRDefault="000A441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068AD" w14:textId="77777777" w:rsidR="000A4419" w:rsidRPr="00AB76B4" w:rsidRDefault="000A4419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1BC89AB" w14:textId="77777777" w:rsidR="000A4419" w:rsidRPr="00AB76B4" w:rsidRDefault="000A4419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A3047" w14:textId="77777777" w:rsidR="000A4419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ACE6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C877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53EAB" w14:textId="77777777" w:rsidR="000A4419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91CB37" w14:textId="77777777" w:rsidR="000A4419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0A4419" w:rsidRPr="00AB76B4" w14:paraId="7D23B1E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F00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4DCA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1FCC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7AA11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6F8246BE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73E0D5F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4B9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5A88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E4AD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294AA64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9A8C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D33A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0A4419" w:rsidRPr="00AB76B4" w14:paraId="7404805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177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A897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3E7CA5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AED2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7816A7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7909F4AF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0DFCCCB2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58A8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029E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5042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CEF3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2AAE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10076E9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856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429A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F703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6FF74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D6EDCE0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11C550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74E6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7A33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DDD4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B6E0A1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6CBE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9672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348D074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FA9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B406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1897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2F43F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21A0C4D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4F8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4160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E13E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DC34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9820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0346513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068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25E0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EF4B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FAC3B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2E8F4EC4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D8E7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ADE6BB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51D6AC6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3A01D3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CC8B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D5EF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FEF1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3E6E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EED3F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0A4419" w:rsidRPr="00AB76B4" w14:paraId="2FA597A1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9F4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7166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35E8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8F786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10BDDB0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49EF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2AD5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0AD0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A0DB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D76E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47702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0A4419" w:rsidRPr="00AB76B4" w14:paraId="3AB10E1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B5B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5BFC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47A81F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8D0A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A3E8F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BCED95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79743C3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6D59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C999D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DBF7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781F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0C42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1C43B76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611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B858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F614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A34F0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11BE43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460FCC2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7E5C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62B6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BE5C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6BBB21E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0FC4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BFE3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08E3058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D25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5515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E224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5646C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EE513B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2E0E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EB9E7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392B282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47B1243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7DC1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498A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479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333A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72884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0A4419" w:rsidRPr="00AB76B4" w14:paraId="75C22BC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D26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DA87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F85BE2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C592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4DA1F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1A40D6DE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FC2F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6452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8E74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E5CE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EBAEC" w14:textId="77777777" w:rsidR="000A4419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765C1A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226EC9B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7FE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4CE0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1B77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83BE7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29EE78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430D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3181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06F6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F2AC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8ABA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1D715CA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330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74A9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5303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6772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C960B9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702A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E0D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A3F7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0B9C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2E39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0B11CC0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AC9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5031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4E0C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FEE1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3CD99E2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54F6A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466F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E897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5AF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8D9A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7F7283C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20E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326A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E1F52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245A0B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E9F15E2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780A7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F62C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690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5B5A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7144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18E57B4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067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1E9D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5310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5C0EA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846AAC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238A1" w14:textId="77777777" w:rsidR="000A4419" w:rsidRPr="00AB76B4" w:rsidRDefault="000A441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37C5D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C9A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9C2417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738F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24748" w14:textId="77777777" w:rsidR="000A4419" w:rsidRPr="00AB76B4" w:rsidRDefault="000A4419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4E3D5AE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692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AAC0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CB669B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2CE9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CAF1A" w14:textId="77777777" w:rsidR="000A4419" w:rsidRPr="00AB76B4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4966B64" w14:textId="77777777" w:rsidR="000A4419" w:rsidRPr="00AB76B4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2810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C5E4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A6B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B505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4FAF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63381E0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3DF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32C7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D392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767CA" w14:textId="77777777" w:rsidR="000A4419" w:rsidRPr="00AB76B4" w:rsidRDefault="000A4419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56E3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16EB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27585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34034AE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C723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708C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717A7DB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79D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011E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AF0C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3EECA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4F5C95D2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C7C5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46B1AC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7BEE2F5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ACC2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80E1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1CBF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BB34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1F5DB9D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DEB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1169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C0E8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26049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0D8B13D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5B43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35E8A6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059A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C130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3496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3443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7BFC27C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4E1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0BD6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E9AE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68F671" w14:textId="77777777" w:rsidR="000A4419" w:rsidRPr="00AB76B4" w:rsidRDefault="000A4419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3302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C3A7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BB455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641F733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51C97" w14:textId="77777777" w:rsidR="000A4419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6CE7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6E717DD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3C6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99C7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4A71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AC2FF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82F0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0F110C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2B1CCDE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B14C2B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367E69C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AACD0D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4578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F330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4A07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C5BF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6C36E93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13F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81F9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0690437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9DA4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743F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39B7055E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5A83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2066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BF2B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AF56D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6311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6478306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FDE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55F8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FC63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9420F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6C0AC2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8E52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3C9CD21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518B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22C8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3F1A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AFBE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6D702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756A3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0A4419" w:rsidRPr="00AB76B4" w14:paraId="2369914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74E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3609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D7F9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F370B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337AED7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B34D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66E19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839C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CCF9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5E24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582D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5B88010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3CF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D74B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492E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43DD9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398BC8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461C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6F3A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D46C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1DBB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80DD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23A4304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DA3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C3F6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940F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D0DF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E9D3084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B20D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7608306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6884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7257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55B5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DDDE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87348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F6BC5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0A4419" w:rsidRPr="00AB76B4" w14:paraId="3B5C5BF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98A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9842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64B0AB0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F29D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47984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55868C14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8ADE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4AAE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CF89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8C9A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D435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C0A39C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993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F44BF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751D199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BBD9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56820F" w14:textId="77777777" w:rsidR="000A4419" w:rsidRPr="00AB76B4" w:rsidRDefault="000A4419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858B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F063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F5C1B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D3AA6" w14:textId="77777777" w:rsidR="000A4419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FA6AF" w14:textId="77777777" w:rsidR="000A4419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623B988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559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B7AF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6028376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2720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3DBAA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62D99E4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5E75A3C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9155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44A5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61F4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C2332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EF4A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624F963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782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074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0D3A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395D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12918F9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FF28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9133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318D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02BC031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31D2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6FC1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F0DA2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04EF104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399ECE5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4E1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B86B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C5F6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5466A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6EF3010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AC2F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5F60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BB62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07586AB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3835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280A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3009DEE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2F4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6B0A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37D3F76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6B9C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1EA3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B12776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A775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119CD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7951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FF92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6774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52D7296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A85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F17C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7BE0F98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172A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285CF0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D824F1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0D39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1FE2D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0F8A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F5B7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473F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A71AA1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97FD2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0A4419" w:rsidRPr="00AB76B4" w14:paraId="36C5961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B17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0A933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3837DF3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C45E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93B7B2" w14:textId="77777777" w:rsidR="000A4419" w:rsidRPr="00AB76B4" w:rsidRDefault="000A4419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1FAE149" w14:textId="77777777" w:rsidR="000A4419" w:rsidRPr="00AB76B4" w:rsidRDefault="000A4419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17B2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E1B2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553E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1BAC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87FE0" w14:textId="77777777" w:rsidR="000A4419" w:rsidRPr="00AB76B4" w:rsidRDefault="000A4419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CE84B3" w14:textId="77777777" w:rsidR="000A4419" w:rsidRPr="00AB76B4" w:rsidRDefault="000A4419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B76B4" w14:paraId="4441553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48F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A30E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3B2B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ACD0C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FD34814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0E7A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742E67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2C8FB74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075D43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A094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2F2D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9DF5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AEFC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1D0B2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A4419" w:rsidRPr="00AB76B4" w14:paraId="7728158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29D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44D6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9784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70C4F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C30237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D743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DF0D9C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7BDF285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B804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4E23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6F0D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2E71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0A4419" w:rsidRPr="00AB76B4" w14:paraId="4795281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A4E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6144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5946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B29B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CBD8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EDE2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D1B0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4B723FA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16D7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07E9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3F30412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E8C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E167F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1CC92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61CCF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601D87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C6F8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0FDB3A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A36A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09FBB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C9FB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77CE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7F92D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0A4419" w:rsidRPr="00AB76B4" w14:paraId="65C9800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5E3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B5724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B074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51EFCE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069653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D9FDD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CABECC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665F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25DA4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F3D2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A2CE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0A4419" w:rsidRPr="00AB76B4" w14:paraId="53045017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15E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08043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56FB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ABB678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983DE27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E5FB9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B291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3BB30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6EF0C886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99D5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5D25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2F3531A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6A9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A301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4452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D3F9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74ED183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79F39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4170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593FC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43EAF600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C347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5AA9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D8E829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54981DA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8A9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5C843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350654B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AB58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21E5BE" w14:textId="77777777" w:rsidR="000A4419" w:rsidRDefault="000A441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46774F43" w14:textId="77777777" w:rsidR="000A4419" w:rsidRDefault="000A441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A28A1BE" w14:textId="77777777" w:rsidR="000A4419" w:rsidRPr="00AB76B4" w:rsidRDefault="000A441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1F627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D00E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74885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60A8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ED2C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7B5F8342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DDA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1E973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5807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5E756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6CBBDC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C336A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D453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55BC5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5BE7A18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EC94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C8B7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AB76B4" w14:paraId="7D14AA5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872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D50C3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0485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751DFA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E0C0C3C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5F3E42EB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729A2B94" w14:textId="77777777" w:rsidR="000A4419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1F86B06C" w14:textId="77777777" w:rsidR="000A4419" w:rsidRPr="00075656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AE931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0BAFE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272F9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1E1185FD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DF1FC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9176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AB76B4" w14:paraId="023944A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454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6243C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8E62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2C75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155B4D6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74EFC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36DD9D7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284ABABD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5EAAFE3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A7F6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5F6B2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5DC8F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B483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0AF5AC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0A4419" w:rsidRPr="00AB76B4" w14:paraId="66A64E9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95E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5885A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CAF7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149970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14F276B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80384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C9BE260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3486DCB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7CA8D464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903C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1CDAB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BE8C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AAA0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7A7AD0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0A4419" w:rsidRPr="00AB76B4" w14:paraId="16B0DE4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0D2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19FE1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F3C0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8DADDB" w14:textId="77777777" w:rsidR="000A4419" w:rsidRPr="00AB76B4" w:rsidRDefault="000A4419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7538CF1" w14:textId="77777777" w:rsidR="000A4419" w:rsidRPr="00AB76B4" w:rsidRDefault="000A4419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2BFFC" w14:textId="77777777" w:rsidR="000A4419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09BF67F" w14:textId="77777777" w:rsidR="000A4419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A4C38B6" w14:textId="77777777" w:rsidR="000A4419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79285809" w14:textId="77777777" w:rsidR="000A4419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BC63AC5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967D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08502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B6D8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598AE" w14:textId="77777777" w:rsidR="000A4419" w:rsidRPr="00AB76B4" w:rsidRDefault="000A441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FFF0D60" w14:textId="77777777" w:rsidR="000A4419" w:rsidRPr="00AB76B4" w:rsidRDefault="000A441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0A4419" w:rsidRPr="00AB76B4" w14:paraId="44A2E0A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9EA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19513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0ED2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E665DA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3ADE4BF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6030C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FD0E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E1D56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4B3849E7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7FEB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32CC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C89FC5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23B7FDD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96A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E382C" w14:textId="77777777" w:rsidR="000A4419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3ECDDB35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F575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5C12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0B3D7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0067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3CD87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0A1E4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F6665" w14:textId="77777777" w:rsidR="000A4419" w:rsidRPr="001C2009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AB76B4" w14:paraId="572F86AE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0AE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75221" w14:textId="77777777" w:rsidR="000A4419" w:rsidRPr="00AB76B4" w:rsidRDefault="000A441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6BDFD" w14:textId="77777777" w:rsidR="000A4419" w:rsidRPr="00AB76B4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A37272" w14:textId="77777777" w:rsidR="000A4419" w:rsidRPr="00AB76B4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A4997" w14:textId="77777777" w:rsidR="000A4419" w:rsidRPr="00AB76B4" w:rsidRDefault="000A441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61F51" w14:textId="77777777" w:rsidR="000A4419" w:rsidRPr="00AB76B4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C2AD7" w14:textId="77777777" w:rsidR="000A4419" w:rsidRPr="00AB76B4" w:rsidRDefault="000A441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4044275D" w14:textId="77777777" w:rsidR="000A4419" w:rsidRPr="00AB76B4" w:rsidRDefault="000A441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6E98A" w14:textId="77777777" w:rsidR="000A4419" w:rsidRPr="00AB76B4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A02F0" w14:textId="77777777" w:rsidR="000A4419" w:rsidRPr="00AB76B4" w:rsidRDefault="000A4419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759CF83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A4B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1E2B6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33EFA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3D502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D0FA5E9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CC2F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B09071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9A20B8E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28A20B86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0CB59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613F7" w14:textId="77777777" w:rsidR="000A4419" w:rsidRPr="00AB76B4" w:rsidRDefault="000A441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89D5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7AA7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73EEC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0A4419" w:rsidRPr="00AB76B4" w14:paraId="64135C4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B28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0354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8697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1D19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DA1866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D4E3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9E946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DB0408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7963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99D0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B186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3D3A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0A8169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0A4419" w:rsidRPr="00AB76B4" w14:paraId="0F3E3D8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066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A8BDC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46D16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9A9B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E102785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8FDF3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5C3049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5938F8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38F6589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DB10F7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C1390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75D65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6BCB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1935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795693E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5F5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2052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DDCF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52404D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F79A4A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18ADD2D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D47F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43F60E4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4FC9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A3C8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14955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71B7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57186B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EAA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B95BC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058C318E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5C968" w14:textId="77777777" w:rsidR="000A4419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C9D27" w14:textId="77777777" w:rsidR="000A4419" w:rsidRPr="00AB76B4" w:rsidRDefault="000A4419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5E37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447A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D1846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90A0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64CA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3401B8D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81D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6851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BE25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965B6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03C47D1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C03E1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34D983F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663A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900E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4F14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98D6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0A4419" w:rsidRPr="00AB76B4" w14:paraId="10088BA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4B4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DB298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935DB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33D4B9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74747F97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44FC183" w14:textId="77777777" w:rsidR="000A4419" w:rsidRPr="00AB76B4" w:rsidRDefault="000A441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F8997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90E5F3D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88AE3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51D9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D6F97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EDB1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336E83E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4E4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1ADA5" w14:textId="77777777" w:rsidR="000A4419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F6118" w14:textId="77777777" w:rsidR="000A4419" w:rsidRDefault="000A441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CC9A82" w14:textId="77777777" w:rsidR="000A4419" w:rsidRPr="00AB76B4" w:rsidRDefault="000A441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2C5016F7" w14:textId="77777777" w:rsidR="000A4419" w:rsidRPr="00AB76B4" w:rsidRDefault="000A441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178DBBE1" w14:textId="77777777" w:rsidR="000A4419" w:rsidRPr="00AB76B4" w:rsidRDefault="000A441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D586B" w14:textId="77777777" w:rsidR="000A4419" w:rsidRPr="00AB76B4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5C4C3" w14:textId="77777777" w:rsidR="000A4419" w:rsidRPr="00AB76B4" w:rsidRDefault="000A441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A0FAE" w14:textId="77777777" w:rsidR="000A4419" w:rsidRPr="00AB76B4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65F871CE" w14:textId="77777777" w:rsidR="000A4419" w:rsidRPr="00AB76B4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2E5C0" w14:textId="77777777" w:rsidR="000A4419" w:rsidRPr="00AB76B4" w:rsidRDefault="000A441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4982B" w14:textId="77777777" w:rsidR="000A4419" w:rsidRDefault="000A4419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310EBD4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56C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85DDE" w14:textId="77777777" w:rsidR="000A4419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5DE20" w14:textId="77777777" w:rsidR="000A4419" w:rsidRDefault="000A441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F7283F" w14:textId="77777777" w:rsidR="000A4419" w:rsidRPr="00AB76B4" w:rsidRDefault="000A441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25CFE2B0" w14:textId="77777777" w:rsidR="000A4419" w:rsidRDefault="000A441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83FB2" w14:textId="77777777" w:rsidR="000A4419" w:rsidRPr="00AB76B4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FF06DA1" w14:textId="77777777" w:rsidR="000A4419" w:rsidRPr="00AB76B4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A646D" w14:textId="77777777" w:rsidR="000A4419" w:rsidRPr="00AB76B4" w:rsidRDefault="000A441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B6025" w14:textId="77777777" w:rsidR="000A4419" w:rsidRPr="00AB76B4" w:rsidRDefault="000A441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44E46" w14:textId="77777777" w:rsidR="000A4419" w:rsidRPr="00AB76B4" w:rsidRDefault="000A441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B9D4F" w14:textId="77777777" w:rsidR="000A4419" w:rsidRDefault="000A4419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2490E0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6E5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5CAC2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5610556F" w14:textId="77777777" w:rsidR="000A4419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A5ED0" w14:textId="77777777" w:rsidR="000A4419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042315" w14:textId="77777777" w:rsidR="000A4419" w:rsidRPr="00AB76B4" w:rsidRDefault="000A4419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2CE72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6C1E1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8C61B" w14:textId="77777777" w:rsidR="000A4419" w:rsidRPr="00AB76B4" w:rsidRDefault="000A441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4CCE8" w14:textId="77777777" w:rsidR="000A4419" w:rsidRPr="00AB76B4" w:rsidRDefault="000A441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5A49D" w14:textId="77777777" w:rsidR="000A4419" w:rsidRDefault="000A441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783AD96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DBA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40BE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8B200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D155C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3D04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B690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7FA0B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31B0580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EE5D4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3E09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215D105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AC7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E572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10F2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9DE537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446F2587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F8ED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18FCB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3F47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72A7D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5D765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543A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71A1E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0A4419" w:rsidRPr="00AB76B4" w14:paraId="77DCF54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588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A2AF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EDE02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7C6DE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505322D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2C82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FA672C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D8BD0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996C3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9756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9E3F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AB0B4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0A4419" w:rsidRPr="00AB76B4" w14:paraId="3B414CC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146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CD5FB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6C99EB0D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B4F00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72A7D0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09CB738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72DC552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1F7BCCC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2A81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6525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2B0DA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7405C" w14:textId="77777777" w:rsidR="000A4419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CE6DB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54AA564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4E3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20DA4" w14:textId="77777777" w:rsidR="000A4419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22F1B" w14:textId="77777777" w:rsidR="000A4419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26198A" w14:textId="77777777" w:rsidR="000A4419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EB134" w14:textId="77777777" w:rsidR="000A4419" w:rsidRPr="00AB76B4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0EB37" w14:textId="77777777" w:rsidR="000A4419" w:rsidRPr="00AB76B4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C4FDB" w14:textId="77777777" w:rsidR="000A4419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2EF06B36" w14:textId="77777777" w:rsidR="000A4419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DCA9C" w14:textId="77777777" w:rsidR="000A4419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2B444" w14:textId="77777777" w:rsidR="000A4419" w:rsidRDefault="000A4419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38785BF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461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8F27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97A9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41E7A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45FB20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63C91C6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148B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683FBB5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70030C9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006CCB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8EDA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344E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7A5E3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3F05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526FB4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50E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5618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BF12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A049D3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2D3D14DF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6742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EB3888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88AC83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6F2FBFE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18CD6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49CB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D3AC6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4A86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DD558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0A4419" w:rsidRPr="00AB76B4" w14:paraId="264F81E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A77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F3D72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5279E" w14:textId="77777777" w:rsidR="000A4419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D8CC7" w14:textId="77777777" w:rsidR="000A4419" w:rsidRPr="00AB76B4" w:rsidRDefault="000A4419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D5E607F" w14:textId="77777777" w:rsidR="000A4419" w:rsidRPr="00AB76B4" w:rsidRDefault="000A4419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8B67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BB969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4B901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462A164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4B2F9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2E1DB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1FC4422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36C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F75C9" w14:textId="77777777" w:rsidR="000A4419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54B67A88" w14:textId="77777777" w:rsidR="000A4419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79D6D" w14:textId="77777777" w:rsidR="000A4419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AF5FA0" w14:textId="77777777" w:rsidR="000A4419" w:rsidRPr="00AB76B4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44EDF" w14:textId="77777777" w:rsidR="000A4419" w:rsidRPr="00AB76B4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2A15F" w14:textId="77777777" w:rsidR="000A4419" w:rsidRPr="00AB76B4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583C4" w14:textId="77777777" w:rsidR="000A4419" w:rsidRDefault="000A441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CD045" w14:textId="77777777" w:rsidR="000A4419" w:rsidRDefault="000A441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EA747" w14:textId="77777777" w:rsidR="000A4419" w:rsidRDefault="000A4419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641BC66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D46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11AC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2EED6BE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189D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289F4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3C12FEA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3FBF27AD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361F2BD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9FCC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40A8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4D6F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7166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40785" w14:textId="77777777" w:rsidR="000A4419" w:rsidRPr="00AB76B4" w:rsidRDefault="000A441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43A174CC" w14:textId="77777777" w:rsidR="000A4419" w:rsidRPr="00AB76B4" w:rsidRDefault="000A441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40A9D23" w14:textId="77777777" w:rsidR="000A4419" w:rsidRPr="00AB76B4" w:rsidRDefault="000A441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463B1830" w14:textId="77777777" w:rsidR="000A4419" w:rsidRPr="00AB76B4" w:rsidRDefault="000A441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7D65CAF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070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2AA08" w14:textId="77777777" w:rsidR="000A4419" w:rsidRPr="00AB76B4" w:rsidRDefault="000A441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1AC81" w14:textId="77777777" w:rsidR="000A4419" w:rsidRPr="00AB76B4" w:rsidRDefault="000A441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53A229" w14:textId="77777777" w:rsidR="000A4419" w:rsidRPr="00AB76B4" w:rsidRDefault="000A441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080DBCF" w14:textId="77777777" w:rsidR="000A4419" w:rsidRPr="00AB76B4" w:rsidRDefault="000A441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D50AB" w14:textId="77777777" w:rsidR="000A4419" w:rsidRPr="00AB76B4" w:rsidRDefault="000A441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C79FF" w14:textId="77777777" w:rsidR="000A4419" w:rsidRPr="00AB76B4" w:rsidRDefault="000A441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12F96" w14:textId="77777777" w:rsidR="000A4419" w:rsidRPr="00AB76B4" w:rsidRDefault="000A441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15FB6264" w14:textId="77777777" w:rsidR="000A4419" w:rsidRPr="00AB76B4" w:rsidRDefault="000A441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A4216" w14:textId="77777777" w:rsidR="000A4419" w:rsidRPr="00AB76B4" w:rsidRDefault="000A441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622D5" w14:textId="77777777" w:rsidR="000A4419" w:rsidRPr="00AB76B4" w:rsidRDefault="000A441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A32FAE0" w14:textId="77777777" w:rsidR="000A4419" w:rsidRPr="00AB76B4" w:rsidRDefault="000A441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10CF57BE" w14:textId="77777777" w:rsidR="000A4419" w:rsidRPr="00AB76B4" w:rsidRDefault="000A441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0A4419" w:rsidRPr="00AB76B4" w14:paraId="3757458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853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EB75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C8A6D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97612C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4E77AC33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60AD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B1D5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2869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37C0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A9C9E" w14:textId="77777777" w:rsidR="000A4419" w:rsidRPr="00AB76B4" w:rsidRDefault="000A441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0A4419" w:rsidRPr="00AB76B4" w14:paraId="3EB6890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DD4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FBE1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C5544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FF488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4A4F5A5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7770BF09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DC57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3030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E5FA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3807743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120F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A812A" w14:textId="77777777" w:rsidR="000A4419" w:rsidRPr="00AB76B4" w:rsidRDefault="000A441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21A1580" w14:textId="77777777" w:rsidR="000A4419" w:rsidRPr="00AB76B4" w:rsidRDefault="000A441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B7C968" w14:textId="77777777" w:rsidR="000A4419" w:rsidRPr="00AB76B4" w:rsidRDefault="000A441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0A4419" w:rsidRPr="00AB76B4" w14:paraId="428C8B0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A65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3E2D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25BE7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CC61D2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CD171E8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BA91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C62F96D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7A02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855B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DC50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D163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EAAA1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0A4419" w:rsidRPr="00AB76B4" w14:paraId="78A027B5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4E6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1B9F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88464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5B9845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4ED3B6C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D8C7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ED22DC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3443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D0E2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3F682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4BE6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787153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0A4419" w:rsidRPr="00AB76B4" w14:paraId="5A50579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518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5F5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88E7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F1644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7962C34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AD09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091C51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343DE9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DBE7C9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EF98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8C61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D31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613C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C1FE9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0A4419" w:rsidRPr="00AB76B4" w14:paraId="172B862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53C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6EE0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6829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8CEB52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A2C640F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60E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1E36E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CBE04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27C9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27E3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15AF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46AFAF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0A4419" w:rsidRPr="00AB76B4" w14:paraId="644258D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D35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5D75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3FE4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7DB39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65EA51A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0D813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D9E0DA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F3EE0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BE47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8F2A3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13AA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53A73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0A4419" w:rsidRPr="00AB76B4" w14:paraId="626C67F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3AD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5AC5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21AF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124662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E22FBB7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F545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3D55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D3483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47CB9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1BE1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356B9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0A4419" w:rsidRPr="00AB76B4" w14:paraId="3233FF9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B49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6E03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4C7D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37AD7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16C6DFD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43B4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21D3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83A8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900B7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D398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0A4419" w:rsidRPr="00AB76B4" w14:paraId="59C5026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91F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C188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5D98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795EB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F8F2BD8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1BE4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DAE9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EC56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8846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CE1F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0A4419" w:rsidRPr="00AB76B4" w14:paraId="6425DBB9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8B5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49B93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104C9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115735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14B5679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1235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F62F8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9A7C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6E7D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99B3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5005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5B2EF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0A4419" w:rsidRPr="00AB76B4" w14:paraId="156145B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3D2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6893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AE0B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ABAF4F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47159F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6B945022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3238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709E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483B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CF8C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12EE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7278092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13C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C113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CF147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0EE29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19D6BAA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F38519D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FF3B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57ABD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2748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D775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95BE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014D4DE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313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32EE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76AAD7F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C083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448FAF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048F4A8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EA0D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CD003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4EB9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FCED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FAC2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37FBE54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A39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E363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3D20F" w14:textId="77777777" w:rsidR="000A4419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E707A" w14:textId="77777777" w:rsidR="000A4419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7E9DC8CA" w14:textId="77777777" w:rsidR="000A4419" w:rsidRPr="00AB76B4" w:rsidRDefault="000A441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CF0B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C1FD0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D14EE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6218A1E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945D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9E25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1CC8267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13A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6203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257DD8A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E8617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B1C5D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D9BE6DE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4864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00B0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44FC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57AA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E5D8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6FB20BF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A1A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267E1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3AD7EA2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E6B4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55FF9" w14:textId="77777777" w:rsidR="000A4419" w:rsidRPr="00AB76B4" w:rsidRDefault="000A441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C5FB89D" w14:textId="77777777" w:rsidR="000A4419" w:rsidRPr="00AB76B4" w:rsidRDefault="000A441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A1AC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12F0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64CB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96677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CAB3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0A4419" w:rsidRPr="00AB76B4" w14:paraId="3D2CA81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D80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66CC4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25A78E72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06CD4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BCA73" w14:textId="77777777" w:rsidR="000A4419" w:rsidRPr="00AB76B4" w:rsidRDefault="000A4419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002518E" w14:textId="77777777" w:rsidR="000A4419" w:rsidRPr="00AB76B4" w:rsidRDefault="000A4419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F7BC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BFD7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7DAAD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D293D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3F5E2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5BFA388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045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79DB3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4D19A2AF" w14:textId="77777777" w:rsidR="000A4419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2F86D" w14:textId="77777777" w:rsidR="000A4419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815A2C" w14:textId="77777777" w:rsidR="000A4419" w:rsidRPr="00AB76B4" w:rsidRDefault="000A441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F6D051A" w14:textId="77777777" w:rsidR="000A4419" w:rsidRPr="00AB76B4" w:rsidRDefault="000A441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99C5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FDD5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C539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F85AD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7EBB5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60B8D0E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483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B4B0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58F99FC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3B8D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87BDC5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6F87ED2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0FE8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15E7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25B9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F9D12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99BB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6669395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9BB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A8FB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5498CC4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0B2D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3A3BD9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416C7D4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CDB3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3C173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1302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0CD57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24A8A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33251FF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C807083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0A4419" w:rsidRPr="00AB76B4" w14:paraId="0338DC3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94A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5ABC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BB45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92D056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C4F65CE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185A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01349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087E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358B4F9D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9FCA6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E3224" w14:textId="77777777" w:rsidR="000A4419" w:rsidRDefault="000A4419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364DA5" w14:textId="77777777" w:rsidR="000A4419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74D801E" w14:textId="77777777" w:rsidR="000A4419" w:rsidRPr="00AB76B4" w:rsidRDefault="000A4419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0A4419" w:rsidRPr="00AB76B4" w14:paraId="4E2A62D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D66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4493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A9F9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6A7746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66E6A1C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4E9780E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A0A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B31257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36E1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45EE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A5E7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7209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0FBC607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13C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7415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02A28458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BE05D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9B29B2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B62A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4D4C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4631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92532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4B47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3619B50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C59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3191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54C68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12A90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95ACF06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4E4A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3F15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DA1F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ECA7B9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3E596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B78E4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0E7CCEF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53C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43C99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BE5B4D7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76E4C" w14:textId="77777777" w:rsidR="000A4419" w:rsidRPr="00AB76B4" w:rsidRDefault="000A441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F63C8" w14:textId="77777777" w:rsidR="000A4419" w:rsidRPr="00AB76B4" w:rsidRDefault="000A441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C13A109" w14:textId="77777777" w:rsidR="000A4419" w:rsidRPr="00AB76B4" w:rsidRDefault="000A441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815A4A5" w14:textId="77777777" w:rsidR="000A4419" w:rsidRDefault="000A441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315A27A2" w14:textId="77777777" w:rsidR="000A4419" w:rsidRPr="0068517F" w:rsidRDefault="000A441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F3596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79D1F" w14:textId="77777777" w:rsidR="000A4419" w:rsidRPr="00AB76B4" w:rsidRDefault="000A441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3A219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E923E" w14:textId="77777777" w:rsidR="000A4419" w:rsidRPr="00AB76B4" w:rsidRDefault="000A441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D235A" w14:textId="77777777" w:rsidR="000A4419" w:rsidRDefault="000A441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B1EA78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1A9F51B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BD9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2E86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9C1DA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4EC89F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C73627E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63060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9CA99F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21A7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EDAE5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408F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97EBA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0A4419" w:rsidRPr="00AB76B4" w14:paraId="2A51319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3FB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ECA0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8A50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304334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18F022C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33B7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1DD44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62FC3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3490B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618EB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6B4C1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0A4419" w:rsidRPr="00AB76B4" w14:paraId="3E435B1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7A2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1D24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DA20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E8AB1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5EB6417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BC49C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62710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824DD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B190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B630E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3D732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166A83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C84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2A28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791251EF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E3AE1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85A9B9" w14:textId="77777777" w:rsidR="000A4419" w:rsidRPr="00AB76B4" w:rsidRDefault="000A441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CEBD6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02B1C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2BE1E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462C9" w14:textId="77777777" w:rsidR="000A4419" w:rsidRPr="00AB76B4" w:rsidRDefault="000A441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E8359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451CE5D" w14:textId="77777777" w:rsidR="000A4419" w:rsidRPr="00AB76B4" w:rsidRDefault="000A441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1D39473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1FE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292E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610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96BFC3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B474A5E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28FCF0A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853B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F62C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2079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5C509F3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9ECD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F8304" w14:textId="77777777" w:rsidR="000A4419" w:rsidRDefault="000A441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E520FEA" w14:textId="77777777" w:rsidR="000A4419" w:rsidRPr="00AB76B4" w:rsidRDefault="000A441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4414B0A2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069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FE864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71FB9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CE2A6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63E452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EFD3C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9CD86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6027CAF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1A1C80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684C3F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0E5F80F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00E3B5E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C6833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A57B9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8389F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511D2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2AD8392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049D90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042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B21D9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25411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3F853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5E5BE9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CCDBC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63183AF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339B994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5440C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4652D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E594D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8CE56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3E9613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440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F7846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9E7F8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8FA62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FE6EC6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08266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B50D7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D33B5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995F9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F4E08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5739A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4B402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0A4419" w:rsidRPr="00AB76B4" w14:paraId="03C34DB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C87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11E02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D2729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407D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C2E9BC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1AE9B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86371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FCBDC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0A6E1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2F260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D3A08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0A4419" w:rsidRPr="00AB76B4" w14:paraId="5C1E8ED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2F0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DF3A8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D50C0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3C6C1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20AD97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45656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50CD1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D95BB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A0BD0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80497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8F8CE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0A4419" w:rsidRPr="00AB76B4" w14:paraId="70F98BF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4B5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08E06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5996D30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2A58C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9CD51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CA6899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F8A02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2594A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C5586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DD8A6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12D48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706F18D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1941A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0A4419" w:rsidRPr="00AB76B4" w14:paraId="07F4101E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A31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8A2B2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A784E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A1D7F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E8422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3FB1C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E95168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8E526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FCCC1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2EFD9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C3D5F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0A4419" w:rsidRPr="00AB76B4" w14:paraId="6402819C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08E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31034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5846B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E891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FF102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1C64B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151910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36C39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FA5B3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89FB1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71637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0A4419" w:rsidRPr="00AB76B4" w14:paraId="305AD9EE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174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112EA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377C1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9F18B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D836F4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50F85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B5423F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F5302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43EA3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7DB28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36976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0A4419" w:rsidRPr="00AB76B4" w14:paraId="39C3DF07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49F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8C6B2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F7B7B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0E88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AF5BAE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10999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7E230E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7B7E3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A5CB7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7B52A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1E698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0A4419" w:rsidRPr="00AB76B4" w14:paraId="489834DA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DEB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0F8A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F685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82DDB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280CF7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39FC3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34B0AA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426A45C5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2037282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594C93D5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69D02B78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08A4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6F23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7B34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474B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0E81D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B76B4" w14:paraId="618B29DA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72E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5BED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8438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F2AB8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CABBAC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84DFD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C44AE82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7BBF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3E86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764E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6AF3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7C746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B76B4" w14:paraId="0A1E2775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692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B2E7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37C4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2935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D0B669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C9876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1B14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A8C1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C468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9DD5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751D005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71D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84A1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FB11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09C3E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8AD5B3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064AE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73470B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7C79571F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6103034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616231E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5A4E02C6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DCD4DB4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482AE22F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3033FF37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55D2A829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A1C2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746F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AEF3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7D74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EA0DB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B76B4" w14:paraId="4F2F798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FCB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338A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1F4E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5C1FC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E3BC61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A83F8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18159C5C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101C320B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8817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AEE1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DF0D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CDF7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869C8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B76B4" w14:paraId="5586DAE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EAE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E106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84F0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DADC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BD124B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AE78F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239A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BB52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16A19D9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69BF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9455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D25FDD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1414087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58B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D3B2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573E6E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DA5D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05AA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623D82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7827E4D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337C5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F397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B525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350A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9666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7BACB3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68CF073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187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779C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768C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2BC85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2B1FCA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6C2AC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CD7342C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6F96735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68F93352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3B32AD2D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A6FC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E729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DFFA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4FDA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950AE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0A4419" w:rsidRPr="00AB76B4" w14:paraId="3CD992B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D2F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70C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7657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CBEC1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52CAC6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EF642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D9A3212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F7FAC30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D8A7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71AE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FF7E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6D0B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217D8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0A4419" w:rsidRPr="00AB76B4" w14:paraId="0B222B8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34D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D3AE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A596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73F9C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F42978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B9AB0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2A35F8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5316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4184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32A1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1875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0A4419" w:rsidRPr="00AB76B4" w14:paraId="3CCD6BD7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13B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0B4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491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457D8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7EC6D7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F6F00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0AC242DF" w14:textId="77777777" w:rsidR="000A4419" w:rsidRPr="00AB76B4" w:rsidRDefault="000A441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C1FC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B188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92F6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CC1D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A5F24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534C9A6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A4419" w:rsidRPr="00AB76B4" w14:paraId="35264B06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F6F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43B3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17C2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24108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A9BAFC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3A58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73E33C3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AA91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64C7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F90F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8847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5E4FC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0A4419" w:rsidRPr="00AB76B4" w14:paraId="63462D38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E99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6197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C2C1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384C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FC9C91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5634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2EA3C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1A4D4B2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9E74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B224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FE00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34B2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0A4419" w:rsidRPr="00AB76B4" w14:paraId="2AA8E6E9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9D5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D6D2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0DEC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0983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49C813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547B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6DD8B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1B1F505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B595F5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A4DC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6198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EABF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7B45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2E3B6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0A4419" w:rsidRPr="00AB76B4" w14:paraId="6360E5F6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36F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D402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3AF40E5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7BD9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1C98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3DEC772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35DA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D4EC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4D49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D18B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B3A7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35DDFD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576F50B3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0AA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D4F6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D453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5449E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5A432B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73A130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59F90C7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04D6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570C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3993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95AC66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A1FF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8B8D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474905C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A4419" w:rsidRPr="00AB76B4" w14:paraId="1956E330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BFB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29D6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D750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F43A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9B2C9F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AC4F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1635FC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2C5ED8B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DABF85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963B72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75B21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F4B7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000C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9E02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A06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E0E97CC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605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A8A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EE12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20532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422218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3C6C501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24A6B3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FC81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AF8A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245F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39F2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E57E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6C89DF4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625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4BA9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80CA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A208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D6FE92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FBFB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B1E8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E364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4D52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1013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17A0162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86F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665B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5719930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A09B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C3CF0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0EB258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C676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83B8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F9BA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4944378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4182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F7AA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6840C3B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745DF06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6AA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B6C3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4962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6184A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22BBC5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500C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B2AA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05C8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416982C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BC65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3F51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0A4419" w:rsidRPr="00AB76B4" w14:paraId="6A88AAA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A8F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6FE7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DF28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CEEFB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64CE961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461F2E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B1B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E372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6E18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6FCB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AD2D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16BB52B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830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ADD36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344564D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B630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53D1B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54A1848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6964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FC3B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4E80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526A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7FE8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0EF401F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E9C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847D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8E71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95102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3398882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AFEB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196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C7DE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10679ED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5DC0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7A3C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0F0B61D2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F20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141E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9ED5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A32C3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35E560A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BB9B27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1851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B536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AF83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174E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EA5C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6AD2CABB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7F8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DD19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58AD418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7A51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472E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0DF8560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8B25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E9A1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AEA3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8ACE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E011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82CD42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581B62A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528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3FDB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8E6B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7CBC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8016E3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A3B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5CAEBA2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89B7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05B7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222D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FBC4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0669F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0A4419" w:rsidRPr="00AB76B4" w14:paraId="48A1592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40C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288B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331A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0428A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498AB3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C61C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2A70B7A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1AAA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D8D1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B31F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9369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D0E30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0A4419" w:rsidRPr="00AB76B4" w14:paraId="788CAEAC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2B6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CAA8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78E4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AB312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F8AB2C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AAE2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9F6F67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9075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BA0F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A460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C189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07066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A4419" w:rsidRPr="00AB76B4" w14:paraId="5380F87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EAD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F9C7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250F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6884A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AB680C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6C79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3539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A344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5383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AE32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6875E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0A4419" w:rsidRPr="00AB76B4" w14:paraId="5230A36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A2C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5D40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3EB6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7BC18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6BC982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C262C3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C2E1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A0069F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D10A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3AE4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2BA8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BB9B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C1F147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A54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635C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28950A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9110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02AD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38B945E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AFAF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BCF3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9753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322C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973D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127D477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10CF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C5E7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0CE2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F2711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60EA141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0A24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0C2F1A7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0616634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23EB68C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192010F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75F5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192B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6C8C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25B8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411793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A33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5A8F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0CA8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97587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B2AA86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E8A4A1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9E8D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663A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B19C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89BA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8C7A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65F3C2C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EBE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A04F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225D0C5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F173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1A2F8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159E681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C4BF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339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B10E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5872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FA7D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826721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0A4419" w:rsidRPr="00AB76B4" w14:paraId="134F694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581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501C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67917CA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7818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E0419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6A408D1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089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357E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2AF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CE46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21BE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22F45AE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63CB132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356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AEF1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2C37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2313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36E68AD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4568D94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4791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4385802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339F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420C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875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65FE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353D06EA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123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9931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B807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B33C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25EF8E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07FABB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B06E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F75066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3EE5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A832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62DF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DF21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7BE08BE5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1F7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6031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2AAA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8DD4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07E7B4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F4C6ED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6223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79AD99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A995DC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E72E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BE8A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A3B5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37A8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184CEFF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BDE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8844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5378924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FB35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E0B1E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2915D0D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8E35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5DB9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6140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B717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DA88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17A7B81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4579E77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B7E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42FF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01E6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2AED9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0EAB9F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C097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5534464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7A5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A3B1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8BE6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CB32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22D60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0A4419" w:rsidRPr="00AB76B4" w14:paraId="74B9273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C18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D2BF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C66F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57E3F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DD104F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9800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572759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73B1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3A60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4E99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2A65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7438F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0A4419" w:rsidRPr="00AB76B4" w14:paraId="5388480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C65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F012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1B7BBBB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C213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F2D90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6E7CB53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1BAE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1BC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5C3E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8BB7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BF87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5B96B2D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D0A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401D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75BE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DEC7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FF442A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8ADE2D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390B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232C08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1AA6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4033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B68B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CD5E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6CAA2745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DD9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CAA8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680C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07A25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AECD9F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2050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038084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3709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39CB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0C9E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D72E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7E3B0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0A4419" w:rsidRPr="00AB76B4" w14:paraId="3CE4965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6BB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E29D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704B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C35D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14A921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4129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6D908C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2E52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D023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B196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95B7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A65A5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0A4419" w:rsidRPr="00AB76B4" w14:paraId="37948AA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868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E041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EF94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DD473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12A6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8C5423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628AB8D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EE1B6B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A930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7F8D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1526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20EA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46291E7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3281C5F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0A4419" w:rsidRPr="00AB76B4" w14:paraId="2717E795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983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4448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4F07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ACD5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A046BF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6AE585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EEBB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526F3C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263CB2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55C5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3CF2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F779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AD27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2E5D57C3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114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A11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6A4D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EF338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099D22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820473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9A88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7FA43A2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87F7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F4EE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2B6C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9E4D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2C54093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A24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AD18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5811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E6F14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2C21B8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BA7373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D96F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39549B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AA07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BCA8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5854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6750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27E988B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AED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D224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801A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53A4E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BE91D5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73EA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BCBD21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8213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DFDF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3AF5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962B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ECA10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0A4419" w:rsidRPr="00AB76B4" w14:paraId="3D1ED456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B1A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EF1D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25518CD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500F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34DB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4DDA1A1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884D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C9EF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C584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8C1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2F2B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6BC69A6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:rsidRPr="00AB76B4" w14:paraId="21365EC5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BC9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39C1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4406D5E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99CD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12E9B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49C730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60F6EA0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7B7CF7B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04390EC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1BF8277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F6EF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0553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2F3C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E10D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9379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63B30888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66E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ECD1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EBA0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23941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41F5A97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4575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65A4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3055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5EF03AC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B1D1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8A5F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37D900EA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3E8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A4A7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84C8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D2DA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7FCA87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72D6FC4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8E19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62A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9B55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2A4E196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06B1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A1F5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2E0097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0A4419" w:rsidRPr="00AB76B4" w14:paraId="04AB2355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D83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698B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D277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60575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703DDF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7A832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5AC60FB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4111365B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4C5F0B3D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53EF641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0B7A0651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0F7B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BFA5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0247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4A86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3E2F5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0A4419" w:rsidRPr="00AB76B4" w14:paraId="379CE312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17C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7BAA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F991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FEE3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2103E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55DBC8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10DD8FE1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566E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9A6A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B1C6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623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BFF16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0A4419" w:rsidRPr="00AB76B4" w14:paraId="79A04A1E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FD8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E3C0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08D9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3A4A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611791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FEF1B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64A0AC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7D74B35B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0111B834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1FD44609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D8F8204" w14:textId="77777777" w:rsidR="000A4419" w:rsidRPr="00AB76B4" w:rsidRDefault="000A441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BA20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34B6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FBB4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F7F7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7A8DD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0A4419" w:rsidRPr="00AB76B4" w14:paraId="10736696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590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B822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D2FF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F6051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72E7F4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DD58F8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0D61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51D6D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CEA6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A211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4C38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EE1A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605EDB8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54D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ABFD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E0E4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72AC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0E05AA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A035E8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E96B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9E33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EC04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30A9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AB99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9FC718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A5A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8E3A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300B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1E83F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CB918E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E54E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F0AFD3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16A7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E539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A759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E0D9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3CAE6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0A4419" w:rsidRPr="00AB76B4" w14:paraId="20E12939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168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C7A3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9276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AA18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70F431A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0C9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BCDD05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F550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EC8D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B8FE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CB32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0A4419" w:rsidRPr="00AB76B4" w14:paraId="0F698DDD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2B9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F854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833A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A379F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798AFE2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5F18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A4F47D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3083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F50B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9615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90C8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B30F9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0A4419" w:rsidRPr="00AB76B4" w14:paraId="055C464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1CB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F8D7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33CB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DFA1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70F757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9D92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AC8A4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742A3B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028F3AA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9378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5599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A00B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B568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E39F2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0A4419" w:rsidRPr="00AB76B4" w14:paraId="0E03F162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A9E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ECF2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E617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DD89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25AE1E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9854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9BDD4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1D849B6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A712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3712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8E7C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052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387C4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0A4419" w:rsidRPr="00AB76B4" w14:paraId="3E0FF7B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E45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6B53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0293DFB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B5C2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B461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E8CF64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60D13A1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55AF647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D313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5257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AA84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5D30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C9DD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5D9A4FB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845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5F64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5930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644D8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CCBC90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B814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55CB977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7E7EE18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E2F4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8F57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E7A7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C76E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40C60E4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EFC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E5AC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DEBB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9DB9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0CFA54E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8C17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5143DDD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33A307B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106C5D5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284676C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324685E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568BED2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68D4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76E0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5F9F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2206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324D2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0A4419" w:rsidRPr="00AB76B4" w14:paraId="00F70CEB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CBF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5F82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EBA7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33C16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548EFD9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3185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8B77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21F9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4121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6FBD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0F240A62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493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1C05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DAA4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9687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669DED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6EC1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C369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687C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3F07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C621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7BDEE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0A4419" w:rsidRPr="00AB76B4" w14:paraId="0E76990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14B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B66E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7C0C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5C4F5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325B9DE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5B20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CCF0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00B4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C74C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A0BE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27BE6531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20D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A12B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D158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D0B3F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7D94DA3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4D88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4B89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A867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58EF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AB71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DE4E23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C3F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7D42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2665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DA5E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6EC13CA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1521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F76B2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6FB2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EF42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9008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58FF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60994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0A4419" w:rsidRPr="00AB76B4" w14:paraId="3EE8EE09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B61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092B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8C5C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83AB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1E32172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F6A1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4F6C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BF9A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53F7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113F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0A4419" w:rsidRPr="00AB76B4" w14:paraId="19294499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A54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1CF7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FE77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E6EF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3D637A7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E937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CA48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FEC5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B7D2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D4B9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F8999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0A4419" w:rsidRPr="00AB76B4" w14:paraId="54FFAB95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560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6507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868C93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CAF8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E6B8B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6C4A1DA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148B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F90C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2560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BDAD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6FA5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03DB3589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5F4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10F3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1794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6CA3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4AE8CB5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DB24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13C45C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E895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6929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34EA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C35C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38E5F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0A4419" w:rsidRPr="00AB76B4" w14:paraId="65EDE07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857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9DEA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F7DE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D69C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56CF918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E64D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73EAD6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EE51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8792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DA5EB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2D16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89577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0A4419" w:rsidRPr="00AB76B4" w14:paraId="2B9CA8F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82A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92992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75CC84E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37AF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1490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C19B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4535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DCCC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5D38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07E5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4E7F551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531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2408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2EE4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4B4B0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0C8AC28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4C31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CCA58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77FB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B6E7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A978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452B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135F83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0A4419" w:rsidRPr="00AB76B4" w14:paraId="76D8078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B67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4BBE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AF9BAD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1211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06E6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31F7BAC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57D6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782D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48B4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06D6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1C1E4" w14:textId="77777777" w:rsidR="000A4419" w:rsidRPr="00AB76B4" w:rsidRDefault="000A441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375B00FD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3BE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8DF5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E050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4666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3949CE2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7236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63A2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2B1A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7384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5D980" w14:textId="77777777" w:rsidR="000A4419" w:rsidRPr="00AB76B4" w:rsidRDefault="000A441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815CCB5" w14:textId="77777777" w:rsidR="000A4419" w:rsidRPr="00AB76B4" w:rsidRDefault="000A441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0A4419" w:rsidRPr="00AB76B4" w14:paraId="4242F6A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BD7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DF94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3FC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99BD5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000B37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1399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023C190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698CC6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6615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2046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EBDA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F77C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312ADFA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DA4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DBFF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9293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FD4D7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1CD5011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89A8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236D744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2A0F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5B6B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E560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821F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3E20DB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35D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7AFA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B596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31072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6EB408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63B4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DD9C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89B3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71A0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FC8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BD57E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0A4419" w:rsidRPr="00AB76B4" w14:paraId="71DD890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E25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806B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619F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FE9B6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559D931E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1BCA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E4FACA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EABC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FC9F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464D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E8BD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C68B6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0A4419" w:rsidRPr="00AB76B4" w14:paraId="65D47CB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049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C6C9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FD4D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154E7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36F151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8537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3F5F23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D59EB7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6DAC0D7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C8EC15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0B9BF85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7993752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901441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CE1F8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5BDD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187CC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3860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98DFF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0A4419" w:rsidRPr="00AB76B4" w14:paraId="5112DB8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5F1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D494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0102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8F50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311CB1E2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108B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71CC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09A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9467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05EE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15957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0A4419" w:rsidRPr="00AB76B4" w14:paraId="69A689B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BA5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819E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5C620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E76F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FE7BF0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901D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91EE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25BE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D8A2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A1DE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EAD2D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0A4419" w:rsidRPr="00AB76B4" w14:paraId="4D2C5449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FD4F7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EBEA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5FE5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3C1804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7472304F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4454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1A08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7898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39B8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2F05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0A4419" w:rsidRPr="00AB76B4" w14:paraId="3AB3F34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AA646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A0B1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79AF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30BF16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1F1F823D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4306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552D6B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604BDE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6EF6AF1E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90E6F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B679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2706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E5FF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5AD223D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87AF6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0AB0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E169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67487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43B143AC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DF52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2A09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70536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299FE95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7B13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608B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4E9DD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A4419" w:rsidRPr="00AB76B4" w14:paraId="70BF954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B70E4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BCC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FFE2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8588D0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E765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DEAB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1B6CE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EFEAF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D7788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0A4419" w:rsidRPr="00AB76B4" w14:paraId="598A938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CE2B0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52614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276C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B38765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E0CA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7354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3FF38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2EF0B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961D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0A4419" w:rsidRPr="00AB76B4" w14:paraId="37C1D5B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4B4F0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3B255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D4B3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BB126A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E1E0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31B9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5F494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49641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4EFD7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0A4419" w:rsidRPr="00AB76B4" w14:paraId="37152A7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3163D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0011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62B2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72CE5D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3930A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CA486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083DD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2C9FB7A9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5AA56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53DA" w14:textId="77777777" w:rsidR="000A4419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CC184EC" w14:textId="77777777" w:rsidR="000A4419" w:rsidRPr="00344E0A" w:rsidRDefault="000A4419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A4419" w:rsidRPr="00AB76B4" w14:paraId="13D4EB3C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0A5A04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C15EF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10523A6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8682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15480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37749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3FB9E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8BCE7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3E852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47C1D" w14:textId="77777777" w:rsidR="000A4419" w:rsidRDefault="000A4419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24A34B6" w14:textId="77777777" w:rsidR="000A4419" w:rsidRDefault="000A4419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A4419" w:rsidRPr="00AB76B4" w14:paraId="050CF211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510A5A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70952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22FD5479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E7CF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C4BB2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0C833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D32E2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5C039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C266B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ABD4D" w14:textId="77777777" w:rsidR="000A4419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2928772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AF276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78138" w14:textId="77777777" w:rsidR="000A4419" w:rsidRPr="00AB76B4" w:rsidRDefault="000A441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52346" w14:textId="77777777" w:rsidR="000A4419" w:rsidRPr="00AB76B4" w:rsidRDefault="000A441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71DC7" w14:textId="77777777" w:rsidR="000A4419" w:rsidRDefault="000A441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E43F8" w14:textId="77777777" w:rsidR="000A4419" w:rsidRPr="00AB76B4" w:rsidRDefault="000A441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8A2516C" w14:textId="77777777" w:rsidR="000A4419" w:rsidRDefault="000A441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A44EB" w14:textId="77777777" w:rsidR="000A4419" w:rsidRDefault="000A441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2DD69" w14:textId="77777777" w:rsidR="000A4419" w:rsidRDefault="000A441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4F084" w14:textId="77777777" w:rsidR="000A4419" w:rsidRDefault="000A441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BDCF4" w14:textId="77777777" w:rsidR="000A4419" w:rsidRDefault="000A4419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0A4419" w:rsidRPr="00AB76B4" w14:paraId="49361DF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6FC60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D7AA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7064D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29833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B237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0ABF08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67D45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0BC4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48FBE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B4796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0A4419" w:rsidRPr="00AB76B4" w14:paraId="563121E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2913E1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C7595" w14:textId="77777777" w:rsidR="000A4419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79C9D" w14:textId="77777777" w:rsidR="000A4419" w:rsidRDefault="000A441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EFF173" w14:textId="77777777" w:rsidR="000A4419" w:rsidRPr="00AB76B4" w:rsidRDefault="000A441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EAE62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744A4C5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1D1C4" w14:textId="77777777" w:rsidR="000A4419" w:rsidRDefault="000A441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90886" w14:textId="77777777" w:rsidR="000A4419" w:rsidRPr="00AB76B4" w:rsidRDefault="000A441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8B89F" w14:textId="77777777" w:rsidR="000A4419" w:rsidRPr="00AB76B4" w:rsidRDefault="000A441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F9196" w14:textId="77777777" w:rsidR="000A4419" w:rsidRDefault="000A441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0A4419" w:rsidRPr="00AB76B4" w14:paraId="18A1C12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EF534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B480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7F27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D8D9B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E4D26" w14:textId="77777777" w:rsidR="000A4419" w:rsidRPr="00AB76B4" w:rsidRDefault="000A441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9227C79" w14:textId="77777777" w:rsidR="000A4419" w:rsidRPr="00AB76B4" w:rsidRDefault="000A441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E2DB6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C6D6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E7497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BB31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0A4419" w:rsidRPr="00AB76B4" w14:paraId="501697F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7C12E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D9C3C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F506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BAE59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C68B7" w14:textId="77777777" w:rsidR="000A4419" w:rsidRPr="00AB76B4" w:rsidRDefault="000A441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EBA3341" w14:textId="77777777" w:rsidR="000A4419" w:rsidRPr="00AB76B4" w:rsidRDefault="000A441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51B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4416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EE70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2287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0A4419" w:rsidRPr="00AB76B4" w14:paraId="3FECAE8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D1F1C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4EE2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0407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D67603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A4E4C" w14:textId="77777777" w:rsidR="000A4419" w:rsidRPr="00AB76B4" w:rsidRDefault="000A441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A812B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A1402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E4BD9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0835F" w14:textId="77777777" w:rsidR="000A4419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0A4419" w:rsidRPr="00AB76B4" w14:paraId="2368FA0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F1254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0B8CA" w14:textId="77777777" w:rsidR="000A4419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4B2DF1AD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D60F3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D21B7" w14:textId="77777777" w:rsidR="000A4419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368B6" w14:textId="77777777" w:rsidR="000A4419" w:rsidRPr="00AB76B4" w:rsidRDefault="000A441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4D213" w14:textId="77777777" w:rsidR="000A4419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C1970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8C551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66FEB" w14:textId="77777777" w:rsidR="000A4419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7506CC1" w14:textId="77777777" w:rsidR="000A4419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0A4419" w:rsidRPr="00AB76B4" w14:paraId="4E6CE0D7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0D0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C610B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F43AFDF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EE5CA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23FD1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FD6E8B3" w14:textId="77777777" w:rsidR="000A4419" w:rsidRPr="00AB76B4" w:rsidRDefault="000A441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A0893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7B874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C3E2A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9AD32" w14:textId="77777777" w:rsidR="000A4419" w:rsidRPr="00AB76B4" w:rsidRDefault="000A441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62C21" w14:textId="77777777" w:rsidR="000A4419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C47ED71" w14:textId="77777777" w:rsidR="000A4419" w:rsidRPr="00AB76B4" w:rsidRDefault="000A441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0A4419" w:rsidRPr="00AB76B4" w14:paraId="58487F44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7B5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9726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7623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CFAEAD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CDC64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FD55A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89C3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CA3A5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ED25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0A4419" w:rsidRPr="00AB76B4" w14:paraId="199F093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32D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715F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34C52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3D5A9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886F24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C7B2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1ACDD5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4DEA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D6F8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D3C62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22C02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B76B4" w14:paraId="2028FE8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521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2EEAD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B4BE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6B8383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A0DA9C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F57FB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7D0F12B2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D20B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BDAAE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F76A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06BCF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84B6E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06A439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7AFD91D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0A4419" w:rsidRPr="00AB76B4" w14:paraId="080907B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8ECE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8682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0688D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A7AEAE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E531A9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F0254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F9138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DFE2D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CD4AD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7998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9E872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2748F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325EBC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0D28A1B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A4419" w:rsidRPr="00AB76B4" w14:paraId="6A29FC5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33D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3FE6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35E7A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AC5CD7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727AE0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0A3E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FC245E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BE903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7012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38F0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2EE4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3C5232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0A4419" w:rsidRPr="00AB76B4" w14:paraId="6C27704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731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8EDA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217A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014DEA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16B5FE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09CA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6822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C7ABF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DC40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64E2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5139E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A4419" w:rsidRPr="00AB76B4" w14:paraId="39237F2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CBA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29AC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7D1F4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E5097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966741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3FD8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13659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ED12B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B3A7D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750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5A2A9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052009C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0A4419" w:rsidRPr="00AB76B4" w14:paraId="4C0973A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5BB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5D6DF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0FCD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14137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3FA4CA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189A4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A0B2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AC84F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3632E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A57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B7AFB4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BDC432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A4419" w:rsidRPr="00AB76B4" w14:paraId="19FB78E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CB8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D739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89CF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A3DE5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653A56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B94EF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0D8EA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826AA3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C91A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CFB8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9480C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DD97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A4419" w:rsidRPr="00AB76B4" w14:paraId="777496C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0563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082E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AACE3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759B4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9350B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7A4BAFE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5A66D8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3AF6E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DBFF7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A38A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B406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E73311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42F58F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0A4419" w:rsidRPr="00AB76B4" w14:paraId="27ADE52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4016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C6622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6ED8A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6369AD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D9E191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F8212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DB2E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4EA8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6607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F6EC7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B98EF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0A4419" w:rsidRPr="00AB76B4" w14:paraId="22CDB17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0F8F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DC25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5FBFF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211E81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C35E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1CC8CC7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41681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2096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805E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F5D7C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20E8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B241887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B76B4" w14:paraId="2CFE53E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BB1B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FE05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E21CE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139828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0F27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22F1C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2801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8C48D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9390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D994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A4419" w:rsidRPr="00AB76B4" w14:paraId="7A7DD52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51E2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30ED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D095F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D756C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EB05D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7D0AAA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B2F1AA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EB183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CF2E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FCC75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368FD" w14:textId="77777777" w:rsidR="000A4419" w:rsidRPr="007B5A25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7BF8C8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B76B4" w14:paraId="6DCF30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2988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4187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AF002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165CB5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EF7FBF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47CC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1D32E51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A4E5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C039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1D912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169FF" w14:textId="77777777" w:rsidR="000A4419" w:rsidRPr="00AB76B4" w:rsidRDefault="000A4419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4C2909" w14:textId="77777777" w:rsidR="000A4419" w:rsidRPr="00AB76B4" w:rsidRDefault="000A4419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B76B4" w14:paraId="3C09839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F1D0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3956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745E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121686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F6D778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4C05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33705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2B93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88397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D2793" w14:textId="77777777" w:rsidR="000A4419" w:rsidRPr="00AB76B4" w:rsidRDefault="000A4419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7405A6" w14:textId="77777777" w:rsidR="000A4419" w:rsidRPr="00AB76B4" w:rsidRDefault="000A4419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B76B4" w14:paraId="6BA3EDF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892D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056F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536D9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5D2A3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2E8CB5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8DF43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9C93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8D51C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49D3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09AA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09D7AD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B76B4" w14:paraId="436CE82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5967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B8648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B4508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842BAF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8CA201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FDA81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E4E0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4EB44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25F81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69C8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1E9CA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B76B4" w14:paraId="64D869F8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AABC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CB93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1DCAB22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0371E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F23EE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0B425DD8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6EF07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CA4ED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FF994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688A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5E329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B76B4" w14:paraId="7157E0C0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3345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9D8A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9387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6FC40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0B47FBBE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16F5A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D69CCE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6816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F0AD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F72FB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AECB6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0A4419" w:rsidRPr="00AB76B4" w14:paraId="7D016ED8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0F79" w14:textId="77777777" w:rsidR="000A4419" w:rsidRPr="00AB76B4" w:rsidRDefault="000A4419" w:rsidP="000A441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C7A30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84620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77066E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2A3E6468" w14:textId="77777777" w:rsidR="000A4419" w:rsidRPr="00AB76B4" w:rsidRDefault="000A441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EB75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C11A6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DB1A5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4E475" w14:textId="77777777" w:rsidR="000A4419" w:rsidRPr="00AB76B4" w:rsidRDefault="000A441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D1AFF" w14:textId="77777777" w:rsidR="000A4419" w:rsidRPr="00AB76B4" w:rsidRDefault="000A441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3B064CDF" w14:textId="77777777" w:rsidR="000A4419" w:rsidRPr="00A8307A" w:rsidRDefault="000A4419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0FEA3D97" w14:textId="77777777" w:rsidR="000A4419" w:rsidRPr="005905D7" w:rsidRDefault="000A4419" w:rsidP="006B4CB8">
      <w:pPr>
        <w:pStyle w:val="Heading1"/>
        <w:spacing w:line="360" w:lineRule="auto"/>
      </w:pPr>
      <w:r w:rsidRPr="005905D7">
        <w:t>LINIA 116</w:t>
      </w:r>
    </w:p>
    <w:p w14:paraId="28498C52" w14:textId="77777777" w:rsidR="000A4419" w:rsidRPr="005905D7" w:rsidRDefault="000A4419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0A4419" w:rsidRPr="00743905" w14:paraId="09A7971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E930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ABE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3D0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2D0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F8AD11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928A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0E5390C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D133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602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9A3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3415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9C6C60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0A4419" w:rsidRPr="00743905" w14:paraId="01D7C3A4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2F0F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4D4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ABB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D4B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1D42C2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B7A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00C923B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0257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9BC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BE6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07F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0A4419" w:rsidRPr="00743905" w14:paraId="05FC8339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23BF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46E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029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099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A3E669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76F31B1A" w14:textId="77777777" w:rsidR="000A4419" w:rsidRPr="00743905" w:rsidRDefault="000A4419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A9A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88FC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234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653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A8B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5374DD2C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D628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9C1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025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304D" w14:textId="77777777" w:rsidR="000A4419" w:rsidRPr="00743905" w:rsidRDefault="000A4419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93AF29B" w14:textId="77777777" w:rsidR="000A4419" w:rsidRPr="00743905" w:rsidRDefault="000A4419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0F3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2BFE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75C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509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E5DB" w14:textId="77777777" w:rsidR="000A4419" w:rsidRPr="00743905" w:rsidRDefault="000A4419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4D7BCDB" w14:textId="77777777" w:rsidR="000A4419" w:rsidRPr="00743905" w:rsidRDefault="000A4419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A4419" w:rsidRPr="00743905" w14:paraId="091C2C6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C2F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543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19A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DFD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7D86D2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5B2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87B0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3E5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231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E58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0481A0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A4419" w:rsidRPr="00743905" w14:paraId="6E20D46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4B4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E26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4727235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BAF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60F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99C7EE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47D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61EA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15F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806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2F6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B3EAA87" w14:textId="77777777" w:rsidR="000A4419" w:rsidRPr="0007721B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4CB6475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920A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780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6C24874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31C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F66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34A06C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5BE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BC09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6D3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25C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29F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8DDB6AF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4357806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BB4A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CD1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250CCE15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CB59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1FB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495E8E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BB7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B4BE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BD0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C35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346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C54268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74AA674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FA02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E05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23472E1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290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387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592142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F27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627B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BD9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E01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69FC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C7DE441" w14:textId="77777777" w:rsidR="000A4419" w:rsidRPr="0053774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7371D30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1A0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653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964294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6B8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9D0B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6BC16CA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7C0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7429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0B5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805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9099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5A290A02" w14:textId="77777777" w:rsidR="000A4419" w:rsidRPr="005A7670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5618672F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A23D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FC9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0AA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DF6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7D56C07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042182F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4EB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49AAE8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480A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56B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7A7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5A5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41B8B07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51CA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727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64D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7BB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0894872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9A9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A8FB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8C2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E46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D94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70B3EDD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A4419" w:rsidRPr="00743905" w14:paraId="55932B7E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B133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E7E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D58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380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155801B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6C45B00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D66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4F33F5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2D219B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11306568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08AF12E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F753D1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FB5DAB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C199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F4F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185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0B8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9AA4E8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0A4419" w:rsidRPr="00743905" w14:paraId="29FFE265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5F30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62D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D67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C50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EFEC57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EE9F58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A4E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28CE93C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D234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C73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71C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105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0A4419" w:rsidRPr="00743905" w14:paraId="68300F1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16E7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906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B71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7D4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2C8A09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0AE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4882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A87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1C1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8AA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4FE02E4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665BBB5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A4419" w:rsidRPr="00743905" w14:paraId="25A1844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CE8F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F85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313A60B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412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FB2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D28421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D33C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C3BF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378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FD6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DC7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5ECB9D2" w14:textId="77777777" w:rsidR="000A4419" w:rsidRPr="001D7D9E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73F2A62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9393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4AF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BF8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EF9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D625C1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849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E0FC70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3E537BD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23C38DC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B403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95F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9AB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451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8F4D74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0A4419" w:rsidRPr="00743905" w14:paraId="1CC0E1A9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7306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780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B65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86A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4061E2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4AF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AAC5B5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28D8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B33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5F0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7B0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CFC779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DE9F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458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A4E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1F7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073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4FC2FF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9C9B05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97DB7E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7775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891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ED8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607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0A4419" w:rsidRPr="00743905" w14:paraId="5913DB1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05EA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AEB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2CB33C2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DC6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9B5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181C05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5C2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BF4D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A7D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C0A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615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32D39EB" w14:textId="77777777" w:rsidR="000A4419" w:rsidRPr="0007721B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5DA6A73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D334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72C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0517B33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92C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E7C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3BF18A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9F5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1922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E90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489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AD6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02B714F" w14:textId="77777777" w:rsidR="000A4419" w:rsidRPr="00951746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28E3524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9AC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C906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080AC25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CD6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9B1A" w14:textId="77777777" w:rsidR="000A4419" w:rsidRDefault="000A4419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AC3F961" w14:textId="77777777" w:rsidR="000A4419" w:rsidRDefault="000A4419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DC4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41B3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227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9F5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DFB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1C719DD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6AD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E6BE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8ABCDAE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7112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5F63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6F0C140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86A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FDFF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227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E86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8199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2579BC7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A04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FB4A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3FDE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F666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1917D38" w14:textId="77777777" w:rsidR="000A4419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C933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759C8D1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2E16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BD6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408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7880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0A4419" w:rsidRPr="00743905" w14:paraId="7166333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EAC8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C92E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D157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B219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0A34B78" w14:textId="77777777" w:rsidR="000A4419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DAAB" w14:textId="77777777" w:rsidR="000A4419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03DB7BB6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ACD4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099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830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F9FD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0A4419" w:rsidRPr="00743905" w14:paraId="0CDA9C0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38FD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3FB8" w14:textId="77777777" w:rsidR="000A4419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286C" w14:textId="77777777" w:rsidR="000A4419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8203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DE29192" w14:textId="77777777" w:rsidR="000A4419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57C5" w14:textId="77777777" w:rsidR="000A4419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6EEF038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4B0B" w14:textId="77777777" w:rsidR="000A4419" w:rsidRPr="00743905" w:rsidRDefault="000A4419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AF67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C40E" w14:textId="77777777" w:rsidR="000A4419" w:rsidRPr="00743905" w:rsidRDefault="000A441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2B6C" w14:textId="77777777" w:rsidR="000A4419" w:rsidRDefault="000A4419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0A4419" w:rsidRPr="00743905" w14:paraId="6C4E312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E765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F26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EB5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B8C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ED16EA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093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162135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FAEC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156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49A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F304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A79C38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0A4419" w:rsidRPr="00743905" w14:paraId="3BF6AAB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D10F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D3F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6D7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287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1067A2C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2DCDF2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7E6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0225DD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5AE4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C49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37B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27C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072903C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97D0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ABC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5CE7BBE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750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637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E6C4CE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2C3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E10F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026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BA6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1095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749D97B" w14:textId="77777777" w:rsidR="000A4419" w:rsidRPr="00351657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50AED81E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9BD7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5EB2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7F1B97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EC2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CA3E" w14:textId="77777777" w:rsidR="000A4419" w:rsidRPr="00743905" w:rsidRDefault="000A4419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018F953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95E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7B1D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00F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FAF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EF1D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66D951AF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D3A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E64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944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2BA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1D4C1A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A15779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7D0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BA675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E4CD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338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F46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7FD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440CC2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A1D5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3A7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1D5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481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F2E01C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3F6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E75777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AFCE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50E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347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A50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1811A1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95EB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1B5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2CE75AB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AE9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D8D0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D956F3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628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E069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F04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200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4C0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1DB59D2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9564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E269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8F8C21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C8F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BF25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5A3C67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46E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0807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E02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98A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F9E9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F021392" w14:textId="77777777" w:rsidR="000A4419" w:rsidRPr="003B409E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5A49AAE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EE8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B46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79DC703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FE2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9734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1E05D7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55B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DDAA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A59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5BB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18E2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AA36AE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A4419" w:rsidRPr="00743905" w14:paraId="1923F9F8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A76C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B5B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4BB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106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1E837C6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549795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5E8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4F7918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AC45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CBE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1C7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B5A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4B019DA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6B13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726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59AB6DC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5AC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8F8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5AEC149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2B1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C31C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D40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D5A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474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A4419" w:rsidRPr="00743905" w14:paraId="645645F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6B21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ADE7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3363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26D8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0B90A0D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35C38FE8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827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2BCBD4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4EA5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E17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5DA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D90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5C0012B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4105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408D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25800BA2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1859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E7A6" w14:textId="77777777" w:rsidR="000A4419" w:rsidRPr="00743905" w:rsidRDefault="000A4419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650929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6E2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F30A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AB0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616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3375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2AFF2AE2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5F55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EE7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E42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EB6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D94B73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D44EA0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175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1D5F21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50DF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3FC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453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E2C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7F710589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E410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09F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F00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EA1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9B6ABB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047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64513A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CFA1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300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3C8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0BE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0A4419" w:rsidRPr="00743905" w14:paraId="79E1ED6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6590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047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9AE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8C6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630C74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CF0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CF4E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DC4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238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B69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0A4419" w:rsidRPr="00743905" w14:paraId="3D19D563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9DF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489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17A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485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0B1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ACD3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0653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210778A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FBC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025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0A4419" w:rsidRPr="00743905" w14:paraId="5026C632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0963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ED5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E17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7B8D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9F5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EBFB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BD13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40E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47FF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0A4419" w:rsidRPr="00743905" w14:paraId="72F1491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4DB8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78B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DB7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865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5E42ED6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BB9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31AB57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7A5D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28A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C44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567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53AF7E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7E66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EBE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65B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054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39DE382F" w14:textId="77777777" w:rsidR="000A4419" w:rsidRPr="00D73778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3B6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BDA314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DCC9" w14:textId="77777777" w:rsidR="000A4419" w:rsidRPr="00D73778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F81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5C5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F79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02D607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4A08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DFD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E0C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B39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C52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66F1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113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CAA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D6F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0A4419" w:rsidRPr="00743905" w14:paraId="777FA04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2DD8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852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AA5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F49D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1EA095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4F4A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7CC923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1E112025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120AE3B7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6CEA6C4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8B64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3B2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B12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AE0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F00934C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741F800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0A4419" w:rsidRPr="00743905" w14:paraId="665B366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8B4D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076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D83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ECC7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477566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70AD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617B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9435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030E9E0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63A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EEF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0A4419" w:rsidRPr="00743905" w14:paraId="7F7ED9F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AC2B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CCC8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E25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A4C2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A618F4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5B3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D39C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ADBD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CD6E9A0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8CC8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BB28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609487D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391C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CE7F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8A9CA7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C3B4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7CE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F75595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8459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1C15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0B9F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8EBC33A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7A90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AEC5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09C6C3C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3FDD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C55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B1ED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DAD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905585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0330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6B317A3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5F9EA1D4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3B32525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E231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6544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B806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7B3F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E03FB26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0A4419" w:rsidRPr="00743905" w14:paraId="5B5690D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CDD6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601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018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B56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D49CE6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C51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3A73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31B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B8C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E4E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742995FB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6BE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A163" w14:textId="77777777" w:rsidR="000A4419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73CB2156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E04B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876B" w14:textId="77777777" w:rsidR="000A4419" w:rsidRDefault="000A4419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7156FC78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7750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0B4F" w14:textId="77777777" w:rsidR="000A4419" w:rsidRPr="00743905" w:rsidRDefault="000A4419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A7F8" w14:textId="77777777" w:rsidR="000A4419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4BBCBFDE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7B58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B4B0" w14:textId="77777777" w:rsidR="000A4419" w:rsidRPr="00743905" w:rsidRDefault="000A4419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7E477BD9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BA6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54A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F33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6471" w14:textId="77777777" w:rsidR="000A4419" w:rsidRDefault="000A4419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47570643" w14:textId="77777777" w:rsidR="000A4419" w:rsidRPr="00743905" w:rsidRDefault="000A4419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0F8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A4EA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4EE4" w14:textId="77777777" w:rsidR="000A4419" w:rsidRDefault="000A4419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07D76F47" w14:textId="77777777" w:rsidR="000A4419" w:rsidRPr="004E7F11" w:rsidRDefault="000A4419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A03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BC11" w14:textId="77777777" w:rsidR="000A4419" w:rsidRDefault="000A4419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0622C0B4" w14:textId="77777777" w:rsidR="000A4419" w:rsidRPr="00743905" w:rsidRDefault="000A4419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31732E7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3875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A77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343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97A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2CD56BF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AB57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7908DC74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63FE42A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EBE4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60E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0D95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BF2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2077AD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59A7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22C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EE3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2146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7120847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F9B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5F90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EEF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3B9CDA9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B0A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537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7507AFD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45F9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405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01753B9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EE3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C1AC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5BD1B4F8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693F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5B46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478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ABC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32E0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364BBE0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A2B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2752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2F113587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537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94E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0C798D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E7287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6E66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123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065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5969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239B2A7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E4D1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EA5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B8D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C508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5D0C083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3E21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37FB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504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9C0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5EC9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2981483D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3B8D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50A9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76D9455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6A8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9953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0CEDE36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1D3A205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59F68FD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828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30D7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59A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782A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B4B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31FADFE8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26BF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5E6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85C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1BB3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66559E4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2A1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44D4FB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64F8B7E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4775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221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2E0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135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0A4419" w:rsidRPr="00743905" w14:paraId="454D1DD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8A32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5B8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5EA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C6A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5EADAF4E" w14:textId="77777777" w:rsidR="000A4419" w:rsidRPr="00CD295A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329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3408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FAF0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45288F7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D6F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C2E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A4419" w:rsidRPr="00743905" w14:paraId="26A2FF91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A52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AFC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258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B941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C80CD7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24571E1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4D8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48F848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40DC75D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1BCE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AD38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E8B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07EF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5E8C5CD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29CE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97CC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21B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0A3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266150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140CD0A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ADE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14A7CB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53BD" w14:textId="77777777" w:rsidR="000A4419" w:rsidRPr="00743905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3932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349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6CD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7780D99C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1993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D68B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90E7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B1E1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A44D4E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D620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372F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CA56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0AED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FD17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2ED430C6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D5FF878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5CBD396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0A4419" w:rsidRPr="00743905" w14:paraId="578D57AC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37C0" w14:textId="77777777" w:rsidR="000A4419" w:rsidRPr="00743905" w:rsidRDefault="000A4419" w:rsidP="000A441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80D0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9104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1E0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D5B72CC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DE0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4B060EFB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2799BDC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4E5D173F" w14:textId="77777777" w:rsidR="000A4419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9AEF" w14:textId="77777777" w:rsidR="000A4419" w:rsidRDefault="000A441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B4DE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6DA9" w14:textId="77777777" w:rsidR="000A4419" w:rsidRPr="00743905" w:rsidRDefault="000A441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AB0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A714C6A" w14:textId="77777777" w:rsidR="000A4419" w:rsidRDefault="000A441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469412A" w14:textId="77777777" w:rsidR="000A4419" w:rsidRPr="005905D7" w:rsidRDefault="000A4419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069BB504" w14:textId="77777777" w:rsidR="000A4419" w:rsidRDefault="000A4419" w:rsidP="007246D0">
      <w:pPr>
        <w:pStyle w:val="Heading1"/>
        <w:spacing w:line="360" w:lineRule="auto"/>
      </w:pPr>
      <w:r>
        <w:t>LINIA 117</w:t>
      </w:r>
    </w:p>
    <w:p w14:paraId="1E7C0C6F" w14:textId="77777777" w:rsidR="000A4419" w:rsidRDefault="000A4419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0C8C884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B7B9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ECE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3AAF2D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9C9F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683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3848C1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014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16C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82A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F647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A396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B125690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32DB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BE1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83F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C3F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6230A78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ED3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0274248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4F3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F5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5F58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7820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5A79158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C493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3BA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5AD9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327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4E15CDF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EC5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F70E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2AF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41C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7483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C426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5BCBE68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7E8B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4CF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60D4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6C9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4EC908C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E88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1A7E5C6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7CABB67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6283749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681C361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18E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214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0A03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0CE6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FDA635A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5002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27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A499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79E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6EB1FB6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29F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6E29AF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4E5FB73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4904AF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3D6E20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75AA878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17F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66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BB0D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8E28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0A4419" w14:paraId="58C3D474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7731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8A9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6D99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41C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260E35C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E76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E3D31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616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D28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79E6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60FE" w14:textId="77777777" w:rsidR="000A4419" w:rsidRPr="00F35A05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8B2FD7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3A5C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BB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40F1123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F42A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D8D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64B63AA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A36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E59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86C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36DF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DF08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6CCC86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839C" w14:textId="77777777" w:rsidR="000A4419" w:rsidRDefault="000A4419" w:rsidP="000A441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FF8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50EE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9C7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2A5271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EC6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4AC6F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0FC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491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E49A" w14:textId="77777777" w:rsidR="000A4419" w:rsidRPr="00AA7E4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BB58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1E2AD8D1" w14:textId="77777777" w:rsidR="000A4419" w:rsidRDefault="000A4419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7D411B16" w14:textId="77777777" w:rsidR="000A4419" w:rsidRDefault="000A4419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6A0F516F" w14:textId="77777777" w:rsidR="000A4419" w:rsidRDefault="000A4419" w:rsidP="009B0B28">
      <w:pPr>
        <w:pStyle w:val="Heading1"/>
        <w:spacing w:line="360" w:lineRule="auto"/>
      </w:pPr>
      <w:r>
        <w:t>LINIA 119 A</w:t>
      </w:r>
    </w:p>
    <w:p w14:paraId="68B3F1DA" w14:textId="77777777" w:rsidR="000A4419" w:rsidRDefault="000A4419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670D8CB3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32ED" w14:textId="77777777" w:rsidR="000A4419" w:rsidRDefault="000A4419" w:rsidP="000A4419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9C2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140BF0F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26C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FA0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730FFF4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9EE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F86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C55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1FC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CD0DD3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63C3BBE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0DDB96CE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7FDC8ABF" w14:textId="77777777" w:rsidR="000A4419" w:rsidRDefault="000A4419" w:rsidP="006B57C6">
      <w:pPr>
        <w:pStyle w:val="Heading1"/>
        <w:spacing w:line="360" w:lineRule="auto"/>
      </w:pPr>
      <w:r>
        <w:lastRenderedPageBreak/>
        <w:t>LINIA 120</w:t>
      </w:r>
    </w:p>
    <w:p w14:paraId="4AC3B500" w14:textId="77777777" w:rsidR="000A4419" w:rsidRDefault="000A4419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A4419" w14:paraId="598D8E3A" w14:textId="77777777" w:rsidTr="00992F66">
        <w:trPr>
          <w:cantSplit/>
          <w:trHeight w:val="2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A554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69A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C36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163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45E800E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C8F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07ECD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0316CB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1C84193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2C7D4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720F61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8182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380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7D7F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807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0A4419" w14:paraId="2AE1E916" w14:textId="77777777" w:rsidTr="00992F66">
        <w:trPr>
          <w:cantSplit/>
          <w:trHeight w:val="5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32F8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1D2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  <w:p w14:paraId="6321187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692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6B97" w14:textId="77777777" w:rsidR="000A4419" w:rsidRDefault="000A4419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62B358F2" w14:textId="77777777" w:rsidR="000A4419" w:rsidRDefault="000A4419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14A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40B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EA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EBD54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19B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2E9D714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B5C7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636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3882D3D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90C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32E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64FDB77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FBA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BC7D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CF4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44F5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625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FF6ACD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EB42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2D9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32A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21A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69B400D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32E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09B0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4DC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7E8C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7DA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1648E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0A4419" w14:paraId="2FD087A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8A6D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34A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390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57F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07C3C4A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A13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8A1DE0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6F9C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8EE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49CE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3BA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3E4B0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0A4419" w14:paraId="1BD963F0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2280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8CF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73BE0BB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59F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62D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3BEF096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6D1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0B09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1F8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4DEA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FBF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6C1F8BB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B7EA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82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2D27D6F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201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D6D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282BD0D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C70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7292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1DC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89B3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52E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68DE462F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0555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813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238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772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872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0D5F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F68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DDE1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EE11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0A4419" w14:paraId="22E64EB4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6B91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62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428F7E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BCE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EE2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4BEF8BD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33E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6C4D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AD1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8957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CDD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6F19826B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1F90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BE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23051F6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977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A3A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4A0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80A1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8B4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5D09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F7F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C8BB994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3716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165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0690EF2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AC6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6B6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07F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3AC3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03A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51EA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65B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07FA5CE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4106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70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1114F93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DE7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49E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18A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C00B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1A8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46D1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AC5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CFA53DF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90A6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0EB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771B62A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DC7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BC0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9A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77C4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960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A0F4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92E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119CB5D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6A34" w14:textId="77777777" w:rsidR="000A4419" w:rsidRDefault="000A4419" w:rsidP="000A441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1EB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137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C26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8FB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E59F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00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1076" w14:textId="77777777" w:rsidR="000A4419" w:rsidRPr="009B4D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579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059B9FA2" w14:textId="77777777" w:rsidR="000A4419" w:rsidRDefault="000A4419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4E65A727" w14:textId="77777777" w:rsidR="000A4419" w:rsidRDefault="000A4419" w:rsidP="00094CC3">
      <w:pPr>
        <w:pStyle w:val="Heading1"/>
        <w:spacing w:line="360" w:lineRule="auto"/>
      </w:pPr>
      <w:r>
        <w:t>LINIA 122</w:t>
      </w:r>
    </w:p>
    <w:p w14:paraId="2CCA645A" w14:textId="77777777" w:rsidR="000A4419" w:rsidRDefault="000A4419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7B3DF0BD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9AB9" w14:textId="77777777" w:rsidR="000A4419" w:rsidRDefault="000A4419" w:rsidP="000A441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96BC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5096" w14:textId="77777777" w:rsidR="000A4419" w:rsidRPr="006810C6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5D5C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4FC98E94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9CDC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5647" w14:textId="77777777" w:rsidR="000A4419" w:rsidRPr="00F834E0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97AA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5C9B" w14:textId="77777777" w:rsidR="000A4419" w:rsidRPr="00F834E0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65EC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24972FB" w14:textId="77777777" w:rsidR="000A4419" w:rsidRDefault="000A4419">
      <w:pPr>
        <w:spacing w:before="40" w:line="192" w:lineRule="auto"/>
        <w:ind w:right="57"/>
        <w:rPr>
          <w:sz w:val="20"/>
          <w:lang w:val="ro-RO"/>
        </w:rPr>
      </w:pPr>
    </w:p>
    <w:p w14:paraId="508DD06E" w14:textId="77777777" w:rsidR="000A4419" w:rsidRDefault="000A4419" w:rsidP="004365A5">
      <w:pPr>
        <w:pStyle w:val="Heading1"/>
        <w:spacing w:line="276" w:lineRule="auto"/>
      </w:pPr>
      <w:r>
        <w:t>LINIA 123</w:t>
      </w:r>
    </w:p>
    <w:p w14:paraId="6B81F8D4" w14:textId="77777777" w:rsidR="000A4419" w:rsidRDefault="000A4419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0A4419" w14:paraId="0C34BE08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DA4B" w14:textId="77777777" w:rsidR="000A4419" w:rsidRDefault="000A4419" w:rsidP="000A441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64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34ED742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F5A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0BEB" w14:textId="77777777" w:rsidR="000A4419" w:rsidRDefault="000A4419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179D00B4" w14:textId="77777777" w:rsidR="000A4419" w:rsidRDefault="000A4419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B4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85E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E2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DF24" w14:textId="77777777" w:rsidR="000A4419" w:rsidRPr="008E041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592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0A4419" w14:paraId="4ED9FE92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E75C" w14:textId="77777777" w:rsidR="000A4419" w:rsidRDefault="000A4419" w:rsidP="000A441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A5F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52FCC92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6BE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5AF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65C940F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738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6D7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63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7C9F" w14:textId="77777777" w:rsidR="000A4419" w:rsidRPr="008E041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A4C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DAD588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FB30" w14:textId="77777777" w:rsidR="000A4419" w:rsidRDefault="000A4419" w:rsidP="000A441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133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EAD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38A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81A7D3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8E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32A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301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3433" w14:textId="77777777" w:rsidR="000A4419" w:rsidRPr="008E041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669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2A7A9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0A4419" w14:paraId="284CCACB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22DE" w14:textId="77777777" w:rsidR="000A4419" w:rsidRDefault="000A4419" w:rsidP="000A441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6C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FA8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C62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0B553C6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507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EA4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C2D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816D" w14:textId="77777777" w:rsidR="000A4419" w:rsidRPr="008E041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009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250CA617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0978F29F" w14:textId="77777777" w:rsidR="000A4419" w:rsidRDefault="000A4419" w:rsidP="00F078FE">
      <w:pPr>
        <w:pStyle w:val="Heading1"/>
        <w:spacing w:line="360" w:lineRule="auto"/>
      </w:pPr>
      <w:r>
        <w:t>LINIA 124</w:t>
      </w:r>
    </w:p>
    <w:p w14:paraId="00008566" w14:textId="77777777" w:rsidR="000A4419" w:rsidRDefault="000A4419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A4419" w14:paraId="0E6DF03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400B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C3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6E1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82F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74003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36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7ECAC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C1E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A38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14C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740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1F08D5" w14:paraId="569F152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36A2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AC7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DD65" w14:textId="77777777" w:rsidR="000A4419" w:rsidRPr="001F08D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6F7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B0FBB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0F4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4875B2B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3991" w14:textId="77777777" w:rsidR="000A4419" w:rsidRPr="001F08D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66E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EBED" w14:textId="77777777" w:rsidR="000A4419" w:rsidRPr="001F08D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DEC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105A6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7690C0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3FFC7C2" w14:textId="77777777" w:rsidR="000A4419" w:rsidRPr="001F08D5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0A4419" w14:paraId="55EAF77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2B12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2A5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BBB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6E9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4879B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D89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1B0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E2C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0DD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962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DFAC8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A4419" w:rsidRPr="00A8307A" w14:paraId="4B06CAC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2EBA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6CA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8599" w14:textId="77777777" w:rsidR="000A4419" w:rsidRPr="0017752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3D5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061D92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61C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89AC" w14:textId="77777777" w:rsidR="000A4419" w:rsidRPr="0017752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73C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B9DD" w14:textId="77777777" w:rsidR="000A4419" w:rsidRPr="0017752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36F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16855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0A4419" w:rsidRPr="00A8307A" w14:paraId="3E01F7C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07A8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A50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C894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9BF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6A80D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7D3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76AC8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9E90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E20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75EA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705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4CADB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AB240D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36E6AC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A4419" w:rsidRPr="00A8307A" w14:paraId="73468F4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77B0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987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0A7B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EBF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85E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8D77A0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D70741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AC2E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523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5C06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540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C89888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3178760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B5DD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D11A" w14:textId="77777777" w:rsidR="000A4419" w:rsidRPr="00A8307A" w:rsidRDefault="000A4419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A8FD" w14:textId="77777777" w:rsidR="000A4419" w:rsidRPr="00AF6A38" w:rsidRDefault="000A4419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C3E3" w14:textId="77777777" w:rsidR="000A4419" w:rsidRPr="00A8307A" w:rsidRDefault="000A4419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8401" w14:textId="77777777" w:rsidR="000A4419" w:rsidRDefault="000A4419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494D81A" w14:textId="77777777" w:rsidR="000A4419" w:rsidRDefault="000A4419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D335110" w14:textId="77777777" w:rsidR="000A4419" w:rsidRDefault="000A4419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9C52" w14:textId="77777777" w:rsidR="000A4419" w:rsidRDefault="000A4419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B088" w14:textId="77777777" w:rsidR="000A4419" w:rsidRPr="00A8307A" w:rsidRDefault="000A4419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3AD4" w14:textId="77777777" w:rsidR="000A4419" w:rsidRPr="00AF6A38" w:rsidRDefault="000A4419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C6A8" w14:textId="77777777" w:rsidR="000A4419" w:rsidRPr="00D66AFF" w:rsidRDefault="000A4419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BCA0D99" w14:textId="77777777" w:rsidR="000A4419" w:rsidRDefault="000A4419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26EA8B7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F2E1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9ED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91AE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6A5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A8C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35F9DB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D4B1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684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A3A3" w14:textId="77777777" w:rsidR="000A4419" w:rsidRPr="00AF6A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812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A4419" w:rsidRPr="00A8307A" w14:paraId="624FB2E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D163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7A2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5841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A722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177E05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6846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12FB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00F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34FC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5EC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DA806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C7C211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0F5CD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56A190C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A4419" w:rsidRPr="00A8307A" w14:paraId="4600E6B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538E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450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F517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4660" w14:textId="77777777" w:rsidR="000A4419" w:rsidRPr="00A8307A" w:rsidRDefault="000A4419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F8B49B" w14:textId="77777777" w:rsidR="000A4419" w:rsidRPr="00A8307A" w:rsidRDefault="000A4419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6F16" w14:textId="77777777" w:rsidR="000A4419" w:rsidRDefault="000A4419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F34B20" w14:textId="77777777" w:rsidR="000A4419" w:rsidRDefault="000A4419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995E3F1" w14:textId="77777777" w:rsidR="000A4419" w:rsidRPr="002F4F92" w:rsidRDefault="000A4419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5BC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E41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7881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D15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A4419" w:rsidRPr="00A8307A" w14:paraId="1DA5336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30AD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39E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6A0C" w14:textId="77777777" w:rsidR="000A4419" w:rsidRPr="001033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365C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5045C1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F14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12EB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A61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058A" w14:textId="77777777" w:rsidR="000A4419" w:rsidRPr="001033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426C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5BE10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37D5BC4A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1D147BD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E6EA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84B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1A13" w14:textId="77777777" w:rsidR="000A4419" w:rsidRPr="001033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FEFA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9FE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C5C332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8237D1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BDD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C80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B0F5" w14:textId="77777777" w:rsidR="000A4419" w:rsidRPr="001033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61C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84CC5C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44D85D8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0A4419" w14:paraId="276101C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04A7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3A9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3DA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C2C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000BF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90A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C3277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21A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CEB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4F5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F57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7D67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2FECB82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0A4419" w:rsidRPr="00A8307A" w14:paraId="3AC029F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6B83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653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ED03" w14:textId="77777777" w:rsidR="000A4419" w:rsidRPr="00B8526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537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270CF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89A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7435175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5361" w14:textId="77777777" w:rsidR="000A4419" w:rsidRPr="00B8526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8F2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6A24" w14:textId="77777777" w:rsidR="000A4419" w:rsidRPr="00B8526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DB2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B5DBD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3ABC009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A90C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1EE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7356" w14:textId="77777777" w:rsidR="000A4419" w:rsidRPr="00DD472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87E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9A84B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DAC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325A" w14:textId="77777777" w:rsidR="000A4419" w:rsidRPr="00DD472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7EB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DC8B" w14:textId="77777777" w:rsidR="000A4419" w:rsidRPr="00DD472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B03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5F012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7CF10D3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AA3A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647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EFB5" w14:textId="77777777" w:rsidR="000A4419" w:rsidRPr="0080537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D67B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2523D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01C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5556" w14:textId="77777777" w:rsidR="000A4419" w:rsidRPr="0080537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8B8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7D5F" w14:textId="77777777" w:rsidR="000A4419" w:rsidRPr="0080537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977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0D07C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8307A" w14:paraId="6F89B63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538A" w14:textId="77777777" w:rsidR="000A4419" w:rsidRPr="00A75A00" w:rsidRDefault="000A4419" w:rsidP="000A4419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B24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D270" w14:textId="77777777" w:rsidR="000A4419" w:rsidRPr="00AA776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F69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BE4F76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5B3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4D69" w14:textId="77777777" w:rsidR="000A4419" w:rsidRPr="00AA776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755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1773" w14:textId="77777777" w:rsidR="000A4419" w:rsidRPr="00AA776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662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12C12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14:paraId="67BA2B8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024D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0A0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A86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520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D1F9B2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3C1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014F4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C8C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7BC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099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85B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0A4419" w14:paraId="11C7A85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B6BA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F1D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55855B2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36B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103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43A63C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9F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C1E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021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8B7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11C0" w14:textId="77777777" w:rsidR="000A4419" w:rsidRPr="00E462CC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203AB1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0A4419" w:rsidRPr="00E462CC" w14:paraId="558AD08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C562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07C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1E8D72E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BDE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E53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01304AF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A81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5E3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543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362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9E9D" w14:textId="77777777" w:rsidR="000A4419" w:rsidRPr="00E462CC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2C8D4BEE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205D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6E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0156882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522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495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FCB53A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4CD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CBC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44F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AAD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3A4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37B9BD5E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A687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64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E75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E65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AED8DB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5D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F7BFA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7806A9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207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52B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10D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30B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3210C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0A4419" w14:paraId="390A84C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7F49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FFF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941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4AD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4E86DA9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0E8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45F6D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2BA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984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F37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BC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0A4419" w14:paraId="31A9A17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DA52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B5F7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623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D4F5" w14:textId="77777777" w:rsidR="000A4419" w:rsidRDefault="000A4419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3ABBA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33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193A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F31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AFB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E59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0A4419" w14:paraId="3D83F9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88D4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201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85A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02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0290A3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87D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5D353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97A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00F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9A35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CF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5C1F72C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0A4419" w14:paraId="02C963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A02B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58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80A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268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B70510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259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313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3F3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7BC6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1D6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0A4419" w14:paraId="563A178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5ED1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2BED" w14:textId="77777777" w:rsidR="000A4419" w:rsidRDefault="000A4419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162F" w14:textId="77777777" w:rsidR="000A4419" w:rsidRDefault="000A4419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DB6D" w14:textId="77777777" w:rsidR="000A4419" w:rsidRDefault="000A4419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24B899C" w14:textId="77777777" w:rsidR="000A4419" w:rsidRDefault="000A4419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1B8A" w14:textId="77777777" w:rsidR="000A4419" w:rsidRDefault="000A4419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33C2" w14:textId="77777777" w:rsidR="000A4419" w:rsidRDefault="000A4419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5CEA" w14:textId="77777777" w:rsidR="000A4419" w:rsidRDefault="000A4419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42C4" w14:textId="77777777" w:rsidR="000A4419" w:rsidRPr="00ED5B96" w:rsidRDefault="000A4419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3729" w14:textId="77777777" w:rsidR="000A4419" w:rsidRDefault="000A4419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0A4419" w14:paraId="55E96F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7F80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0D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ACF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AA0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D323CD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E91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21853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B73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CAC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6D42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75A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4092AC5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0A4419" w14:paraId="58BC54E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08F6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B6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1E6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20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03BA079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5B1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15D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969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0A60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F7D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94D8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3354D6A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0A4419" w14:paraId="011088D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381E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C4D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32+300</w:t>
            </w:r>
          </w:p>
          <w:p w14:paraId="3E6571A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33+851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B4F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4DA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1AE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6AE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044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C70A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C8E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14E0FA3B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EBAF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864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E77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ED3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DDF009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8D3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8A2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7D1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DE83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0FA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30094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0A4419" w14:paraId="12BB9A0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72A4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C2D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791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EEF4" w14:textId="77777777" w:rsidR="000A4419" w:rsidRDefault="000A4419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B81E0E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DF9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17C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973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1C54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AC50" w14:textId="77777777" w:rsidR="000A4419" w:rsidRDefault="000A4419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49652F" w14:textId="77777777" w:rsidR="000A4419" w:rsidRDefault="000A4419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0A4419" w14:paraId="123737E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1C91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C39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E39345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1E0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F6A4" w14:textId="77777777" w:rsidR="000A4419" w:rsidRDefault="000A4419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D46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8A0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E5C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6505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6255" w14:textId="77777777" w:rsidR="000A4419" w:rsidRDefault="000A4419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0A4419" w14:paraId="626A6A33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C819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5AD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539702B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C03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B042" w14:textId="77777777" w:rsidR="000A4419" w:rsidRDefault="000A4419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A93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A47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17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CC50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FBD2" w14:textId="77777777" w:rsidR="000A4419" w:rsidRDefault="000A4419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2175C4F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083C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BA3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001EAB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92B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C330" w14:textId="77777777" w:rsidR="000A4419" w:rsidRDefault="000A4419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D39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28C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8F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B752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9736" w14:textId="77777777" w:rsidR="000A4419" w:rsidRDefault="000A4419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3E381E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031C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18A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3BD54D9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2C5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06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0721003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8D2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1A7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0B8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603D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B2F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34790BC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6DA2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BD3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13CCA6E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76B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DD96" w14:textId="77777777" w:rsidR="000A4419" w:rsidRDefault="000A4419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7FC2A98A" w14:textId="77777777" w:rsidR="000A4419" w:rsidRDefault="000A4419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229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019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7AF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1F89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A17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1644FE4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97F4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2A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2454209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EF5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54F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44E1736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370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C8E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489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9A92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C03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320A41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27947E77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8212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D7B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4B3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388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161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418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E6E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2149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CBC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2B1094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67A9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7C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B79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80A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895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C66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BB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6CCB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A6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369027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8945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DBA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538C843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224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A22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F5F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838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D5D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866D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DDF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3662757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FF0B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403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7A040AC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E9E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53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1888B20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7B9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6F0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4BB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507E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E7A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1CE0D0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00741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098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58E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805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345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227F58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028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B22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DD87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64B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0A4419" w14:paraId="200BF352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C15F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237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70C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9FB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215F" w14:textId="77777777" w:rsidR="000A4419" w:rsidRDefault="000A4419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81D16F3" w14:textId="77777777" w:rsidR="000A4419" w:rsidRDefault="000A4419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F062F29" w14:textId="77777777" w:rsidR="000A4419" w:rsidRDefault="000A4419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0B4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F61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B2E2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82E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0A4419" w14:paraId="7820D771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5FFE" w14:textId="77777777" w:rsidR="000A4419" w:rsidRDefault="000A4419" w:rsidP="000A441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468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65C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9C0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8CB0" w14:textId="77777777" w:rsidR="000A4419" w:rsidRDefault="000A4419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D65152D" w14:textId="77777777" w:rsidR="000A4419" w:rsidRDefault="000A4419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9EA4601" w14:textId="77777777" w:rsidR="000A4419" w:rsidRDefault="000A4419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41F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9ED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6C37" w14:textId="77777777" w:rsidR="000A4419" w:rsidRPr="00ED5B9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2AF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0A9E27C8" w14:textId="77777777" w:rsidR="000A4419" w:rsidRDefault="000A4419" w:rsidP="00C13E1E">
      <w:pPr>
        <w:pStyle w:val="Heading1"/>
        <w:spacing w:line="360" w:lineRule="auto"/>
      </w:pPr>
      <w:r>
        <w:lastRenderedPageBreak/>
        <w:t>LINIA 125</w:t>
      </w:r>
    </w:p>
    <w:p w14:paraId="7068ECB5" w14:textId="77777777" w:rsidR="000A4419" w:rsidRDefault="000A4419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044DDFC8" w14:textId="77777777" w:rsidR="000A4419" w:rsidRDefault="000A4419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A4419" w14:paraId="22A84585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B13B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F96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BD8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FCF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61F85C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60D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CFCC6E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F31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9B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CF7B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722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0A4419" w14:paraId="4EB2CC96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C2C1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2BD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2A22E7F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0CC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250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4F13A0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4E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5DA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B10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4B10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5F6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87F44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0A4419" w14:paraId="2B3F7178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884F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152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DDA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162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69E6D2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18C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1F5BA4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AF7C33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8F7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849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8AF0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239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26D17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0A4419" w14:paraId="3B294569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BFE4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699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996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F24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78D3FF3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9DE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A04DF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7BE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4D3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4FCF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671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4DAB03E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9560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619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1718806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BEE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52B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1478314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B2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E72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76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CA00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47C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713922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34CDE6D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1EB4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B39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392D47C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856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728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2C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2AA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C36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EB03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B7B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3E1F83B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3193" w14:textId="77777777" w:rsidR="000A4419" w:rsidRDefault="000A4419" w:rsidP="000A441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B71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82F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F0A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21A70AB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DDF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FB8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64D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CDDF" w14:textId="77777777" w:rsidR="000A4419" w:rsidRPr="00CE363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B33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3EFCD290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0F7D227E" w14:textId="77777777" w:rsidR="000A4419" w:rsidRDefault="000A4419" w:rsidP="001E6A63">
      <w:pPr>
        <w:pStyle w:val="Heading1"/>
        <w:spacing w:line="360" w:lineRule="auto"/>
      </w:pPr>
      <w:r>
        <w:t>LINIA 129</w:t>
      </w:r>
    </w:p>
    <w:p w14:paraId="4EA0EFB3" w14:textId="77777777" w:rsidR="000A4419" w:rsidRDefault="000A4419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0A4419" w14:paraId="795D055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7B26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217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C911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6E2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7F204B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E6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569B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9E77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F1C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4220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8F9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9B9D05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EB7E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E60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E580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075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26F7468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FF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D35A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F90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CA33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F0F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416B2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0A4419" w14:paraId="4726D373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E435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CB7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E0E7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EDDD" w14:textId="77777777" w:rsidR="000A4419" w:rsidRDefault="000A4419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7DD7F92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F3A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422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101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C787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4DF9" w14:textId="77777777" w:rsidR="000A4419" w:rsidRDefault="000A4419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C831AF" w14:textId="77777777" w:rsidR="000A4419" w:rsidRDefault="000A4419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0A4419" w14:paraId="40B34CC9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CA8E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73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33+851</w:t>
            </w:r>
          </w:p>
          <w:p w14:paraId="4E0E3A9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A067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5853" w14:textId="77777777" w:rsidR="000A4419" w:rsidRDefault="000A4419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- Deta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37E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9706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0C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AA30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CE3F" w14:textId="77777777" w:rsidR="000A4419" w:rsidRDefault="000A4419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02298A72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8546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A87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D05A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D9B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19285D8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F82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319A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C77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4CD5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813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31DBF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47CF98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0A4419" w14:paraId="05652770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F78E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C8A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4C69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5C9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1A64F8A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338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58E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32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0110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C1D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DA443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197700C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0A4419" w14:paraId="4308CD62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AB10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41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06BB512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99F7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6D2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Deta - Stamora Moraviţa și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Stamora Moraviţa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260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836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F9D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0354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6CE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603F7F91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FEEB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60C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73BD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D64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8E6399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EB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10CE1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6028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DEE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63C8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EE2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F7C0056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C91F" w14:textId="77777777" w:rsidR="000A4419" w:rsidRDefault="000A4419" w:rsidP="000A441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963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4BE4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70B4" w14:textId="77777777" w:rsidR="000A4419" w:rsidRDefault="000A4419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5C95B1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856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8686E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4F3D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A76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2F39" w14:textId="77777777" w:rsidR="000A4419" w:rsidRPr="00C934F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93D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5AD96B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</w:tbl>
    <w:p w14:paraId="3325C7DF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2B09A4BC" w14:textId="77777777" w:rsidR="000A4419" w:rsidRDefault="000A4419" w:rsidP="003D5F18">
      <w:pPr>
        <w:pStyle w:val="Heading1"/>
        <w:spacing w:line="360" w:lineRule="auto"/>
      </w:pPr>
      <w:r>
        <w:t>LINIA 130</w:t>
      </w:r>
    </w:p>
    <w:p w14:paraId="2C018B00" w14:textId="77777777" w:rsidR="000A4419" w:rsidRDefault="000A4419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09DE80F4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5C82" w14:textId="77777777" w:rsidR="000A4419" w:rsidRDefault="000A4419" w:rsidP="000A441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DB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4D5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49B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90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E67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2CC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E94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7BD07B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9BC99E2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D952" w14:textId="77777777" w:rsidR="000A4419" w:rsidRDefault="000A4419" w:rsidP="000A441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FF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BD7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299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57F929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834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FAE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AF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741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B25F1D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3682A7A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281B21D0" w14:textId="77777777" w:rsidR="000A4419" w:rsidRDefault="000A4419" w:rsidP="00951BBD">
      <w:pPr>
        <w:pStyle w:val="Heading1"/>
        <w:spacing w:line="360" w:lineRule="auto"/>
      </w:pPr>
      <w:r>
        <w:lastRenderedPageBreak/>
        <w:t>LINIA 131</w:t>
      </w:r>
    </w:p>
    <w:p w14:paraId="33ED0181" w14:textId="77777777" w:rsidR="000A4419" w:rsidRDefault="000A4419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1144FB53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7CA5" w14:textId="77777777" w:rsidR="000A4419" w:rsidRDefault="000A4419" w:rsidP="000A441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840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FD2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9D5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1C1AF7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F27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0DC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69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135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BFE1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E82C307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57CD" w14:textId="77777777" w:rsidR="000A4419" w:rsidRDefault="000A4419" w:rsidP="000A441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133C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D4BE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3EE4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42605757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8C63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5507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EE0C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099E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C246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1401B16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EE4F" w14:textId="77777777" w:rsidR="000A4419" w:rsidRDefault="000A4419" w:rsidP="000A441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35D2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B37F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F2CA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026D1F8E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3AD7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230D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6524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F17D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3953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1FBEA4EF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1799" w14:textId="77777777" w:rsidR="000A4419" w:rsidRDefault="000A4419" w:rsidP="000A441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251E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D640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33BC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21DB8F03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2626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8B9F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2A81" w14:textId="77777777" w:rsidR="000A4419" w:rsidRDefault="000A4419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653D" w14:textId="77777777" w:rsidR="000A4419" w:rsidRDefault="000A4419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AEDA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4352D2AD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2017" w14:textId="77777777" w:rsidR="000A4419" w:rsidRDefault="000A4419" w:rsidP="000A441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06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3E807F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31E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72B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46C6CEF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53FEB69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6DAEB48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E0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55A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2D8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495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87E3" w14:textId="77777777" w:rsidR="000A4419" w:rsidRDefault="000A4419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B690E10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23E361DF" w14:textId="77777777" w:rsidR="000A4419" w:rsidRDefault="000A4419" w:rsidP="00662370">
      <w:pPr>
        <w:pStyle w:val="Heading1"/>
        <w:spacing w:line="360" w:lineRule="auto"/>
      </w:pPr>
      <w:r>
        <w:t>LINIA 132</w:t>
      </w:r>
    </w:p>
    <w:p w14:paraId="652E6141" w14:textId="77777777" w:rsidR="000A4419" w:rsidRDefault="000A4419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2E0B17A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F220" w14:textId="77777777" w:rsidR="000A4419" w:rsidRDefault="000A4419" w:rsidP="000A441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849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CCA8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122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72E938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535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3044B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E478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B95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3DA7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18B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8307A" w14:paraId="0BEDB1C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F5BF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944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27D0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283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545F3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82A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7F82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909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EBB5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614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8701F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8632F6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01E77FB" w14:textId="77777777" w:rsidR="000A4419" w:rsidRPr="0049500B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0A4419" w:rsidRPr="00A8307A" w14:paraId="0E016FB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C23E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83E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751C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897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0763D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0A5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309B2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18CE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6C2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F647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EC4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3ACAC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9836CC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1F1A2D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A4419" w:rsidRPr="00A8307A" w14:paraId="6B266EA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B119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0D8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FBFE" w14:textId="77777777" w:rsidR="000A4419" w:rsidRPr="00825C3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1F6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A0B45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6C7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B233" w14:textId="77777777" w:rsidR="000A4419" w:rsidRPr="00825C3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255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74FF" w14:textId="77777777" w:rsidR="000A4419" w:rsidRPr="00825C3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190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1DED5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A4419" w:rsidRPr="00A8307A" w14:paraId="2048B02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E7C5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536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39EE" w14:textId="77777777" w:rsidR="000A4419" w:rsidRPr="0067460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636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25880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B9C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642FDF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2F24" w14:textId="77777777" w:rsidR="000A4419" w:rsidRPr="0067460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4614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4A79" w14:textId="77777777" w:rsidR="000A4419" w:rsidRPr="0067460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02A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7BED3B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0A4419" w:rsidRPr="00A8307A" w14:paraId="67636D1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7E3D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AFF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8833" w14:textId="77777777" w:rsidR="000A4419" w:rsidRPr="00D2651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0011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756976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B32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A0FB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C30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E716" w14:textId="77777777" w:rsidR="000A4419" w:rsidRPr="00D2651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1C2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88998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6767A9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4A466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E7AC850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A4419" w:rsidRPr="00A8307A" w14:paraId="62AD7C6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145E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4945" w14:textId="77777777" w:rsidR="000A4419" w:rsidRPr="00A8307A" w:rsidRDefault="000A4419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9DED" w14:textId="77777777" w:rsidR="000A4419" w:rsidRPr="00D26514" w:rsidRDefault="000A4419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8056" w14:textId="77777777" w:rsidR="000A4419" w:rsidRPr="00A8307A" w:rsidRDefault="000A4419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E04B2B" w14:textId="77777777" w:rsidR="000A4419" w:rsidRPr="00A8307A" w:rsidRDefault="000A4419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87FD" w14:textId="77777777" w:rsidR="000A4419" w:rsidRDefault="000A4419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65DC6CF" w14:textId="77777777" w:rsidR="000A4419" w:rsidRDefault="000A4419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6A0BB22" w14:textId="77777777" w:rsidR="000A4419" w:rsidRDefault="000A4419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C936" w14:textId="77777777" w:rsidR="000A4419" w:rsidRDefault="000A4419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0FDC" w14:textId="77777777" w:rsidR="000A4419" w:rsidRPr="00A8307A" w:rsidRDefault="000A4419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2C7D" w14:textId="77777777" w:rsidR="000A4419" w:rsidRPr="00D26514" w:rsidRDefault="000A4419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686A" w14:textId="77777777" w:rsidR="000A4419" w:rsidRDefault="000A4419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A4419" w:rsidRPr="00A8307A" w14:paraId="0D9AECF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69B7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535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23D9" w14:textId="77777777" w:rsidR="000A4419" w:rsidRPr="006178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FD3E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8572351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B49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E5DB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F1D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38BE" w14:textId="77777777" w:rsidR="000A4419" w:rsidRPr="006178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ABFD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B0D00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72911C1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718A8D2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56A9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5B3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8A25" w14:textId="77777777" w:rsidR="000A4419" w:rsidRPr="006178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8662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286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7A2F5B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B95D9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7A00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EFC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BC6C" w14:textId="77777777" w:rsidR="000A4419" w:rsidRPr="006178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633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0A2D322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4C37AC3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F34B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690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F0DB" w14:textId="77777777" w:rsidR="000A4419" w:rsidRPr="006178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EE0E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698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3291CB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B403714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F1D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0E24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3BAB" w14:textId="77777777" w:rsidR="000A4419" w:rsidRPr="006178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D8A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DC3533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95CE7DD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0A4419" w14:paraId="3CFEF6A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1319" w14:textId="77777777" w:rsidR="000A4419" w:rsidRDefault="000A4419" w:rsidP="000A441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4F2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069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F25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D7273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052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BA8E6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A1B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C2D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F97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F16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506FA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59D78B1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0A4419" w14:paraId="109E8FD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1DBC" w14:textId="77777777" w:rsidR="000A4419" w:rsidRDefault="000A4419" w:rsidP="000A441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8553" w14:textId="77777777" w:rsidR="000A4419" w:rsidRDefault="000A4419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7455" w14:textId="77777777" w:rsidR="000A4419" w:rsidRDefault="000A4419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96AE" w14:textId="77777777" w:rsidR="000A4419" w:rsidRDefault="000A4419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54B9" w14:textId="77777777" w:rsidR="000A4419" w:rsidRDefault="000A4419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EB09EF" w14:textId="77777777" w:rsidR="000A4419" w:rsidRDefault="000A4419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0E8EFAB" w14:textId="77777777" w:rsidR="000A4419" w:rsidRDefault="000A4419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1E6E" w14:textId="77777777" w:rsidR="000A4419" w:rsidRDefault="000A4419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3B5A" w14:textId="77777777" w:rsidR="000A4419" w:rsidRDefault="000A4419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B9EC" w14:textId="77777777" w:rsidR="000A4419" w:rsidRDefault="000A4419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5E7C" w14:textId="77777777" w:rsidR="000A4419" w:rsidRPr="009914C4" w:rsidRDefault="000A4419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48EAD64" w14:textId="77777777" w:rsidR="000A4419" w:rsidRDefault="000A4419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1A29465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4C5A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EE5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4AB0" w14:textId="77777777" w:rsidR="000A4419" w:rsidRPr="00915FE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F59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288BE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CB2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5B738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2D3A" w14:textId="77777777" w:rsidR="000A4419" w:rsidRPr="00915FE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CC3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DC2F" w14:textId="77777777" w:rsidR="000A4419" w:rsidRPr="00915FE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CE5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91B71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731A70B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7947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693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52D1" w14:textId="77777777" w:rsidR="000A4419" w:rsidRPr="00915FE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09D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8F3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129E" w14:textId="77777777" w:rsidR="000A4419" w:rsidRPr="00915FE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DE96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FA42" w14:textId="77777777" w:rsidR="000A4419" w:rsidRPr="00915FE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80A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2366F9E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370E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09C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BEA9" w14:textId="77777777" w:rsidR="000A4419" w:rsidRPr="001C017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7346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A3546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B13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1F04" w14:textId="77777777" w:rsidR="000A4419" w:rsidRPr="001C017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BC96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A20E" w14:textId="77777777" w:rsidR="000A4419" w:rsidRPr="001C017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CB9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01B41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48499EA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C0A8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B26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6DFD" w14:textId="77777777" w:rsidR="000A4419" w:rsidRPr="002A553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68D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07FCE9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B80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7C00" w14:textId="77777777" w:rsidR="000A4419" w:rsidRPr="002A553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B9D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E6B1" w14:textId="77777777" w:rsidR="000A4419" w:rsidRPr="002A553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EFD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00C9C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8307A" w14:paraId="36432A0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36F7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8F9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DF2E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CD6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1E3B7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F84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AB65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FA1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FBC1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176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214AE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8307A" w14:paraId="012E10B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2B87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C3D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619FFB3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BE08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0A3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287C49C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204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1A3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8D9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C891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5B2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:rsidRPr="00A8307A" w14:paraId="67DF154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B1CB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AD1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F3D8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9C2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0EC799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14C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0E3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EC4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7420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A26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280F4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0A4419" w:rsidRPr="00A8307A" w14:paraId="653A95D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E948" w14:textId="77777777" w:rsidR="000A4419" w:rsidRPr="00A75A00" w:rsidRDefault="000A4419" w:rsidP="000A4419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5A9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B211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142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776540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D40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E6D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434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1891" w14:textId="77777777" w:rsidR="000A4419" w:rsidRPr="00880A4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212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1DE08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0A4419" w14:paraId="0313E92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74C8" w14:textId="77777777" w:rsidR="000A4419" w:rsidRDefault="000A4419" w:rsidP="000A441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C7D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6861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27C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25ABF5A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F0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EA1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81C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06A3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76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A9CD4B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10AE" w14:textId="77777777" w:rsidR="000A4419" w:rsidRDefault="000A4419" w:rsidP="000A441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B8E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5+300</w:t>
            </w:r>
          </w:p>
          <w:p w14:paraId="546C6B8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4D64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D62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 –</w:t>
            </w:r>
          </w:p>
          <w:p w14:paraId="7161CA4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 Utvin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6C8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E23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44E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5C35" w14:textId="77777777" w:rsidR="000A4419" w:rsidRPr="00E9641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296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365D0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construire pasaj superior.</w:t>
            </w:r>
          </w:p>
        </w:tc>
      </w:tr>
    </w:tbl>
    <w:p w14:paraId="3D99B9F7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40C61B2E" w14:textId="77777777" w:rsidR="000A4419" w:rsidRDefault="000A4419" w:rsidP="009378E1">
      <w:pPr>
        <w:pStyle w:val="Heading1"/>
        <w:spacing w:line="360" w:lineRule="auto"/>
      </w:pPr>
      <w:r>
        <w:lastRenderedPageBreak/>
        <w:t>LINIA 133</w:t>
      </w:r>
    </w:p>
    <w:p w14:paraId="0B0D8829" w14:textId="77777777" w:rsidR="000A4419" w:rsidRPr="0021246A" w:rsidRDefault="000A4419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A4419" w14:paraId="280316E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3535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017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98C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073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EEBB5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3FD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1BF44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DAC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CFD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428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13F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DB3BD8" w14:paraId="3BC52F00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D27E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ED5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D39D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D99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BA7DF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7B5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1BAAC5A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F28A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3B3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EDAB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8BEB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3F853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BE5AC4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50FD759" w14:textId="77777777" w:rsidR="000A4419" w:rsidRPr="00DB3BD8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0A4419" w:rsidRPr="00A8307A" w14:paraId="66B9D84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D949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878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4738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0EE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EC97E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E57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4BF0E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A71D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D66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2993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C56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446B9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DE16CC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C16189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A4419" w:rsidRPr="00A8307A" w14:paraId="20A6CFC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2470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829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2457" w14:textId="77777777" w:rsidR="000A4419" w:rsidRPr="00AE5C9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F8A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40A00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9DA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2413" w14:textId="77777777" w:rsidR="000A4419" w:rsidRPr="00AE5C9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A6A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F00B" w14:textId="77777777" w:rsidR="000A4419" w:rsidRPr="00AE5C9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D4D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4769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A4419" w:rsidRPr="00A8307A" w14:paraId="1EB1A1E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08D6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DEE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D945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235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38142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072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98B1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830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D338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EFF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00FB3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0A4419" w:rsidRPr="00A8307A" w14:paraId="23BFCB7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F4C2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8826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F331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936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2F1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45049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9CE8F3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1F5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796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23B1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EFA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DACB5E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5CB4FC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0A4419" w:rsidRPr="00A8307A" w14:paraId="2BEE830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CBEE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121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279C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7B2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DEE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ACE822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6319C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054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AB3E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4EAE" w14:textId="77777777" w:rsidR="000A4419" w:rsidRPr="00795C5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24E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8A98F6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68187B2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C157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14F9" w14:textId="77777777" w:rsidR="000A4419" w:rsidRPr="00A8307A" w:rsidRDefault="000A4419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83BB" w14:textId="77777777" w:rsidR="000A4419" w:rsidRPr="00795C5C" w:rsidRDefault="000A4419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464C" w14:textId="77777777" w:rsidR="000A4419" w:rsidRPr="00A8307A" w:rsidRDefault="000A4419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8F47" w14:textId="77777777" w:rsidR="000A4419" w:rsidRDefault="000A4419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5C7414" w14:textId="77777777" w:rsidR="000A4419" w:rsidRDefault="000A4419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5DE0293" w14:textId="77777777" w:rsidR="000A4419" w:rsidRDefault="000A4419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9D0B" w14:textId="77777777" w:rsidR="000A4419" w:rsidRDefault="000A4419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6817" w14:textId="77777777" w:rsidR="000A4419" w:rsidRPr="00A8307A" w:rsidRDefault="000A4419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23EE" w14:textId="77777777" w:rsidR="000A4419" w:rsidRPr="00795C5C" w:rsidRDefault="000A4419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38AE" w14:textId="77777777" w:rsidR="000A4419" w:rsidRPr="009914C4" w:rsidRDefault="000A4419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A422F2C" w14:textId="77777777" w:rsidR="000A4419" w:rsidRDefault="000A4419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7966275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9503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41A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4191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1D5B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7C296B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9D0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EC81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F31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BE94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0C1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10479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119664C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A4539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826F3DD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A4419" w:rsidRPr="00A8307A" w14:paraId="7055218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494B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9DBC" w14:textId="77777777" w:rsidR="000A4419" w:rsidRPr="00A8307A" w:rsidRDefault="000A4419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06D3" w14:textId="77777777" w:rsidR="000A4419" w:rsidRPr="00732832" w:rsidRDefault="000A4419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71BF" w14:textId="77777777" w:rsidR="000A4419" w:rsidRPr="00A8307A" w:rsidRDefault="000A4419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CB5C7E" w14:textId="77777777" w:rsidR="000A4419" w:rsidRPr="00A8307A" w:rsidRDefault="000A4419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18C8" w14:textId="77777777" w:rsidR="000A4419" w:rsidRDefault="000A4419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CB5D50" w14:textId="77777777" w:rsidR="000A4419" w:rsidRDefault="000A4419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EC7A9CB" w14:textId="77777777" w:rsidR="000A4419" w:rsidRDefault="000A4419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A185" w14:textId="77777777" w:rsidR="000A4419" w:rsidRDefault="000A4419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3DD1" w14:textId="77777777" w:rsidR="000A4419" w:rsidRPr="00A8307A" w:rsidRDefault="000A4419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2DE1" w14:textId="77777777" w:rsidR="000A4419" w:rsidRPr="00732832" w:rsidRDefault="000A4419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D7FF" w14:textId="77777777" w:rsidR="000A4419" w:rsidRDefault="000A4419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A4419" w:rsidRPr="00A8307A" w14:paraId="596F512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6A32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BE4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99E2" w14:textId="77777777" w:rsidR="000A4419" w:rsidRPr="0046537D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691D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3A5A98" w14:textId="77777777" w:rsidR="000A4419" w:rsidRPr="00A8307A" w:rsidRDefault="000A441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69F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D08C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693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170F0" w14:textId="77777777" w:rsidR="000A4419" w:rsidRPr="0046537D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95DC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DFD74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45203FA" w14:textId="77777777" w:rsidR="000A4419" w:rsidRPr="00A8307A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14:paraId="35FB3DF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36DE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9E5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4D1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8BF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A6A08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496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306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223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157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4A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703D2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1E62A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0A4419" w14:paraId="71D105D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DEF0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452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AF5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C83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D7F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FB2FD1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690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B75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777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21E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A4419" w:rsidRPr="00A8307A" w14:paraId="5A7F787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C78C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452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271C" w14:textId="77777777" w:rsidR="000A4419" w:rsidRPr="00A60F9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489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8BC18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E9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811A1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C144" w14:textId="77777777" w:rsidR="000A4419" w:rsidRPr="00A60F9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308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C1A6" w14:textId="77777777" w:rsidR="000A4419" w:rsidRPr="00A60F9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DAE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EA31A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39A2F73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0176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E75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5F94" w14:textId="77777777" w:rsidR="000A4419" w:rsidRPr="002201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A29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86049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2C9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4984" w14:textId="77777777" w:rsidR="000A4419" w:rsidRPr="002201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0A5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BC91" w14:textId="77777777" w:rsidR="000A4419" w:rsidRPr="0022013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B2C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95888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50E9C33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A27E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876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5248" w14:textId="77777777" w:rsidR="000A4419" w:rsidRPr="00501B5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56E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466492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C6C4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3220" w14:textId="77777777" w:rsidR="000A4419" w:rsidRPr="00501B5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B38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AA25" w14:textId="77777777" w:rsidR="000A4419" w:rsidRPr="00501B5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031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7B654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8307A" w14:paraId="4EC0208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EE12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014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F6DA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D3A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B75C7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A85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7936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D16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2C83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A47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A71AE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8307A" w14:paraId="68AB426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CA9D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AE4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C5B609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2EE4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C22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76D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B93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CD3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A234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7BF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0A4419" w14:paraId="6AF92AE5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CEC0" w14:textId="77777777" w:rsidR="000A4419" w:rsidRPr="00A75A00" w:rsidRDefault="000A4419" w:rsidP="000A4419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413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5C48ADE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39E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61A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10CC6B1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0D35162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332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25DC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1A9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49D5" w14:textId="77777777" w:rsidR="000A4419" w:rsidRPr="006D5FF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39B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855B47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0A4419" w14:paraId="21FCFC2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8215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593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4B8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859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357D5AC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865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F0CD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A95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13CC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701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CF33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0A4419" w14:paraId="50E36F4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913A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0EA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DE9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999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F79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14C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1E5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8423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03B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BA448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0A4419" w14:paraId="511ABF17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7273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6B1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058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0FE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59E522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15C18D9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85E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15B345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02F452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622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9A9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7008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EE6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B5877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0A4419" w14:paraId="2CEC9BD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B904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71E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34CF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C22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06DFA9D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D841B0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600E185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777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F7BA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325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282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1824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EAD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0A4419" w14:paraId="0463AAB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51FE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358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  <w:p w14:paraId="4D94FF2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0CA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3C5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Ronaț Triaj – Dudeștii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33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D0C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D4E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A85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C01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0740E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1A41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2AA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63E6DFA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9A55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885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562B6D2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ABF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F60D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29F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A904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F8C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23B6403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434F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052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4C310EF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1DB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2ACF" w14:textId="77777777" w:rsidR="000A4419" w:rsidRDefault="000A4419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1F63108E" w14:textId="77777777" w:rsidR="000A4419" w:rsidRDefault="000A4419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EAC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DFC8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C4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38B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63D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6D39F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5E38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601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17D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28C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5F5DAD5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BCD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E9B88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223B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0FB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E679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7C6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13144D9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4F9F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384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4B32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8E9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7CB6E18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85E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7BDFF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A41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A14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D63F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0F7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3FD8A16F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F313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E97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5937FBC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26C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90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45EB15B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FB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EA49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B7A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5AC9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C34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4C5D85E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F7F6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940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92C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A5EA" w14:textId="77777777" w:rsidR="000A4419" w:rsidRDefault="000A4419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3CE3FDDD" w14:textId="77777777" w:rsidR="000A4419" w:rsidRDefault="000A4419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EA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299D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4AE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0B63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806B" w14:textId="77777777" w:rsidR="000A4419" w:rsidRPr="00BA000C" w:rsidRDefault="000A4419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3D9690" w14:textId="77777777" w:rsidR="000A4419" w:rsidRDefault="000A4419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0A4419" w14:paraId="0C6236AF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87FB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F8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5A9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85E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18A9DA3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4E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C7B7" w14:textId="77777777" w:rsidR="000A4419" w:rsidRPr="0074629B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B6A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4822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0D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78911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0A4419" w14:paraId="3D5D2A8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9491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52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DB32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E49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68FAE72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6D2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FF802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61B4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2FE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6267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D1F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DC27D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2907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BCE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793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C1E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40924D6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699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A5A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10E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0C7D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F57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D1EEA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77BE61F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0A4419" w14:paraId="45D8D2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209E" w14:textId="77777777" w:rsidR="000A4419" w:rsidRDefault="000A4419" w:rsidP="000A441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F00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A025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8B6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486A23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457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16C6A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12BD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A6F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18F0" w14:textId="77777777" w:rsidR="000A4419" w:rsidRPr="0074629B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B81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9FFF194" w14:textId="77777777" w:rsidR="000A4419" w:rsidRDefault="000A4419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350F5FD1" w14:textId="77777777" w:rsidR="000A4419" w:rsidRDefault="000A4419" w:rsidP="00C83010">
      <w:pPr>
        <w:pStyle w:val="Heading1"/>
        <w:spacing w:line="360" w:lineRule="auto"/>
      </w:pPr>
      <w:r>
        <w:t>LINIA 143</w:t>
      </w:r>
    </w:p>
    <w:p w14:paraId="29DB9584" w14:textId="77777777" w:rsidR="000A4419" w:rsidRDefault="000A4419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0A4419" w14:paraId="3E869F48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B275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139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C17311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5571" w14:textId="77777777" w:rsidR="000A4419" w:rsidRPr="00984839" w:rsidRDefault="000A441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7CD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0FCF3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AC9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633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211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9A5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C2A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6A23825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6F4B805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7349E9E1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70BC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C58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73E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30F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580F5BD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38CE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DB3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215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93F648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DCFE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E03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61FF6B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0A4419" w14:paraId="586C1B71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5D89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5A4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A22C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1FB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33C9B8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37263AF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074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96A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2B7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206C4E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A701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C53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445B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F025D0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28B8E66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5DD30515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9AF6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B23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1869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2B5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A489F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BA3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6EEE3D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B0F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788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9E7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449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F5B95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0A4419" w14:paraId="372A812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DA5D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CC3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6CAA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68B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823E0D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A1E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92EF5E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CC4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8BF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CB4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797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72FB9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A4419" w14:paraId="5C0858EB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C94C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6CC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1E6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546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5A628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E6D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23A6B6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636AD2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722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485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D7B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7F5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894AD4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A4419" w14:paraId="3126C18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0829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F01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DBCD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36D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2CCC69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7B6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F462C3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21B8DC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DE6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8CC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CFC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102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79FE8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0A4419" w14:paraId="0D0181D6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7099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708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C7CD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FEB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7A1E0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DBE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04C89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B90639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3D49285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3A9D69F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43F648A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A4ECD9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C3120C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116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EB6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234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A94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13932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A4419" w14:paraId="022A491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9E7A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567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945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7C8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DF135F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318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4768D7F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FDD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27C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DA4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998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388B9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584FA2E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0A4419" w14:paraId="03F684D1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063F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614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A8BA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A96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90D43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904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E91C9C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3E5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7D2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0A1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4AA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B6C02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0A4419" w14:paraId="78AF9841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07F1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5D0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A889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59F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FDC925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314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5B7913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C0B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651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5FC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E88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4136D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0BE2039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0A4419" w14:paraId="176D099F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F9DE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5DB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10F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A58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64DD37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F7C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9F0A4E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108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DAE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7B3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135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F1CDB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0A4419" w14:paraId="5DD939B9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D813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3D6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4C7E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60D4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828F44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ECE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936BE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659E6A4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3A4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764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BD7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188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C0E9E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A4419" w14:paraId="2AC80929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5801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0A7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1515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9EE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F2D8FF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736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9CC89A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EDE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271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70B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2FD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93163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0A4419" w14:paraId="6E4D20C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20D1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D13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C67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6FC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3D8353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EFA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18BCA91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18AFC5E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F92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C0F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398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485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5FDA7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0A4419" w14:paraId="23935BD4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935C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050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471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1E2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84D8B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C09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083A5D9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EDF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694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EAB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361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7AC2E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0A4419" w14:paraId="71DB2003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9414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A8B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727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F32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CA9F48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D4F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050BD8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482A7D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18B4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7D1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E08D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3FE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FFB54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0A4419" w14:paraId="4F5302A3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1982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8B5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2681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E89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4F6F9B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FFA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1A948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66B0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6CD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4F19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52B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6A041AC5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0939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99A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CCF2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56F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5E6806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93A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01BD5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865F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ED8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7B51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894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385E01E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D753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6A3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6CE4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52A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BD592C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D80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4C075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A3CB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810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F089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843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17567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0A4419" w14:paraId="67478DA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DF5B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5C0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8A2C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A4D6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9B859F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49B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8F914B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69DDBB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7103174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EA00AA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943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E86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9D4B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07B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987B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A4419" w14:paraId="2CC45B9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3A22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EFB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155EE0C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1831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1134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46EBC60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958C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C0C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8CA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87CD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ADB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004940A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767D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3E5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2BBCB3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435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4CC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F35135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8D3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ACA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555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DC5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EBB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98831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4BEA8DA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6C8788E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DE65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78D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E35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C5B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1E5DFE4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0DF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71E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8FF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551D4B0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E92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005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D4152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043B285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7DCD2F6C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7343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A27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6463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EEA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B672BF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700EFA7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AE58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7C33EDC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58DC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D60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7A6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A3F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27B7685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2E82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F6D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3FC4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1BB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EE3242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4AF008F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1F0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433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F3A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949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958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474D0544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3384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1B3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7CD4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950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C5CEAD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03A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95E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906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0599E46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68E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7C07" w14:textId="77777777" w:rsidR="000A4419" w:rsidRPr="006611B7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0A4419" w14:paraId="295E966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CAAE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724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75EF7AA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7FA2" w14:textId="77777777" w:rsidR="000A4419" w:rsidRPr="00984839" w:rsidRDefault="000A441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77F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63314C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F76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ED7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50F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DFE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A33F" w14:textId="77777777" w:rsidR="000A4419" w:rsidRPr="003B25AA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A4419" w14:paraId="689064B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EA8D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E3BC" w14:textId="77777777" w:rsidR="000A4419" w:rsidRPr="00CB3DC4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2CF38C3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3F6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C86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F75FE0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A67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0A9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8FC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E3B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D6D6" w14:textId="77777777" w:rsidR="000A4419" w:rsidRPr="00CB3DC4" w:rsidRDefault="000A4419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3F5D244" w14:textId="77777777" w:rsidR="000A4419" w:rsidRPr="00F11CE2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A4419" w14:paraId="5A7444D6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0E3D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E56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261D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F8E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0D2C17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30555B2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E93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DA27A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E76C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F05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950A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884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65A2B50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9F0F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C9B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F4A1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901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4116A6C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499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1FC6CB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BE3852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5278908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64E2119" w14:textId="77777777" w:rsidR="000A4419" w:rsidRPr="00260477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BEE9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A9D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811B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BBE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BD779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A4419" w14:paraId="6FFB984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8698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4B0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8B1B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5C8F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7D693F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750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0CF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685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662DD0C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ABC7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B55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52022EA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8C4C66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A4419" w14:paraId="2F6BF38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0314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EDB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119E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C49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3A4FDA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45E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1BEB51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45C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00F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2427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C1E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0A4419" w14:paraId="324E717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BE75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6E7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11E77F0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5D00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CCF3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44185B2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756E791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A28DDA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DEE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32B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22F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50E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6817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F22BF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168CCAD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A4419" w14:paraId="0A24513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00DC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997D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17EA38A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921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6421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0ABE35C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13C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404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462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15E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AFDC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5489E9E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2044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AB84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4B86C67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739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3AF4" w14:textId="77777777" w:rsidR="000A4419" w:rsidRDefault="000A4419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7C6666F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517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61E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B7C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42F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3ED2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195EE7C4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7D02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A3DE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7C4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6B2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29CE1841" w14:textId="77777777" w:rsidR="000A4419" w:rsidRDefault="000A4419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628541F7" w14:textId="77777777" w:rsidR="000A4419" w:rsidRDefault="000A4419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7E1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321EA3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045F" w14:textId="77777777" w:rsidR="000A4419" w:rsidRPr="00B53EFA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69F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A83D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EEC5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41723905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08C4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3AB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5881684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7E0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EE5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455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24F7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113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4923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905D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77FF1EEB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4A9C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1BB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00A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19E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48EEAFE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07E00998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38DCAE50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FF58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AB8300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5B0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3F6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827F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3CCB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2FF74FFD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2239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9A2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33E0D162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7DEF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11CB" w14:textId="77777777" w:rsidR="000A4419" w:rsidRDefault="000A4419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55A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281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98DB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BA43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78B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A4419" w14:paraId="63486A0F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5D46" w14:textId="77777777" w:rsidR="000A4419" w:rsidRDefault="000A4419" w:rsidP="000A441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2165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E6C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086A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03E277F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0891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EAF6C7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7AE1814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3FEA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BEDC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E95E" w14:textId="77777777" w:rsidR="000A4419" w:rsidRPr="0098483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A71E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A92049" w14:textId="77777777" w:rsidR="000A4419" w:rsidRDefault="000A441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6C199D9C" w14:textId="77777777" w:rsidR="000A4419" w:rsidRDefault="000A4419">
      <w:pPr>
        <w:spacing w:after="40" w:line="192" w:lineRule="auto"/>
        <w:ind w:right="57"/>
        <w:rPr>
          <w:sz w:val="20"/>
          <w:lang w:val="ro-RO"/>
        </w:rPr>
      </w:pPr>
    </w:p>
    <w:p w14:paraId="48F41ED5" w14:textId="77777777" w:rsidR="000A4419" w:rsidRDefault="000A4419" w:rsidP="00E56A6A">
      <w:pPr>
        <w:pStyle w:val="Heading1"/>
        <w:spacing w:line="360" w:lineRule="auto"/>
      </w:pPr>
      <w:r>
        <w:t>LINIA 200</w:t>
      </w:r>
    </w:p>
    <w:p w14:paraId="584FA29A" w14:textId="77777777" w:rsidR="000A4419" w:rsidRDefault="000A4419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668CDDF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C3E4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C26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15F4C6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F6FD" w14:textId="77777777" w:rsidR="000A4419" w:rsidRPr="00032DF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01E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0EEEEB6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011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BE2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90B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3EB00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CA9C" w14:textId="77777777" w:rsidR="000A4419" w:rsidRPr="00032DF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9D44" w14:textId="77777777" w:rsidR="000A4419" w:rsidRPr="00F716C0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0A4419" w14:paraId="49B323F8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49A3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C430" w14:textId="77777777" w:rsidR="000A4419" w:rsidRDefault="000A441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7A03455" w14:textId="77777777" w:rsidR="000A4419" w:rsidRDefault="000A441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AB58" w14:textId="77777777" w:rsidR="000A4419" w:rsidRDefault="000A4419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4295" w14:textId="77777777" w:rsidR="000A4419" w:rsidRDefault="000A4419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77BD3261" w14:textId="77777777" w:rsidR="000A4419" w:rsidRDefault="000A4419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B4CA" w14:textId="77777777" w:rsidR="000A4419" w:rsidRDefault="000A441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8579" w14:textId="77777777" w:rsidR="000A4419" w:rsidRDefault="000A4419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2F80" w14:textId="77777777" w:rsidR="000A4419" w:rsidRDefault="000A441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F721259" w14:textId="77777777" w:rsidR="000A4419" w:rsidRDefault="000A441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B9CD" w14:textId="77777777" w:rsidR="000A4419" w:rsidRDefault="000A4419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9C4D" w14:textId="77777777" w:rsidR="000A4419" w:rsidRDefault="000A4419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A4419" w14:paraId="63B70A5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AD71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CBC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AA751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F58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7A2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1D8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0C8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33A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E96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17A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206D830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10BE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E7A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702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5D6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3A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5AB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146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74FB22F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2C4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A13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20A91E8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12D6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6DAC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4076472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3C82" w14:textId="77777777" w:rsidR="000A4419" w:rsidRDefault="000A441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31EC" w14:textId="77777777" w:rsidR="000A4419" w:rsidRDefault="000A4419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1DC0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219F" w14:textId="77777777" w:rsidR="000A4419" w:rsidRDefault="000A441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A68D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38F96E9A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DBB1" w14:textId="77777777" w:rsidR="000A4419" w:rsidRDefault="000A441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F5A9" w14:textId="77777777" w:rsidR="000A4419" w:rsidRDefault="000A4419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4AF269D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E0A1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48F2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3831" w14:textId="77777777" w:rsidR="000A4419" w:rsidRDefault="000A441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8631" w14:textId="77777777" w:rsidR="000A4419" w:rsidRDefault="000A4419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CD4F034" w14:textId="77777777" w:rsidR="000A4419" w:rsidRDefault="000A4419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ABAC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A279" w14:textId="77777777" w:rsidR="000A4419" w:rsidRDefault="000A441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F69E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2F73CC23" w14:textId="77777777" w:rsidR="000A4419" w:rsidRDefault="000A441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3229" w14:textId="77777777" w:rsidR="000A4419" w:rsidRDefault="000A441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0166" w14:textId="77777777" w:rsidR="000A4419" w:rsidRDefault="000A4419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2E81DBDB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2BE2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6CD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8776" w14:textId="77777777" w:rsidR="000A4419" w:rsidRPr="00032DF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855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303714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BBF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645F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319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718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676A" w14:textId="77777777" w:rsidR="000A4419" w:rsidRPr="00032DF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34C2" w14:textId="77777777" w:rsidR="000A4419" w:rsidRPr="00F716C0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14ED09DD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312E" w14:textId="77777777" w:rsidR="000A4419" w:rsidRDefault="000A4419" w:rsidP="00835FC2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9CA3" w14:textId="77777777" w:rsidR="000A4419" w:rsidRDefault="000A441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420D469" w14:textId="77777777" w:rsidR="000A4419" w:rsidRDefault="000A441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86A8" w14:textId="77777777" w:rsidR="000A4419" w:rsidRDefault="000A4419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8B95" w14:textId="77777777" w:rsidR="000A4419" w:rsidRDefault="000A4419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0052C7F2" w14:textId="77777777" w:rsidR="000A4419" w:rsidRDefault="000A4419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494A" w14:textId="77777777" w:rsidR="000A4419" w:rsidRDefault="000A441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3C1B" w14:textId="77777777" w:rsidR="000A4419" w:rsidRDefault="000A4419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9DB5" w14:textId="77777777" w:rsidR="000A4419" w:rsidRDefault="000A441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A0DEE66" w14:textId="77777777" w:rsidR="000A4419" w:rsidRDefault="000A441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A5BE" w14:textId="77777777" w:rsidR="000A4419" w:rsidRDefault="000A4419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54B9" w14:textId="77777777" w:rsidR="000A4419" w:rsidRDefault="000A4419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4A00FCA" w14:textId="77777777" w:rsidR="000A4419" w:rsidRDefault="000A4419" w:rsidP="00623FF6">
      <w:pPr>
        <w:spacing w:before="40" w:after="40" w:line="192" w:lineRule="auto"/>
        <w:ind w:right="57"/>
        <w:rPr>
          <w:lang w:val="ro-RO"/>
        </w:rPr>
      </w:pPr>
    </w:p>
    <w:p w14:paraId="35C2EE36" w14:textId="77777777" w:rsidR="000A4419" w:rsidRDefault="000A4419" w:rsidP="006D4098">
      <w:pPr>
        <w:pStyle w:val="Heading1"/>
        <w:spacing w:line="360" w:lineRule="auto"/>
      </w:pPr>
      <w:r>
        <w:t>LINIA 201</w:t>
      </w:r>
    </w:p>
    <w:p w14:paraId="12395361" w14:textId="77777777" w:rsidR="000A4419" w:rsidRDefault="000A4419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0A4419" w14:paraId="11D9FB20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67D6" w14:textId="77777777" w:rsidR="000A4419" w:rsidRDefault="000A4419" w:rsidP="000A441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4E0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B28B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615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FF29D6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09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2A9BD9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4DBFB2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3640417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7B20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4EF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5459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874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2FD7EB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BAE9" w14:textId="77777777" w:rsidR="000A4419" w:rsidRDefault="000A4419" w:rsidP="000A441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770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2CAC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64A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D82DE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3C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1235A9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404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72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0996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BB8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82E89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214FC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0A4419" w14:paraId="4FA2258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505A" w14:textId="77777777" w:rsidR="000A4419" w:rsidRDefault="000A4419" w:rsidP="000A441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820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5821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C10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3FF127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845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007173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5A1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44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A23B" w14:textId="77777777" w:rsidR="000A4419" w:rsidRPr="00C937B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ABA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75B96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1A874554" w14:textId="77777777" w:rsidR="000A4419" w:rsidRPr="003012FC" w:rsidRDefault="000A4419">
      <w:pPr>
        <w:spacing w:before="40" w:after="40" w:line="192" w:lineRule="auto"/>
        <w:ind w:right="57"/>
      </w:pPr>
    </w:p>
    <w:p w14:paraId="593ADB09" w14:textId="77777777" w:rsidR="000A4419" w:rsidRDefault="000A4419" w:rsidP="00C53936">
      <w:pPr>
        <w:pStyle w:val="Heading1"/>
        <w:spacing w:line="360" w:lineRule="auto"/>
      </w:pPr>
      <w:r>
        <w:t>LINIA 202 A</w:t>
      </w:r>
    </w:p>
    <w:p w14:paraId="41F1CF4C" w14:textId="77777777" w:rsidR="000A4419" w:rsidRDefault="000A4419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0A4419" w14:paraId="6CDB0308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6714" w14:textId="77777777" w:rsidR="000A4419" w:rsidRDefault="000A4419" w:rsidP="000A441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6D9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09E9" w14:textId="77777777" w:rsidR="000A4419" w:rsidRPr="0087494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FC5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A25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442285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778B" w14:textId="77777777" w:rsidR="000A4419" w:rsidRPr="0048429E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B7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102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5A5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0A4419" w14:paraId="3E753B6A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44CA" w14:textId="77777777" w:rsidR="000A4419" w:rsidRDefault="000A4419" w:rsidP="000A441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CF0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0A9F" w14:textId="77777777" w:rsidR="000A4419" w:rsidRPr="00874940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4F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181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665A" w14:textId="77777777" w:rsidR="000A4419" w:rsidRPr="0048429E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5A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9EE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CA3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6B7AEE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2BEEC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0A4419" w:rsidRPr="00743905" w14:paraId="3635E1CE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1E89" w14:textId="77777777" w:rsidR="000A4419" w:rsidRPr="00743905" w:rsidRDefault="000A4419" w:rsidP="000A441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3D1E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0328F73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09AB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A542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2D9C166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06DD399B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6FF790B9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077809DD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121E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D087" w14:textId="77777777" w:rsidR="000A4419" w:rsidRPr="00743905" w:rsidRDefault="000A4419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BDC1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98E9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0FF7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16EA5119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0A4419" w:rsidRPr="00743905" w14:paraId="6A584E1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7EBE" w14:textId="77777777" w:rsidR="000A4419" w:rsidRPr="00743905" w:rsidRDefault="000A4419" w:rsidP="000A441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0FDF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B77A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9883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B96C795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27391D8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E8D4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F26F34B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5BC2" w14:textId="77777777" w:rsidR="000A4419" w:rsidRPr="00743905" w:rsidRDefault="000A4419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27AC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D79D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76B9E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A4419" w:rsidRPr="00743905" w14:paraId="1720A4B2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6D79" w14:textId="77777777" w:rsidR="000A4419" w:rsidRPr="00743905" w:rsidRDefault="000A4419" w:rsidP="000A441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AAF9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017F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6CAE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61D3FAE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B20C256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4C10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28ECE17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1EC0" w14:textId="77777777" w:rsidR="000A4419" w:rsidRPr="00743905" w:rsidRDefault="000A4419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6FC9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4928" w14:textId="77777777" w:rsidR="000A4419" w:rsidRPr="00743905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8D40" w14:textId="77777777" w:rsidR="000A4419" w:rsidRPr="00743905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5A5B0F56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42B2D086" w14:textId="77777777" w:rsidR="000A4419" w:rsidRDefault="000A4419" w:rsidP="00BD3926">
      <w:pPr>
        <w:pStyle w:val="Heading1"/>
        <w:spacing w:line="360" w:lineRule="auto"/>
      </w:pPr>
      <w:r>
        <w:t>LINIA 202 B</w:t>
      </w:r>
    </w:p>
    <w:p w14:paraId="60F6712E" w14:textId="77777777" w:rsidR="000A4419" w:rsidRDefault="000A4419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0A4419" w14:paraId="20BA701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DD02" w14:textId="77777777" w:rsidR="000A4419" w:rsidRDefault="000A4419" w:rsidP="000A4419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73C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D81C" w14:textId="77777777" w:rsidR="000A4419" w:rsidRPr="007C5BF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5C9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2C43CC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D7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DCD5D0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C60F" w14:textId="77777777" w:rsidR="000A4419" w:rsidRPr="007C5BF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E6F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8B4C" w14:textId="77777777" w:rsidR="000A4419" w:rsidRPr="00BD268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A11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8E28A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B6A67D7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3779B1AB" w14:textId="77777777" w:rsidR="000A4419" w:rsidRDefault="000A4419" w:rsidP="00406C17">
      <w:pPr>
        <w:pStyle w:val="Heading1"/>
        <w:spacing w:line="360" w:lineRule="auto"/>
      </w:pPr>
      <w:r>
        <w:t>LINIA 210</w:t>
      </w:r>
    </w:p>
    <w:p w14:paraId="52A1BFFE" w14:textId="77777777" w:rsidR="000A4419" w:rsidRDefault="000A4419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0A4419" w14:paraId="1FDA6EED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4912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EA3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2B8D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7A3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0F4B807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87E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9E997B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F9F1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4295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122B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B7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FEE48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9316B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0A4419" w14:paraId="73234CDD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3FC9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B2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5FB9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18B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319A176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9C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5CA2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A7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84E7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410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5183A36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9C85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52E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ADA0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A0F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8DE661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87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740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2A2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1288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D3E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FD8F07F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00E9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B59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4E43947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0DFF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99AC" w14:textId="77777777" w:rsidR="000A4419" w:rsidRDefault="000A4419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7680318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E9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99B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03B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BEAF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02A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950B14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0456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4D0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F410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E09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7B4474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A07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4D8C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DCE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A373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2D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B811048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0ABE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E5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EE1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697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07F362F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319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403268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67E8E2A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C4B041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E841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C4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251E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8E1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6AD6091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45CD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AF0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E189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028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380528D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A45C" w14:textId="77777777" w:rsidR="000A4419" w:rsidRDefault="000A441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4F3A389C" w14:textId="77777777" w:rsidR="000A4419" w:rsidRDefault="000A441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79A94B0" w14:textId="77777777" w:rsidR="000A4419" w:rsidRDefault="000A441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D983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4B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860B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065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568DF84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8B84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361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30F638C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8414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DB0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FE81" w14:textId="77777777" w:rsidR="000A4419" w:rsidRDefault="000A441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559C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04B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6994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1EF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2BF2CA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B979" w14:textId="77777777" w:rsidR="000A4419" w:rsidRDefault="000A4419" w:rsidP="000A441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2DC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D8F4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ED6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7E80077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927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7DAF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65D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871B" w14:textId="77777777" w:rsidR="000A4419" w:rsidRPr="00C7636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FD0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B204D2C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16EE9309" w14:textId="77777777" w:rsidR="000A4419" w:rsidRDefault="000A4419" w:rsidP="001B4DE9">
      <w:pPr>
        <w:pStyle w:val="Heading1"/>
        <w:spacing w:line="360" w:lineRule="auto"/>
      </w:pPr>
      <w:r>
        <w:t>LINIA 213</w:t>
      </w:r>
    </w:p>
    <w:p w14:paraId="598B7BE9" w14:textId="77777777" w:rsidR="000A4419" w:rsidRDefault="000A4419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0A4419" w14:paraId="62F63A0B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89F6" w14:textId="77777777" w:rsidR="000A4419" w:rsidRDefault="000A4419" w:rsidP="000A441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86E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DC6F" w14:textId="77777777" w:rsidR="000A4419" w:rsidRPr="00BA7F8C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59D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DDA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68D56B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7453DB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265C8F9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7FD30A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60BC" w14:textId="77777777" w:rsidR="000A4419" w:rsidRPr="009E006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FAB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1AD2" w14:textId="77777777" w:rsidR="000A4419" w:rsidRPr="00BA7F8C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D54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0A4419" w14:paraId="1145C170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A0C0" w14:textId="77777777" w:rsidR="000A4419" w:rsidRDefault="000A4419" w:rsidP="000A441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ADA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D47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999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A71111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68C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D83D" w14:textId="77777777" w:rsidR="000A4419" w:rsidRPr="009E006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613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737F" w14:textId="77777777" w:rsidR="000A4419" w:rsidRPr="00BA7F8C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9F2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7916C253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9B7D" w14:textId="77777777" w:rsidR="000A4419" w:rsidRDefault="000A4419" w:rsidP="000A441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CDE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A377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BFB4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D65546D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B2F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6223" w14:textId="77777777" w:rsidR="000A4419" w:rsidRPr="009E006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A47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5B91" w14:textId="77777777" w:rsidR="000A4419" w:rsidRPr="00BA7F8C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D0E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A4419" w14:paraId="12527DB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ED33" w14:textId="77777777" w:rsidR="000A4419" w:rsidRDefault="000A4419" w:rsidP="000A441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B1E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551D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18D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729F21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D54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8B77B4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62012A1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1B858E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83821C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03DF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528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1BE7" w14:textId="77777777" w:rsidR="000A4419" w:rsidRPr="00BA7F8C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529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1ADAFEC" w14:textId="77777777" w:rsidR="000A4419" w:rsidRPr="006A7611" w:rsidRDefault="000A4419">
      <w:pPr>
        <w:spacing w:before="40" w:after="40" w:line="192" w:lineRule="auto"/>
        <w:ind w:right="57"/>
      </w:pPr>
    </w:p>
    <w:p w14:paraId="3A4DAF25" w14:textId="77777777" w:rsidR="000A4419" w:rsidRDefault="000A4419" w:rsidP="00076171">
      <w:pPr>
        <w:pStyle w:val="Heading1"/>
        <w:spacing w:line="360" w:lineRule="auto"/>
      </w:pPr>
      <w:r>
        <w:t>LINIA 214</w:t>
      </w:r>
    </w:p>
    <w:p w14:paraId="5144EAB8" w14:textId="77777777" w:rsidR="000A4419" w:rsidRDefault="000A4419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0A4419" w14:paraId="31506C44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6B3C" w14:textId="77777777" w:rsidR="000A4419" w:rsidRDefault="000A4419" w:rsidP="000A441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C73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A04D" w14:textId="77777777" w:rsidR="000A4419" w:rsidRPr="005F146D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B3B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61B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D0BAB2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43B133E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00203AC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F7A7C7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BB38" w14:textId="77777777" w:rsidR="000A4419" w:rsidRPr="00D91B0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416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52D4" w14:textId="77777777" w:rsidR="000A4419" w:rsidRPr="005F146D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684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0A4419" w14:paraId="2EFF89FA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40D8" w14:textId="77777777" w:rsidR="000A4419" w:rsidRDefault="000A4419" w:rsidP="000A441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9E0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1F78" w14:textId="77777777" w:rsidR="000A4419" w:rsidRPr="005F146D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24A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25D2B6E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1B3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7ED2" w14:textId="77777777" w:rsidR="000A4419" w:rsidRPr="00D91B0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0B7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B185" w14:textId="77777777" w:rsidR="000A4419" w:rsidRPr="005F146D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F444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4A79F06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1B48" w14:textId="77777777" w:rsidR="000A4419" w:rsidRDefault="000A4419" w:rsidP="000A441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5C5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595E" w14:textId="77777777" w:rsidR="000A4419" w:rsidRPr="005F146D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2F1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0EC9155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B87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E64C15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4A59C48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4E8B" w14:textId="77777777" w:rsidR="000A4419" w:rsidRPr="00D91B0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27D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ABB1" w14:textId="77777777" w:rsidR="000A4419" w:rsidRPr="005F146D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627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39336B4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2D8C51F1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16EDFF8D" w14:textId="77777777" w:rsidR="000A4419" w:rsidRDefault="000A4419" w:rsidP="00C65FE0">
      <w:pPr>
        <w:pStyle w:val="Heading1"/>
        <w:spacing w:line="360" w:lineRule="auto"/>
      </w:pPr>
      <w:r>
        <w:t>LINIA 215</w:t>
      </w:r>
    </w:p>
    <w:p w14:paraId="43718A6E" w14:textId="77777777" w:rsidR="000A4419" w:rsidRDefault="000A4419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A4419" w14:paraId="0788ED4E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7F5D" w14:textId="77777777" w:rsidR="000A4419" w:rsidRDefault="000A4419" w:rsidP="000A441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181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11F7BCD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3EF4" w14:textId="77777777" w:rsidR="000A4419" w:rsidRPr="00FA263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FA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CB81F8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E9EF23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72BFC06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5DF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4EC1" w14:textId="77777777" w:rsidR="000A4419" w:rsidRPr="00FA263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18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57A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5EE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42AEE8D7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7DB6" w14:textId="77777777" w:rsidR="000A4419" w:rsidRDefault="000A4419" w:rsidP="000A441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87A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12E0" w14:textId="77777777" w:rsidR="000A4419" w:rsidRPr="00FA263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EE1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5EBFFCF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648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B81A4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1F6F" w14:textId="77777777" w:rsidR="000A4419" w:rsidRPr="00FA263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D90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335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5B2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0A4419" w14:paraId="28A16CE7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5081" w14:textId="77777777" w:rsidR="000A4419" w:rsidRDefault="000A4419" w:rsidP="000A441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3AE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B7A8" w14:textId="77777777" w:rsidR="000A4419" w:rsidRPr="00FA263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93C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4BB1AE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C39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CFB15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8017" w14:textId="77777777" w:rsidR="000A4419" w:rsidRPr="00FA2633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ED9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723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253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53DBA84B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08FAF53B" w14:textId="77777777" w:rsidR="000A4419" w:rsidRDefault="000A4419" w:rsidP="00AF3F1F">
      <w:pPr>
        <w:pStyle w:val="Heading1"/>
        <w:spacing w:line="360" w:lineRule="auto"/>
      </w:pPr>
      <w:r>
        <w:t>LINIA 216</w:t>
      </w:r>
    </w:p>
    <w:p w14:paraId="1E9E8851" w14:textId="77777777" w:rsidR="000A4419" w:rsidRDefault="000A4419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2E40F4C0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4186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911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F56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E53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0C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DA8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6B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30F5FDC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CE45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224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1D4E86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3B20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03A4" w14:textId="77777777" w:rsidR="000A4419" w:rsidRDefault="000A4419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97EF" w14:textId="77777777" w:rsidR="000A4419" w:rsidRDefault="000A4419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9CE5" w14:textId="77777777" w:rsidR="000A4419" w:rsidRDefault="000A4419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B46A" w14:textId="77777777" w:rsidR="000A4419" w:rsidRDefault="000A4419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1B54" w14:textId="77777777" w:rsidR="000A4419" w:rsidRDefault="000A4419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30AA" w14:textId="77777777" w:rsidR="000A4419" w:rsidRDefault="000A4419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F114" w14:textId="77777777" w:rsidR="000A4419" w:rsidRDefault="000A4419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67E7" w14:textId="77777777" w:rsidR="000A4419" w:rsidRDefault="000A4419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4EA5B6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9472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D6F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45BEB89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95C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F49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67B918C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4E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634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25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85DF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723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03B88E15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4315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585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E80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605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810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36F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8A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27B7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809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380DF4F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71F3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6B9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74B26FE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66D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D8E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4F6B534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0B6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54F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87A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541B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775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145B3B9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C034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50F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4DB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7F9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95B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AEF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8AE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859B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3BF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1B1DA944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85D9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95D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5D2977C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C2A5" w14:textId="77777777" w:rsidR="000A4419" w:rsidRPr="0061450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F40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469CAFD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BC8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FAC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A00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AF58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AB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8CC4F1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64C0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0B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2FC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E41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270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AA2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C69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F3E1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EFF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111512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EAF7" w14:textId="77777777" w:rsidR="000A4419" w:rsidRDefault="000A4419" w:rsidP="000A4419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D5C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19A126A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B0D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9EE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3AAC5D8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EA6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294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157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0332" w14:textId="77777777" w:rsidR="000A4419" w:rsidRPr="00AA600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58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0646BEA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4E1ADF23" w14:textId="77777777" w:rsidR="000A4419" w:rsidRDefault="000A4419" w:rsidP="005B00A7">
      <w:pPr>
        <w:pStyle w:val="Heading1"/>
        <w:spacing w:line="360" w:lineRule="auto"/>
      </w:pPr>
      <w:r>
        <w:t>LINIA 218</w:t>
      </w:r>
    </w:p>
    <w:p w14:paraId="77EF218C" w14:textId="77777777" w:rsidR="000A4419" w:rsidRDefault="000A4419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0A4419" w14:paraId="52E920B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DDEA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1CC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8556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10E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06486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D436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4C0D1CB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18BB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C2C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4E71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327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:rsidRPr="00A8307A" w14:paraId="5F5B796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175A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BAF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D626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34AB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D434D3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5F0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179DB0C" w14:textId="77777777" w:rsidR="000A4419" w:rsidRPr="00664FA3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4215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2108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FE0E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4A3B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4FAF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21BC4B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E55DF12" w14:textId="77777777" w:rsidR="000A4419" w:rsidRPr="00664FA3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0A4419" w:rsidRPr="00A8307A" w14:paraId="35BD5C0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13CD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8B1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0516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E4D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513A1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5581" w14:textId="77777777" w:rsidR="000A4419" w:rsidRPr="00664FA3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419304D7" w14:textId="77777777" w:rsidR="000A4419" w:rsidRPr="00664FA3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70D1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CB0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BCB8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902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75C93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1B4FA6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6F8115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A4419" w:rsidRPr="00A8307A" w14:paraId="6C4E8E8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EE81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97A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3591" w14:textId="77777777" w:rsidR="000A4419" w:rsidRPr="003F40D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C93B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FFB8FD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CF7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25EC" w14:textId="77777777" w:rsidR="000A4419" w:rsidRPr="003F40D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C2F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BF03" w14:textId="77777777" w:rsidR="000A4419" w:rsidRPr="003F40D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D51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61CEF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A4419" w:rsidRPr="00A8307A" w14:paraId="590DE85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FFD3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F906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3DF0" w14:textId="77777777" w:rsidR="000A4419" w:rsidRPr="003F40D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E31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9E17C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74D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A5B7B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D080" w14:textId="77777777" w:rsidR="000A4419" w:rsidRPr="003F40D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981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73AA" w14:textId="77777777" w:rsidR="000A4419" w:rsidRPr="003F40D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268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3F3CD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0A4419" w:rsidRPr="00A8307A" w14:paraId="1A3D7D8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EC9D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F8A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2D82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CF8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327A31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6A1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C85A" w14:textId="77777777" w:rsidR="000A4419" w:rsidRPr="007B4F6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EFE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18A9" w14:textId="77777777" w:rsidR="000A4419" w:rsidRPr="00732832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DE2C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D124B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A7B2E9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B73F1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AFBD59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A4419" w:rsidRPr="00A8307A" w14:paraId="15F9FAE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CFE6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8512" w14:textId="77777777" w:rsidR="000A4419" w:rsidRPr="00A8307A" w:rsidRDefault="000A4419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C732" w14:textId="77777777" w:rsidR="000A4419" w:rsidRPr="00732832" w:rsidRDefault="000A4419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CA30" w14:textId="77777777" w:rsidR="000A4419" w:rsidRPr="00A8307A" w:rsidRDefault="000A4419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D48B66" w14:textId="77777777" w:rsidR="000A4419" w:rsidRPr="00A8307A" w:rsidRDefault="000A4419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9A7A" w14:textId="77777777" w:rsidR="000A4419" w:rsidRDefault="000A4419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D70CAA" w14:textId="77777777" w:rsidR="000A4419" w:rsidRDefault="000A4419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F0DC77F" w14:textId="77777777" w:rsidR="000A4419" w:rsidRDefault="000A4419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48FF" w14:textId="77777777" w:rsidR="000A4419" w:rsidRPr="007B4F6A" w:rsidRDefault="000A4419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5434" w14:textId="77777777" w:rsidR="000A4419" w:rsidRPr="00A8307A" w:rsidRDefault="000A4419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0238" w14:textId="77777777" w:rsidR="000A4419" w:rsidRPr="00732832" w:rsidRDefault="000A4419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E215" w14:textId="77777777" w:rsidR="000A4419" w:rsidRDefault="000A4419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A4419" w:rsidRPr="00A8307A" w14:paraId="409EB32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1708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60B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A838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231E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2F074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C5F2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B3A0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CB61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224E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CA8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3D504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E3C769A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0767D98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FA3E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DCA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2BD1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C46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3DD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AA4C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6379010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9C3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B59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1FA0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23ED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3811D0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1B437EE5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3692D5A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FA30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D27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D117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245D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E8C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A84618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39E513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3E1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B80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66F9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245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657EFA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6AFCBC7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5F26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1098" w14:textId="77777777" w:rsidR="000A4419" w:rsidRPr="00A8307A" w:rsidRDefault="000A4419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5E41" w14:textId="77777777" w:rsidR="000A4419" w:rsidRPr="00B26991" w:rsidRDefault="000A4419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9E94" w14:textId="77777777" w:rsidR="000A4419" w:rsidRPr="00A8307A" w:rsidRDefault="000A4419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9218" w14:textId="77777777" w:rsidR="000A4419" w:rsidRDefault="000A4419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64B8626" w14:textId="77777777" w:rsidR="000A4419" w:rsidRDefault="000A4419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A663B25" w14:textId="77777777" w:rsidR="000A4419" w:rsidRDefault="000A4419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BE07" w14:textId="77777777" w:rsidR="000A4419" w:rsidRDefault="000A4419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E63C" w14:textId="77777777" w:rsidR="000A4419" w:rsidRPr="00A8307A" w:rsidRDefault="000A4419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87E2" w14:textId="77777777" w:rsidR="000A4419" w:rsidRPr="00B26991" w:rsidRDefault="000A4419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94C8" w14:textId="77777777" w:rsidR="000A4419" w:rsidRPr="00FD3B28" w:rsidRDefault="000A4419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B77B8E3" w14:textId="77777777" w:rsidR="000A4419" w:rsidRDefault="000A4419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A4419" w:rsidRPr="00A8307A" w14:paraId="3C01D3E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5579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111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B596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1C99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030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2D1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51CD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F0C7" w14:textId="77777777" w:rsidR="000A4419" w:rsidRPr="00B2699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CAD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A4419" w:rsidRPr="00A8307A" w14:paraId="056872B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F0D4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B96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5E38" w14:textId="77777777" w:rsidR="000A4419" w:rsidRPr="000D3BB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591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04C3E2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B1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264A3F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533C" w14:textId="77777777" w:rsidR="000A4419" w:rsidRPr="000D3BB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2AD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78A9" w14:textId="77777777" w:rsidR="000A4419" w:rsidRPr="000D3BB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BD3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25CE4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2A3E273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7014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7434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A691" w14:textId="77777777" w:rsidR="000A4419" w:rsidRPr="009658E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BA9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DE988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62CB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CC1B" w14:textId="77777777" w:rsidR="000A4419" w:rsidRPr="009658E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F0C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4C14" w14:textId="77777777" w:rsidR="000A4419" w:rsidRPr="009658E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54D0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C27638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A4419" w:rsidRPr="00A8307A" w14:paraId="2F851E6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95BD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2EB5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8E54" w14:textId="77777777" w:rsidR="000A4419" w:rsidRPr="00472E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E54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F38FBC4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668C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C241" w14:textId="77777777" w:rsidR="000A4419" w:rsidRPr="00472E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16B3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97C3" w14:textId="77777777" w:rsidR="000A4419" w:rsidRPr="00472E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3D94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54210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:rsidRPr="00A8307A" w14:paraId="3418A43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5897" w14:textId="77777777" w:rsidR="000A4419" w:rsidRPr="00A75A00" w:rsidRDefault="000A4419" w:rsidP="000A4419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5B2A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50F1" w14:textId="77777777" w:rsidR="000A4419" w:rsidRPr="00530A8D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22F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60297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4606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350F" w14:textId="77777777" w:rsidR="000A4419" w:rsidRPr="00530A8D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7B69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2165" w14:textId="77777777" w:rsidR="000A4419" w:rsidRPr="00530A8D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E6A7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4848AC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A4419" w14:paraId="6552C67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6829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BDB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FB7E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BFC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65024A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B9C28B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BCFA" w14:textId="77777777" w:rsidR="000A4419" w:rsidRPr="00447EF5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394BC93E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2445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2F4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8F55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64A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35498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0A4419" w14:paraId="0D704526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AED4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CE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3218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9D0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6022AD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C3287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E39C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B4A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7A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0323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33A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0A4419" w14:paraId="61364F1A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795B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600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C513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218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1B96CB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2FF9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10B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0B3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B81B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A1A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6B4B5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0A4419" w14:paraId="3CB9BEFE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7401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493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B0BF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938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59BBEA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B1B6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7C3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2A5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3BCD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17C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8584F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1949BBE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0A4419" w14:paraId="5A831DC5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F3B6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540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178D576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9DE7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631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DD2175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127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3F1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54F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21A9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FE0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2B0F2FA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F67D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172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922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AB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0A7E0C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401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062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D94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F021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12A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0D7E3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0A4419" w14:paraId="283BD370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54BD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8A2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3263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D95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5F5464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2A45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4E08B7B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D58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B92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7CA3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672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3E6F2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0A4419" w14:paraId="7852A35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2B1C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863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7227034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F0E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174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5007CEB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FB80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4B9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F3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E9AA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DF0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0A4419" w14:paraId="1D81B391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A54A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C9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1BC2F1C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57B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6A4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45F5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BBF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E00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734F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7BB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0A4419" w14:paraId="0E827EC0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741B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ECA7" w14:textId="77777777" w:rsidR="000A4419" w:rsidRDefault="000A441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69CF8906" w14:textId="77777777" w:rsidR="000A4419" w:rsidRDefault="000A441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9A86" w14:textId="77777777" w:rsidR="000A4419" w:rsidRDefault="000A4419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DD5E" w14:textId="77777777" w:rsidR="000A4419" w:rsidRDefault="000A4419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656B" w14:textId="77777777" w:rsidR="000A4419" w:rsidRPr="00465A98" w:rsidRDefault="000A441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A6E4" w14:textId="77777777" w:rsidR="000A4419" w:rsidRDefault="000A4419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5DAF" w14:textId="77777777" w:rsidR="000A4419" w:rsidRDefault="000A441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C8C9" w14:textId="77777777" w:rsidR="000A4419" w:rsidRPr="00984D71" w:rsidRDefault="000A4419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820F" w14:textId="77777777" w:rsidR="000A4419" w:rsidRDefault="000A4419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0F66A5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449F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5C6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CB8A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565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D59D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E70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3FF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2F63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D36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354DC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0A4419" w14:paraId="24B4339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86A3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FE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9AF2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10A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4086AF3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5F1A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83614CD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EAB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699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63F3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225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6A4A6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0A4419" w14:paraId="3C082AF7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2012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2D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42B135B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BB0D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B35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70F233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AC6A0F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EF1B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D4D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595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9C19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531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0A4419" w14:paraId="5397887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1382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2A8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881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78CE" w14:textId="77777777" w:rsidR="000A4419" w:rsidRDefault="000A4419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2AF6090" w14:textId="77777777" w:rsidR="000A4419" w:rsidRDefault="000A4419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331B" w14:textId="77777777" w:rsidR="000A4419" w:rsidRDefault="000A4419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446D4E87" w14:textId="77777777" w:rsidR="000A4419" w:rsidRPr="0017470F" w:rsidRDefault="000A4419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78F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997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15C4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C83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140C6FE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6C88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85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8501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71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1CC727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11C1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0230BFA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611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99E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3E2A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B11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AEA56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0A4419" w14:paraId="1384740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EB0D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2E6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4013" w14:textId="77777777" w:rsidR="000A4419" w:rsidRPr="00CF787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C8C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0557D1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C749" w14:textId="77777777" w:rsidR="000A4419" w:rsidRPr="00465A98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F7C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CF2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DB4B" w14:textId="77777777" w:rsidR="000A4419" w:rsidRPr="00984D7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C6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0A4419" w14:paraId="6FEA6D5E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0F22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6138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2958815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4124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E2D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F530C2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0005C55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F1D7" w14:textId="77777777" w:rsidR="000A4419" w:rsidRPr="00465A98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CC8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3AD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488D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474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AA2502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11F0CE8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90A2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567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F53D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EF1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101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130D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CB9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2378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9FD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0A4419" w14:paraId="14FC719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E4B5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D64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82E4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2C8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571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E699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3BD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AE02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4DF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0A4419" w14:paraId="5253369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9F0B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3AE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2B2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2C7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844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CC4B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490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DEC5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191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0A4419" w14:paraId="794FDD7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1C84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CFB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730D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C16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46A4FDE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BDE5" w14:textId="77777777" w:rsidR="000A4419" w:rsidRPr="00465A98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C366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E54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1B6D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12B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F4EC5B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DAED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6EA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7548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18D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77E714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D9C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6BBC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D21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223C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3C1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EA79C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0A4419" w14:paraId="0E11D89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27EA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053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0117D438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1587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A3D4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BA4BB7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C1D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5653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A17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40F9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7C2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0DC9212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7065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A93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34C6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387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877115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F47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8753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573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A210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370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94BAA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0A4419" w14:paraId="1871D11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0358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39B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CC02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55F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3C5050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BF2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C8BB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830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70C0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463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EBD5B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0A4419" w14:paraId="7154B68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9834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E0D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DC7E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AAA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00FDE6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05B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E1DA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390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3476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683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5B53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0A4419" w14:paraId="02385B7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F6F8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675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D62F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ACA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A4B6BDD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FE6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F488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D3B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997A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A52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80909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0A4419" w14:paraId="7411B1C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668E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214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09B7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8D6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3AC16D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0F3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C9E2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98F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794E" w14:textId="77777777" w:rsidR="000A4419" w:rsidRPr="00984D71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5E9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E14B4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0A4419" w14:paraId="3F8C644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9746" w14:textId="77777777" w:rsidR="000A4419" w:rsidRDefault="000A4419" w:rsidP="000A441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4801" w14:textId="77777777" w:rsidR="000A4419" w:rsidRDefault="000A441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2933ED3C" w14:textId="77777777" w:rsidR="000A4419" w:rsidRDefault="000A441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EA58" w14:textId="77777777" w:rsidR="000A4419" w:rsidRDefault="000A4419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0541" w14:textId="77777777" w:rsidR="000A4419" w:rsidRDefault="000A4419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5126" w14:textId="77777777" w:rsidR="000A4419" w:rsidRDefault="000A441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0407" w14:textId="77777777" w:rsidR="000A4419" w:rsidRDefault="000A4419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8FF5" w14:textId="77777777" w:rsidR="000A4419" w:rsidRDefault="000A441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76F5" w14:textId="77777777" w:rsidR="000A4419" w:rsidRPr="00984D71" w:rsidRDefault="000A4419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5D62" w14:textId="77777777" w:rsidR="000A4419" w:rsidRDefault="000A4419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7EFABF2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01F4CD90" w14:textId="77777777" w:rsidR="000A4419" w:rsidRDefault="000A4419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277EB52D" w14:textId="77777777" w:rsidR="000A4419" w:rsidRDefault="000A4419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A4419" w14:paraId="55338F6F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4B1A" w14:textId="77777777" w:rsidR="000A4419" w:rsidRDefault="000A4419" w:rsidP="000A441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07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0500B86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8FD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73C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121BEA5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DD3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A018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62E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1BDF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1FB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0A4419" w14:paraId="4C60CF31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6FC3" w14:textId="77777777" w:rsidR="000A4419" w:rsidRDefault="000A4419" w:rsidP="000A441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6EE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1AE925F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B91D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90C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6014380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54C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09B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8F2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C726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AE5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0A4419" w14:paraId="768DBE1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5C40" w14:textId="77777777" w:rsidR="000A4419" w:rsidRDefault="000A4419" w:rsidP="000A441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C7B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3C7F51E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3C1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3B4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20E14B6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EAD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29DECD5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6379367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3C2C1AC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FA37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C7E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C98D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E34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263D692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1CF7936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60DF6E0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0A4419" w14:paraId="6B5B556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67BF" w14:textId="77777777" w:rsidR="000A4419" w:rsidRDefault="000A4419" w:rsidP="000A441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CEA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3DC57BF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6FE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C65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76F4ADC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91A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4593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02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8B0E" w14:textId="77777777" w:rsidR="000A4419" w:rsidRPr="00B55C5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8C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29E728A8" w14:textId="77777777" w:rsidR="000A4419" w:rsidRPr="00301250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12485C72" w14:textId="77777777" w:rsidR="000A4419" w:rsidRDefault="000A4419" w:rsidP="00E25B0E">
      <w:pPr>
        <w:pStyle w:val="Heading1"/>
        <w:spacing w:line="360" w:lineRule="auto"/>
      </w:pPr>
      <w:r>
        <w:t>LINIA 222</w:t>
      </w:r>
    </w:p>
    <w:p w14:paraId="7D0F3F00" w14:textId="77777777" w:rsidR="000A4419" w:rsidRDefault="000A4419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7B87929B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EF0A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3F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2+000</w:t>
            </w:r>
          </w:p>
          <w:p w14:paraId="2DF88F4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358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F4A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9E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53A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56A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091C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3DF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46AC25ED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4F01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953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1370D74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306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0A8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048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819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960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87A4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924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25F1D92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CC2A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43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174FE9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2EC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AFF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5E571DC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37B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BA90CB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1F59D34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40A010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A3DD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0B9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2D99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1CD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FFEA71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575DE2E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47D733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0A4419" w14:paraId="5402B737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BD7B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EB6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72A3BDF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320E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F2A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34194AB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F19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41DF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CB1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612F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144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270D7C0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A781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B04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0795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A1A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8B1DBF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3BA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6B094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DF73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1AA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D394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B20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2E598DE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1A8B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25F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EB38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74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32ED8C7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67A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8679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C61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57F9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B49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CBC31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7A0953E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0A4419" w14:paraId="36CECB66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5A88" w14:textId="77777777" w:rsidR="000A4419" w:rsidRDefault="000A4419" w:rsidP="000A441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041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71E6141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7EFE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A3D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3CEBAF6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669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F2EA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C8D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6F33" w14:textId="77777777" w:rsidR="000A4419" w:rsidRPr="00E76AB7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B1B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65DC7D2" w14:textId="77777777" w:rsidR="000A4419" w:rsidRDefault="000A4419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46EFF6A8" w14:textId="77777777" w:rsidR="000A4419" w:rsidRDefault="000A4419" w:rsidP="00E151C2">
      <w:pPr>
        <w:pStyle w:val="Heading1"/>
        <w:spacing w:line="360" w:lineRule="auto"/>
      </w:pPr>
      <w:r>
        <w:t>LINIA 223</w:t>
      </w:r>
    </w:p>
    <w:p w14:paraId="7ED67161" w14:textId="77777777" w:rsidR="000A4419" w:rsidRDefault="000A4419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5C964D20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9B17" w14:textId="77777777" w:rsidR="000A4419" w:rsidRDefault="000A4419" w:rsidP="000A441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76C8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9DB1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4A45" w14:textId="77777777" w:rsidR="000A4419" w:rsidRDefault="000A4419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1109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4330" w14:textId="77777777" w:rsidR="000A4419" w:rsidRPr="002032B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55C3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0511" w14:textId="77777777" w:rsidR="000A4419" w:rsidRPr="00D5169A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0DE1" w14:textId="77777777" w:rsidR="000A4419" w:rsidRPr="007A3136" w:rsidRDefault="000A4419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4C68A39A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9D0B" w14:textId="77777777" w:rsidR="000A4419" w:rsidRDefault="000A4419" w:rsidP="000A441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6F5C" w14:textId="77777777" w:rsidR="000A4419" w:rsidRDefault="000A4419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677EF762" w14:textId="77777777" w:rsidR="000A4419" w:rsidRDefault="000A4419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5813" w14:textId="77777777" w:rsidR="000A4419" w:rsidRDefault="000A4419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92D7" w14:textId="77777777" w:rsidR="000A4419" w:rsidRDefault="000A4419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15F3" w14:textId="77777777" w:rsidR="000A4419" w:rsidRDefault="000A4419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EEEF" w14:textId="77777777" w:rsidR="000A4419" w:rsidRDefault="000A4419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10A2" w14:textId="77777777" w:rsidR="000A4419" w:rsidRDefault="000A4419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C71A" w14:textId="77777777" w:rsidR="000A4419" w:rsidRPr="00D5169A" w:rsidRDefault="000A4419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2FC0" w14:textId="77777777" w:rsidR="000A4419" w:rsidRPr="007A3136" w:rsidRDefault="000A4419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0E98E0B9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3664" w14:textId="77777777" w:rsidR="000A4419" w:rsidRDefault="000A4419" w:rsidP="000A441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864D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07FF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9B2D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272DE983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0A1A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542C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F5D3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7153" w14:textId="77777777" w:rsidR="000A4419" w:rsidRPr="00D5169A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568A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9F1E4F6" w14:textId="77777777" w:rsidR="000A4419" w:rsidRDefault="000A4419">
      <w:pPr>
        <w:spacing w:before="40" w:line="192" w:lineRule="auto"/>
        <w:ind w:right="57"/>
        <w:rPr>
          <w:sz w:val="20"/>
          <w:lang w:val="ro-RO"/>
        </w:rPr>
      </w:pPr>
    </w:p>
    <w:p w14:paraId="58EC9D4D" w14:textId="77777777" w:rsidR="000A4419" w:rsidRDefault="000A4419" w:rsidP="007B6A84">
      <w:pPr>
        <w:pStyle w:val="Heading1"/>
        <w:spacing w:line="360" w:lineRule="auto"/>
      </w:pPr>
      <w:r>
        <w:t>LINIA 227B</w:t>
      </w:r>
    </w:p>
    <w:p w14:paraId="085B665F" w14:textId="77777777" w:rsidR="000A4419" w:rsidRDefault="000A4419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1D292C21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045B" w14:textId="77777777" w:rsidR="000A4419" w:rsidRDefault="000A4419" w:rsidP="000A441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F998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EA3A" w14:textId="77777777" w:rsidR="000A4419" w:rsidRPr="003A1C1B" w:rsidRDefault="000A4419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7AC8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30EDF79D" w14:textId="77777777" w:rsidR="000A4419" w:rsidRPr="00A77A67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1B47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3315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80A0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455B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2AC759F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F8EBFE2" w14:textId="77777777" w:rsidR="000A4419" w:rsidRDefault="000A4419">
      <w:pPr>
        <w:spacing w:before="40" w:line="192" w:lineRule="auto"/>
        <w:ind w:right="57"/>
        <w:rPr>
          <w:sz w:val="20"/>
          <w:lang w:val="ro-RO"/>
        </w:rPr>
      </w:pPr>
    </w:p>
    <w:p w14:paraId="6761CD81" w14:textId="77777777" w:rsidR="000A4419" w:rsidRDefault="000A4419" w:rsidP="0095691E">
      <w:pPr>
        <w:pStyle w:val="Heading1"/>
        <w:spacing w:line="360" w:lineRule="auto"/>
      </w:pPr>
      <w:r>
        <w:t>LINIA 300</w:t>
      </w:r>
    </w:p>
    <w:p w14:paraId="2E15BCAF" w14:textId="77777777" w:rsidR="000A4419" w:rsidRDefault="000A4419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A4419" w14:paraId="4D732D8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51D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EE96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DAE3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33F8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EC1948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B3F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0789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C44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73EB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F62F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7363D0F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A18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F5C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1061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51A7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16B232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2EF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ADB9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581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9E7D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11CD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482F077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934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50D5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B1C6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F431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1C5A7A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D5A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5D65C5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2B4F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292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7505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1A34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18317A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0A4419" w14:paraId="1641D00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1FB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7D8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DAFE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F201" w14:textId="77777777" w:rsidR="000A4419" w:rsidRDefault="000A441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75FDEE3" w14:textId="77777777" w:rsidR="000A4419" w:rsidRDefault="000A441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921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5E36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200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666F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8047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A65E7C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704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63A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F448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363D" w14:textId="77777777" w:rsidR="000A4419" w:rsidRDefault="000A441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91F6" w14:textId="77777777" w:rsidR="000A4419" w:rsidRPr="00E4222D" w:rsidRDefault="000A441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7254F01" w14:textId="77777777" w:rsidR="000A4419" w:rsidRPr="00E4222D" w:rsidRDefault="000A441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D549B87" w14:textId="77777777" w:rsidR="000A4419" w:rsidRPr="00E4222D" w:rsidRDefault="000A441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1DF4C6D" w14:textId="77777777" w:rsidR="000A4419" w:rsidRDefault="000A441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EF41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5B9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8F6A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DF9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35C3A8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303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5CD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5F31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CD83" w14:textId="77777777" w:rsidR="000A4419" w:rsidRPr="00E4222D" w:rsidRDefault="000A441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1E50" w14:textId="77777777" w:rsidR="000A4419" w:rsidRPr="00E4222D" w:rsidRDefault="000A441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C97E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A5F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935C6C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7011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1E7B" w14:textId="77777777" w:rsidR="000A4419" w:rsidRPr="00E4222D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0A4419" w14:paraId="5EED875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87A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309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F4A8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CF2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0DB402A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6BEA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EDD5F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7068F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3F8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75AF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B1A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6BEF85D1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4F24DFA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8AA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895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F806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A5BE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8634045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4D2A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8E23A5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2D30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3F6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8919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316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95853A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0A4419" w14:paraId="3ABF790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04D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EA5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3949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A75F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B91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3998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4E9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E37DC0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D497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4D9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7105978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901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585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D71A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BD96" w14:textId="77777777" w:rsidR="000A4419" w:rsidRDefault="000A4419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D2B05BA" w14:textId="77777777" w:rsidR="000A4419" w:rsidRDefault="000A4419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691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895D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ACF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FD88D6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2E38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E6FF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3FF6BF7D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2C0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94E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6113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D2BF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549AFBE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FB5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1BFE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A6C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1EE5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F66F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D438FA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FCF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98C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C650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B17F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FB82517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8F9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A57679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62E1BB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71EA321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40908AC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AA6D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C3C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961F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E66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4FDA74E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6208236A" w14:textId="77777777" w:rsidR="000A4419" w:rsidRPr="004870EE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A4419" w14:paraId="7FD77E0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7E1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2D6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47A570F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30EC4AD7" w14:textId="77777777" w:rsidR="000A4419" w:rsidRDefault="000A4419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73FFE50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5653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6FB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96D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D4BB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D1D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F382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B578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3CF946B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DC2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C4A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C1AB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8607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8A44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36BC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9094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2D86623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4DE3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035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6DD10B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0A4419" w14:paraId="064CF29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013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748C" w14:textId="77777777" w:rsidR="000A4419" w:rsidRDefault="000A441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1BA1493" w14:textId="77777777" w:rsidR="000A4419" w:rsidRDefault="000A441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0CAB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B79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E46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A34E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B74A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3E16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D8A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1FCECA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0A4419" w14:paraId="3713A0D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C1E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B175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969D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FF51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B10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057B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1DB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4BFF41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AEF7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F69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D82BC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0A4419" w14:paraId="1B9F195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6EF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731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00B7266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15BB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6D25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EAF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B321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D89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36BB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72E8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492DEBCD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813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F31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AAD8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E7E1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5A3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A6CD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C544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3267D6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6929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03F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322078F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05D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F84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6ABC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60B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16747C6A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B4D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A8871A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042E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389F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F26B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D7B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A5C0C7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6E173B4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0A4419" w14:paraId="571714C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548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8CBF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3CB9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6E0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48C073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A34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896D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0D3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B38E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12B1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2D9A948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CF2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52E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31AD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A30C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DE1A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3DA6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D79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7201280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82C4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542C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0BF3F3" w14:textId="77777777" w:rsidR="000A4419" w:rsidRPr="00D344C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A4419" w14:paraId="28E29C3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FF4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0BA6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82ADCB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F4B0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B5F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91A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F52E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ACF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75F7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76D8" w14:textId="77777777" w:rsidR="000A4419" w:rsidRDefault="000A441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FA2ECF" w14:textId="77777777" w:rsidR="000A4419" w:rsidRPr="00D344C9" w:rsidRDefault="000A441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A4419" w14:paraId="11E8905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65E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A93A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2E60843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C549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5E49" w14:textId="77777777" w:rsidR="000A4419" w:rsidRDefault="000A441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105C50D" w14:textId="77777777" w:rsidR="000A4419" w:rsidRDefault="000A441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55D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9B1C4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899B834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C3C4AA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0009BA0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0313BB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7BCE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738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6440D0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E9F0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63BE" w14:textId="77777777" w:rsidR="000A4419" w:rsidRDefault="000A441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0225BC5" w14:textId="77777777" w:rsidR="000A4419" w:rsidRDefault="000A441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127760C" w14:textId="77777777" w:rsidR="000A4419" w:rsidRPr="00D344C9" w:rsidRDefault="000A441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0A4419" w14:paraId="2F94F1B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1553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E21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D356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5B6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B7DA4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A70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9B407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E00A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B74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CC61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830C" w14:textId="77777777" w:rsidR="000A4419" w:rsidRDefault="000A441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5D4D15" w14:textId="77777777" w:rsidR="000A4419" w:rsidRDefault="000A441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66303C8" w14:textId="77777777" w:rsidR="000A4419" w:rsidRDefault="000A441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0A4419" w14:paraId="466C4870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B09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249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7962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A09C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6FF4BD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BE9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2F9422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F06B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0453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BA9F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30C4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50A23A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0A4419" w14:paraId="1E914175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C17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9E5D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2F1A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BFB4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2C43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F84F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ACD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4F7997A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D7AF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0B45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1346D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432E63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E47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B31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8239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7F87" w14:textId="77777777" w:rsidR="000A4419" w:rsidRDefault="000A4419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2813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2610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0063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C83B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596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2D6FAAB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269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4A6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0995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88A0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70B2064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73F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C50B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14E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EC6F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18FF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2EE6647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955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D01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157C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12E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B6B43F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28B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6B37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22A8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3C4D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5BCC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33B42B1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34B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6579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7D85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1164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759D40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4BA4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EAA706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05165FD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66823C2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A318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8C7C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56CD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5C3B9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82747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BBAAE0E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0A4419" w14:paraId="1F20B5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3A0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A6CA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461C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78E3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ADF78B4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5BDF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9F429F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819D" w14:textId="77777777" w:rsidR="000A4419" w:rsidRPr="00600D25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3230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2039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FACD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BC9158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0A4419" w14:paraId="4287CC7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F7F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FB07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00C8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A5D7" w14:textId="77777777" w:rsidR="000A4419" w:rsidRDefault="000A441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B00F0E3" w14:textId="77777777" w:rsidR="000A4419" w:rsidRDefault="000A441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0EC1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D73C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D975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5456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6ABF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A4419" w14:paraId="0418C37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027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83A4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F549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A8AA" w14:textId="77777777" w:rsidR="000A4419" w:rsidRDefault="000A441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22D75F9" w14:textId="77777777" w:rsidR="000A4419" w:rsidRDefault="000A441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A0CE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E663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3EDB" w14:textId="77777777" w:rsidR="000A4419" w:rsidRDefault="000A441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17B3" w14:textId="77777777" w:rsidR="000A4419" w:rsidRDefault="000A441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F416" w14:textId="77777777" w:rsidR="000A4419" w:rsidRDefault="000A441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A4419" w14:paraId="24C7142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6D0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1D6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F38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E464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65BE40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6AC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5C9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F5EF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3F61B84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2E654B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54FB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07FD" w14:textId="77777777" w:rsidR="000A4419" w:rsidRDefault="000A441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EF0307B" w14:textId="77777777" w:rsidR="000A4419" w:rsidRDefault="000A441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1F80A1AC" w14:textId="77777777" w:rsidR="000A4419" w:rsidRPr="001D4392" w:rsidRDefault="000A4419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A4419" w14:paraId="46A1CF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1A9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636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6D7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017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23E92C4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C28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C99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BA4A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01D27C48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02F6900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7FF328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76C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674B" w14:textId="77777777" w:rsidR="000A4419" w:rsidRPr="00616BAF" w:rsidRDefault="000A441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2E6829" w14:textId="77777777" w:rsidR="000A4419" w:rsidRDefault="000A441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85EC469" w14:textId="77777777" w:rsidR="000A4419" w:rsidRPr="003B726B" w:rsidRDefault="000A441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0A4419" w14:paraId="6119840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8FD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46F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1DBE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E6F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6B5EBE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6E1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F6F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D4BA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9BD25E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0B01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D10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D8E8F3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3EF6DFB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E65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E4C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86D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649B" w14:textId="77777777" w:rsidR="000A4419" w:rsidRDefault="000A4419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BEE763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B32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244F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9A3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9CE1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0AF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2933D88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F5F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767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AC5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8D6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3A37AC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B366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151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17B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3BCFF94A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349B4F05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5334311" w14:textId="77777777" w:rsidR="000A4419" w:rsidRPr="001D4392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AB41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D2C6" w14:textId="77777777" w:rsidR="000A4419" w:rsidRDefault="000A441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60E0EE" w14:textId="77777777" w:rsidR="000A4419" w:rsidRDefault="000A441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BA1CCA0" w14:textId="77777777" w:rsidR="000A4419" w:rsidRPr="003B726B" w:rsidRDefault="000A441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A4419" w14:paraId="08BDBA1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F0E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D90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D3F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45D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7284B2F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370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A8B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200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1315277B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2D985939" w14:textId="77777777" w:rsidR="000A4419" w:rsidRPr="00E731A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8A3BABF" w14:textId="77777777" w:rsidR="000A4419" w:rsidRPr="001D4392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FF7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360C" w14:textId="77777777" w:rsidR="000A4419" w:rsidRPr="00616BAF" w:rsidRDefault="000A441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7E3E94" w14:textId="77777777" w:rsidR="000A4419" w:rsidRDefault="000A441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F3393E6" w14:textId="77777777" w:rsidR="000A4419" w:rsidRPr="003B726B" w:rsidRDefault="000A441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0A4419" w14:paraId="5C09445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E963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68A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F23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D5A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433FD95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5DA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01E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994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0613B4E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CA6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B73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4FBFF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C83EC3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0A4419" w14:paraId="35FF265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489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CA2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7A6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AB8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FC8C89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4C3EFF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D00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EC6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B3B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CEF136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3E8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732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0A4419" w14:paraId="3B644B7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C84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C68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CDA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CBD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01DF67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9EB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1BB5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D11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124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01D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F74D7B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0A4419" w14:paraId="4A304C0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D22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F08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526ADE2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9B2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C89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324022E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BE2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6CD0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1E5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9A9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5CE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CA5BC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01C4A14B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1EE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8D1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2DA5B6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CF1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A08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994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667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31D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A3B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BBA9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31618DE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693AD8E9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66E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A6A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EE8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0315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1CA1CC5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062826F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1FB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494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2F0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0B53FB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1CD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1C2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A4419" w14:paraId="47957AE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4D3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35E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D3DB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273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30172F3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4BF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91D12C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096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9B5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9B3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5623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36A3AE3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788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F55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CEB8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209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5A6E201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E70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B4C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5FA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D724A9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350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4EE6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4A9A369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339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303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EB0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29B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E1F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BF2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8BB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7656F28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B84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75E6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7517BBB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A88510D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0A4419" w14:paraId="453F1C33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202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834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534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968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104E8B2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810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BB3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E04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4F12D45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F19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E0A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41469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27C635EC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B39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39E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973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886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70EBB1D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DBA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1251E3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805F25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72DACF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91F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865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224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D40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046813A4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02F035C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732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7A6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F750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9F9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23A924E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583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E23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51D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13A57FB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25425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EB2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2041D9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01E764A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BEF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2C9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697BC8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63C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AAB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9A0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E7E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249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B13CF9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645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35F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5D3E0E8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F99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1CC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4B58B46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3FB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0BB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938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257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5A1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B9E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31E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401343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0A4419" w14:paraId="4C426BF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5ED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B1E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BE0A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89E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6D8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EA6D5D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5D9F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6A8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F870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C56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19391D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A60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C5A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E46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AD6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C5D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4A9155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240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618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5B1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ACD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50D931A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EDF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909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E0E0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BA0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8C4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BF9FD2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4D1E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19F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F18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901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59C175D2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73B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E99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FC4D83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A2F5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621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D3F614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834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6A18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02D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47C8EB1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E50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64E7" w14:textId="77777777" w:rsidR="000A4419" w:rsidRPr="0019324E" w:rsidRDefault="000A441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32FD055" w14:textId="77777777" w:rsidR="000A4419" w:rsidRPr="000160B5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7C581242" w14:textId="77777777" w:rsidR="000A4419" w:rsidRPr="006B78FD" w:rsidRDefault="000A441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0DCE52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DF4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15B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B112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E41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2FC3D9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BD2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CAEE36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7BC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51F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8F1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9848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0A1F912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0A4419" w14:paraId="078D731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08A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4E4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F98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87E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8876E4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4E9DA7D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3F4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DA7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E63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984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1875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F04EF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F1158ED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0A4419" w14:paraId="4918750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D78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1DC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482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4A3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2D74EB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B29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74A72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C3D282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13B62B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304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917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9098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F58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14165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DAAB617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0A4419" w14:paraId="067CA8D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9F1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D24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CBF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1C1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8DDC29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476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03E3939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BDE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F2E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796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BE82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F00384D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0A4419" w14:paraId="4831C7D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B86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B91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6CB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4A0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779969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C55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8EE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E38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8C2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AE42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B69E2E2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0A4419" w14:paraId="51C9C17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CDA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78D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51E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18B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E8BE49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57CE6DD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557E4D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AD8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C7F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4A3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E0A4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EA69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6B6E819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E8A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F50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0DC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2A0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DD05AD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5D39B86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A64408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5CB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E01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167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D474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3317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321B902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F2C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B0A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F1FD42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907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1D3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3DDB34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43E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A25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4CE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B5F386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920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F320" w14:textId="77777777" w:rsidR="000A4419" w:rsidRPr="0019324E" w:rsidRDefault="000A441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1B8E666" w14:textId="77777777" w:rsidR="000A4419" w:rsidRPr="000160B5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4D6B8D61" w14:textId="77777777" w:rsidR="000A4419" w:rsidRPr="005C2BB7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A20DE2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718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17F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ABD17C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035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956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3D62DB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A02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7D0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BB0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DA6F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9FC7" w14:textId="77777777" w:rsidR="000A4419" w:rsidRPr="00DE4F3A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4E76BC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D1DE2D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E944B7D" w14:textId="77777777" w:rsidR="000A4419" w:rsidRPr="00DE4F3A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A4419" w14:paraId="559A656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DBD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0CD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02C27B5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379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540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B3D707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2F10FEE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535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C4C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677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A08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87FA" w14:textId="77777777" w:rsidR="000A4419" w:rsidRPr="00DE4F3A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030645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B86A51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77744E3" w14:textId="77777777" w:rsidR="000A4419" w:rsidRPr="00DE4F3A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A4419" w14:paraId="015FD7BB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B97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3D9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5DA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345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8A4224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156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82D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305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5E1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3BC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0AE2267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D38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135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0C91ED1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736E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284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073825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CC1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E2A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048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2779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3FE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33C1D4A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306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518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4B53E3D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3D8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05E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DE1996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00F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F98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519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FC1E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FFE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9F26964" w14:textId="77777777" w:rsidR="000A4419" w:rsidRPr="00CB2A72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18DB453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F4C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E4D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B338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3E2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14CD0E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285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D6E4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D83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C69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A484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7B9371A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A3D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BD9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D43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84A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FB2840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1BC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3B7225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785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908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77D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430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6C42A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460750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A4419" w14:paraId="724E165D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516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D34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67B2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D8C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16981E3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E83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5834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C03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02B1066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9AD1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2D2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0A4419" w14:paraId="3F4B8DE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E3A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268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FC7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B77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D0B9C9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BA6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91ED6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9F2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8CB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B04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A064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44FE011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5753A771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A4419" w14:paraId="112BEB7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36A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66F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556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94E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AE65F9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0F2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8264F4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EC8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C42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BBD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7B4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87226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93F6C55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A4419" w14:paraId="1BC3038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43E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372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E5F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4EE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D303FD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121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9D8E74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706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D31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52D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2BAB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A71AFB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0A4419" w14:paraId="100B9AD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EF2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3DB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CA62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178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00E53C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ED2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82ABDE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FA2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788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2018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FEC6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71EBC4" w14:textId="77777777" w:rsidR="000A4419" w:rsidRPr="00D344C9" w:rsidRDefault="000A4419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E6E7F05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A4419" w14:paraId="4CBA254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E50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281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0D1DF6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806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1DB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53FA6F11" w14:textId="77777777" w:rsidR="000A4419" w:rsidRDefault="000A4419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4983BABD" w14:textId="77777777" w:rsidR="000A4419" w:rsidRDefault="000A4419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BD2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488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2D5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507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308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F49D3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6C3F1FF7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A4419" w14:paraId="690FC75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6AB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B85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1BEC7F03" w14:textId="77777777" w:rsidR="000A4419" w:rsidRPr="001F1B3D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5AD1448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293F7A04" w14:textId="77777777" w:rsidR="000A4419" w:rsidRPr="001F1B3D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A60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F5D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5052575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208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355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AFE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816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935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78A0A5E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91A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71DB" w14:textId="77777777" w:rsidR="000A4419" w:rsidRDefault="000A441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6013D59E" w14:textId="77777777" w:rsidR="000A4419" w:rsidRDefault="000A441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005D" w14:textId="77777777" w:rsidR="000A4419" w:rsidRPr="00600D25" w:rsidRDefault="000A441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D430" w14:textId="77777777" w:rsidR="000A4419" w:rsidRDefault="000A4419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1E90" w14:textId="77777777" w:rsidR="000A4419" w:rsidRDefault="000A441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4E14" w14:textId="77777777" w:rsidR="000A4419" w:rsidRPr="00600D25" w:rsidRDefault="000A441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5850" w14:textId="77777777" w:rsidR="000A4419" w:rsidRDefault="000A441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E96C" w14:textId="77777777" w:rsidR="000A4419" w:rsidRPr="00600D25" w:rsidRDefault="000A441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D7CF" w14:textId="77777777" w:rsidR="000A4419" w:rsidRDefault="000A4419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59F88A" w14:textId="77777777" w:rsidR="000A4419" w:rsidRPr="00E134F4" w:rsidRDefault="000A4419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A4419" w14:paraId="0DEF81E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FAE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A9D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835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F80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E05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E21B2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C3A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223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0FB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A03F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4821AFFB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6B4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7B2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6FE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3B9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3E3D1D4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49998436" w14:textId="77777777" w:rsidR="000A4419" w:rsidRDefault="000A4419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EDC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9CD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009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22FE56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184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30D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87052B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66E2336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09B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DA5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320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DCE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715A8A1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990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C229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6FF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45C4451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BF4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E68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6A8E4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601F890C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EEC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571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889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E44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693F59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A45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A74D5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AAC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08D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8ED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E36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1A601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7E67B9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0A4419" w14:paraId="18C40D0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78B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BDE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D33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901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0EDC6C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B26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3E0C0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4BB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CB1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BA2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40D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6917D4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0A4419" w14:paraId="00023619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F72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4CD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68C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C5F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A6400E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660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91979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CB9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ADA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EB2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926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A76609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0A4419" w14:paraId="40D4D94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13D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89E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614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B74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0BB505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12F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D1357A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FF5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F23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1B3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F506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3A3227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049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CF5F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6A65" w14:textId="77777777" w:rsidR="000A4419" w:rsidRPr="00600D25" w:rsidRDefault="000A441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7A56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7E50052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23C7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24B68E7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3711" w14:textId="77777777" w:rsidR="000A4419" w:rsidRPr="00600D25" w:rsidRDefault="000A441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5627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DAE1" w14:textId="77777777" w:rsidR="000A4419" w:rsidRPr="00600D25" w:rsidRDefault="000A441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B2DF" w14:textId="77777777" w:rsidR="000A4419" w:rsidRPr="00D344C9" w:rsidRDefault="000A441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D1D347" w14:textId="77777777" w:rsidR="000A4419" w:rsidRPr="00D344C9" w:rsidRDefault="000A441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0A4419" w14:paraId="6B09D29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D04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EB3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6DC6CE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FF4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42B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35577A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75C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E01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8E3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D97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D179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A4419" w14:paraId="6CA8AB4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D20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818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2B6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1FA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1C7F7D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556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A61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72C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87445D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F5A5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83FF" w14:textId="77777777" w:rsidR="000A4419" w:rsidRPr="00FF6B4A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A4419" w14:paraId="60A535A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5E6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362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AB3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710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3D6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A26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466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666B8FF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F46A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6AFD" w14:textId="77777777" w:rsidR="000A4419" w:rsidRPr="00FF6B4A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0A4419" w14:paraId="689A1D0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A43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222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100E3CC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A01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56E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76C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EBB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A3A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A93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6645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56F1814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D66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427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1A8E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9F3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D9F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B75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547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04A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952C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04BBC12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D89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D12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A24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359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AE3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2AB5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45C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F64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D05A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4632B6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87F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4C0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6F19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D66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7669EF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1AC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785964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5A7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63C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62A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568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8DDCF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0A4419" w14:paraId="57219FB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CED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CFB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644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54C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1CF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A13A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F1F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0D3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95D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0A4419" w14:paraId="534BE6A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03C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D01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3ED30B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D00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533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0E1822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D59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6110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A72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BB2A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FEB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E82999C" w14:textId="77777777" w:rsidR="000A4419" w:rsidRPr="00F10273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A4419" w14:paraId="57593F8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DE4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01F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6FD0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62AB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868075F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ABC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596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2D5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D873E8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2F7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C15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0A4419" w14:paraId="79DF68A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141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F3E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4A393B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3A9A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1A7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E5B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E7A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349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D05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402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87FCCC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7015D7C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76C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D0D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91F1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948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FD6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C2B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E64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1F539E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CDD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E40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0A4419" w14:paraId="7FAF0CA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9A5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689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0993CA1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AEC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84C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8B4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343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5E7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088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AC8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72DAE6E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840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175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8A1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F0C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5715E5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8F2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4CFF2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13D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2FF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C88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2DF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F9526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0A4419" w14:paraId="6199EF1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E93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869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7399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5EE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074B28E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DCF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C32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A8E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6C4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CEDF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AD6CC2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3A6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03E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6C11B7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A12E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478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D9F4D3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961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ADC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42D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7392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98B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5E1EF7" w14:textId="77777777" w:rsidR="000A4419" w:rsidRPr="00056F61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A4419" w14:paraId="5DB8C6C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1AD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760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04A4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E039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646999E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EAA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377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EE2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AAD0A8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F96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A12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DC47B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0A4419" w14:paraId="08155FF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4F3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837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6D4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0859" w14:textId="77777777" w:rsidR="000A4419" w:rsidRDefault="000A4419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CB53551" w14:textId="77777777" w:rsidR="000A4419" w:rsidRDefault="000A4419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4F5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EAE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F35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7ACE012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505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20B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030A3D4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B15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5E4A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2152BED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046D" w14:textId="77777777" w:rsidR="000A4419" w:rsidRDefault="000A441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C7EE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2BBB287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C04E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5352" w14:textId="77777777" w:rsidR="000A4419" w:rsidRDefault="000A441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223F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2ED79DD" w14:textId="77777777" w:rsidR="000A4419" w:rsidRDefault="000A441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0F38" w14:textId="77777777" w:rsidR="000A4419" w:rsidRDefault="000A441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9B9B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5C534EFE" w14:textId="77777777" w:rsidR="000A4419" w:rsidRDefault="000A441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0A4419" w14:paraId="5980099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2F1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94C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537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D1A7" w14:textId="77777777" w:rsidR="000A4419" w:rsidRDefault="000A441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24E7A9D8" w14:textId="77777777" w:rsidR="000A4419" w:rsidRDefault="000A441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837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FDF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AE9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5371F03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46F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504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A4419" w14:paraId="7A58B4E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BB9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823B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BF23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9A47" w14:textId="77777777" w:rsidR="000A4419" w:rsidRDefault="000A441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533D" w14:textId="77777777" w:rsidR="000A4419" w:rsidRPr="00DF66C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7196FC89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0882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3D11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86D9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0C39" w14:textId="77777777" w:rsidR="000A4419" w:rsidRDefault="000A441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0D352A1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009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F9D2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AEC7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D8B2" w14:textId="77777777" w:rsidR="000A4419" w:rsidRDefault="000A441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D451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1558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BCB7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99F6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5846" w14:textId="77777777" w:rsidR="000A4419" w:rsidRDefault="000A441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08E786E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1BE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9147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4B60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8203" w14:textId="77777777" w:rsidR="000A4419" w:rsidRDefault="000A441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625D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693E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591A" w14:textId="77777777" w:rsidR="000A4419" w:rsidRDefault="000A441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EB5F" w14:textId="77777777" w:rsidR="000A4419" w:rsidRDefault="000A441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8CCF" w14:textId="77777777" w:rsidR="000A4419" w:rsidRDefault="000A441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6894A4F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9A51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E5D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A5A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7F0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E058E6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00D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12387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E634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4E1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326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6ACB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18AB4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26F080D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0A4419" w14:paraId="3FC5522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E4E3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98A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183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AB8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A6A81D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6A0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571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6D3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C2AB37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FB8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4A53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3413BB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89D25CA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0FBF7A59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0A4419" w14:paraId="0185CBA7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168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198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547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051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40D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1B46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471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FE18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B62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26901BC3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0A4419" w14:paraId="5F956E13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87E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98A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83E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476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1D30F7A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114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509A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DC3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17313A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E5A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DDA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E64797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0A4419" w14:paraId="0C160F05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BB8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D23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229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B13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11425B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4AEE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5F57B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E2D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0FB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2B6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2B8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38B8FBD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0A4419" w14:paraId="7F9C820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DFA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C86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EC7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710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E179F2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D9A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11D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286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889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863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545BE26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0A4419" w14:paraId="161700B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538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AF5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9164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706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3AA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DFF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10B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5F8F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A148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0A4419" w14:paraId="17F1E295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C00D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713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113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3FD8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206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F6FEE9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420717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BADC9E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528984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06C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ED7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BAA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A35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18AFD482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1FA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4C5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9D6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D65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56D3BA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19E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B6DBC5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341F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582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010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2A42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0A4419" w14:paraId="74FDB10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515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A02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6D7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FC0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254359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2397FA6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3B1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0798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14D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F53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FD8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4AEC68E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838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BDF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B5B2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6F5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2CD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DBD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7EE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768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C50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3F892272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F53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CDED" w14:textId="77777777" w:rsidR="000A4419" w:rsidRDefault="000A441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A962" w14:textId="77777777" w:rsidR="000A4419" w:rsidRDefault="000A441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D57D" w14:textId="77777777" w:rsidR="000A4419" w:rsidRDefault="000A441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537601CA" w14:textId="77777777" w:rsidR="000A4419" w:rsidRDefault="000A441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12F7301" w14:textId="77777777" w:rsidR="000A4419" w:rsidRDefault="000A441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D849" w14:textId="77777777" w:rsidR="000A4419" w:rsidRDefault="000A441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4A27" w14:textId="77777777" w:rsidR="000A4419" w:rsidRDefault="000A441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87A5" w14:textId="77777777" w:rsidR="000A4419" w:rsidRDefault="000A441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5DB297BC" w14:textId="77777777" w:rsidR="000A4419" w:rsidRDefault="000A441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FC7D" w14:textId="77777777" w:rsidR="000A4419" w:rsidRDefault="000A441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FE2F" w14:textId="77777777" w:rsidR="000A4419" w:rsidRDefault="000A4419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5EB5A05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534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42F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7B4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6D0B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AC4FF3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87A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944B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C27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F736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B91F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0DCDBA4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3D4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F42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5AA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9462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4543F21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B26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EF7C67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286303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0F4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6B2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151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614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43A550B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714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030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649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51F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71D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D105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822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347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7D5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0BC11BD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6741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FC3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588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C907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E70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27C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B92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73F38C0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1C4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AE29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346DB06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8CE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6CC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2221FF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B1A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121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D26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9A8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F01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0517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0F8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084A9132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1B0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D8A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2583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E324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99A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15DB1AC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19FF09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3FDE44B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3671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6BD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C1F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F6A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73330B6F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0A4419" w14:paraId="67F18A9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E5F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BE9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F8EC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68A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96080C0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1FA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956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3F5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EB521C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C85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D300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3CFB82D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38F7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367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C827228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5D32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19F5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C131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51F0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358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92D5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ADBA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566D683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B2B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FD0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F579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18A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3FBF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643E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810D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6122CA7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B25D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54AE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A4419" w14:paraId="408855C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A0A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19FC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A0E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8FC6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531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8E104A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C18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E97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FFE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F973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4CEBC86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1C3F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6C03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81BC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F08C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556103D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C4DB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F773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D43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08DD" w14:textId="77777777" w:rsidR="000A4419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D9AE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1F88388E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936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AAC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CF17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78BF" w14:textId="77777777" w:rsidR="000A4419" w:rsidRDefault="000A441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3DF5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356EC289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7529D636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10BCAA7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C6A5E62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96CA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9E44" w14:textId="77777777" w:rsidR="000A4419" w:rsidRDefault="000A441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A392" w14:textId="77777777" w:rsidR="000A4419" w:rsidRPr="00600D25" w:rsidRDefault="000A441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DE18" w14:textId="77777777" w:rsidR="000A4419" w:rsidRPr="00D344C9" w:rsidRDefault="000A441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A4419" w14:paraId="2889DD3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608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C735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08C2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BF68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5068FD2E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A60D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780207B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196AEDC5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630654D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9AB006E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303C646A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7E4F214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AC40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FBED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836C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9548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029F4F9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B28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16C5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7E13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7825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0EEDE3BC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50ED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85B0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98DD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2DA7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3190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1B70209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D58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B5A5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79B8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6E93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B200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579778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55ABEE6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2B0A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DBEC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DCE6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609D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0A4419" w14:paraId="0EB72EF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BAC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95DF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7D327894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CD8A" w14:textId="77777777" w:rsidR="000A4419" w:rsidRPr="00600D25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DFB4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AEFDB8E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7DED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AE70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C126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AD10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2BFC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0AFDCC5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EAC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032E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AD3D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D979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C868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0244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C54B" w14:textId="77777777" w:rsidR="000A4419" w:rsidRDefault="000A441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98E0" w14:textId="77777777" w:rsidR="000A4419" w:rsidRDefault="000A441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9FEC" w14:textId="77777777" w:rsidR="000A4419" w:rsidRDefault="000A441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312B30C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1ADE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9AC2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7121AB5D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F30A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A1F9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799910B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26B0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2A04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D3DC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9B27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0728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68D1D95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BC7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8CC5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5C7727B3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D877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304A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E3C3F4E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648F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97E4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ECC7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7E4F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8BBE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09CD8A0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5006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D977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6D315131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B007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C441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E329E93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2048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2A73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2B6A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265F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F26F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778991B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0D2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A739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EF54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3723" w14:textId="77777777" w:rsidR="000A4419" w:rsidRDefault="000A441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40CF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3238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7333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1B3D31E3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9A73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DE1C" w14:textId="77777777" w:rsidR="000A4419" w:rsidRDefault="000A441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0DC5BBB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0680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416F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E637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89DE" w14:textId="77777777" w:rsidR="000A4419" w:rsidRDefault="000A441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0B32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7F9D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8D05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373EAA45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EE68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07B6" w14:textId="77777777" w:rsidR="000A4419" w:rsidRDefault="000A441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31E5235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2DB4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4FBE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27E1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C63F" w14:textId="77777777" w:rsidR="000A4419" w:rsidRDefault="000A441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1AC0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3CF9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F4CC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137C15DF" w14:textId="77777777" w:rsidR="000A4419" w:rsidRDefault="000A441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C4BC" w14:textId="77777777" w:rsidR="000A4419" w:rsidRDefault="000A441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2707" w14:textId="77777777" w:rsidR="000A4419" w:rsidRDefault="000A441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A4419" w14:paraId="1506FB59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8F3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D294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88C532E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D644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BE47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7FE3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F5FD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D289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60FB3A0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E381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B8A9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5089529A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318A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5B6B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DB02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ABFA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2C15DE6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36B7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F58E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11CB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5DFC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39BA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51F482B7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C4780C5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23DAAF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A4419" w14:paraId="34F26A4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AE6B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1BDC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8A5C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B12D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9C50FAC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0AEF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3750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AC49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5D83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4122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27F68753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7B24A0D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CFB8D4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A4419" w14:paraId="08D51AE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96F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1032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03D0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1E80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1DAF7DB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60DA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724B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A50E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BCA9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9089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09FBC66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7B0B6CCB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599C7D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A4419" w14:paraId="409198C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4823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4E7C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A544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00B6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2C3E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3678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5B4F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A4A3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F13C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01E3538E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093060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A4419" w14:paraId="0D191F2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338C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58EC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587D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658A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1042676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7A12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F263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7E87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F496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D591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5E7CE28E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0C5B57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A4419" w14:paraId="202B5C9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E3E2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031B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10E0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5B10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17627B0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7198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81DA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536D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3E29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8243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3EE5163D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92EA17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A4419" w14:paraId="4D786B0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8D15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2703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6365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1A91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16B4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0F86ABB2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76E6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27FB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742B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6100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CC17F7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3C025D7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0A4419" w14:paraId="5B9A821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58D8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13C3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932E9A5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3590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87E3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009C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1ECA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51D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2930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CD22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A4419" w14:paraId="62AE374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A0F9" w14:textId="77777777" w:rsidR="000A4419" w:rsidRDefault="000A4419" w:rsidP="000A4419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55C4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48D0E37F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47D3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151C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BA80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868E" w14:textId="77777777" w:rsidR="000A4419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EF6B" w14:textId="77777777" w:rsidR="000A4419" w:rsidRDefault="000A441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C30C" w14:textId="77777777" w:rsidR="000A4419" w:rsidRPr="00600D25" w:rsidRDefault="000A441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81C6" w14:textId="77777777" w:rsidR="000A4419" w:rsidRDefault="000A441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08CBC3F" w14:textId="77777777" w:rsidR="000A4419" w:rsidRPr="00836022" w:rsidRDefault="000A4419" w:rsidP="0095691E">
      <w:pPr>
        <w:spacing w:before="40" w:line="192" w:lineRule="auto"/>
        <w:ind w:right="57"/>
        <w:rPr>
          <w:sz w:val="20"/>
          <w:lang w:val="en-US"/>
        </w:rPr>
      </w:pPr>
    </w:p>
    <w:p w14:paraId="421EA1F7" w14:textId="77777777" w:rsidR="000A4419" w:rsidRPr="00DE2227" w:rsidRDefault="000A4419" w:rsidP="0095691E"/>
    <w:p w14:paraId="2C385BD8" w14:textId="77777777" w:rsidR="000A4419" w:rsidRPr="0095691E" w:rsidRDefault="000A4419" w:rsidP="0095691E"/>
    <w:p w14:paraId="4E76EE37" w14:textId="77777777" w:rsidR="000A4419" w:rsidRDefault="000A4419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439D9F34" w14:textId="77777777" w:rsidR="000A4419" w:rsidRPr="005D215B" w:rsidRDefault="000A4419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170FE93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64F6" w14:textId="77777777" w:rsidR="000A4419" w:rsidRDefault="000A4419" w:rsidP="000A4419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E76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BFBE" w14:textId="77777777" w:rsidR="000A4419" w:rsidRPr="00B3607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C2C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1AC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857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BDD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374E768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3DA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58B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0A4419" w14:paraId="3BF8375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3460" w14:textId="77777777" w:rsidR="000A4419" w:rsidRDefault="000A4419" w:rsidP="000A4419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217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9CDD" w14:textId="77777777" w:rsidR="000A4419" w:rsidRPr="00B3607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7A7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F93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B910E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3F7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6BA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16B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995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A45C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0584352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0A4419" w14:paraId="7AFD2AD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EF74" w14:textId="77777777" w:rsidR="000A4419" w:rsidRDefault="000A4419" w:rsidP="000A4419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0F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4390" w14:textId="77777777" w:rsidR="000A4419" w:rsidRPr="00B3607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C1D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1207C08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F0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41CC47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F04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9E3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F24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A9F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0A4419" w14:paraId="704E801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9BCD" w14:textId="77777777" w:rsidR="000A4419" w:rsidRDefault="000A4419" w:rsidP="000A4419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E0B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8CC4" w14:textId="77777777" w:rsidR="000A4419" w:rsidRPr="00B3607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358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07EFA09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0EF1960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7E9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C1E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192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5785E3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77F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49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C95C1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5CDEF44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E95D272" w14:textId="77777777" w:rsidR="000A4419" w:rsidRDefault="000A4419">
      <w:pPr>
        <w:spacing w:before="40" w:after="40" w:line="192" w:lineRule="auto"/>
        <w:ind w:right="57"/>
        <w:rPr>
          <w:sz w:val="20"/>
          <w:lang w:val="en-US"/>
        </w:rPr>
      </w:pPr>
    </w:p>
    <w:p w14:paraId="1BD76B91" w14:textId="77777777" w:rsidR="000A4419" w:rsidRDefault="000A4419" w:rsidP="00F14E3C">
      <w:pPr>
        <w:pStyle w:val="Heading1"/>
        <w:spacing w:line="360" w:lineRule="auto"/>
      </w:pPr>
      <w:r>
        <w:t>LINIA 301 F1</w:t>
      </w:r>
    </w:p>
    <w:p w14:paraId="32465BD7" w14:textId="77777777" w:rsidR="000A4419" w:rsidRDefault="000A4419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0A4419" w14:paraId="4D931B10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097E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FE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9D1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E0D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E73FC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5F5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EF8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225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B5F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F9E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8421F7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103A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4B9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08B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911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8F920C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A6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E9C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197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BD3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6A3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941120C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D226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E54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B19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8FA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668AA1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5B6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DA7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8CE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78A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054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23B2783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1D3E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A6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659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C14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D8954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E8E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72C462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288BF90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01A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11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823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C67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4E3AE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7820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2B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E5D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46B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DD282E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7AE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0FD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903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EFF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A9F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578873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9320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2CB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0B4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0E4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65291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1D8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44F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B24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611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005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6FD243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DD49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1BF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135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FD4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79B57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80A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2EC2E2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83C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566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25E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0ED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4CD37BE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AD25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49B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EE0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E4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98A20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D70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3215A3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718EDEC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1062AC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DE4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B53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F43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D2A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CF2744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31E9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B93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8F4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6D2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D4686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41B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88E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0E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503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977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4E8A81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2BD8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E0D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D31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34C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1D5C5A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577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7E12D0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48818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816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2F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9A3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57F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2DB337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B8B8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402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470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DBF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3A23E9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243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010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92C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CF3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42E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D7D134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82D7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57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E0B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B4A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242AB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739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011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910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F86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BA0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922FB1B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67BC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6D6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63D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89D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F61F2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B0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14D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D0D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DC5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F3E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AD92E13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0823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EB9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3D7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00F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0F759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555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0318A9A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C32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E50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DB9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037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B215E9F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3EB5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7B3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036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F59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62F4DC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D6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6D58C2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496E752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5F5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32B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8E5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BDD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BC1FE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0A4419" w14:paraId="69EAC34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FB4F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082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7CC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02D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DBA11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9E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E32BE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BC0135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F634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FD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3A8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363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0A4419" w14:paraId="3419B76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B9E7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C79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71E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5FE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B5BDD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E5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C47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816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C9F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22F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575D01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9114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A1F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DB5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A66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397D8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9D0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294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2A3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33E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206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45C551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861B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706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15C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9F9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9758E8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3B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B7A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8AD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0A2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CAF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90BF115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B6B1" w14:textId="77777777" w:rsidR="000A4419" w:rsidRDefault="000A4419" w:rsidP="000A441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5B8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F87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11A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5914B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F9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B76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6C5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215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2CF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41D8230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1BC542C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799E8CD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528E5D8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3AA64E0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7A2C6F3E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1D8AF0EB" w14:textId="77777777" w:rsidR="000A4419" w:rsidRDefault="000A4419" w:rsidP="007E3B63">
      <w:pPr>
        <w:pStyle w:val="Heading1"/>
        <w:spacing w:line="360" w:lineRule="auto"/>
      </w:pPr>
      <w:r>
        <w:t>LINIA 301 G</w:t>
      </w:r>
    </w:p>
    <w:p w14:paraId="76491DB1" w14:textId="77777777" w:rsidR="000A4419" w:rsidRDefault="000A4419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0A4419" w14:paraId="236037BB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50396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78E19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3319F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360C0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4B3843D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4CD82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75ACDAA7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D1E20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96301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7EBBD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BA25A" w14:textId="77777777" w:rsidR="000A4419" w:rsidRDefault="000A4419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8CD547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6BD07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E82F1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249BE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3D0F8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8496DB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C2474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B2F4843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FF40F2C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70D37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29EC5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1B05A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7484C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0D8FAF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D3BCE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C35FD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FF0D2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66DD3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8000B5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7FD6B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1A74C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BD5A4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FD5E9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E239D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0FB75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02FF8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D01F4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0C4B6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73024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EEAD7E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2A181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A8689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82A36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81796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D9149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32ED56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1974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6EF4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4B20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E536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F6399C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EC37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CECBF3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1E8B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783E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8969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6566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67EB83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4747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427C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8B21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4309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F58624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CCB4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CE4BCA8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E263367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BD00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86E4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7CCB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58C7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E6863C5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DB71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4023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607E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C38C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EDC2C7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1BDD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977E9BE" w14:textId="77777777" w:rsidR="000A4419" w:rsidRDefault="000A441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ECA0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7E5C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46CB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BC81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32C55AE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84A4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35A8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6313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78E4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538404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6857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3BC39B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79CC0C56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4956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3918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00D2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4D7C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1A29036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C090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31AD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79C3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055B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FB53E4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37E1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9BB6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8151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BEFD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E373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5D2E3BC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54DE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75D5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3428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E330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455745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B9B2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ADD462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6AAD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35BB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1A53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E8B9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A4378E3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9E07" w14:textId="77777777" w:rsidR="000A4419" w:rsidRDefault="000A4419" w:rsidP="000A441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609E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3A5B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8E4D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6EBE043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3E56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3479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C786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10AF" w14:textId="77777777" w:rsidR="000A4419" w:rsidRDefault="000A441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DB79" w14:textId="77777777" w:rsidR="000A4419" w:rsidRDefault="000A441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98184B0" w14:textId="77777777" w:rsidR="000A4419" w:rsidRDefault="000A4419">
      <w:pPr>
        <w:spacing w:before="40" w:line="192" w:lineRule="auto"/>
        <w:ind w:right="57"/>
        <w:rPr>
          <w:sz w:val="20"/>
          <w:lang w:val="ro-RO"/>
        </w:rPr>
      </w:pPr>
    </w:p>
    <w:p w14:paraId="3ED76140" w14:textId="77777777" w:rsidR="000A4419" w:rsidRDefault="000A4419" w:rsidP="00A04CFB">
      <w:pPr>
        <w:pStyle w:val="Heading1"/>
        <w:spacing w:line="360" w:lineRule="auto"/>
      </w:pPr>
      <w:r>
        <w:t>LINIA 301 K</w:t>
      </w:r>
    </w:p>
    <w:p w14:paraId="67BAB2CF" w14:textId="77777777" w:rsidR="000A4419" w:rsidRDefault="000A4419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A4419" w14:paraId="1E56CE8B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91E2" w14:textId="77777777" w:rsidR="000A4419" w:rsidRDefault="000A4419" w:rsidP="000A441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470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56D4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BC3A" w14:textId="77777777" w:rsidR="000A4419" w:rsidRDefault="000A441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B78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8071" w14:textId="77777777" w:rsidR="000A4419" w:rsidRPr="00DC00E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339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C93A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A2F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33E7FEB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659DA3FE" w14:textId="77777777" w:rsidR="000A4419" w:rsidRDefault="000A4419" w:rsidP="00956F37">
      <w:pPr>
        <w:pStyle w:val="Heading1"/>
        <w:spacing w:line="360" w:lineRule="auto"/>
      </w:pPr>
      <w:r>
        <w:t>LINIA 301 N</w:t>
      </w:r>
    </w:p>
    <w:p w14:paraId="6BA92229" w14:textId="77777777" w:rsidR="000A4419" w:rsidRDefault="000A4419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A4419" w14:paraId="3297E5F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6565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C01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EC0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C98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18E918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563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4CB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A0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E67E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44D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DB867C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C925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46B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BB4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AD5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A9BEB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6F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151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5FE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42FD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B97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FCCB29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B4EE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F4A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EE4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0A4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7339E8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C0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AFD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215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52E8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5B8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5054A9" w14:textId="77777777" w:rsidR="000A4419" w:rsidRPr="00474FB0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A4419" w14:paraId="24851CE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DA25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730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356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4953" w14:textId="77777777" w:rsidR="000A4419" w:rsidRDefault="000A4419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FCCDF1" w14:textId="77777777" w:rsidR="000A4419" w:rsidRDefault="000A4419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79C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CDD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53B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B6E6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757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19C687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1552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B0FF" w14:textId="77777777" w:rsidR="000A4419" w:rsidRDefault="000A441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080B" w14:textId="77777777" w:rsidR="000A4419" w:rsidRDefault="000A441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6CEF" w14:textId="77777777" w:rsidR="000A4419" w:rsidRDefault="000A4419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C59E" w14:textId="77777777" w:rsidR="000A4419" w:rsidRPr="00E4222D" w:rsidRDefault="000A441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07D3277" w14:textId="77777777" w:rsidR="000A4419" w:rsidRPr="00E4222D" w:rsidRDefault="000A441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E05C091" w14:textId="77777777" w:rsidR="000A4419" w:rsidRPr="00E4222D" w:rsidRDefault="000A441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DB96380" w14:textId="77777777" w:rsidR="000A4419" w:rsidRDefault="000A441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03C2" w14:textId="77777777" w:rsidR="000A4419" w:rsidRDefault="000A441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16A5" w14:textId="77777777" w:rsidR="000A4419" w:rsidRDefault="000A441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AABC" w14:textId="77777777" w:rsidR="000A4419" w:rsidRPr="0022092F" w:rsidRDefault="000A441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AC44" w14:textId="77777777" w:rsidR="000A4419" w:rsidRDefault="000A4419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A02E52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A808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F0E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B2E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221B" w14:textId="77777777" w:rsidR="000A4419" w:rsidRDefault="000A4419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1A68" w14:textId="77777777" w:rsidR="000A4419" w:rsidRDefault="000A4419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F54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808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7511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F0D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699C2F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12B1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E93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032CBA4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007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2BD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019F0A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7DC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205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918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E5C7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AED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63F3B85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A623" w14:textId="77777777" w:rsidR="000A4419" w:rsidRDefault="000A4419" w:rsidP="000A4419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7FF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9B9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E10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F0534E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FD2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5D767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664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E6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7AC8" w14:textId="77777777" w:rsidR="000A4419" w:rsidRPr="0022092F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1C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2DB1F2D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7F98225F" w14:textId="77777777" w:rsidR="000A4419" w:rsidRDefault="000A4419" w:rsidP="003260D9">
      <w:pPr>
        <w:pStyle w:val="Heading1"/>
        <w:spacing w:line="360" w:lineRule="auto"/>
      </w:pPr>
      <w:r>
        <w:t>LINIA 301 P</w:t>
      </w:r>
    </w:p>
    <w:p w14:paraId="0A6B90E0" w14:textId="77777777" w:rsidR="000A4419" w:rsidRDefault="000A4419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54BAD30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8650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99F4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1F4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AC8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47F551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26F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139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9E3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2CC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7EE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7C472E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C550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3FE5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DFA6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CAA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3166EE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B41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A3B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5B8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1EC9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EF9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5DFA56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F10A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06C4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69E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1DC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4B5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BE8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D3D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1C6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61F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C551C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A4419" w:rsidRPr="00A8307A" w14:paraId="2FE53CE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0CEE" w14:textId="77777777" w:rsidR="000A4419" w:rsidRPr="00A75A00" w:rsidRDefault="000A4419" w:rsidP="000A4419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B5E5" w14:textId="77777777" w:rsidR="000A4419" w:rsidRPr="00A8307A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C4D8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643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66407256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3DB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3B3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A857" w14:textId="77777777" w:rsidR="000A4419" w:rsidRPr="00A8307A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043F" w14:textId="77777777" w:rsidR="000A4419" w:rsidRPr="00A8307A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BB6F" w14:textId="77777777" w:rsidR="000A4419" w:rsidRPr="00A8307A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9E3280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6BBA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7C50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D65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9F5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187C19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801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7A0F082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2A7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17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4F83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3E7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41EF46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9BB7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8907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D1AC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7E3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E67D4F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3C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4C8D4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23EB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F3D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8618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399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0A4419" w14:paraId="1BFF5E7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D7A3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3A1F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69B1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682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E4519C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967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DC7B6F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A91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36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D748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CB1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17D97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0A4419" w14:paraId="68708A4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9F3A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484A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1F03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B80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BA14A1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4FF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B9D6BA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089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51C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2F58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FED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B9369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0A4419" w14:paraId="56D648D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F25A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4CC0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245D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C99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E76975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3EB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A9E99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FEC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DA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43A1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611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807A0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0A4419" w14:paraId="655D754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3CD2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2BC3" w14:textId="77777777" w:rsidR="000A4419" w:rsidRDefault="000A4419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D233" w14:textId="77777777" w:rsidR="000A4419" w:rsidRPr="001B37B8" w:rsidRDefault="000A441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B9D4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DDCE8E8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05E4" w14:textId="77777777" w:rsidR="000A4419" w:rsidRDefault="000A441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4ECE2E" w14:textId="77777777" w:rsidR="000A4419" w:rsidRDefault="000A441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5FBB" w14:textId="77777777" w:rsidR="000A4419" w:rsidRDefault="000A441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3212" w14:textId="77777777" w:rsidR="000A4419" w:rsidRDefault="000A441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C2A9" w14:textId="77777777" w:rsidR="000A4419" w:rsidRPr="001B37B8" w:rsidRDefault="000A441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AA3C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F6DFE5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B29C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E7E1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A17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4BE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7E7033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B8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667332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B79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D8F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6AC7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0F1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A1959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F3A0D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0A4419" w14:paraId="09CFEE2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5BD7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2F08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1D46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D85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CDDD67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BBA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C34F7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26CBFC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8CD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4E7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AE1B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317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2FFB7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0A4419" w14:paraId="052D249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74A2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1C01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3232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8E3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9FBCF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C8D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C59EA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F9A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A5A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E38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40F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0BBBB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0A4419" w14:paraId="25EE833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594D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B6A4" w14:textId="77777777" w:rsidR="000A4419" w:rsidRDefault="000A4419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78FC" w14:textId="77777777" w:rsidR="000A4419" w:rsidRPr="001B37B8" w:rsidRDefault="000A441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395B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A0641C8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7ACF" w14:textId="77777777" w:rsidR="000A4419" w:rsidRDefault="000A441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723948" w14:textId="77777777" w:rsidR="000A4419" w:rsidRDefault="000A441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5015" w14:textId="77777777" w:rsidR="000A4419" w:rsidRDefault="000A441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EFB2" w14:textId="77777777" w:rsidR="000A4419" w:rsidRDefault="000A441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771B" w14:textId="77777777" w:rsidR="000A4419" w:rsidRPr="001B37B8" w:rsidRDefault="000A441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E874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D372F9" w14:textId="77777777" w:rsidR="000A4419" w:rsidRDefault="000A441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0A4419" w14:paraId="68FA634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96C4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C97A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12DA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249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B778B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209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E5588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521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61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AB59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56D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C94F7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0A4419" w14:paraId="34C7E6F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1C37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5522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A316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63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6EFD8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817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35A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155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E513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CE2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960956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828A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E3EA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648B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0ED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76F795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F43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DEA9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B96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3C3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53D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108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68ED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0A4419" w14:paraId="64C9138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0630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0A86" w14:textId="77777777" w:rsidR="000A4419" w:rsidRDefault="000A441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7B2B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D4D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072537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BA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06329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37E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4E1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AD6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9CB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1AB61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0A4419" w14:paraId="1BA47FD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2D90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A90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68D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6D7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FA5A5D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6433" w14:textId="77777777" w:rsidR="000A4419" w:rsidRDefault="000A4419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3888E7B9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72E6CF6" w14:textId="77777777" w:rsidR="000A4419" w:rsidRDefault="000A441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018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116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6359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0E2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5A55B21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AE7B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67D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B389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7D37" w14:textId="77777777" w:rsidR="000A4419" w:rsidRDefault="000A4419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0F3A76E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50F15B0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22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B274F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EB6F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EFC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285D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62D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AA34CD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C64C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2C1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8B49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4A4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239E8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08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0C4CD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4F3C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92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F416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B10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50EF99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5C4E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E1A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517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B92A" w14:textId="77777777" w:rsidR="000A4419" w:rsidRDefault="000A441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9B5AEB" w14:textId="77777777" w:rsidR="000A4419" w:rsidRDefault="000A441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E155" w14:textId="77777777" w:rsidR="000A4419" w:rsidRDefault="000A441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004C61" w14:textId="77777777" w:rsidR="000A4419" w:rsidRDefault="000A441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D831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97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EA52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3DC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9E708C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05F2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0AE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033C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E62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81E38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843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39D5D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A61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0D7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F4B7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B97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49A814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AAD6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A6D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4A70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B9DB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BCDD54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41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7E8E5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7DE5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9A8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DD5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ABB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ABABE0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FC38" w14:textId="77777777" w:rsidR="000A4419" w:rsidRDefault="000A4419" w:rsidP="000A441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ED8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01B4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3B2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2BBC6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5E3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11C02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3FBE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17F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500F" w14:textId="77777777" w:rsidR="000A4419" w:rsidRPr="001B37B8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324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9193CDB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6D1F1725" w14:textId="77777777" w:rsidR="000A4419" w:rsidRDefault="000A4419" w:rsidP="00E81B3B">
      <w:pPr>
        <w:pStyle w:val="Heading1"/>
        <w:spacing w:line="360" w:lineRule="auto"/>
      </w:pPr>
      <w:r>
        <w:t>LINIA 314 G</w:t>
      </w:r>
    </w:p>
    <w:p w14:paraId="5CC7CCCB" w14:textId="77777777" w:rsidR="000A4419" w:rsidRDefault="000A4419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A4419" w14:paraId="042756D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6661" w14:textId="77777777" w:rsidR="000A4419" w:rsidRDefault="000A4419" w:rsidP="000A441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80E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62CD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205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0F4DF6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D2C392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78B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10F8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EA0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437F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2C0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28F7D31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4C14" w14:textId="77777777" w:rsidR="000A4419" w:rsidRDefault="000A4419" w:rsidP="000A441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80E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EC38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31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C239B0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CFF632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134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8C04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426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582A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089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3A593A4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8475" w14:textId="77777777" w:rsidR="000A4419" w:rsidRDefault="000A4419" w:rsidP="000A441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7D8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9C28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648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980592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D2E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EEBF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D9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7AFE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130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31FBD1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39B96BEC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B937" w14:textId="77777777" w:rsidR="000A4419" w:rsidRDefault="000A4419" w:rsidP="000A441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6D7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2DA7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200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E3DADD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0B1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6633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866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CE2A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116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5A6593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3E00A66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0784" w14:textId="77777777" w:rsidR="000A4419" w:rsidRDefault="000A4419" w:rsidP="000A441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111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A945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8BB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DE0C88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137A46E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4FECD8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9EE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9182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16E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33E4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B6D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996AC91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9607" w14:textId="77777777" w:rsidR="000A4419" w:rsidRDefault="000A4419" w:rsidP="000A441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6C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070D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37C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EBF37D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8CD3B4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4689B8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E6A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5EE0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A40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3C31" w14:textId="77777777" w:rsidR="000A4419" w:rsidRPr="00DF53C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FE9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4672738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37EEAE7A" w14:textId="77777777" w:rsidR="000A4419" w:rsidRDefault="000A4419" w:rsidP="003A5387">
      <w:pPr>
        <w:pStyle w:val="Heading1"/>
        <w:spacing w:line="360" w:lineRule="auto"/>
      </w:pPr>
      <w:r>
        <w:t>LINIA 316</w:t>
      </w:r>
    </w:p>
    <w:p w14:paraId="5AA84401" w14:textId="77777777" w:rsidR="000A4419" w:rsidRDefault="000A4419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A4419" w14:paraId="66D8B483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B15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C57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B5D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78E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D5D6C9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D6E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A4B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459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9458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B4A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387B5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7DFFC2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0A4419" w14:paraId="3EEB4C7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F1B7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B11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1D9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FA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3F8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AB85B1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D8B3F8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0211AE9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B626F7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0A5B78C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23488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221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939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0422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59C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C60CF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0A4419" w14:paraId="6C9A87E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80F9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AC5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93C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899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24E649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A1B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6C7BD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C4D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4ED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3732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5AD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05F17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0CE42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0A4419" w14:paraId="2B0CD35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CF41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FA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C3A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184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A787AB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A24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A24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B2B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F02C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8BC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65B239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C6B0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211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FA7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E2D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331987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F96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896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4DD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8413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A07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1F5A27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FF3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9C4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363B36D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E6D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83B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391F295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DB1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4EE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173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182F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B68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5F3022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F935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418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47EF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73A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2F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464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E29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CD43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80B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7F63D2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9C1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C76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7850623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09D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656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1894F48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EB6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F09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5AA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90AE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33E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173322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9E6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5C1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1A39BE4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237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12A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6698422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9AB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AF4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002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84F9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362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5BDD84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FBC7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D39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2616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ED9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28386EC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EB3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65EF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3EF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6BF7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9B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B2ED97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543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701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0A95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C30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E52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3155F8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55FDD85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662555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057066C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FCBE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E9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845F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F28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51687F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964F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1EE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70D6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861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B5379E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FF3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8E4C35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B25D3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67CC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DD7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0EB4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B52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0A4419" w14:paraId="75E3F9E3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C130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24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0794C36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90A6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13A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2F320ED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1CDB" w14:textId="77777777" w:rsidR="000A4419" w:rsidRPr="00273EC0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D3BB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5C1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B551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C6A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193D129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782B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E97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ED32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59C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7B1CED1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C9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19D6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0AF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B3D3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81B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579790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1586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8F2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53A2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5BE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B30400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325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80CD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32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E0B0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621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40F859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F75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662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D46F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751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127301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F80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2E7C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344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2FA1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E5B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93CCB6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37BD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42D8" w14:textId="77777777" w:rsidR="000A4419" w:rsidRDefault="000A4419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6E95BF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0A8B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3AF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B2A89C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3B8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B37D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BA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004A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D4A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3E2491C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0622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FB2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C95D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AA5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70F606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B5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A296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30B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406A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EB1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38C7F4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40E7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A2B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A37E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D2E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938596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06E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5702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BD1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311C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C34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118846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32EF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F5E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6830961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8FAD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B6D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2B8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903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745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BF5E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2E9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8EE228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77A9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400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4617FC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90B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E7E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FF9C687" w14:textId="77777777" w:rsidR="000A4419" w:rsidRPr="00830247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2BC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E33C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627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529E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3EE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D8F404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078F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B81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0F1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EE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008611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000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07B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35B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DB2B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B5C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1B40EA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B251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B5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95A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110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5D53AF4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15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80E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9DB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7A99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1D9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F6B9B5A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688D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A62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8068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DA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765A9C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425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690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39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CB4A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C3B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216CDD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8AEF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D8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D342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474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CADEA8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090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0BCB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3CF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CD5C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F3C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329C660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D785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F36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0B24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31A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635EC74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D35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A7F0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700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FEE8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EAD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97FF4B" w14:textId="77777777" w:rsidR="000A4419" w:rsidRPr="000D7AA7" w:rsidRDefault="000A441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0A4419" w14:paraId="2B902F9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1A74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BC3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6F48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0D2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21C400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2D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0299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931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4B00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10D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87811F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8661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2A1B" w14:textId="77777777" w:rsidR="000A4419" w:rsidRDefault="000A441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12BE" w14:textId="77777777" w:rsidR="000A4419" w:rsidRPr="00F6236C" w:rsidRDefault="000A441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E10F" w14:textId="77777777" w:rsidR="000A4419" w:rsidRDefault="000A441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0630D4B8" w14:textId="77777777" w:rsidR="000A4419" w:rsidRDefault="000A441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4946" w14:textId="77777777" w:rsidR="000A4419" w:rsidRDefault="000A441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BF46" w14:textId="77777777" w:rsidR="000A4419" w:rsidRDefault="000A441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A6C9" w14:textId="77777777" w:rsidR="000A4419" w:rsidRDefault="000A441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5C5D" w14:textId="77777777" w:rsidR="000A4419" w:rsidRPr="00F6236C" w:rsidRDefault="000A441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32A0" w14:textId="77777777" w:rsidR="000A4419" w:rsidRDefault="000A4419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3C8B5D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3C06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7F5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2A7A35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4647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ED6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746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1671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EA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0CD0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57BC" w14:textId="77777777" w:rsidR="000A4419" w:rsidRPr="007F77BB" w:rsidRDefault="000A4419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A07AEC5" w14:textId="77777777" w:rsidR="000A4419" w:rsidRDefault="000A4419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0A4419" w14:paraId="5D60CE8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3075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BE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0E6D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676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556DD0C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224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0319A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A197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DE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0466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B40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362B59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FF37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D4D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72104F1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CDD0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A80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26F63F4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B1D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C63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032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C5B7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A92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8C9862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0A4419" w14:paraId="6A9C7FDD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834C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DB5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858E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501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7670C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6B8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22EF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258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A6CD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0E1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388F096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36A0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5C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46DE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BDA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66B145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5C2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90F4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7E0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1ABA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042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F6B394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68C3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B22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FCD8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EE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B0AF34D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B62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CBDC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6F6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3410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272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0A4419" w14:paraId="65EF7C68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A1FA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C25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9199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561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30FF94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2BF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FF97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166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33E1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283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A4419" w14:paraId="588239E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904D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B0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298A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55A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665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1D4D6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756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D13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6BA0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8C8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E15E1B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0DB660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FA68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370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F4A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232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8F1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B43B7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9F6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CAF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624A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A00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7AF083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8E08F8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BC90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A59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9F46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2A7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2F917EE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564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9A4BCA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8C03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1DE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7724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97D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9CEA9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0A4419" w14:paraId="5C05C7D4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09E1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B1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5DF9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E3A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5001B7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3C6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E33ED2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7BD6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AC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9968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212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56482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1B292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A4419" w14:paraId="1255A3F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FF22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A38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51C6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DE7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2078444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822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FEEFA7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C789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F8D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63A0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D46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58671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78620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A4419" w14:paraId="45982938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63D7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2DE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05841D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28FB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EC4B" w14:textId="77777777" w:rsidR="000A4419" w:rsidRDefault="000A4419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BB3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CDE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940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9A5A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1EF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2BFF517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141E" w14:textId="77777777" w:rsidR="000A4419" w:rsidRDefault="000A4419" w:rsidP="000A441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CDB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BBD5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8AA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20841C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D39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52800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7883" w14:textId="77777777" w:rsidR="000A4419" w:rsidRPr="00514DA4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2FF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635C" w14:textId="77777777" w:rsidR="000A4419" w:rsidRPr="00F6236C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9C9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0AEA0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92A4D31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61C3BA0E" w14:textId="77777777" w:rsidR="000A4419" w:rsidRDefault="000A4419" w:rsidP="00C022B2">
      <w:pPr>
        <w:pStyle w:val="Heading1"/>
        <w:spacing w:line="276" w:lineRule="auto"/>
      </w:pPr>
      <w:r>
        <w:t>LINIA 328</w:t>
      </w:r>
    </w:p>
    <w:p w14:paraId="2CC5951C" w14:textId="77777777" w:rsidR="000A4419" w:rsidRDefault="000A4419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A4419" w14:paraId="1104E2A2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2DD6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3C5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A806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E6E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A34844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4BC394A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2929894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49C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263D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C3A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06A8DC08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CF17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50F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FC1D67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1E99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7A7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31D9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2D0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E4CF4D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44F3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19B0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2EA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D172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DF0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E989B0A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C6DC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E88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273C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F85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6E162A9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4AD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DCB50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C939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4BE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A4BE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FB1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DEB434D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A7E0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FCA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D9C1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8C6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AC2AD6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1BA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C91B0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C651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E52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ABFB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8E3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1789606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C11A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0473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7FE968F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FC75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E7C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0087830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419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117A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4F8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08EB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0A8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0823FC7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A305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A87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5902D40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B362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A23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24BD521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6AB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95DE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1468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9A72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D7E4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7D07451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B193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408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32A4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8ED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738A044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475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11A7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F1D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559E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804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5EEC735A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34AC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7DE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00F2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267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1606B7C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61B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42EFE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D712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8DD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D203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8851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BEB99DA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1B10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06B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72FF3C0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8096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C77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28C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DF6B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E66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27A0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FFD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3428292B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0EA6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B09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42D3C38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26F4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4EF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5FEAF18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CBA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6AD6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4AD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FACF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AAB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62652D6F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30EA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2FC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32DE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3F3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543451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759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74E6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75F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7FCA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6584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12E0399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3F0F32D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1F71F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0A4419" w14:paraId="4D7EC9EB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E772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DE5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DA2D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A6E6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69F820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010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3B65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6C3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F0EB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1BA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5458671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5E77630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1FBC1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0A4419" w14:paraId="1283B58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0BDF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392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C65C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9EA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11D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1BE9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7E33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7272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6C6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4FF5C32D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4D821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0A4419" w14:paraId="67B03A01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8602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DAA3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65DF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00D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C170AD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54F7" w14:textId="77777777" w:rsidR="000A4419" w:rsidRPr="002A60A1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66AA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66EC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1312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813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2E8EE9F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B346C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0A4419" w14:paraId="2E03B71A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2B27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5B80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F95E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6A0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3C2A6E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5731" w14:textId="77777777" w:rsidR="000A4419" w:rsidRPr="002A60A1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DA2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EA0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A1E8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092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7FED64F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5147759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778A5C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0A4419" w14:paraId="307B455C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2574" w14:textId="77777777" w:rsidR="000A4419" w:rsidRDefault="000A4419" w:rsidP="000A441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B82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3795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4EA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C162DD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9E5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3238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542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2747" w14:textId="77777777" w:rsidR="000A4419" w:rsidRPr="00FA2F2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9BF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7281566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6DBA69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940472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2E52970A" w14:textId="77777777" w:rsidR="000A4419" w:rsidRDefault="000A4419" w:rsidP="00D80858">
      <w:pPr>
        <w:pStyle w:val="Heading1"/>
        <w:spacing w:line="276" w:lineRule="auto"/>
      </w:pPr>
    </w:p>
    <w:p w14:paraId="31791F91" w14:textId="77777777" w:rsidR="000A4419" w:rsidRDefault="000A4419" w:rsidP="00D80858">
      <w:pPr>
        <w:pStyle w:val="Heading1"/>
        <w:spacing w:line="276" w:lineRule="auto"/>
      </w:pPr>
      <w:r>
        <w:t>LINIA 330</w:t>
      </w:r>
    </w:p>
    <w:p w14:paraId="0EBCDBB7" w14:textId="77777777" w:rsidR="000A4419" w:rsidRDefault="000A4419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A4419" w14:paraId="6B6F626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AD61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616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1C9C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5A0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74D176D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ACF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FE4273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F5C5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3EA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C1A6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E3B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031399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478F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F976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E0CC5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A06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0F3850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90E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BD5BA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49C4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BDF8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9DCD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789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D1DA1A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16EC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423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8+400</w:t>
            </w:r>
          </w:p>
          <w:p w14:paraId="6061E43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0BD1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11B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5E12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AD48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8DB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1779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31C9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828C41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F910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896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A6F6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0415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5DD175DD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902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DD0A9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437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C77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581C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EAE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2E9865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58DD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CAB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5C2611DB" w14:textId="77777777" w:rsidR="000A4419" w:rsidRDefault="000A4419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DD4E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DA4B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4ABD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DFD2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46BE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BD7E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55C7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29EBA2A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8ECB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D28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E50ACF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A6E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CCF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41972283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C73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CD873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BF03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D039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F765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AB9E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66344E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4A0A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410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1910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2FCA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21E31BF8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CCC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21371A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B27E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61A4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B090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51F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61B46F1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D852" w14:textId="77777777" w:rsidR="000A4419" w:rsidRDefault="000A4419" w:rsidP="000A441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7951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01C4BC65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295C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90E0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EC37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EA25" w14:textId="77777777" w:rsidR="000A4419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8A6B" w14:textId="77777777" w:rsidR="000A4419" w:rsidRDefault="000A441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2A2D" w14:textId="77777777" w:rsidR="000A4419" w:rsidRPr="001C04D5" w:rsidRDefault="000A441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CB1F" w14:textId="77777777" w:rsidR="000A4419" w:rsidRDefault="000A441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217289C" w14:textId="77777777" w:rsidR="000A4419" w:rsidRDefault="000A4419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65629D93" w14:textId="77777777" w:rsidR="000A4419" w:rsidRDefault="000A4419" w:rsidP="008C333F">
      <w:pPr>
        <w:pStyle w:val="Heading1"/>
        <w:spacing w:line="360" w:lineRule="auto"/>
      </w:pPr>
      <w:r>
        <w:lastRenderedPageBreak/>
        <w:t>LINIA 335</w:t>
      </w:r>
    </w:p>
    <w:p w14:paraId="134401B2" w14:textId="77777777" w:rsidR="000A4419" w:rsidRDefault="000A4419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A4419" w14:paraId="20FF3705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D5B8" w14:textId="77777777" w:rsidR="000A4419" w:rsidRDefault="000A4419" w:rsidP="000A4419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B55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4E47" w14:textId="77777777" w:rsidR="000A4419" w:rsidRPr="009050E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CFC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261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525C38B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36F8D34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C608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D5F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E290" w14:textId="77777777" w:rsidR="000A4419" w:rsidRPr="009050E5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36E8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63FE1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16C7E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79EE6F57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02ECA5D2" w14:textId="77777777" w:rsidR="000A4419" w:rsidRDefault="000A4419" w:rsidP="00274DBB">
      <w:pPr>
        <w:pStyle w:val="Heading1"/>
        <w:spacing w:line="360" w:lineRule="auto"/>
      </w:pPr>
      <w:r>
        <w:t>LINIA 400</w:t>
      </w:r>
    </w:p>
    <w:p w14:paraId="4BA20D08" w14:textId="77777777" w:rsidR="000A4419" w:rsidRDefault="000A4419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A4419" w14:paraId="7109977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B80A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10B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9925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F7A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D2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63B7BD3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1AE367E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2991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63EF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B3E0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490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6980C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7E6C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0A4419" w14:paraId="073AB0F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F617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85A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278750F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3DA4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7B5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A73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535B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AA7E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74D9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70D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131CFA8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AFF1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98B4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F773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CA40" w14:textId="77777777" w:rsidR="000A4419" w:rsidRDefault="000A4419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BA11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D63A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1D73" w14:textId="77777777" w:rsidR="000A4419" w:rsidRDefault="000A4419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AF53" w14:textId="77777777" w:rsidR="000A4419" w:rsidRPr="00F344E1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E83A" w14:textId="77777777" w:rsidR="000A4419" w:rsidRDefault="000A4419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AF952D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A1E7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FAF9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4D401D6A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481F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9438" w14:textId="77777777" w:rsidR="000A4419" w:rsidRDefault="000A4419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02B6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B5D8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DC03" w14:textId="77777777" w:rsidR="000A4419" w:rsidRDefault="000A4419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2FF0" w14:textId="77777777" w:rsidR="000A4419" w:rsidRPr="00F344E1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E3A7" w14:textId="77777777" w:rsidR="000A4419" w:rsidRDefault="000A4419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35D6D9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AFEB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96BA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75141491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E4F5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3C3B" w14:textId="77777777" w:rsidR="000A4419" w:rsidRDefault="000A4419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8A3D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01BB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25EB" w14:textId="77777777" w:rsidR="000A4419" w:rsidRDefault="000A4419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910B" w14:textId="77777777" w:rsidR="000A4419" w:rsidRPr="00F344E1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49C2" w14:textId="77777777" w:rsidR="000A4419" w:rsidRDefault="000A4419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7FA22F15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4890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A3F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100C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586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1C2A47A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616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B1E4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7E7A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D188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259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0A4419" w14:paraId="1179885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2F2B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45E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D0F5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296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3A11816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F60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56EF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EF1C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C84F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4EF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38F2C8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0138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AC5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0F086E2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D0BD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B9F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354B909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FD1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4335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18A8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94B0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EB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BFBD54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CBCD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370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1469492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4511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5AFE" w14:textId="77777777" w:rsidR="000A4419" w:rsidRDefault="000A4419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225C967F" w14:textId="77777777" w:rsidR="000A4419" w:rsidRDefault="000A4419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3FE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82D7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70F5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54C6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0DD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4FB0AF01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FFA5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3F6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F974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C95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381694D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3F6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9A67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338A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11F8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32F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3F1D3C8D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96A6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3D9C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7BCE8BAB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2505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FB1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7DFDBB9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E987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86C9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7CFA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3FE3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C2B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4CE6BD3C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C509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E5F9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3FD27D64" w14:textId="77777777" w:rsidR="000A4419" w:rsidRDefault="000A4419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2971" w14:textId="77777777" w:rsidR="000A4419" w:rsidRDefault="000A4419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8BCC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F05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34A3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34CB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38F3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76A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4D0D78AC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7519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12CD" w14:textId="77777777" w:rsidR="000A4419" w:rsidRDefault="000A4419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009930B2" w14:textId="77777777" w:rsidR="000A4419" w:rsidRDefault="000A4419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D7A3" w14:textId="77777777" w:rsidR="000A4419" w:rsidRDefault="000A4419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39D2" w14:textId="77777777" w:rsidR="000A4419" w:rsidRDefault="000A4419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F5B4" w14:textId="77777777" w:rsidR="000A4419" w:rsidRDefault="000A4419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FCBA" w14:textId="77777777" w:rsidR="000A4419" w:rsidRDefault="000A4419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573D" w14:textId="77777777" w:rsidR="000A4419" w:rsidRDefault="000A4419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C01C" w14:textId="77777777" w:rsidR="000A4419" w:rsidRPr="00F344E1" w:rsidRDefault="000A4419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E33E" w14:textId="77777777" w:rsidR="000A4419" w:rsidRDefault="000A4419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717B7AC3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DB2C56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AE8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780+900</w:t>
            </w:r>
          </w:p>
          <w:p w14:paraId="6B73DE8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0CC7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146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792C3CD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DFCA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1556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4C9F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5B6F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8BD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5B5A670C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218BF1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7532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AE13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B72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755EA84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BC6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D127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B569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5AE2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4C7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02A8C72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1911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759E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236F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4F0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745BF3E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7A0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00E5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FF33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0F3C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441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7B0C2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4F8D815E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0A4419" w14:paraId="1E16B81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A1AC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050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8BBB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4DC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20F6" w14:textId="77777777" w:rsidR="000A4419" w:rsidRDefault="000A4419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247F3F28" w14:textId="77777777" w:rsidR="000A4419" w:rsidRDefault="000A4419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A771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5F95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C68C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C685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B8F03F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AAD7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DB7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2FA8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FCF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37BAC39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D62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6F9B06AF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6A53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CAA4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E345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CB46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924DD3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C64B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0CE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7B86E13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CDC8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1A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4A3AADE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760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ECD8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EF71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74C7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CF0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C905BF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62D6DCB8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2939" w14:textId="77777777" w:rsidR="000A4419" w:rsidRDefault="000A4419" w:rsidP="000A441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49EC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B0E2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B94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359E9C80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A29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FDED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5819" w14:textId="77777777" w:rsidR="000A4419" w:rsidRDefault="000A441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793E" w14:textId="77777777" w:rsidR="000A4419" w:rsidRPr="00F344E1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284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7DE7022" w14:textId="77777777" w:rsidR="000A4419" w:rsidRDefault="000A4419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34659D0C" w14:textId="77777777" w:rsidR="000A4419" w:rsidRDefault="000A4419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394698A5" w14:textId="77777777" w:rsidR="000A4419" w:rsidRDefault="000A4419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A4419" w14:paraId="533A9BE6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D020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41D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3291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A244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33E2F06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A5BD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F7BC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CA5B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BD7B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E8E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B1E23A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7C408BA8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0A4419" w14:paraId="358C3BE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A7BE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C7B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9676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F97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5651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3B57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5140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B327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D42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F2E4A9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3AE5BB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0A4419" w14:paraId="0851E1B9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032F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073A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44311E27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8F18" w14:textId="77777777" w:rsidR="000A4419" w:rsidRPr="00BB2EA6" w:rsidRDefault="000A4419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45C9" w14:textId="77777777" w:rsidR="000A4419" w:rsidRDefault="000A4419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2774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7B82" w14:textId="77777777" w:rsidR="000A4419" w:rsidRDefault="000A4419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196C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0CFE" w14:textId="77777777" w:rsidR="000A4419" w:rsidRPr="00BB2EA6" w:rsidRDefault="000A4419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2E10" w14:textId="77777777" w:rsidR="000A4419" w:rsidRDefault="000A4419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03194B19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3BBE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B114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670B29ED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44E3" w14:textId="77777777" w:rsidR="000A4419" w:rsidRPr="00BB2EA6" w:rsidRDefault="000A4419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7F7F" w14:textId="77777777" w:rsidR="000A4419" w:rsidRDefault="000A4419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0C77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2F8F" w14:textId="77777777" w:rsidR="000A4419" w:rsidRDefault="000A4419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643B" w14:textId="77777777" w:rsidR="000A4419" w:rsidRDefault="000A4419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F8C3" w14:textId="77777777" w:rsidR="000A4419" w:rsidRPr="00BB2EA6" w:rsidRDefault="000A4419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15B4" w14:textId="77777777" w:rsidR="000A4419" w:rsidRDefault="000A4419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246DE2A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B41A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483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B083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6A87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AE2F" w14:textId="77777777" w:rsidR="000A4419" w:rsidRDefault="000A4419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00FD258F" w14:textId="77777777" w:rsidR="000A4419" w:rsidRDefault="000A4419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8252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2D13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1A78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203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1C525C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4136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7EB8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36D04B56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EAB2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A14F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03E1" w14:textId="77777777" w:rsidR="000A4419" w:rsidRDefault="000A4419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A0B6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3504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BE8F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4132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065A7B0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44FE" w14:textId="77777777" w:rsidR="000A4419" w:rsidRDefault="000A4419" w:rsidP="000A441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AE3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9467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092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559B55C3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EFB5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D2BE" w14:textId="77777777" w:rsidR="000A4419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6A49" w14:textId="77777777" w:rsidR="000A4419" w:rsidRDefault="000A441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5341" w14:textId="77777777" w:rsidR="000A4419" w:rsidRPr="00BB2EA6" w:rsidRDefault="000A441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AB31" w14:textId="77777777" w:rsidR="000A4419" w:rsidRDefault="000A441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82F6C20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7A641D5E" w14:textId="77777777" w:rsidR="000A4419" w:rsidRDefault="000A4419" w:rsidP="00F0370D">
      <w:pPr>
        <w:pStyle w:val="Heading1"/>
        <w:spacing w:line="360" w:lineRule="auto"/>
      </w:pPr>
      <w:r>
        <w:lastRenderedPageBreak/>
        <w:t>LINIA 800</w:t>
      </w:r>
    </w:p>
    <w:p w14:paraId="6DC796A8" w14:textId="77777777" w:rsidR="000A4419" w:rsidRDefault="000A4419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A4419" w14:paraId="0E87D61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BA072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7012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49A99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BC078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F369D2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FA044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417A9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C88C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75690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0B54C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892FCF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BF929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2491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B2E8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5DBB3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FA1AE5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6BE39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C744A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5FDB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35694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D6AB2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CEFBE2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F6273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0C40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BEEE5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89831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2E350D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11510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A8D5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B8B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81273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8AFC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3D2636" w14:textId="77777777" w:rsidR="000A4419" w:rsidRDefault="000A4419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0A4419" w:rsidRPr="00A8307A" w14:paraId="4DCFF47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FEAD7" w14:textId="77777777" w:rsidR="000A4419" w:rsidRPr="00A75A00" w:rsidRDefault="000A4419" w:rsidP="000A4419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104F6" w14:textId="77777777" w:rsidR="000A4419" w:rsidRPr="00A8307A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81674" w14:textId="77777777" w:rsidR="000A4419" w:rsidRPr="00A8307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225C1" w14:textId="77777777" w:rsidR="000A4419" w:rsidRPr="00A8307A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F06C6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93B377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6158DEC1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9667C23" w14:textId="77777777" w:rsidR="000A4419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52560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7CBD6" w14:textId="77777777" w:rsidR="000A4419" w:rsidRPr="00A8307A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3A329" w14:textId="77777777" w:rsidR="000A4419" w:rsidRPr="00A8307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7549B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9589B0" w14:textId="77777777" w:rsidR="000A4419" w:rsidRPr="00A8307A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0A4419" w14:paraId="08F76D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3BD0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6D3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7181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473E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126E625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045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37AC455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0779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AA3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B49D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A555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6F7CC3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5CC8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2E9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FB39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B0C6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4117" w14:textId="77777777" w:rsidR="000A4419" w:rsidRDefault="000A4419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67E132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AC7D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11C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B505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3D5D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28D01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0788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C1C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B851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E5E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86BE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E6DD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7CD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DB56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318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EC84BF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5D12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383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0E37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4BA4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AF7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313E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E17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E9E1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0713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CD2F6F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A16C65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A4419" w14:paraId="74058A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09BD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391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8E8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B2B5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8A6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FB58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3BF5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E971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59D0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D63829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354E32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A4419" w14:paraId="2F2CC8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4AF3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163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B9FC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EF9C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FF4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04D5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488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50A1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338A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050323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560C8F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0A4419" w14:paraId="0C78A5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8E80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AA8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CC32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865D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5C5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B5DE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094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87FE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FDF5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2F5BF3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E738B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0A4419" w14:paraId="23F446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5BEB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03D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1A4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F0B6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4FCE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A027BE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6174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92F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79FA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6116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A4419" w14:paraId="334041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678C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4A1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3EF15E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F5F6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B210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E589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6474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8C02" w14:textId="77777777" w:rsidR="000A4419" w:rsidRDefault="000A441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23908B6" w14:textId="77777777" w:rsidR="000A4419" w:rsidRDefault="000A441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FBBE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88C1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23B971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BA56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3F92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A513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85FE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3F3A550A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2C89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5DAF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DB3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4F76A24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3FDA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566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1E3D31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ACA3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AC2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2956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7653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234A1CD4" w14:textId="77777777" w:rsidR="000A4419" w:rsidRPr="008B25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C03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1AD79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C559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CD1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9219" w14:textId="77777777" w:rsidR="000A4419" w:rsidRPr="008D08DE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7909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A4419" w14:paraId="5F1BAC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7B4B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A8DD" w14:textId="77777777" w:rsidR="000A4419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FE1A" w14:textId="77777777" w:rsidR="000A4419" w:rsidRPr="001161EA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00C9" w14:textId="77777777" w:rsidR="000A4419" w:rsidRDefault="000A4419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57981AF3" w14:textId="77777777" w:rsidR="000A4419" w:rsidRDefault="000A4419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C6E8" w14:textId="77777777" w:rsidR="000A4419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631519A" w14:textId="77777777" w:rsidR="000A4419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57F0" w14:textId="77777777" w:rsidR="000A4419" w:rsidRPr="001161EA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7312" w14:textId="77777777" w:rsidR="000A4419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4E22" w14:textId="77777777" w:rsidR="000A4419" w:rsidRPr="008D08DE" w:rsidRDefault="000A441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4AF7" w14:textId="77777777" w:rsidR="000A4419" w:rsidRDefault="000A4419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0A4419" w14:paraId="756E77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B64D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840F" w14:textId="77777777" w:rsidR="000A4419" w:rsidRDefault="000A441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165A" w14:textId="77777777" w:rsidR="000A4419" w:rsidRPr="001161EA" w:rsidRDefault="000A441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71E8" w14:textId="77777777" w:rsidR="000A4419" w:rsidRDefault="000A4419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AABF" w14:textId="77777777" w:rsidR="000A4419" w:rsidRDefault="000A441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3695" w14:textId="77777777" w:rsidR="000A4419" w:rsidRPr="001161EA" w:rsidRDefault="000A441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B9C2" w14:textId="77777777" w:rsidR="000A4419" w:rsidRDefault="000A441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3A30" w14:textId="77777777" w:rsidR="000A4419" w:rsidRDefault="000A441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473D" w14:textId="77777777" w:rsidR="000A4419" w:rsidRDefault="000A441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3C03B61E" w14:textId="77777777" w:rsidR="000A4419" w:rsidRDefault="000A441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0A4419" w14:paraId="2D8A2A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216E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359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4695" w14:textId="77777777" w:rsidR="000A4419" w:rsidRPr="001161EA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9778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360D286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494E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BFDFB0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2993C5C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6B9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68F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7F2D" w14:textId="77777777" w:rsidR="000A4419" w:rsidRPr="001161EA" w:rsidRDefault="000A441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BFD5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A4419" w14:paraId="10587F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9AC9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D01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99C3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B4B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BDBB962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A37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2482F54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4F0897F5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72D0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631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294C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39A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4C8094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BA46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DEB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7FFA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5278" w14:textId="77777777" w:rsidR="000A4419" w:rsidRDefault="000A441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74E855C" w14:textId="77777777" w:rsidR="000A4419" w:rsidRDefault="000A441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E40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BC13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0A3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5CE8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1F53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0A4419" w14:paraId="3EB7CD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7145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4F9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2082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EE19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FF90AE1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0C6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2A13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FB42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0371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F88A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80B4F3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AAC0EA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0A4419" w14:paraId="60FB2B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5C0E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5AF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229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21D3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8F0836D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DC7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A255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A6A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B77A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967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71EA2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66CC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735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3C54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4D71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C7CA33E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6E6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EF9B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022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3FFF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E038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02CE4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7BC4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C8D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F578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C9FF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9630778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332E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221C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611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9B4C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8F72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7A3E4A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45CA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59F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E458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E3CE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90B158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9EA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58DD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FB3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3A27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EDD2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5A809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9B4E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DAA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E26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9005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248E589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319A8AD1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49C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D0BC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638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45AE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1129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C2E8E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1833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3D90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7968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5830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8FEE5E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BF29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657A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F48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C404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AE68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80CDC8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B635130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0A4419" w14:paraId="1AD3FD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066F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7C3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CE36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A660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8E4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5C8DEA0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A74D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FFC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4D3B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9A29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B80CE8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0A4419" w14:paraId="01BB41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C33E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056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1F21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FF3E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30EEC79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AC1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FB90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B90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0B7E02B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9AD1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50CB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A4419" w14:paraId="6A2737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4F4F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4A85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78FE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8B12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3CBE4CA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FC8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28135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E412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5CD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20FE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652D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69944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9FBA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980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4A18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61F9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A0F4C79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8E9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026BAEB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777E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09A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ECDD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9FAB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56086A3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ADD9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38D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9116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DD2C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FF0B534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6C0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0790FDB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0633A8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9C8A149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00E0445E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6B45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F47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03C0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BA43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043876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A914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1E7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5A0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B136" w14:textId="77777777" w:rsidR="000A4419" w:rsidRDefault="000A441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B55548F" w14:textId="77777777" w:rsidR="000A4419" w:rsidRDefault="000A441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DA0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FD90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279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F6F7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1CED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0A4419" w14:paraId="36D81F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EF3B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5285" w14:textId="77777777" w:rsidR="000A4419" w:rsidRDefault="000A4419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98FA" w14:textId="77777777" w:rsidR="000A4419" w:rsidRPr="001161EA" w:rsidRDefault="000A4419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6E6F" w14:textId="77777777" w:rsidR="000A4419" w:rsidRDefault="000A441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5107A56" w14:textId="77777777" w:rsidR="000A4419" w:rsidRDefault="000A441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D8D5" w14:textId="77777777" w:rsidR="000A4419" w:rsidRDefault="000A4419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47EE" w14:textId="77777777" w:rsidR="000A4419" w:rsidRDefault="000A4419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6C86" w14:textId="77777777" w:rsidR="000A4419" w:rsidRDefault="000A4419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1C34" w14:textId="77777777" w:rsidR="000A4419" w:rsidRPr="008D08DE" w:rsidRDefault="000A4419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FAB1" w14:textId="77777777" w:rsidR="000A4419" w:rsidRDefault="000A4419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0A4419" w14:paraId="10625DC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0158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42B2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6336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B91B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C22F3E9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06D7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3B72DBE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7804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E87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6A0D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729A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1DA6ADF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8159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F5F2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0AB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2650" w14:textId="77777777" w:rsidR="000A4419" w:rsidRDefault="000A441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471BE9B" w14:textId="77777777" w:rsidR="000A4419" w:rsidRDefault="000A441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F73B" w14:textId="77777777" w:rsidR="000A4419" w:rsidRPr="00F565BC" w:rsidRDefault="000A4419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57E71B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61AA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6FD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E7C4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47C9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0A4419" w14:paraId="69BD3C4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465C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F88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73B1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118F" w14:textId="77777777" w:rsidR="000A4419" w:rsidRDefault="000A441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F7886FF" w14:textId="77777777" w:rsidR="000A4419" w:rsidRDefault="000A441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BBA1" w14:textId="77777777" w:rsidR="000A4419" w:rsidRDefault="000A441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B2DE4E8" w14:textId="77777777" w:rsidR="000A4419" w:rsidRDefault="000A441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74D1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5C4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EE47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F582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0A4419" w14:paraId="47EE7C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C857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62D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6C2F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02A5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3FD426E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46E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7AF9C8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F9B9" w14:textId="77777777" w:rsidR="000A4419" w:rsidRPr="001161EA" w:rsidRDefault="000A4419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0799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46CF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3EF4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070E29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15B2A849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01EEA6A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3B7D107E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0A4419" w14:paraId="10841D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A830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0FF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E228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E76F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1A14B11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986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7E971DA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9362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F29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4CF9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C16D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460D4BB0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1D77A8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A4419" w14:paraId="00C941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17C3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5C72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BA2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FDA3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D01415C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5D08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E3EEA6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2E5C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8CCF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D81C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8E20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5C71474D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0A4419" w14:paraId="1BEA5E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52E7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D46DB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03D2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54F8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34FAB74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72713045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AA9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207D854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8701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EA29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F498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52EC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89EA32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0A4419" w14:paraId="2C9585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4269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5C35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4194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D34A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CA96F8F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AB33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8CE2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8D46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81BC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D1D5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2458F9F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2D9C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A47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7D1B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70F7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B7F8CD2" w14:textId="77777777" w:rsidR="000A4419" w:rsidRDefault="000A441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2D01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5B99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ED6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3734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A01B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A4419" w14:paraId="341772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1728" w14:textId="77777777" w:rsidR="000A4419" w:rsidRDefault="000A4419" w:rsidP="000A441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0344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2837" w14:textId="77777777" w:rsidR="000A4419" w:rsidRPr="001161EA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77A9" w14:textId="77777777" w:rsidR="000A4419" w:rsidRDefault="000A441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26F5248" w14:textId="77777777" w:rsidR="000A4419" w:rsidRDefault="000A441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5D5C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7E04" w14:textId="77777777" w:rsidR="000A4419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595D" w14:textId="77777777" w:rsidR="000A4419" w:rsidRDefault="000A441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0CA4" w14:textId="77777777" w:rsidR="000A4419" w:rsidRPr="008D08DE" w:rsidRDefault="000A441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D0D5" w14:textId="77777777" w:rsidR="000A4419" w:rsidRDefault="000A441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299A411" w14:textId="77777777" w:rsidR="000A4419" w:rsidRDefault="000A4419">
      <w:pPr>
        <w:spacing w:before="40" w:after="40" w:line="192" w:lineRule="auto"/>
        <w:ind w:right="57"/>
        <w:rPr>
          <w:sz w:val="20"/>
          <w:lang w:val="ro-RO"/>
        </w:rPr>
      </w:pPr>
    </w:p>
    <w:p w14:paraId="70DD04C7" w14:textId="77777777" w:rsidR="000A4419" w:rsidRDefault="000A441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C48DEAB" w14:textId="77777777" w:rsidR="00835FC2" w:rsidRDefault="00835FC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50C6659" w14:textId="77777777" w:rsidR="00835FC2" w:rsidRPr="00C21F42" w:rsidRDefault="00835FC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A0D33C3" w14:textId="77777777" w:rsidR="000A4419" w:rsidRPr="00C21F42" w:rsidRDefault="000A441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1787A838" w14:textId="77777777" w:rsidR="000A4419" w:rsidRPr="00C21F42" w:rsidRDefault="000A441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A4D20CB" w14:textId="77777777" w:rsidR="000A4419" w:rsidRPr="00C21F42" w:rsidRDefault="000A4419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BEFEB48" w14:textId="77777777" w:rsidR="000A4419" w:rsidRDefault="000A4419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E21F357" w14:textId="77777777" w:rsidR="000A4419" w:rsidRPr="00C21F42" w:rsidRDefault="000A4419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780FD56" w14:textId="77777777" w:rsidR="000A4419" w:rsidRPr="00C21F42" w:rsidRDefault="000A4419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A83B6F1" w14:textId="77777777" w:rsidR="000A4419" w:rsidRPr="00C21F42" w:rsidRDefault="000A4419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A0E0833" w14:textId="77777777" w:rsidR="000A4419" w:rsidRPr="00C21F42" w:rsidRDefault="000A4419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971627" w:rsidRDefault="00FB37F1" w:rsidP="00971627"/>
    <w:sectPr w:rsidR="00FB37F1" w:rsidRPr="00971627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E6457" w14:textId="77777777" w:rsidR="00B42642" w:rsidRDefault="00B42642">
      <w:r>
        <w:separator/>
      </w:r>
    </w:p>
  </w:endnote>
  <w:endnote w:type="continuationSeparator" w:id="0">
    <w:p w14:paraId="646A2038" w14:textId="77777777" w:rsidR="00B42642" w:rsidRDefault="00B4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57CF8" w14:textId="77777777" w:rsidR="00B42642" w:rsidRDefault="00B42642">
      <w:r>
        <w:separator/>
      </w:r>
    </w:p>
  </w:footnote>
  <w:footnote w:type="continuationSeparator" w:id="0">
    <w:p w14:paraId="7F3F8048" w14:textId="77777777" w:rsidR="00B42642" w:rsidRDefault="00B4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3FF2D3CF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25660B">
      <w:rPr>
        <w:b/>
        <w:bCs/>
        <w:i/>
        <w:iCs/>
        <w:sz w:val="22"/>
      </w:rPr>
      <w:t>decada 11-20 octombrie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67C025B2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25660B">
      <w:rPr>
        <w:b/>
        <w:bCs/>
        <w:i/>
        <w:iCs/>
        <w:sz w:val="22"/>
      </w:rPr>
      <w:t>decada 11-20 octombrie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0812FB72"/>
    <w:lvl w:ilvl="0" w:tplc="CC44DAE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Fkg4UqhntMCqPRR/yC774T38CWdfbcap6j2HMIXF3uleOo9GEiG0YECbOU/CF0vPMomBAVcYeCKpKDMlGiGiGA==" w:salt="Oxse9tR38uzZIPVtUyv47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19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3C37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60B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82C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010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0D2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5FC2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627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01D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42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49B1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5B24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30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1D3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15381</Words>
  <Characters>87672</Characters>
  <Application>Microsoft Office Word</Application>
  <DocSecurity>0</DocSecurity>
  <Lines>730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2026-10-02T06:58:00Z</dcterms:created>
  <dcterms:modified xsi:type="dcterms:W3CDTF">2026-10-02T08:26:00Z</dcterms:modified>
</cp:coreProperties>
</file>