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6F947" w14:textId="77777777" w:rsidR="00781975" w:rsidRPr="00B26C8D" w:rsidRDefault="00781975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07AB77AA" w14:textId="179F2817" w:rsidR="00781975" w:rsidRPr="00B26C8D" w:rsidRDefault="00781975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581A66E2" w14:textId="77777777" w:rsidR="00781975" w:rsidRDefault="00781975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07E9D9CD" w14:textId="77777777" w:rsidR="00781975" w:rsidRDefault="0078197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31553DF4" w14:textId="77777777" w:rsidR="00781975" w:rsidRDefault="00781975">
      <w:pPr>
        <w:jc w:val="center"/>
        <w:rPr>
          <w:sz w:val="28"/>
        </w:rPr>
      </w:pPr>
    </w:p>
    <w:p w14:paraId="2E368120" w14:textId="77777777" w:rsidR="00781975" w:rsidRDefault="00781975">
      <w:pPr>
        <w:jc w:val="center"/>
        <w:rPr>
          <w:sz w:val="28"/>
        </w:rPr>
      </w:pPr>
    </w:p>
    <w:p w14:paraId="7C046709" w14:textId="77777777" w:rsidR="00781975" w:rsidRDefault="00781975">
      <w:pPr>
        <w:jc w:val="center"/>
        <w:rPr>
          <w:sz w:val="28"/>
        </w:rPr>
      </w:pPr>
    </w:p>
    <w:p w14:paraId="4FF1D03C" w14:textId="77777777" w:rsidR="00781975" w:rsidRDefault="00781975">
      <w:pPr>
        <w:jc w:val="center"/>
        <w:rPr>
          <w:sz w:val="28"/>
        </w:rPr>
      </w:pPr>
    </w:p>
    <w:p w14:paraId="2D2B15B7" w14:textId="77777777" w:rsidR="00781975" w:rsidRDefault="00781975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IAȘI</w:t>
      </w:r>
    </w:p>
    <w:p w14:paraId="68ECC9CC" w14:textId="77777777" w:rsidR="00781975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0C026A5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5F06796A" w14:textId="77777777" w:rsidR="00781975" w:rsidRDefault="00781975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66CBD57" w14:textId="77777777" w:rsidR="00781975" w:rsidRDefault="00781975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noiembrie 2026</w:t>
      </w:r>
    </w:p>
    <w:p w14:paraId="64A8604F" w14:textId="77777777" w:rsidR="00781975" w:rsidRDefault="00781975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781975" w14:paraId="37924055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2A83AF43" w14:textId="77777777" w:rsidR="00781975" w:rsidRDefault="00781975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18E75AC9" w14:textId="77777777" w:rsidR="00781975" w:rsidRDefault="00781975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7E928265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55A1516E" w14:textId="77777777" w:rsidR="00781975" w:rsidRDefault="00781975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28BDC2CD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12E70426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396D8D5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0D09319C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34C0D310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646DD8CA" w14:textId="77777777" w:rsidR="00781975" w:rsidRDefault="00781975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65229E43" w14:textId="77777777" w:rsidR="00781975" w:rsidRDefault="00781975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7C1E6B38" w14:textId="77777777" w:rsidR="00781975" w:rsidRDefault="00781975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36043F5A" w14:textId="77777777" w:rsidR="00781975" w:rsidRDefault="00781975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5BFF2AD9" w14:textId="77777777" w:rsidR="00781975" w:rsidRDefault="00781975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671BA7CA" w14:textId="77777777" w:rsidR="00781975" w:rsidRDefault="00781975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2B00CBDF" w14:textId="77777777" w:rsidR="00781975" w:rsidRDefault="00781975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5899FB88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26538239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6CB79B2C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5AC8D859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6620C7CA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129D7B15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3E87A148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74431A06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D4A5456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781975" w14:paraId="541DEA13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00BAD599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1AA10475" w14:textId="77777777" w:rsidR="00781975" w:rsidRDefault="0078197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2E34C6FC" w14:textId="77777777" w:rsidR="00781975" w:rsidRDefault="0078197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39C285A8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768E4087" w14:textId="77777777" w:rsidR="00781975" w:rsidRDefault="0078197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A4E6FEE" w14:textId="77777777" w:rsidR="00781975" w:rsidRDefault="0078197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3E28E516" w14:textId="77777777" w:rsidR="00781975" w:rsidRDefault="0078197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1E95ED9" w14:textId="77777777" w:rsidR="00781975" w:rsidRDefault="0078197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30E88D37" w14:textId="77777777" w:rsidR="00781975" w:rsidRDefault="0078197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47E3D69" w14:textId="77777777" w:rsidR="00781975" w:rsidRDefault="0078197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5A06DB74" w14:textId="77777777" w:rsidR="00781975" w:rsidRDefault="00781975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1AA9BB30" w14:textId="77777777" w:rsidR="00781975" w:rsidRDefault="00781975">
      <w:pPr>
        <w:spacing w:line="192" w:lineRule="auto"/>
        <w:jc w:val="center"/>
      </w:pPr>
    </w:p>
    <w:p w14:paraId="7C7EE392" w14:textId="77777777" w:rsidR="00781975" w:rsidRDefault="00781975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2AED4EA7" w14:textId="77777777" w:rsidR="00781975" w:rsidRPr="006310EB" w:rsidRDefault="00781975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6CEF24D2" w14:textId="77777777" w:rsidR="00781975" w:rsidRPr="006310EB" w:rsidRDefault="00781975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2D64896C" w14:textId="77777777" w:rsidR="00781975" w:rsidRPr="006310EB" w:rsidRDefault="00781975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004F863B" w14:textId="77777777" w:rsidR="00781975" w:rsidRPr="00A8307A" w:rsidRDefault="00781975" w:rsidP="00516DD3">
      <w:pPr>
        <w:pStyle w:val="Heading1"/>
        <w:spacing w:line="360" w:lineRule="auto"/>
      </w:pPr>
      <w:r w:rsidRPr="00A8307A">
        <w:t>LINIA 100</w:t>
      </w:r>
    </w:p>
    <w:p w14:paraId="05DD37DD" w14:textId="77777777" w:rsidR="00781975" w:rsidRPr="00A8307A" w:rsidRDefault="00781975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781975" w:rsidRPr="00AB76B4" w14:paraId="57A3F6B3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D62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784B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B5A8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CBC5F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C75F961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CF2FA" w14:textId="77777777" w:rsidR="00781975" w:rsidRPr="00AB76B4" w:rsidRDefault="0078197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1323A83" w14:textId="77777777" w:rsidR="00781975" w:rsidRPr="00AB76B4" w:rsidRDefault="0078197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B775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D8CC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ED41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C0EE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7A86A404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21D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C309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1F79E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55102F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4F5AC639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348F4" w14:textId="77777777" w:rsidR="00781975" w:rsidRPr="00AB76B4" w:rsidRDefault="0078197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9C2A716" w14:textId="77777777" w:rsidR="00781975" w:rsidRPr="00AB76B4" w:rsidRDefault="0078197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0C6C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71E6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557C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4BCA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3356CA94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F1AA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D38A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23D6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6B364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F0DCD5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B0EAB" w14:textId="77777777" w:rsidR="00781975" w:rsidRPr="00AB76B4" w:rsidRDefault="0078197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54BE9953" w14:textId="77777777" w:rsidR="00781975" w:rsidRPr="00AB76B4" w:rsidRDefault="0078197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CF1E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7E75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364C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CF9A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A28F0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781975" w:rsidRPr="00AB76B4" w14:paraId="1F4469C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562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2D29B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65B0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2DEEEA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7D33274D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7A554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E485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99CE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604D9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496A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12F4598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AD2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4A6F5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5CD29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2C74AA" w14:textId="77777777" w:rsidR="00781975" w:rsidRPr="00AB76B4" w:rsidRDefault="00781975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6845E46" w14:textId="77777777" w:rsidR="00781975" w:rsidRPr="00AB76B4" w:rsidRDefault="00781975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165F8" w14:textId="77777777" w:rsidR="00781975" w:rsidRPr="00AB76B4" w:rsidRDefault="00781975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5F5199F5" w14:textId="77777777" w:rsidR="00781975" w:rsidRPr="00AB76B4" w:rsidRDefault="00781975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588C350D" w14:textId="77777777" w:rsidR="00781975" w:rsidRPr="00AB76B4" w:rsidRDefault="00781975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15DC26E4" w14:textId="77777777" w:rsidR="00781975" w:rsidRPr="00AB76B4" w:rsidRDefault="00781975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CB346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651F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3E3F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CAC2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1A6D9B6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C32B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E1485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63298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6FC9DC" w14:textId="77777777" w:rsidR="00781975" w:rsidRPr="00AB76B4" w:rsidRDefault="00781975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329FD231" w14:textId="77777777" w:rsidR="00781975" w:rsidRPr="00AB76B4" w:rsidRDefault="00781975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F7067" w14:textId="77777777" w:rsidR="00781975" w:rsidRPr="00AB76B4" w:rsidRDefault="00781975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5A97E7A6" w14:textId="77777777" w:rsidR="00781975" w:rsidRPr="00AB76B4" w:rsidRDefault="00781975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EA90B" w14:textId="77777777" w:rsidR="00781975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7C764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90A3D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AA7DE" w14:textId="77777777" w:rsidR="00781975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16C419" w14:textId="77777777" w:rsidR="00781975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781975" w:rsidRPr="00AB76B4" w14:paraId="19B17B1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F40E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9447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3862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9F7876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3BDD3A5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3A54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8327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4D66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3F50DDD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C61F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641A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43FD1AC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BA0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9D57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214E38A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02806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6C415A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4E13E4FF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6C44F987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5A9A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A3E0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9EAD4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2BCE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4D2EF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0A92F7E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0D9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8B2B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C4A2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54AA4E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7B1655C3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22E51B8B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E672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8443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D03C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2196224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D36B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7C95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0618469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0E4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7533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094D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5ABB7F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6AD7C43C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02E7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3E1C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85E1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E5BF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A003F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2F8C271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7A5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7CAE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0C63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F1A100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2BBA2F21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ECC5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CE13CA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17DFDA5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01C7D3D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5796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E352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A5C3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02FD4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579215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781975" w:rsidRPr="00AB76B4" w14:paraId="00862648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8AB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DA2F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29E3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8BDFA6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530FA3F8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2319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464A9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6913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CF0E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36BB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075CF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781975" w:rsidRPr="00AB76B4" w14:paraId="24FE3E3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54A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6480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2C35376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BAA5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E17982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6AFF3DC6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5CF1D50E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76B4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C546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F78D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BC67E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AA95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2AD0B0E0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FA9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AF2D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39566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D73BBB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731B27F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73D8D697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D50F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82C8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05F1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3B6C52D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1D99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5628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6364F1D1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E5C3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37CF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E26A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3D0E50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035AD767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630B5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B8762A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53DF69EB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3CEF356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FE8B6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F6E7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E086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609B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EFED0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781975" w:rsidRPr="00AB76B4" w14:paraId="783BE166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DBA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18C9B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6F7C13D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0F5F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B9EC9C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1EB7069F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5D574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ABF39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6BFC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724F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29151" w14:textId="77777777" w:rsidR="00781975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87DABF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3C5A58A1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F3C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DE39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105B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2488CF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6EA12C70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2AA3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8DE9E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116A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015C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F99C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2F280761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F85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147D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DEC3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BC6734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75D01293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585B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6AD8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C89F5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55B63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FC79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4616AA37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FD7D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78D5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6650D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8F75C6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1A5DC6F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66E4F" w14:textId="77777777" w:rsidR="00781975" w:rsidRPr="00AB76B4" w:rsidRDefault="0078197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29A53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742E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DC50D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D3B3F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3DD62428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E10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1128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1526A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D35FE9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9133859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58BD8" w14:textId="77777777" w:rsidR="00781975" w:rsidRPr="00AB76B4" w:rsidRDefault="0078197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2AB5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3381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A9E66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B67B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1758992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DC1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A063F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E843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82157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4E7DF242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3B620" w14:textId="77777777" w:rsidR="00781975" w:rsidRPr="00AB76B4" w:rsidRDefault="00781975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ED5E5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09E1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84DA16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616CE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5B89F" w14:textId="77777777" w:rsidR="00781975" w:rsidRPr="00AB76B4" w:rsidRDefault="00781975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6D9ED19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74D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81A4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2603EC8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5EAB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5AF328" w14:textId="77777777" w:rsidR="00781975" w:rsidRPr="00AB76B4" w:rsidRDefault="0078197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7D2F1CAB" w14:textId="77777777" w:rsidR="00781975" w:rsidRPr="00AB76B4" w:rsidRDefault="0078197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BD5D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76D8D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288E5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AAEC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EFBC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355B077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AFA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2270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05E08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545570" w14:textId="77777777" w:rsidR="00781975" w:rsidRPr="00AB76B4" w:rsidRDefault="00781975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E7F2F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1EB3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97F36" w14:textId="77777777" w:rsidR="00781975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4EC2197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8358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9B46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68B7639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72F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8540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D6206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C6463D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618165A1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4B8A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67CD302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45BDB65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9F856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8B9F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2C71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D9EF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23AD736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2C44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0095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22F6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409CF7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4ED28BD1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AB3D4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2E1C33B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B619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C79D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ACA66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3AC15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2BFC852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0A3B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569E6" w14:textId="77777777" w:rsidR="00781975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10BC8F0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887D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0F2934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C864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8628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9B8B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09AEE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44A8B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63831D8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B83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FBCB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68F1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BB64EE" w14:textId="77777777" w:rsidR="00781975" w:rsidRPr="00AB76B4" w:rsidRDefault="00781975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BCB9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D29A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2E8EC" w14:textId="77777777" w:rsidR="00781975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1B7E5AA3" w14:textId="77777777" w:rsidR="00781975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7DBD5" w14:textId="77777777" w:rsidR="00781975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9523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4DDFDC5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FD9C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3399B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5C8A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CE6962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DA47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058BA7E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59B5ED2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35740D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355F4BE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3EEAD1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20CBE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F84E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A6E6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95EA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2A1323C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DD7E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EDF0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5E1DCDA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67009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E4CBE1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006E62F0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64FC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E6C4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D3BA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6FD13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7C45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1CF1675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66A7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EFAF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DED6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3A74CC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19F75CC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6FC1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78B19DD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08C9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DFD6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E567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8FAF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E08B6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4FE42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781975" w:rsidRPr="00AB76B4" w14:paraId="19153A1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678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10BA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97B5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1E42FA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AFC406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F38C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672458B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2CD2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4003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84126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8377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6AB060D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0DA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26C5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3FFD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AB46E8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6DCBFDA8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F0BE5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81F6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918F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EB8AE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FD0F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64F8C41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A1B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B0D1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22CF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E47C29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2A7C2F13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6C13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5ED06374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443C3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87BE4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58A9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33FA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EE310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DCA6D4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781975" w:rsidRPr="00AB76B4" w14:paraId="0D83822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A596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82F4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26B859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021C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4BE2A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4E42C59B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3BA3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B302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2811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E0E3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33D4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024EFEF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AB9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4EFB7" w14:textId="77777777" w:rsidR="00781975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53+700</w:t>
            </w:r>
          </w:p>
          <w:p w14:paraId="5ADCFED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A7E1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34F4DA" w14:textId="77777777" w:rsidR="00781975" w:rsidRPr="00AB76B4" w:rsidRDefault="00781975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232A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CFF6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E5BF3" w14:textId="77777777" w:rsidR="00781975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A41BB" w14:textId="77777777" w:rsidR="00781975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89593" w14:textId="77777777" w:rsidR="00781975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16B2C98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5BE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CE25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4B7504E4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9896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280CF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7685C7C0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054D0C29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83AA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F675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B8D6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D8A3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CC80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028D31E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113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70D8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FC37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5BC0EC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4D04D2C8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7339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25DF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C15E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4E61808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CC909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919C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2E303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33FCC13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4DB8212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130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5EE0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14A932E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174E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BF4864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2749092F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2164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DA99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ED84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AC80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9421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34DCC9C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97A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1D9BF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B618E" w14:textId="77777777" w:rsidR="00781975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DA7760" w14:textId="77777777" w:rsidR="00781975" w:rsidRPr="00AB76B4" w:rsidRDefault="00781975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37228234" w14:textId="77777777" w:rsidR="00781975" w:rsidRPr="00AB76B4" w:rsidRDefault="00781975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9E71F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46F1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7D074" w14:textId="77777777" w:rsidR="00781975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63+700</w:t>
            </w:r>
          </w:p>
          <w:p w14:paraId="1F44C3F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E9BB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7C1A6" w14:textId="77777777" w:rsidR="00781975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27A3511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6CF2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5296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2B01933B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A175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DF88A7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4E8A534C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A624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90533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9535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EF3F8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22FE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173D32F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7982FF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781975" w:rsidRPr="00AB76B4" w14:paraId="6928334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9F09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07F0A" w14:textId="77777777" w:rsidR="00781975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6B5691D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53AC5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4C7FCA" w14:textId="77777777" w:rsidR="00781975" w:rsidRPr="00AB76B4" w:rsidRDefault="00781975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FCF5BB2" w14:textId="77777777" w:rsidR="00781975" w:rsidRPr="00AB76B4" w:rsidRDefault="00781975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DAA7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2236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4DD6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F1D49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35FAF" w14:textId="77777777" w:rsidR="00781975" w:rsidRPr="00AB76B4" w:rsidRDefault="00781975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4AA852" w14:textId="77777777" w:rsidR="00781975" w:rsidRPr="00AB76B4" w:rsidRDefault="00781975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81975" w:rsidRPr="00AB76B4" w14:paraId="0B98065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C3F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1DC2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6D26E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6383C7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18C33D84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BAAB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617156C5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541A9C0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1BE1B2C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4798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5EAF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483F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759F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E364A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781975" w:rsidRPr="00AB76B4" w14:paraId="0740026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75A7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6A6E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D6CAB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8EAEEC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36D947B3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0637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C141B8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3A70E15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16B2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9430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D981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1ADA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781975" w:rsidRPr="00AB76B4" w14:paraId="069F3DC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641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0A590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C406E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90A1DE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249E7653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E1C3A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9FDCCBF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4C4B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C11D4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4A7F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C802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9E293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781975" w:rsidRPr="00AB76B4" w14:paraId="65D5CB74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0DFBE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45290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056A5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C8ED5B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7B4687BC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222AB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788DF34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782A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BA29E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A8DD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F860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781975" w:rsidRPr="00AB76B4" w14:paraId="582C2CA7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063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A6D75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5F68D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7038EB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174463F8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BD758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111EE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98B77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274809F5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2CF8D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11C0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11101DB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D7C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8210C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899D6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725D5E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6074A29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E1A3F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1E735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FD410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6E5754A8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7B1F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3DB4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E0F03C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81975" w:rsidRPr="00AB76B4" w14:paraId="752D99C1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DE9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A8DFC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3EC5DB8E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4BCB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48820F" w14:textId="77777777" w:rsidR="00781975" w:rsidRDefault="00781975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5AB26186" w14:textId="77777777" w:rsidR="00781975" w:rsidRDefault="00781975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085436FD" w14:textId="77777777" w:rsidR="00781975" w:rsidRPr="00AB76B4" w:rsidRDefault="00781975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E2B34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C329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CEC38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F10C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4C7B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781975" w:rsidRPr="00AB76B4" w14:paraId="0F5DDA44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73C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5A096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E5C82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EF9BAE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22343263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DC114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4F03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F25B3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7A3609B5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F621D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3A1A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81975" w:rsidRPr="00AB76B4" w14:paraId="5DF0BC7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B1E9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0A5E6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940B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85B13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18EC259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366A8B30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306A83E9" w14:textId="77777777" w:rsidR="00781975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01534276" w14:textId="77777777" w:rsidR="00781975" w:rsidRPr="00075656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960E9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7C5C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A4CE9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689571A4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5891A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9933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781975" w:rsidRPr="00AB76B4" w14:paraId="06533451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9F6E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33161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A17CD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FFEAD7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05E10C02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64A4C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1AD0779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360479D6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4C2C827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56FF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50A81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0E468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7590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AC0178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781975" w:rsidRPr="00AB76B4" w14:paraId="46960448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AC996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4683E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FE9D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39C1DA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16CEBA9D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9DA87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7A11714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9FF3048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7DEC2813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A4CA6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B5DEF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F8DAA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A858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792676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781975" w:rsidRPr="00AB76B4" w14:paraId="75B6C26B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0F9B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671CC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8535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A1D4DE" w14:textId="77777777" w:rsidR="00781975" w:rsidRPr="00AB76B4" w:rsidRDefault="00781975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7E70458D" w14:textId="77777777" w:rsidR="00781975" w:rsidRPr="00AB76B4" w:rsidRDefault="00781975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92AA2" w14:textId="77777777" w:rsidR="00781975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A555ECC" w14:textId="77777777" w:rsidR="00781975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82278B3" w14:textId="77777777" w:rsidR="00781975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4D7D3488" w14:textId="77777777" w:rsidR="00781975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7552683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35903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AB7BC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773A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C84AB" w14:textId="77777777" w:rsidR="00781975" w:rsidRPr="00AB76B4" w:rsidRDefault="00781975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13A5409" w14:textId="77777777" w:rsidR="00781975" w:rsidRPr="00AB76B4" w:rsidRDefault="00781975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781975" w:rsidRPr="00AB76B4" w14:paraId="7A51BEF5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8B5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6736C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6DDB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D4630A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3CE83AE5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828E0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4F05F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61B91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010C6637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A0BF8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A0795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35B19FF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781975" w:rsidRPr="00AB76B4" w14:paraId="7FD05AA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B81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EF4CD" w14:textId="77777777" w:rsidR="00781975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101+000</w:t>
            </w:r>
          </w:p>
          <w:p w14:paraId="2D01FBCB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571BE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894C14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89519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CC769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ACD20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C377E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9A1C9" w14:textId="77777777" w:rsidR="00781975" w:rsidRPr="001C2009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1C2009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781975" w:rsidRPr="00AB76B4" w14:paraId="59258154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D98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05C5F" w14:textId="77777777" w:rsidR="00781975" w:rsidRPr="00AB76B4" w:rsidRDefault="00781975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48F3C" w14:textId="77777777" w:rsidR="00781975" w:rsidRPr="00AB76B4" w:rsidRDefault="0078197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A7F233" w14:textId="77777777" w:rsidR="00781975" w:rsidRPr="00AB76B4" w:rsidRDefault="0078197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35CAE" w14:textId="77777777" w:rsidR="00781975" w:rsidRPr="00AB76B4" w:rsidRDefault="00781975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74400" w14:textId="77777777" w:rsidR="00781975" w:rsidRPr="00AB76B4" w:rsidRDefault="0078197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85DBD" w14:textId="77777777" w:rsidR="00781975" w:rsidRPr="00AB76B4" w:rsidRDefault="00781975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12C0D5CF" w14:textId="77777777" w:rsidR="00781975" w:rsidRPr="00AB76B4" w:rsidRDefault="00781975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717E1" w14:textId="77777777" w:rsidR="00781975" w:rsidRPr="00AB76B4" w:rsidRDefault="0078197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BD69F" w14:textId="77777777" w:rsidR="00781975" w:rsidRPr="00AB76B4" w:rsidRDefault="00781975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781975" w:rsidRPr="00AB76B4" w14:paraId="4948891B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F5F3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38EF4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FEA4D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EC66A3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272A4CD0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199F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00D2AE5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04335E93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41BFD68A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63B4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C259F" w14:textId="77777777" w:rsidR="00781975" w:rsidRPr="00AB76B4" w:rsidRDefault="00781975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C2C1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4345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38BA1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781975" w:rsidRPr="00AB76B4" w14:paraId="67B67CD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0AED7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06CB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8413D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CB8BEF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27C45AAB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71BE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15729B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7E82A6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03C03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B2F1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99E08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0603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B8DB0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781975" w:rsidRPr="00AB76B4" w14:paraId="07F98EA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4F6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2C93B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EB9B9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27A727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3F445ECE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5E44C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043FAD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AFA2182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38E43C3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6E5CD9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DC126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7A2B9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A7DD5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A1A2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622C082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5426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FEC5B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B1B88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1BD3EC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499DE252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49004F9C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AFC2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6A7130B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26868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C4EB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3F89A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5020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6BF6545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CE2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EB663" w14:textId="77777777" w:rsidR="00781975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76F7D65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6DAC4" w14:textId="77777777" w:rsidR="00781975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636126" w14:textId="77777777" w:rsidR="00781975" w:rsidRPr="00AB76B4" w:rsidRDefault="00781975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2E7BE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11DF1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6900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129FA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41AD5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04725DBF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5EB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1276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0CE7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3C97D9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679A2EBB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FA00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9AB6CE3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CFE5C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6C440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380E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4D37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781975" w:rsidRPr="00AB76B4" w14:paraId="5677012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1B44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9BFFD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74744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45ED4B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0AAD3E2D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336F56D" w14:textId="77777777" w:rsidR="00781975" w:rsidRPr="00AB76B4" w:rsidRDefault="00781975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22F7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D93AC0A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BE43D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F9B26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FFA57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3A6E8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493378C5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EE9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20F7D" w14:textId="77777777" w:rsidR="00781975" w:rsidRDefault="0078197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9192F" w14:textId="77777777" w:rsidR="00781975" w:rsidRDefault="00781975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57F3B2" w14:textId="77777777" w:rsidR="00781975" w:rsidRPr="00AB76B4" w:rsidRDefault="00781975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132CC26B" w14:textId="77777777" w:rsidR="00781975" w:rsidRPr="00AB76B4" w:rsidRDefault="00781975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372B32AD" w14:textId="77777777" w:rsidR="00781975" w:rsidRPr="00AB76B4" w:rsidRDefault="00781975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3EC58" w14:textId="77777777" w:rsidR="00781975" w:rsidRPr="00AB76B4" w:rsidRDefault="0078197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EA91C" w14:textId="77777777" w:rsidR="00781975" w:rsidRPr="00AB76B4" w:rsidRDefault="00781975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A7968" w14:textId="77777777" w:rsidR="00781975" w:rsidRPr="00AB76B4" w:rsidRDefault="0078197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18504348" w14:textId="77777777" w:rsidR="00781975" w:rsidRPr="00AB76B4" w:rsidRDefault="0078197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1D2FC" w14:textId="77777777" w:rsidR="00781975" w:rsidRPr="00AB76B4" w:rsidRDefault="00781975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7F65F" w14:textId="77777777" w:rsidR="00781975" w:rsidRDefault="00781975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1AFD413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0AB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1C116" w14:textId="77777777" w:rsidR="00781975" w:rsidRDefault="0078197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94D52" w14:textId="77777777" w:rsidR="00781975" w:rsidRDefault="00781975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7824F2" w14:textId="77777777" w:rsidR="00781975" w:rsidRPr="00AB76B4" w:rsidRDefault="00781975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0A2E2FCF" w14:textId="77777777" w:rsidR="00781975" w:rsidRDefault="00781975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CCE26" w14:textId="77777777" w:rsidR="00781975" w:rsidRPr="00AB76B4" w:rsidRDefault="0078197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FAD5941" w14:textId="77777777" w:rsidR="00781975" w:rsidRPr="00AB76B4" w:rsidRDefault="0078197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5D719" w14:textId="77777777" w:rsidR="00781975" w:rsidRPr="00AB76B4" w:rsidRDefault="00781975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9B4AD" w14:textId="77777777" w:rsidR="00781975" w:rsidRPr="00AB76B4" w:rsidRDefault="00781975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4F51D" w14:textId="77777777" w:rsidR="00781975" w:rsidRPr="00AB76B4" w:rsidRDefault="00781975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C3014" w14:textId="77777777" w:rsidR="00781975" w:rsidRDefault="00781975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3A35742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901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F738D" w14:textId="77777777" w:rsidR="00781975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6930DBD6" w14:textId="77777777" w:rsidR="00781975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E9077" w14:textId="77777777" w:rsidR="00781975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A8D20A" w14:textId="77777777" w:rsidR="00781975" w:rsidRPr="00AB76B4" w:rsidRDefault="00781975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E94F1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483B8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DFD17" w14:textId="77777777" w:rsidR="00781975" w:rsidRPr="00AB76B4" w:rsidRDefault="00781975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32DA0" w14:textId="77777777" w:rsidR="00781975" w:rsidRPr="00AB76B4" w:rsidRDefault="00781975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A3DE7" w14:textId="77777777" w:rsidR="00781975" w:rsidRDefault="00781975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150D38A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B11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4E24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886BE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360A86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 xml:space="preserve">, </w:t>
            </w:r>
            <w:r>
              <w:rPr>
                <w:b/>
                <w:bCs/>
                <w:sz w:val="20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EBF46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CBF5C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631F2" w14:textId="77777777" w:rsidR="00781975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7936DEC3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CD47A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02D0E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4DDC0EA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D60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5D50E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B5B1F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63705B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37DA2076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C1AB2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3F38F19C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9CA70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7D938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50B77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5B11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86B50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781975" w:rsidRPr="00AB76B4" w14:paraId="588162B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3A1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25028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9C7ED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07AE2F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1DB207CF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255A8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72FCF67A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8AE76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9E6B8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4F271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5AB7A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D0134D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781975" w:rsidRPr="00AB76B4" w14:paraId="41AA29D7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D5F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1CD50" w14:textId="77777777" w:rsidR="00781975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18AE225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87138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CC56B9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5A27C7E7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432CDACF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2AD314A3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B7818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B2A7A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96A9B" w14:textId="77777777" w:rsidR="00781975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B7F71" w14:textId="77777777" w:rsidR="00781975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508AA" w14:textId="77777777" w:rsidR="00781975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0C5B651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ECE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444EA" w14:textId="77777777" w:rsidR="00781975" w:rsidRDefault="0078197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4AD88" w14:textId="77777777" w:rsidR="00781975" w:rsidRDefault="0078197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02233B" w14:textId="77777777" w:rsidR="00781975" w:rsidRDefault="0078197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E6CB3" w14:textId="77777777" w:rsidR="00781975" w:rsidRPr="00AB76B4" w:rsidRDefault="0078197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CAF79" w14:textId="77777777" w:rsidR="00781975" w:rsidRPr="00AB76B4" w:rsidRDefault="0078197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48163" w14:textId="77777777" w:rsidR="00781975" w:rsidRDefault="0078197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143+300</w:t>
            </w:r>
          </w:p>
          <w:p w14:paraId="14347E92" w14:textId="77777777" w:rsidR="00781975" w:rsidRDefault="0078197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86515" w14:textId="77777777" w:rsidR="00781975" w:rsidRDefault="0078197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A9964" w14:textId="77777777" w:rsidR="00781975" w:rsidRDefault="00781975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51B3FFF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24CC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7EF7D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B8B04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10F4FD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4A937443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5E00CD4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8D65D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1E249437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7C56C11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2739A722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D83DD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89E30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9564D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0B107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7614E71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20F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E7DD3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DE16B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5D9C09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25380121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00C2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12E3038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3FCB347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507689F4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72357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3A84F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CA129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F8027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F44557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781975" w:rsidRPr="00AB76B4" w14:paraId="2AD3FBD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E21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903D7" w14:textId="77777777" w:rsidR="00781975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54DBD" w14:textId="77777777" w:rsidR="00781975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33FE3C" w14:textId="77777777" w:rsidR="00781975" w:rsidRPr="00AB76B4" w:rsidRDefault="00781975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52AD34F0" w14:textId="77777777" w:rsidR="00781975" w:rsidRPr="00AB76B4" w:rsidRDefault="00781975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4BFAA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9CCDA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496D8" w14:textId="77777777" w:rsidR="00781975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21DBB988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960D0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3CD33" w14:textId="77777777" w:rsidR="00781975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634DBD0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1B1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4FD1F" w14:textId="77777777" w:rsidR="00781975" w:rsidRDefault="0078197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55EF4C9A" w14:textId="77777777" w:rsidR="00781975" w:rsidRDefault="0078197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A8E94" w14:textId="77777777" w:rsidR="00781975" w:rsidRDefault="0078197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1CAD6B" w14:textId="77777777" w:rsidR="00781975" w:rsidRPr="00AB76B4" w:rsidRDefault="0078197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599B1" w14:textId="77777777" w:rsidR="00781975" w:rsidRPr="00AB76B4" w:rsidRDefault="0078197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60181" w14:textId="77777777" w:rsidR="00781975" w:rsidRPr="00AB76B4" w:rsidRDefault="0078197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48269" w14:textId="77777777" w:rsidR="00781975" w:rsidRDefault="00781975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BDA19" w14:textId="77777777" w:rsidR="00781975" w:rsidRDefault="00781975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AD6C2" w14:textId="77777777" w:rsidR="00781975" w:rsidRDefault="00781975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1F9CBE4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56C4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F7C22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590A29DF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54439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473458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0FAFF4B4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6C4B63F8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3472558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06B5F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40384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796ED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5CFDF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48CAD" w14:textId="77777777" w:rsidR="00781975" w:rsidRPr="00AB76B4" w:rsidRDefault="00781975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0415D3EB" w14:textId="77777777" w:rsidR="00781975" w:rsidRPr="00AB76B4" w:rsidRDefault="00781975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546F96A4" w14:textId="77777777" w:rsidR="00781975" w:rsidRPr="00AB76B4" w:rsidRDefault="00781975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57F2FB3A" w14:textId="77777777" w:rsidR="00781975" w:rsidRPr="00AB76B4" w:rsidRDefault="00781975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3BDCA89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A9D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E877A" w14:textId="77777777" w:rsidR="00781975" w:rsidRPr="00AB76B4" w:rsidRDefault="00781975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010E9" w14:textId="77777777" w:rsidR="00781975" w:rsidRPr="00AB76B4" w:rsidRDefault="00781975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25A053" w14:textId="77777777" w:rsidR="00781975" w:rsidRPr="00AB76B4" w:rsidRDefault="00781975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6845649" w14:textId="77777777" w:rsidR="00781975" w:rsidRPr="00AB76B4" w:rsidRDefault="00781975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F08F5" w14:textId="77777777" w:rsidR="00781975" w:rsidRPr="00AB76B4" w:rsidRDefault="00781975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78210" w14:textId="77777777" w:rsidR="00781975" w:rsidRPr="00AB76B4" w:rsidRDefault="00781975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5583B" w14:textId="77777777" w:rsidR="00781975" w:rsidRPr="00AB76B4" w:rsidRDefault="00781975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1896C706" w14:textId="77777777" w:rsidR="00781975" w:rsidRPr="00AB76B4" w:rsidRDefault="00781975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DE0C2" w14:textId="77777777" w:rsidR="00781975" w:rsidRPr="00AB76B4" w:rsidRDefault="00781975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4596E" w14:textId="77777777" w:rsidR="00781975" w:rsidRPr="00AB76B4" w:rsidRDefault="00781975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F679A9D" w14:textId="77777777" w:rsidR="00781975" w:rsidRPr="00AB76B4" w:rsidRDefault="00781975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74A36813" w14:textId="77777777" w:rsidR="00781975" w:rsidRPr="00AB76B4" w:rsidRDefault="00781975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781975" w:rsidRPr="00AB76B4" w14:paraId="7E0938B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CDA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93704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0374C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4623D9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78D9E903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D063C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5063D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D0EDA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F9FFB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93168" w14:textId="77777777" w:rsidR="00781975" w:rsidRPr="00AB76B4" w:rsidRDefault="00781975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781975" w:rsidRPr="00AB76B4" w14:paraId="445707D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F82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A068D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A17E7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83DA1A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952E17A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3BA0CA7B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49D43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1DF3E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E276F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34ABCC54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A87DC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AD87E" w14:textId="77777777" w:rsidR="00781975" w:rsidRPr="00AB76B4" w:rsidRDefault="00781975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9E01DE3" w14:textId="77777777" w:rsidR="00781975" w:rsidRPr="00AB76B4" w:rsidRDefault="00781975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E74535" w14:textId="77777777" w:rsidR="00781975" w:rsidRPr="00AB76B4" w:rsidRDefault="00781975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781975" w:rsidRPr="00AB76B4" w14:paraId="199F6106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0AF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183BC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7A861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0345FD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BA0CFF4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6A3B2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5DD2DE9F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35672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847B3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39AA2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0155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7E7D73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781975" w:rsidRPr="00AB76B4" w14:paraId="133496CC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E3A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F7644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8E2D0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520810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80C1C57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7F6DD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0DB68482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62B65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B9610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8AB84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8E0A4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AEA674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781975" w:rsidRPr="00AB76B4" w14:paraId="4E13BC1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BDB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0ED4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A982C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0CCDB7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A3CB788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98BEA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45949A0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006A731E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0ECF0045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A1DA7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052B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12952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ADA2C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80AA57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781975" w:rsidRPr="00AB76B4" w14:paraId="1499A2D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F107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5885C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D2410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ED5035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12AC549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F7F06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918EC8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71811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304EA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05C74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780A5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1D3EFDC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781975" w:rsidRPr="00AB76B4" w14:paraId="561B438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92F3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45084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1B4B7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2EA55F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08B25FF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D847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340FF1D2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CD34A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29B1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4C00F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8DF36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A7DECE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781975" w:rsidRPr="00AB76B4" w14:paraId="276D58F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535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8DF4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AD3A7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76893A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27B74EE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16F8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F85AD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81836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5ABB4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8FB4C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CD6376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781975" w:rsidRPr="00AB76B4" w14:paraId="786ADCA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F74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D9984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7294E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6872B2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304FCF1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88112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C4903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9B7C8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C41C6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3F717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781975" w:rsidRPr="00AB76B4" w14:paraId="5ADC87A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F244B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02B63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D3C26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8946B5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B6A83D7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0B322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50C12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CFDF4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77DAA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CBEB3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781975" w:rsidRPr="00AB76B4" w14:paraId="5039E2D8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C2AF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83844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364F0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B43C08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16FC7A9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B868B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4756EC5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74119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94B8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24B3C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D1F8E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D04D80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781975" w:rsidRPr="00AB76B4" w14:paraId="0E3135D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4CE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37BB0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CB7C6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E3008B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198B7A1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7AC95AF3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316B6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B1678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99E9C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6962B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BE51D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5B45826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A7A2E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DF5BB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8B131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A28FB8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E708DC4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7EFB5EDB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302C7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E52A7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599A5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44C00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455A0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6CBE016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FC3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2EECC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390FB96A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8DEEB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9C94D2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0305FFA7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D6876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D3297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A8C6C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9BC3D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7420E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3D8236A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CE76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8782E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76B75" w14:textId="77777777" w:rsidR="00781975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A22CF7" w14:textId="77777777" w:rsidR="00781975" w:rsidRDefault="0078197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</w:t>
            </w:r>
          </w:p>
          <w:p w14:paraId="71A3C1D1" w14:textId="77777777" w:rsidR="00781975" w:rsidRPr="00AB76B4" w:rsidRDefault="00781975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F50B5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80B3E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41B0C" w14:textId="77777777" w:rsidR="00781975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37FE66D0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B1008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2CDE8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4F92952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FB7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7BB2E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1AD4CC93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8D65A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042850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008B7B61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8E486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3A992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D108E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0DFDA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8A298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17BC552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133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D1078" w14:textId="77777777" w:rsidR="00781975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5F8DCB58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EE3A1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2F9092" w14:textId="77777777" w:rsidR="00781975" w:rsidRPr="00AB76B4" w:rsidRDefault="00781975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ECA1F42" w14:textId="77777777" w:rsidR="00781975" w:rsidRPr="00AB76B4" w:rsidRDefault="00781975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E0850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196AB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DDB0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8DBF6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B313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781975" w:rsidRPr="00AB76B4" w14:paraId="4731FE4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FC4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C099A" w14:textId="77777777" w:rsidR="00781975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3519376E" w14:textId="77777777" w:rsidR="00781975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052AD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2076EA" w14:textId="77777777" w:rsidR="00781975" w:rsidRPr="00AB76B4" w:rsidRDefault="00781975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37EAE19" w14:textId="77777777" w:rsidR="00781975" w:rsidRPr="00AB76B4" w:rsidRDefault="00781975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9CCAC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DC94A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FD774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94020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DF44C" w14:textId="77777777" w:rsidR="00781975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48EA2E9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578A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2B712" w14:textId="77777777" w:rsidR="00781975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5DD618E9" w14:textId="77777777" w:rsidR="00781975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687A5" w14:textId="77777777" w:rsidR="00781975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0EBF73" w14:textId="77777777" w:rsidR="00781975" w:rsidRPr="00AB76B4" w:rsidRDefault="00781975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05D37805" w14:textId="77777777" w:rsidR="00781975" w:rsidRPr="00AB76B4" w:rsidRDefault="00781975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0181B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997CE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18510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A9EBC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89006" w14:textId="77777777" w:rsidR="00781975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3C80268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2CB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2953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5102466D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4A454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311776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6F5DE7C0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0A172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E4D15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00116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681DC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098BB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13018B6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32AA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88DE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5787CD93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65C45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6E6AB5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0E00589B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3E44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9A447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016E0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A7C79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5F36B" w14:textId="77777777" w:rsidR="00781975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D6811F5" w14:textId="77777777" w:rsidR="00781975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C85C5C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781975" w:rsidRPr="00AB76B4" w14:paraId="63B125C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EBE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BE65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F6128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BF0A0F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16F1A2B7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C01F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48FD7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EF18A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1E350B15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6F732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63FCF" w14:textId="77777777" w:rsidR="00781975" w:rsidRDefault="00781975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77AD1C6" w14:textId="77777777" w:rsidR="00781975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DCE7026" w14:textId="77777777" w:rsidR="00781975" w:rsidRPr="00AB76B4" w:rsidRDefault="00781975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781975" w:rsidRPr="00AB76B4" w14:paraId="5BDBCAC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2A06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F6A5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FD29D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AFBBAA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2ABF0814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DA5BE42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0D666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BADDA9A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80DB9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372DD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A371E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1418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1B3B018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E51D7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66505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40AE4855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9C4B6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9C602B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23ABF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4853C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80C17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49829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E3383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002EFD2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6892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9B48E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07550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B17414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18BEDA0A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F8301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1A13F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3A64E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6EFF5EC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A34AC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3B7CD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1717552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A3A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0B84E" w14:textId="77777777" w:rsidR="00781975" w:rsidRPr="00AB76B4" w:rsidRDefault="0078197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A0B60C1" w14:textId="77777777" w:rsidR="00781975" w:rsidRPr="00AB76B4" w:rsidRDefault="0078197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B8C79" w14:textId="77777777" w:rsidR="00781975" w:rsidRPr="00AB76B4" w:rsidRDefault="00781975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98FF49" w14:textId="77777777" w:rsidR="00781975" w:rsidRPr="00AB76B4" w:rsidRDefault="00781975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35865AC7" w14:textId="77777777" w:rsidR="00781975" w:rsidRPr="00AB76B4" w:rsidRDefault="00781975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7E55542A" w14:textId="77777777" w:rsidR="00781975" w:rsidRDefault="00781975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2A8AC13A" w14:textId="77777777" w:rsidR="00781975" w:rsidRPr="0068517F" w:rsidRDefault="00781975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38C30" w14:textId="77777777" w:rsidR="00781975" w:rsidRPr="00AB76B4" w:rsidRDefault="0078197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5D72A" w14:textId="77777777" w:rsidR="00781975" w:rsidRPr="00AB76B4" w:rsidRDefault="00781975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C5C46" w14:textId="77777777" w:rsidR="00781975" w:rsidRPr="00AB76B4" w:rsidRDefault="0078197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CA035" w14:textId="77777777" w:rsidR="00781975" w:rsidRPr="00AB76B4" w:rsidRDefault="00781975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ABC43" w14:textId="77777777" w:rsidR="00781975" w:rsidRDefault="00781975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9853A38" w14:textId="77777777" w:rsidR="00781975" w:rsidRPr="00AB76B4" w:rsidRDefault="00781975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01DB6F6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9A43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D818F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031FA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7A144C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64695E3B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0E73C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FC3AE8D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C5B8C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0DB4F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A2A30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127A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781975" w:rsidRPr="00AB76B4" w14:paraId="7B82989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FF8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2F033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5BA6E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FDE900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0E07314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B8415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7F6EDD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F896E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81482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78702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33203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781975" w:rsidRPr="00AB76B4" w14:paraId="7338A8D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001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35CB9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9092A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D14FB9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46EC4047" w14:textId="77777777" w:rsidR="00781975" w:rsidRPr="00AB76B4" w:rsidRDefault="00781975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AB5FD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8D48EB7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3DA39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78B16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F7E51" w14:textId="77777777" w:rsidR="00781975" w:rsidRPr="00AB76B4" w:rsidRDefault="00781975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DD388" w14:textId="77777777" w:rsidR="00781975" w:rsidRPr="00AB76B4" w:rsidRDefault="00781975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5833A05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27F9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6E6A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A8F9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43A3A4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EE9BA38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1799E8E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9022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4149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5D152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5BAC1E0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94B2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54275" w14:textId="77777777" w:rsidR="00781975" w:rsidRDefault="00781975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9233EF8" w14:textId="77777777" w:rsidR="00781975" w:rsidRPr="00AB76B4" w:rsidRDefault="00781975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1C6E0E5C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EC5E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6AA5E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6C050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0ADE6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A01DF1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D95E5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205CEC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63DB977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7A4DA56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FCEB0E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0765D4D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68A392D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457EF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25F99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E5FB5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E8036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4ED6AB1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6DCD014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9AF1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2E229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F2385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68966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D5EF91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868AA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1781CB1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6957E6A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3947B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816BF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186C0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F60FE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73554C5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1F3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929A5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388E5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BA88F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426076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F7152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EF309A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C6240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60407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96B44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8F02D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6C3C6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781975" w:rsidRPr="00AB76B4" w14:paraId="7281E295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FD15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F002E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AC262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402531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CDFBB24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1B34F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CB95E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41FB1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4B2C3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ED6D3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849CD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781975" w:rsidRPr="00AB76B4" w14:paraId="5B9C3A0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5F5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FC9E7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59146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716C7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705B0D62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1D67F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2AD9E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F75FE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26A54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9EE9B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78B3F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781975" w:rsidRPr="00AB76B4" w14:paraId="68A76092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2D0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AC5E5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1CACB4F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A6E41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87F11D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B399AF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FA966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68A86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10B5E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204EE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7F5C1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2FFCC17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9797C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781975" w:rsidRPr="00AB76B4" w14:paraId="7572F31B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0BDB7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EB1F4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1B9BC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33982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60EF5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0CA373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8B520A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B39C0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75E38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A69F3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36CD6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781975" w:rsidRPr="00AB76B4" w14:paraId="4BD1C853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5B67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F05D5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3A24D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A4B34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7DD2A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E081FA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8B3E7B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CE513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0DB79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49003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98ED3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781975" w:rsidRPr="00AB76B4" w14:paraId="7A3313D8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F48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F82A8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85239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B30C7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CF1AB9D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5167F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040E8F4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9C60A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33CA4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E475D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8A783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781975" w:rsidRPr="00AB76B4" w14:paraId="4368DD45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505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4ED6D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95D94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BCDEA4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AB62AB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91B95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467F6EE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CDA3C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0FD9C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23CAF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2E4DB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781975" w:rsidRPr="00AB76B4" w14:paraId="21E0D5D5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6DD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BBFC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8F3A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976C7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929BAB2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C1D00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D2156C6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330AD89A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42244A5C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05459107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58D978B5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8965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B5DB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8245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6905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6C540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81975" w:rsidRPr="00AB76B4" w14:paraId="23AFA189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09D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D950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B224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8EFDD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5AD3191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3694F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AFBC92D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1962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9D84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A85D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D5A7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34F53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81975" w:rsidRPr="00AB76B4" w14:paraId="4B90879E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CFE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971B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B6EC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660CE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509EBB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561C3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4673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82F4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A742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719A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4E0E894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F91B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5E0B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B828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0BA46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8ADD23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64B90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26DCD5F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096C8B4F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429085A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55323671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025F6D6A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1F51F40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53BCA661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0747B6B3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6538B43C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75F6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2D03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A04B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32E8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2BDEC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81975" w:rsidRPr="00AB76B4" w14:paraId="5AA459A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54D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4931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BFB8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BC3A0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00B519F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71F40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7C868F98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513FC702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27D4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C052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F4BA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69B1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679AA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81975" w:rsidRPr="00AB76B4" w14:paraId="6251894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078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C9D4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B911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697AB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C959F2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6E7D7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9130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C9B6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0BC3D6A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DA82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85C1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BF2F29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388C4B2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B934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EC12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66E4901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7BE1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C4FB2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CE41634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0534BF9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65FD0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6A09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C1F5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A4B6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C8F1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B8AD7F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7684064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7C3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8550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265F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3EF46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D32B8F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E68EB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E3BD802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58DAC05B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5B12582C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69CD6626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4BBA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025E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ACAC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25FE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1512E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781975" w:rsidRPr="00AB76B4" w14:paraId="3CAAE66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DF7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75E1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2054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115C1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607D73F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95863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E20B943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08701D61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3C42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871D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534D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97BE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43AF5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781975" w:rsidRPr="00AB76B4" w14:paraId="4A2F9F7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543E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9AF0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CAAC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0FD821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1E322EF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00675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EC4BC53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9A5E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D679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C67F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E6E7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781975" w:rsidRPr="00AB76B4" w14:paraId="4A981A29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698B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C71B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2D11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5C633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F579C4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36BCC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471B2B54" w14:textId="77777777" w:rsidR="00781975" w:rsidRPr="00AB76B4" w:rsidRDefault="00781975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A148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23EC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054D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41E3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88EB5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7DB958F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81975" w:rsidRPr="00AB76B4" w14:paraId="6CD692B7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638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7C4B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30FB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AF2B9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427EB3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8638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578EAF6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C8E5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E4E3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C6CC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6CAD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316AA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781975" w:rsidRPr="00AB76B4" w14:paraId="59BAA99F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59E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11AF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4F93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D940E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79C48F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8248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A8DAE4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58648B5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2CB3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A0C4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6458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6334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781975" w:rsidRPr="00AB76B4" w14:paraId="1020131C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2FB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69D4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DC14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CBC77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1B0B6F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7F02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575F55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1952FD2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FC596A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08EC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3596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9222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0F1D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D98DC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781975" w:rsidRPr="00AB76B4" w14:paraId="71E7BAB3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E586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7230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30481CE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9EE3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855A9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65F1818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267F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A4AD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6D0B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09F9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751C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68391BA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5CB3B22C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52B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C5A0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76C3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FEEBA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05A3E4CD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7B8D529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77A6DEB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C288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B35C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B0DB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14A6AC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EC51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B955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5C6D005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781975" w:rsidRPr="00AB76B4" w14:paraId="53A0DB07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1946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183B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71C4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93F7D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D97506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4C88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9BDAA9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1C469B5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BC1C6F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33FC0A8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72D2B2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E050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4F4A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998B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437E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388F4320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740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3449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B9EC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4772DD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6B0E6D1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237AE46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3C999C0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3E3D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81EB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E750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D13D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0029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06A9D7B7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035B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0A70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3AF6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3CB451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3FDE8694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DBF0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6FCB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8B0C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3592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0EFB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546BBA04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47D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2046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0650DD6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BAD5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45970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51C0D39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344F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8A4A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138B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5579981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CEC3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E105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4915625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611D0BB9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0DA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5D17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0678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8004C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4D440741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734F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78DD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A68F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4A88E9F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3E78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6984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781975" w:rsidRPr="00AB76B4" w14:paraId="0BB7F8B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B06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6D3A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29A0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9B57F4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598A16F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219ED33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A09F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D6E4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B4A1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6411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B653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534BEDC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DE57E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9D829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6A16580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B50F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9EFB4F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5A1BFA3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AD4C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1334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9F18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4B3A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D943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46FBB39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B9E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F748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5C75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BE2BB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4A9F67F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444F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6E0E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F76C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1ADBACB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E012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048F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218A9AA0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D13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7321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AA99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3A3B3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1EFE699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125EA6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E206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DBEA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6C43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30FE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6168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5066CC58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A957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F57C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1F78549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1640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77CF4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1E57324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1A29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6726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008E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248D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0CEB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36763A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62ED9FB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1B2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11A3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852E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A233D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2BABFF4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DDCE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11C1538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E3D4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2C7D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8836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6D90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40684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781975" w:rsidRPr="00AB76B4" w14:paraId="686BB73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44E1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403A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CBB7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818F7D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186A898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AAEB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627DCF4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5384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D983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589A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F192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C3965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781975" w:rsidRPr="00AB76B4" w14:paraId="7DC28680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700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2D63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FEAF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D70044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6332236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59D3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41EDC6B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D0BA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425A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690A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7333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25F20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81975" w:rsidRPr="00AB76B4" w14:paraId="36E193E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D0C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CABA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0F59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FA5AE1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067D25F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6E98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97D4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76D6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CB7C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2F8F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D664B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781975" w:rsidRPr="00AB76B4" w14:paraId="5922D95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925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FB42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F291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691B9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6553884D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0A0F12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F3BD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7FB720B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FBBA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E596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94BB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A906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0412825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7FC14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E443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08DBA74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C481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55C41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465163D4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F86F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8BDF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C949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CE88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1591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65C9E4A1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3BE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6A1A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5296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619601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36C4727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716D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72E516D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59AB22C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15622E4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7296D2B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E2CF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FD70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8CC1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B1A3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6749638A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4F24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0001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11C5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59449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63A85E64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D3A1BDD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BB89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5416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A463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457F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F6A2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6DDA9B0D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968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67F8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6976F50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39E2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F650D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32886E2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66F1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F88B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B938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7F98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CE5E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6DC55F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781975" w:rsidRPr="00AB76B4" w14:paraId="33DC7801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B360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3E75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2F5E846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ABCE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FF024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0807356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7D76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F6C5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C7BA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1AAE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596C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6476926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370583A2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836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0B88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3741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D9BC4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3A179C92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36DE652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B7A6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5AF2ED0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CD15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779E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C6C7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9A0A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4DD97B95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AAA7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AA97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47AD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AA96D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4569FAD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0DC9F00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A7DD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88B2CA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DB4D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EE38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BD34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5938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2C55FE2F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DF4B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103C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9F63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7702B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1AB0919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02CEC0B4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3614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7276C65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51A4E72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3B4E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EF80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EDC2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1487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516EADFF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1BB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49EE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195208E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B28E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CC1FB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4EE9C9E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3B0F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9760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1090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5789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0015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42FF265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2A25064B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FA0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6026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7597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7157C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1641EDD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E754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2EF5D74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1429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3AB3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C1E1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B52A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BE21D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781975" w:rsidRPr="00AB76B4" w14:paraId="62D29AA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2A7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DBC9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831F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A18D0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05ACE7A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04A9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1E7A309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5D68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31D0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D93A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615A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6A8DE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781975" w:rsidRPr="00AB76B4" w14:paraId="5666CF2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DA4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A897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5957D39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C7D3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3CF73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19E47DA1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4470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4D01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F332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A5F9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230C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3EF505D8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411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DEA5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4CCA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3CC8F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9F757F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0F6989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7B37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CBDA0D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F6D0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6B67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2653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2077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7D960B53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105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6213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5109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3B953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8D7C5E2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F285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3E4BAF7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7D0B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F87F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046F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FD7D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77FF9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781975" w:rsidRPr="00AB76B4" w14:paraId="536AA6A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7D2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81FE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CEB1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03911F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5E31BD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FEF2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4C779D0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F6C1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336D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C2A6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2954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E53D3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781975" w:rsidRPr="00AB76B4" w14:paraId="49B5561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7FA5B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C5CE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5270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D7A70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F0C0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1EEC947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7508C77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CD7F99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EF0E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C4F5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CA7C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C673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7810631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27B79AA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781975" w:rsidRPr="00AB76B4" w14:paraId="6AF3A626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433C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426F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70C3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2BC4C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18293F12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0165462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1B50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64CB1D2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5F2AEC7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ECB0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09D8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8C5F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EB6B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29EB802A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F7C4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2ECB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F685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72BF3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11EE3F2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391B8684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45A5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720B3E2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D64E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56F1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4093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27BF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1DB91E95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8A46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5700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88DA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2ED47F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729AF92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3E55587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F741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686872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BBE8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844C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4B34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DC0C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7F02A1FA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0BE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F70B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4A66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30898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7919885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F57C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0D274AB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AAED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15B5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9390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C712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3E52F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781975" w:rsidRPr="00AB76B4" w14:paraId="3A1DCC72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ED9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3270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0DFDE0D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8282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19E811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69E8A3F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7727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EB4A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5C68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D40A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6B8F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18B385B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AB76B4" w14:paraId="00E1033D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FAC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92AB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49E95FF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34F4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D4909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39BB9CC4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6D79CF9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751E8DA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302D34C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514EB2E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1FE0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ABED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7FA5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C03A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5A11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72EC32A1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EA84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29C0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78D5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A5CDD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28D6BAC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7251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6352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0E3B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557BD9B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B245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E94B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65482C7D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37E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FBA6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00C4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74562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161A569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0B787D5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DBCC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F613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1C67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2DD869C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EABE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5374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E5746E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781975" w:rsidRPr="00AB76B4" w14:paraId="45C26DA3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9B1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CA4F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207C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D21C6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5298D94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4AA26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15904B79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5BAC285D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76955598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A0191F1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0948AFC8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C4E5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652C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2305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6A06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054F5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781975" w:rsidRPr="00AB76B4" w14:paraId="00658992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4F1B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AAC3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E6C1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E47BB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B6737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06357E2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5E2F6E10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E4A6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9558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28BB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6880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7D565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781975" w:rsidRPr="00AB76B4" w14:paraId="0C90E5EC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4A3B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B890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3F63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0918F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5D104B32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19A39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5266D7A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2E42A2F5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4D726F57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3A262A62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534B9E8" w14:textId="77777777" w:rsidR="00781975" w:rsidRPr="00AB76B4" w:rsidRDefault="00781975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CDDF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CEB2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72D5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400C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FDE04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781975" w:rsidRPr="00AB76B4" w14:paraId="2FD6448D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4D1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6B08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F616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B9240F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CA9134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2D55CE6F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D35F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46D178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D8AF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8DA4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9D61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802F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7DD6B1C5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9D14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6E98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98AA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E9F65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019BA21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4AA5772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94BF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33F0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4FD2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FA6D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F72D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6D08D75A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ECDF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0A99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6E16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929E5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FD21D1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3DEB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7174E68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BC7A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6C44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3DE1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CB29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0CEDB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781975" w:rsidRPr="00AB76B4" w14:paraId="75D7FDB3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8F4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7931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30D0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47DBED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1FCCDBC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8427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6ABB0C5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59DD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5A72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9B59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9485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781975" w:rsidRPr="00AB76B4" w14:paraId="38E52E13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B7A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E9D2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F6AB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1C980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6C0170A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B994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0543EDC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5622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345D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C050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8C96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A3970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781975" w:rsidRPr="00AB76B4" w14:paraId="70C9B41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5C87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B87C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4A3E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BFA66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155FE26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DAEF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2ACEA0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1E9AFB4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3AA628A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3984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5489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F75B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2EC2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1A80B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781975" w:rsidRPr="00AB76B4" w14:paraId="31CC04C9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CF1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F4FF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ACA8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78B886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314B9C7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F168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9D08FA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2123427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8EE4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9CB9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5649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08F7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DC419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781975" w:rsidRPr="00AB76B4" w14:paraId="7F022F62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53D4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CF0C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24AE4A2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E982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00B51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532F01ED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4D69B624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6B7D6322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10A4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5556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984E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BF51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5900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3B4C3D2B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B0A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689E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45CF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AE9272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7734F3D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C0D9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432275E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1C13130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D34F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6415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4D33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7921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5260DDB9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791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9DC8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DC0B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081E7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2B8605E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DA27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6D6DD15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2905065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40D03A4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0F57878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2BF6736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28B5DC7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83F0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6383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8A0C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CCEA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B1C1B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781975" w:rsidRPr="00AB76B4" w14:paraId="7B8D07A9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D90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18F3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FA2A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D05FB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39F521B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C07D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63F3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4E97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D600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AF38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7B10A329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D02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C9E5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432E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52592F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7834248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B5C8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9E4D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CC34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B627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D3E8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13BB9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781975" w:rsidRPr="00AB76B4" w14:paraId="43931EA4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602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535D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F877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ACE4E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4FD74C3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4887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421F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6AC7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2EE2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72C8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4696834D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B420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11F8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4146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9F856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1BCD1C3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0C14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2887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A43B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5122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57AD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4536FF0C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80677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CCB2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ACC1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A58E2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254ABC7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DF74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1743FE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443F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0BD7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14A7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153C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66B4E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781975" w:rsidRPr="00AB76B4" w14:paraId="1E9C7781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566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5E47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979A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4DA54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1BCAA74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02CD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4994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937F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4223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0A59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781975" w:rsidRPr="00AB76B4" w14:paraId="0E7458F0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162CE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87BF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8616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DDD93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63E2747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B95A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93B5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6C60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9150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77C0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6E59B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781975" w:rsidRPr="00AB76B4" w14:paraId="7D274EE0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9D1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C6F0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188B2A7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809E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D1402F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2B980D5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37F6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BFF0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4144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BAD8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C1E6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42D9ACF9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D21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CEF8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EED7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B8774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3AC577A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B06D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2493795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3FB9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8A88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60B8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3F9C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221DB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781975" w:rsidRPr="00AB76B4" w14:paraId="7A341DE8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A39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A07E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F567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0593DD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4A063D5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BBA9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7BE3504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CCBE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82C3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55A7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CD70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C135A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781975" w:rsidRPr="00AB76B4" w14:paraId="660BF044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501B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9FB5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C292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0369E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04028742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B954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76A249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9F15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CA3E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95E3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12B4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635B92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781975" w:rsidRPr="00AB76B4" w14:paraId="1E27462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5344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04D7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7AE9A2E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C5B3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E4A71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00EB3AA2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5167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AD2B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3218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A30D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0075C" w14:textId="77777777" w:rsidR="00781975" w:rsidRPr="00AB76B4" w:rsidRDefault="00781975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21E67EFD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88C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A499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66B9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3A671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39925C3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76E2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9003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B27F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8CF3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39DCC" w14:textId="77777777" w:rsidR="00781975" w:rsidRPr="00AB76B4" w:rsidRDefault="00781975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2DC962F8" w14:textId="77777777" w:rsidR="00781975" w:rsidRPr="00AB76B4" w:rsidRDefault="00781975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781975" w:rsidRPr="00AB76B4" w14:paraId="331CDA5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80E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82BA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0A58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0AF46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564FBEE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BA4C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72CE00C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4007D8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C768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C657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CB40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3A42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1BB2FEC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E63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D998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8F64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CC571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6035AC7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5A03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6C80B2D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A309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79B3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ACFA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CC30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7D1D9E4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995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9B35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2FF8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31CAD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443F6A0E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46DA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FA65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C348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9489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1847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43C65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781975" w:rsidRPr="00AB76B4" w14:paraId="772B0DD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B28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3218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A457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D683C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428B061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5BC2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41BF300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267E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9610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B843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CCAF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E31F0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781975" w:rsidRPr="00AB76B4" w14:paraId="19CF03A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BBF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D918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4B49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9203AA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75A36AA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0212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C439DF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591008A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572925D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09E93C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3E9758B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4F3312C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5648C9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2B2C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17D6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4644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7064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F8A49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781975" w:rsidRPr="00AB76B4" w14:paraId="3314101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075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FB2B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7874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2D40C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6D1ADC8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BC0E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5047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8FDD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E9B7C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FCC5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5F462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781975" w:rsidRPr="00AB76B4" w14:paraId="24E4B9A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A00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D722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0354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19B89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14CB6F18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1B75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2A93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1A5EC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748D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3497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16F5E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781975" w:rsidRPr="00AB76B4" w14:paraId="11877B27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B2CC3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1AC61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EE0E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15D0D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13F964F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2BBD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DAAE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1704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D14E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7DC3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781975" w:rsidRPr="00AB76B4" w14:paraId="3AE9C0E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8C4CEE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FFE0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256BF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76BA4D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13D5D871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D30E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9AAF80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2EFAB92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639EE4D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ED33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ACD0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7BD9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1FB7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122B878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9942BE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2460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5F7B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DD6B6B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7D6EC15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BD57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7F166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48302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0692E35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7F43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1C97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781975" w:rsidRPr="00AB76B4" w14:paraId="59A2D4F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FABB4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E8075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2EC29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EAAAD9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92B6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245D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D1606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2DFBD" w14:textId="77777777" w:rsidR="00781975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E1D4B" w14:textId="77777777" w:rsidR="00781975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abaterea </w:t>
            </w:r>
          </w:p>
          <w:p w14:paraId="4536929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 11, S 13, S 15 și S 40</w:t>
            </w:r>
          </w:p>
        </w:tc>
      </w:tr>
      <w:tr w:rsidR="00781975" w:rsidRPr="00AB76B4" w14:paraId="0E3D09E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D007D4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9278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E6C3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8B4637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16E9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C830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C6EA7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DC9D9" w14:textId="77777777" w:rsidR="00781975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540C1" w14:textId="77777777" w:rsidR="00781975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abaterea </w:t>
            </w:r>
          </w:p>
          <w:p w14:paraId="6BC20B6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 23,  și S 34</w:t>
            </w:r>
          </w:p>
        </w:tc>
      </w:tr>
      <w:tr w:rsidR="00781975" w:rsidRPr="00AB76B4" w14:paraId="3A62B23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B08F8B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FB80A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42AB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A80C45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B7FB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F88B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CAA6C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2D830" w14:textId="77777777" w:rsidR="00781975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C7317" w14:textId="77777777" w:rsidR="00781975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abaterea </w:t>
            </w:r>
          </w:p>
          <w:p w14:paraId="59E8286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 25,  și S 34</w:t>
            </w:r>
          </w:p>
        </w:tc>
      </w:tr>
      <w:tr w:rsidR="00781975" w:rsidRPr="00AB76B4" w14:paraId="3FB9769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5C9830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754F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32E0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5948B0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65DBB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6A7F2" w14:textId="77777777" w:rsidR="00781975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5E705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26DCB19D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6A52E" w14:textId="77777777" w:rsidR="00781975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BCB0C" w14:textId="77777777" w:rsidR="00781975" w:rsidRPr="00344E0A" w:rsidRDefault="00781975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781975" w:rsidRPr="00AB76B4" w14:paraId="39B7BE67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07093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89F8D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360DBCA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A9FF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A6BB83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47E0F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4EDC1" w14:textId="77777777" w:rsidR="00781975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1B298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D54DF" w14:textId="77777777" w:rsidR="00781975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DDF2F" w14:textId="77777777" w:rsidR="00781975" w:rsidRDefault="00781975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781975" w:rsidRPr="00AB76B4" w14:paraId="03FE9C7C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10555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63E2C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1EAC02D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5B85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ACB678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0F887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B3233" w14:textId="77777777" w:rsidR="00781975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1C298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3028E" w14:textId="77777777" w:rsidR="00781975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5EA69" w14:textId="77777777" w:rsidR="00781975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42F1D8F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C5E87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3BF2D" w14:textId="77777777" w:rsidR="00781975" w:rsidRPr="00AB76B4" w:rsidRDefault="00781975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9DFB1" w14:textId="77777777" w:rsidR="00781975" w:rsidRPr="00AB76B4" w:rsidRDefault="00781975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874192" w14:textId="77777777" w:rsidR="00781975" w:rsidRDefault="00781975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B67B0" w14:textId="77777777" w:rsidR="00781975" w:rsidRPr="00AB76B4" w:rsidRDefault="00781975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9F5A947" w14:textId="77777777" w:rsidR="00781975" w:rsidRDefault="00781975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BB035" w14:textId="77777777" w:rsidR="00781975" w:rsidRDefault="00781975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3A990" w14:textId="77777777" w:rsidR="00781975" w:rsidRDefault="00781975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CB7A7" w14:textId="77777777" w:rsidR="00781975" w:rsidRDefault="00781975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E604D" w14:textId="77777777" w:rsidR="00781975" w:rsidRDefault="00781975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7901539E" w14:textId="77777777" w:rsidR="00781975" w:rsidRDefault="00781975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781975" w:rsidRPr="00AB76B4" w14:paraId="3EF654A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1CA23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70952" w14:textId="77777777" w:rsidR="00781975" w:rsidRPr="00AB76B4" w:rsidRDefault="00781975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D4843" w14:textId="77777777" w:rsidR="00781975" w:rsidRPr="00AB76B4" w:rsidRDefault="00781975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49F207" w14:textId="77777777" w:rsidR="00781975" w:rsidRDefault="00781975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Belinț - </w:t>
            </w:r>
            <w:r w:rsidRPr="00AB76B4">
              <w:rPr>
                <w:b/>
                <w:bCs/>
                <w:sz w:val="20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6DF84" w14:textId="77777777" w:rsidR="00781975" w:rsidRPr="00AB76B4" w:rsidRDefault="00781975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9B727" w14:textId="77777777" w:rsidR="00781975" w:rsidRDefault="00781975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411BB" w14:textId="77777777" w:rsidR="00781975" w:rsidRDefault="00781975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537+000</w:t>
            </w:r>
          </w:p>
          <w:p w14:paraId="73292678" w14:textId="77777777" w:rsidR="00781975" w:rsidRDefault="00781975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5CD65" w14:textId="77777777" w:rsidR="00781975" w:rsidRDefault="00781975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562A6" w14:textId="77777777" w:rsidR="00781975" w:rsidRPr="00AB76B4" w:rsidRDefault="00781975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781975" w:rsidRPr="00AB76B4" w14:paraId="665E717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1B0036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3D42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EF9B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CFC77C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4DB9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70990F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A39E8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C304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4FA1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A5C0D" w14:textId="77777777" w:rsidR="00781975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45DA64EB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781975" w:rsidRPr="00AB76B4" w14:paraId="7F179FF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350514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0B858" w14:textId="77777777" w:rsidR="00781975" w:rsidRDefault="0078197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CC6E9" w14:textId="77777777" w:rsidR="00781975" w:rsidRDefault="00781975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E7A24D" w14:textId="77777777" w:rsidR="00781975" w:rsidRPr="00AB76B4" w:rsidRDefault="00781975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A2CA7" w14:textId="77777777" w:rsidR="00781975" w:rsidRPr="00AB76B4" w:rsidRDefault="0078197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39FE3D9" w14:textId="77777777" w:rsidR="00781975" w:rsidRPr="00AB76B4" w:rsidRDefault="0078197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4EC3A" w14:textId="77777777" w:rsidR="00781975" w:rsidRDefault="00781975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7323B" w14:textId="77777777" w:rsidR="00781975" w:rsidRPr="00AB76B4" w:rsidRDefault="00781975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ECE02" w14:textId="77777777" w:rsidR="00781975" w:rsidRPr="00AB76B4" w:rsidRDefault="00781975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214FE" w14:textId="77777777" w:rsidR="00781975" w:rsidRDefault="00781975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47CC2E43" w14:textId="77777777" w:rsidR="00781975" w:rsidRDefault="00781975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781975" w:rsidRPr="00AB76B4" w14:paraId="553F21F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5FFE6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06AA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82DFB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08E18D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1E9AB" w14:textId="77777777" w:rsidR="00781975" w:rsidRPr="00AB76B4" w:rsidRDefault="00781975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02DF9F3" w14:textId="77777777" w:rsidR="00781975" w:rsidRPr="00AB76B4" w:rsidRDefault="00781975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A94E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0240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3423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0F741" w14:textId="77777777" w:rsidR="00781975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abaterea</w:t>
            </w:r>
          </w:p>
          <w:p w14:paraId="02AA2AF8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781975" w:rsidRPr="00AB76B4" w14:paraId="14D521D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06F19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E740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5683D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5CBB23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3F26D" w14:textId="77777777" w:rsidR="00781975" w:rsidRPr="00AB76B4" w:rsidRDefault="00781975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CF808BA" w14:textId="77777777" w:rsidR="00781975" w:rsidRPr="00AB76B4" w:rsidRDefault="00781975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3AC33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1F832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B5D92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187D9" w14:textId="77777777" w:rsidR="00781975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abaterea</w:t>
            </w:r>
          </w:p>
          <w:p w14:paraId="4AC5798E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S9, S14 și S16</w:t>
            </w:r>
          </w:p>
        </w:tc>
      </w:tr>
      <w:tr w:rsidR="00781975" w:rsidRPr="00AB76B4" w14:paraId="532D9CA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7F119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380D6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566+800</w:t>
            </w:r>
          </w:p>
          <w:p w14:paraId="4502728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570+390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158C7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E77DB3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 xml:space="preserve"> -</w:t>
            </w:r>
          </w:p>
          <w:p w14:paraId="6DCDE05D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553AA" w14:textId="77777777" w:rsidR="00781975" w:rsidRPr="00AB76B4" w:rsidRDefault="00781975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7483F" w14:textId="77777777" w:rsidR="00781975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B682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7CD7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2A055" w14:textId="77777777" w:rsidR="00781975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:rsidRPr="00AB76B4" w14:paraId="1D93367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DF2F86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EE964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C86A1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85BE81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A49E8" w14:textId="77777777" w:rsidR="00781975" w:rsidRPr="00AB76B4" w:rsidRDefault="00781975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22A77" w14:textId="77777777" w:rsidR="00781975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3E156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86C5E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240F7" w14:textId="77777777" w:rsidR="00781975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781975" w:rsidRPr="00AB76B4" w14:paraId="54F25C4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9C90D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DC215" w14:textId="77777777" w:rsidR="00781975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45BB4CA9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8CF9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C12979" w14:textId="77777777" w:rsidR="00781975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101B1" w14:textId="77777777" w:rsidR="00781975" w:rsidRPr="00AB76B4" w:rsidRDefault="00781975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AAB02" w14:textId="77777777" w:rsidR="00781975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F3F0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2889A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F3C3D" w14:textId="77777777" w:rsidR="00781975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126B4C9" w14:textId="77777777" w:rsidR="00781975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781975" w:rsidRPr="00AB76B4" w14:paraId="4512EC7A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4A96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9562D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156BD597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DC224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3DD970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2FCB68EB" w14:textId="77777777" w:rsidR="00781975" w:rsidRPr="00AB76B4" w:rsidRDefault="00781975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4C0EF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A6830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BF1B3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427F5" w14:textId="77777777" w:rsidR="00781975" w:rsidRPr="00AB76B4" w:rsidRDefault="00781975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DCA3A" w14:textId="77777777" w:rsidR="00781975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14240650" w14:textId="77777777" w:rsidR="00781975" w:rsidRPr="00AB76B4" w:rsidRDefault="00781975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781975" w:rsidRPr="00AB76B4" w14:paraId="0018BD8F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6CDC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018E3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7AA03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6214FF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C67A9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17CF7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3B68B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ECFC8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61678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781975" w:rsidRPr="00AB76B4" w14:paraId="47CA2DA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C0C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BB9F4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9A732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A01609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57A2E42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D95C3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A771004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E2972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8B288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60D7B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00E1C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AB76B4" w14:paraId="278FBC9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52ADE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A550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CA0DF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E44EC0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8ADD706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EA84C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032B180C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62CD3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2516D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AAAFA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DED46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F44F99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759E911F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5F324BB8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781975" w:rsidRPr="00AB76B4" w14:paraId="5184FE9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CD05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D079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81BD7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1102F6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9AB7AF3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87F1E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F515645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793FE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56C1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068B9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E6E2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44AC0E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60895F6A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111E468B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781975" w:rsidRPr="00AB76B4" w14:paraId="6CC0CFB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B44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B13CD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398C8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B90D7E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84776A2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F1938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A97303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0A025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C64D6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544D4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E3FC0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F06E35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781975" w:rsidRPr="00AB76B4" w14:paraId="61C6EF8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0E2C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5897A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7B87A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2D1222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91D9F2F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09914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D674A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03F4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74B06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5F7AD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EB812A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781975" w:rsidRPr="00AB76B4" w14:paraId="02E71DA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6AD4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2129E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11BCD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747099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B10716E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C464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FF56C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6E07E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EF45A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0EB79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1670EF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05F77F9B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781975" w:rsidRPr="00AB76B4" w14:paraId="0B952AE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2A7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B44E3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E9167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DD0D8F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25E0B6E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944B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D09F3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38C5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BB003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C24BA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19D1E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3F967F0F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781975" w:rsidRPr="00AB76B4" w14:paraId="27C97FF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D28E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98E58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68A14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EBFF60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4B0E51C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237D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A3516AF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41B420C6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A26AB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A46B0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69C3D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4A2E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781975" w:rsidRPr="00AB76B4" w14:paraId="2A7F4A0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BB4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2CA5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92CB9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7562C3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ABD7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32343EA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AF13F0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AB86B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1BD69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C2521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967D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4661588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1F8E207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781975" w:rsidRPr="00AB76B4" w14:paraId="16A8FD8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79C8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7D0F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75498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34F0AF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F024805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1D343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29D4F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9D629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9C37B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CFE55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25C2A4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781975" w:rsidRPr="00AB76B4" w14:paraId="47FFD4E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BF8A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B0460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39870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2BD80D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C62FC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093E257B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030A18C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244BC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3C812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F4A54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37904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61F67BFF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781975" w:rsidRPr="00AB76B4" w14:paraId="650C46B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7980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F4265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2E2F9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1A52D5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8903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2F08756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4B86C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3DA55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BB337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711A2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781975" w:rsidRPr="00AB76B4" w14:paraId="0623932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FD01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3C204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6E534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D3B5E2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58F9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3B91A02B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CBA5A13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E7D8A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313E3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ED5F0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2364D" w14:textId="77777777" w:rsidR="00781975" w:rsidRPr="007B5A25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6EA9E0D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781975" w:rsidRPr="00AB76B4" w14:paraId="72D2F45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8972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5AB2F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522EE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4A0423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E8DA056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CD31E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604BF180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C9FE7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F4A0B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85BC4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54AE3" w14:textId="77777777" w:rsidR="00781975" w:rsidRPr="00AB76B4" w:rsidRDefault="00781975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16DAC0" w14:textId="77777777" w:rsidR="00781975" w:rsidRPr="00AB76B4" w:rsidRDefault="00781975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781975" w:rsidRPr="00AB76B4" w14:paraId="4F3526E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2386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084D9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56961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385AF9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806C6CC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5266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EE9EC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0FEE4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F49EB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39516" w14:textId="77777777" w:rsidR="00781975" w:rsidRPr="00AB76B4" w:rsidRDefault="00781975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FB493A" w14:textId="77777777" w:rsidR="00781975" w:rsidRPr="00AB76B4" w:rsidRDefault="00781975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781975" w:rsidRPr="00AB76B4" w14:paraId="23653FD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A7C3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ACBFD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0952F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27F19B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26CB6BB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ADB3C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94238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E62BF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EEB5E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82E8B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3E6995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781975" w:rsidRPr="00AB76B4" w14:paraId="27950E1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C6B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84F79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DB6E3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3E0BD0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658133D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6DB7C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EF31A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0D1C2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BEAD9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D82D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013D30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781975" w:rsidRPr="00AB76B4" w14:paraId="6DF34A7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95B6D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51AE2" w14:textId="77777777" w:rsidR="00781975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E62DBC">
              <w:rPr>
                <w:b/>
                <w:bCs/>
                <w:sz w:val="18"/>
                <w:szCs w:val="18"/>
              </w:rPr>
              <w:t>578+900C</w:t>
            </w:r>
          </w:p>
          <w:p w14:paraId="07252DBA" w14:textId="77777777" w:rsidR="00781975" w:rsidRPr="00AB76B4" w:rsidRDefault="00781975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7FDA8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AADBA4" w14:textId="77777777" w:rsidR="00781975" w:rsidRPr="00AB76B4" w:rsidRDefault="00781975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0FB8F29B" w14:textId="77777777" w:rsidR="00781975" w:rsidRPr="00AB76B4" w:rsidRDefault="00781975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FD77C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A8C36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1B722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B39B7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1FB5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Restricție protecție muncitori. Lucrări varianta ocolitoare Centura de Vest Timișoara</w:t>
            </w:r>
          </w:p>
        </w:tc>
      </w:tr>
      <w:tr w:rsidR="00781975" w:rsidRPr="00AB76B4" w14:paraId="7750521E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C6A69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AF405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30402E4C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CE237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BF3232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04F57651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8C635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8D5B7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BADFC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E9AF3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B469A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:rsidRPr="00AB76B4" w14:paraId="30CE089F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305F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BA6DF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D843D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B70016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498B235C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85251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ADADBB8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C0A12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B217D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0A728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96ED7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781975" w:rsidRPr="00AB76B4" w14:paraId="5E2496A6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7F6B" w14:textId="77777777" w:rsidR="00781975" w:rsidRPr="00AB76B4" w:rsidRDefault="00781975" w:rsidP="0078197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E2CE6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D454D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A87B55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1A9035FC" w14:textId="77777777" w:rsidR="00781975" w:rsidRPr="00AB76B4" w:rsidRDefault="00781975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3D0AD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9454D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48D9C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9966E" w14:textId="77777777" w:rsidR="00781975" w:rsidRPr="00AB76B4" w:rsidRDefault="00781975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CBE13" w14:textId="77777777" w:rsidR="00781975" w:rsidRPr="00AB76B4" w:rsidRDefault="00781975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3CB43D8A" w14:textId="77777777" w:rsidR="00781975" w:rsidRPr="00A8307A" w:rsidRDefault="00781975" w:rsidP="008B25EE">
      <w:pPr>
        <w:spacing w:before="40" w:after="40" w:line="192" w:lineRule="auto"/>
        <w:ind w:right="57"/>
        <w:rPr>
          <w:sz w:val="20"/>
        </w:rPr>
      </w:pPr>
    </w:p>
    <w:p w14:paraId="7F8B4B9E" w14:textId="77777777" w:rsidR="00781975" w:rsidRDefault="00781975" w:rsidP="0095691E">
      <w:pPr>
        <w:pStyle w:val="Heading1"/>
        <w:spacing w:line="360" w:lineRule="auto"/>
      </w:pPr>
      <w:r>
        <w:t>LINIA 300</w:t>
      </w:r>
    </w:p>
    <w:p w14:paraId="1DE0DF7E" w14:textId="77777777" w:rsidR="00781975" w:rsidRDefault="00781975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781975" w14:paraId="4884D66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9840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A0ED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5720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34DA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11C6674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32470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D4A5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B6BA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CFEA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235C0" w14:textId="77777777" w:rsidR="00781975" w:rsidRPr="00D344C9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534C091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1E41E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91D4D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FAFA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A00CB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C9D3987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A05F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93C6B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C1E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E2CAF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4FBC9" w14:textId="77777777" w:rsidR="00781975" w:rsidRPr="00D344C9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7E3A99BC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489C0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438B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D1F8F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98BA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F7FE101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972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A9E0742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5E3E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669C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52B3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89AD" w14:textId="77777777" w:rsidR="00781975" w:rsidRPr="00D344C9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A0573DC" w14:textId="77777777" w:rsidR="00781975" w:rsidRPr="00D344C9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Acces la liniile 11 şi 12.</w:t>
            </w:r>
          </w:p>
        </w:tc>
      </w:tr>
      <w:tr w:rsidR="00781975" w14:paraId="615C6C33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AF38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BCCE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ECED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FB84" w14:textId="77777777" w:rsidR="00781975" w:rsidRDefault="00781975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273D25E" w14:textId="77777777" w:rsidR="00781975" w:rsidRDefault="00781975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362A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D72D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7C52B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3EB13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F352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2A57B10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D172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D1FD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AD01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FCDE4" w14:textId="77777777" w:rsidR="00781975" w:rsidRDefault="00781975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A6518" w14:textId="77777777" w:rsidR="00781975" w:rsidRPr="00E4222D" w:rsidRDefault="0078197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0ED50537" w14:textId="77777777" w:rsidR="00781975" w:rsidRPr="00E4222D" w:rsidRDefault="0078197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1D35CB00" w14:textId="77777777" w:rsidR="00781975" w:rsidRPr="00E4222D" w:rsidRDefault="0078197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33B9856F" w14:textId="77777777" w:rsidR="00781975" w:rsidRDefault="0078197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C345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2701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0B70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7267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bookmarkEnd w:id="2"/>
      <w:tr w:rsidR="00781975" w14:paraId="1F3E2E8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DDA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D733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9001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2CFD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0F10A959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D8119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B8E4452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C605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8B8E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830E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A79F9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5 - 7 Cap X.</w:t>
            </w:r>
          </w:p>
          <w:p w14:paraId="7715ED51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415FF3A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568D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20B6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B685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BBF8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70760703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E9D5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3D29860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C686E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F75C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757E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C1A00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3EE2074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6 și 7 Cap X.</w:t>
            </w:r>
          </w:p>
        </w:tc>
      </w:tr>
      <w:tr w:rsidR="00781975" w14:paraId="4E759EB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54FE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4967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16+900</w:t>
            </w:r>
          </w:p>
          <w:p w14:paraId="26FC9F9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BC38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86CF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Buftea – </w:t>
            </w:r>
          </w:p>
          <w:p w14:paraId="2BEFA491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921B3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8D64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2C77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A3BB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EFE3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393376E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EF1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C43B" w14:textId="77777777" w:rsidR="00781975" w:rsidRDefault="00781975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EFD6" w14:textId="77777777" w:rsidR="00781975" w:rsidRPr="00600D25" w:rsidRDefault="00781975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CDDE" w14:textId="77777777" w:rsidR="00781975" w:rsidRDefault="00781975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Buftea – </w:t>
            </w:r>
          </w:p>
          <w:p w14:paraId="1C79916C" w14:textId="77777777" w:rsidR="00781975" w:rsidRDefault="00781975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928E" w14:textId="77777777" w:rsidR="00781975" w:rsidRDefault="00781975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45E1" w14:textId="77777777" w:rsidR="00781975" w:rsidRDefault="00781975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789F" w14:textId="77777777" w:rsidR="00781975" w:rsidRDefault="00781975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16+900</w:t>
            </w:r>
          </w:p>
          <w:p w14:paraId="18C821DD" w14:textId="77777777" w:rsidR="00781975" w:rsidRDefault="00781975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D44E" w14:textId="77777777" w:rsidR="00781975" w:rsidRDefault="00781975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896F2" w14:textId="77777777" w:rsidR="00781975" w:rsidRDefault="00781975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1DC3288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CC6B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2D233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EA9B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34B8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4CB5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C219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C2D2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257CCC25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69E7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A12D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49C5D6A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42D1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373A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63BE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4484A" w14:textId="77777777" w:rsidR="00781975" w:rsidRDefault="00781975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42D617AC" w14:textId="77777777" w:rsidR="00781975" w:rsidRDefault="00781975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04B1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C0A8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DC60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50+500</w:t>
            </w:r>
          </w:p>
          <w:p w14:paraId="43E52591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0B95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C4027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58536DE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D79A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105A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42BA1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9EA5" w14:textId="77777777" w:rsidR="00781975" w:rsidRDefault="00781975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Brazi – </w:t>
            </w:r>
          </w:p>
          <w:p w14:paraId="4CE51401" w14:textId="77777777" w:rsidR="00781975" w:rsidRDefault="00781975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 Ploiești Triaj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D522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4F882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6D5D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52+800</w:t>
            </w:r>
          </w:p>
          <w:p w14:paraId="77F6765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63C9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E5D1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33CB3095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DF43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CFB9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E9DD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68E37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6F5AA008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3AC3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F506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CB2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D408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1A57" w14:textId="77777777" w:rsidR="00781975" w:rsidRPr="00D344C9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60F1681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87B8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622E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4B5D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901A8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78D15FD2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FAAC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647E43DE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39, 41 şi TDJ </w:t>
            </w:r>
          </w:p>
          <w:p w14:paraId="5AFE7C01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/ 37,</w:t>
            </w:r>
          </w:p>
          <w:p w14:paraId="6FE822D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56,</w:t>
            </w:r>
          </w:p>
          <w:p w14:paraId="378D1182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70AF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0B5DA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4297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5EE4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Afectează intrări - ieşiri </w:t>
            </w:r>
          </w:p>
          <w:p w14:paraId="1CE527F9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9 - 13.</w:t>
            </w:r>
          </w:p>
          <w:p w14:paraId="1E3B3873" w14:textId="77777777" w:rsidR="00781975" w:rsidRPr="004870EE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781975" w14:paraId="78844B6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61A4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8A805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  <w:p w14:paraId="25B2A0AF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59+500</w:t>
            </w:r>
          </w:p>
          <w:p w14:paraId="50CB1D62" w14:textId="77777777" w:rsidR="00781975" w:rsidRDefault="00781975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(ax st. Ploiești Sud)</w:t>
            </w:r>
          </w:p>
          <w:p w14:paraId="1B33213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9140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F10F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97C0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8FA6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E802F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83B6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A1AD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2EF80F6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D9B71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FC9D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0693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12B1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6C93E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5186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6138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091D453D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E8DC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267F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118C988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ram. Ploiești Triaj.</w:t>
            </w:r>
          </w:p>
        </w:tc>
      </w:tr>
      <w:tr w:rsidR="00781975" w14:paraId="565C59C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56E0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DC21" w14:textId="77777777" w:rsidR="00781975" w:rsidRDefault="00781975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3681ACE4" w14:textId="77777777" w:rsidR="00781975" w:rsidRDefault="00781975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6492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024A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B523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DAE7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ABEF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A566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0F05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8733245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 Ploiești Vest.</w:t>
            </w:r>
          </w:p>
        </w:tc>
      </w:tr>
      <w:tr w:rsidR="00781975" w14:paraId="5B4CF02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29E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00AC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8F17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3F91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09231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26AA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8F877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60+000-</w:t>
            </w:r>
          </w:p>
          <w:p w14:paraId="5E50A341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CD07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D6C44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C9F6E08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intrările dinspre Ploiești Vest.</w:t>
            </w:r>
          </w:p>
        </w:tc>
      </w:tr>
      <w:tr w:rsidR="00781975" w14:paraId="24CDAF5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4B22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22F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CF0B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DC21F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F308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45699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AD325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68+800</w:t>
            </w:r>
          </w:p>
          <w:p w14:paraId="4F3308AF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FE08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7EA8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100B7F1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CBA4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120B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129A0412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AE960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7E29E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7999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D73E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5EAE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2E7A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BC11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50146576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6D12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3005E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CBCB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42D0B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FA68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218C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F9C9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7DCD8396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FD2A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60ED8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66B46958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3669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2C1E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A49CB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FB38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Predeal</w:t>
            </w:r>
          </w:p>
          <w:p w14:paraId="15CB3A3C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CDB0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830B421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0BA4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A4827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D523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78CE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72E4F8E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6AEB076" w14:textId="77777777" w:rsidR="00781975" w:rsidRPr="00D344C9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9 directă.</w:t>
            </w:r>
          </w:p>
        </w:tc>
      </w:tr>
      <w:tr w:rsidR="00781975" w14:paraId="6B93132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43F0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D2868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3C592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36D3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Timişu de Sus</w:t>
            </w:r>
          </w:p>
          <w:p w14:paraId="01371B24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E96E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FE106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9419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52A8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CD20" w14:textId="77777777" w:rsidR="00781975" w:rsidRPr="00D344C9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22A7CB0D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806F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DDE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5D2E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702C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263F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05B2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4A17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163+500</w:t>
            </w:r>
          </w:p>
          <w:p w14:paraId="612F38AF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E73BA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A4D3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1220F0A" w14:textId="77777777" w:rsidR="00781975" w:rsidRPr="00D344C9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781975" w14:paraId="418666C0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7217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690F5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163+360</w:t>
            </w:r>
          </w:p>
          <w:p w14:paraId="1043CE1D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F07A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25CE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0D20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374CC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71D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FA2F1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B19F" w14:textId="77777777" w:rsidR="00781975" w:rsidRDefault="00781975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F6CF1D5" w14:textId="77777777" w:rsidR="00781975" w:rsidRPr="00D344C9" w:rsidRDefault="00781975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781975" w14:paraId="29F7D44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9CA7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A8C1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6824D82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C9B9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A695" w14:textId="77777777" w:rsidR="00781975" w:rsidRDefault="00781975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10727CF2" w14:textId="77777777" w:rsidR="00781975" w:rsidRDefault="00781975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0916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4D95B2C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43, 45, 61, 63 T.D.J.</w:t>
            </w:r>
          </w:p>
          <w:p w14:paraId="118B7A15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 / 51, 55 / 59, 65 / 67,</w:t>
            </w:r>
          </w:p>
          <w:p w14:paraId="2ED73BF7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</w:t>
            </w:r>
          </w:p>
          <w:p w14:paraId="12243F63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3A0657A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A8C1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A6C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07717EF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10A3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0751" w14:textId="77777777" w:rsidR="00781975" w:rsidRDefault="0078197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AC4A0EB" w14:textId="77777777" w:rsidR="00781975" w:rsidRDefault="0078197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045E1FD5" w14:textId="77777777" w:rsidR="00781975" w:rsidRPr="00D344C9" w:rsidRDefault="0078197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1 - 8 și 21 – 23 Cap X.</w:t>
            </w:r>
          </w:p>
        </w:tc>
      </w:tr>
      <w:tr w:rsidR="00781975" w14:paraId="74E692F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17A4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FB29E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082D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89B4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2F4192B0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2AAE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863064A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1DC0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31E06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ACC3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793DA" w14:textId="77777777" w:rsidR="00781975" w:rsidRDefault="0078197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EDFD1F5" w14:textId="77777777" w:rsidR="00781975" w:rsidRDefault="0078197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7B8693F2" w14:textId="77777777" w:rsidR="00781975" w:rsidRDefault="0078197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X.</w:t>
            </w:r>
          </w:p>
        </w:tc>
      </w:tr>
      <w:tr w:rsidR="00781975" w14:paraId="17905163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D94A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BC9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6BA9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E978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62436779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86B7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566DFAB0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C5F0A">
              <w:rPr>
                <w:b/>
                <w:bCs/>
                <w:sz w:val="19"/>
                <w:szCs w:val="19"/>
              </w:rPr>
              <w:t>3T, 9T, 11T,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 xml:space="preserve">3T 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>7T,19T23T</w:t>
            </w:r>
            <w:r>
              <w:rPr>
                <w:b/>
                <w:bCs/>
                <w:sz w:val="19"/>
                <w:szCs w:val="19"/>
              </w:rPr>
              <w:t>,25T2</w:t>
            </w:r>
            <w:r w:rsidRPr="005C5F0A">
              <w:rPr>
                <w:b/>
                <w:bCs/>
                <w:sz w:val="19"/>
                <w:szCs w:val="19"/>
              </w:rPr>
              <w:t>7T,</w:t>
            </w:r>
            <w:r>
              <w:rPr>
                <w:b/>
                <w:bCs/>
                <w:sz w:val="19"/>
                <w:szCs w:val="19"/>
              </w:rPr>
              <w:t>3</w:t>
            </w:r>
            <w:r w:rsidRPr="005C5F0A">
              <w:rPr>
                <w:b/>
                <w:bCs/>
                <w:sz w:val="19"/>
                <w:szCs w:val="19"/>
              </w:rPr>
              <w:t>5T</w:t>
            </w:r>
            <w:r>
              <w:rPr>
                <w:b/>
                <w:bCs/>
                <w:sz w:val="19"/>
                <w:szCs w:val="19"/>
              </w:rPr>
              <w:t>37T,3</w:t>
            </w:r>
            <w:r w:rsidRPr="005C5F0A">
              <w:rPr>
                <w:b/>
                <w:bCs/>
                <w:sz w:val="19"/>
                <w:szCs w:val="19"/>
              </w:rPr>
              <w:t>9T</w:t>
            </w:r>
            <w:r>
              <w:rPr>
                <w:b/>
                <w:bCs/>
                <w:sz w:val="19"/>
                <w:szCs w:val="19"/>
              </w:rPr>
              <w:t>41T,4</w:t>
            </w:r>
            <w:r w:rsidRPr="005C5F0A">
              <w:rPr>
                <w:b/>
                <w:bCs/>
                <w:sz w:val="19"/>
                <w:szCs w:val="19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1478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13F6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B270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4603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C4393F8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2-12 Grupa Tehnică.</w:t>
            </w:r>
          </w:p>
        </w:tc>
      </w:tr>
      <w:tr w:rsidR="00781975" w14:paraId="04177DF1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F099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E8D0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3521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E3FD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7575CA">
              <w:rPr>
                <w:b/>
                <w:bCs/>
                <w:sz w:val="20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592C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B4EA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5D3C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170+290</w:t>
            </w:r>
          </w:p>
          <w:p w14:paraId="447093AC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1543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274C5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9A683B4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182C881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293F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0D30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9FDC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A852" w14:textId="77777777" w:rsidR="00781975" w:rsidRDefault="00781975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70CC1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14671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407C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89F2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EBE5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56F7E1E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D69F0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1400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088F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3782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61493CBB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CF37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3F6E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3F9D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C7661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622F6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13EF8A7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2D07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6BAA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37FD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EDFF1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58420447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B0EED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892F4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9A64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E2FF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DFCFE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3984ACA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E507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34E8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D6953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3BBD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3E26B068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A4B16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62F8BDE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40</w:t>
            </w:r>
          </w:p>
          <w:p w14:paraId="7915ADAB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FB47A26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ED58D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6296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B83C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DA1ED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399C98D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DD618DE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Y.</w:t>
            </w:r>
          </w:p>
        </w:tc>
      </w:tr>
      <w:tr w:rsidR="00781975" w14:paraId="608787A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533F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36F08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42E6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E45D9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61EA7CEE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B443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75B6D92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73E00" w14:textId="77777777" w:rsidR="00781975" w:rsidRPr="00600D2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2562C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BD76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12BC9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FB9A8A5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13 - 15.</w:t>
            </w:r>
          </w:p>
        </w:tc>
      </w:tr>
      <w:tr w:rsidR="00781975" w14:paraId="025960E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DC1E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4052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4D5DBD">
              <w:rPr>
                <w:b/>
                <w:bCs/>
                <w:sz w:val="20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F3FF6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A6B9" w14:textId="77777777" w:rsidR="00781975" w:rsidRDefault="00781975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67C9CADD" w14:textId="77777777" w:rsidR="00781975" w:rsidRDefault="00781975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8150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5ABAA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744D1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D846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CC47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i/>
                <w:iCs/>
                <w:sz w:val="20"/>
                <w:szCs w:val="20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781975" w14:paraId="21D91AE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AF6D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B357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8911CF">
              <w:rPr>
                <w:b/>
                <w:bCs/>
                <w:sz w:val="20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C774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857B" w14:textId="77777777" w:rsidR="00781975" w:rsidRDefault="00781975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Brașov</w:t>
            </w:r>
          </w:p>
          <w:p w14:paraId="01CE9F72" w14:textId="77777777" w:rsidR="00781975" w:rsidRDefault="00781975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79122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B272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C251" w14:textId="77777777" w:rsidR="00781975" w:rsidRDefault="0078197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5D7D" w14:textId="77777777" w:rsidR="00781975" w:rsidRDefault="0078197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69DD" w14:textId="77777777" w:rsidR="00781975" w:rsidRDefault="0078197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781975" w14:paraId="77F4882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EA2E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A24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6725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B8C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1483947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25BB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2D57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279E" w14:textId="77777777" w:rsidR="00781975" w:rsidRPr="00E731A9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350</w:t>
            </w:r>
            <w:r w:rsidRPr="00E731A9">
              <w:rPr>
                <w:b/>
                <w:bCs/>
                <w:sz w:val="16"/>
                <w:szCs w:val="16"/>
              </w:rPr>
              <w:t xml:space="preserve"> Km </w:t>
            </w:r>
            <w:r>
              <w:rPr>
                <w:b/>
                <w:bCs/>
                <w:sz w:val="16"/>
                <w:szCs w:val="16"/>
              </w:rPr>
              <w:t>pr</w:t>
            </w:r>
            <w:r w:rsidRPr="00E731A9">
              <w:rPr>
                <w:b/>
                <w:bCs/>
                <w:sz w:val="16"/>
                <w:szCs w:val="16"/>
              </w:rPr>
              <w:t>.</w:t>
            </w:r>
          </w:p>
          <w:p w14:paraId="230A970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68512EC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6176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A52F" w14:textId="77777777" w:rsidR="00781975" w:rsidRDefault="00781975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 în capătul dinspre</w:t>
            </w:r>
          </w:p>
          <w:p w14:paraId="41D4FA8E" w14:textId="77777777" w:rsidR="00781975" w:rsidRDefault="00781975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Brașov. Fără inductori.</w:t>
            </w:r>
          </w:p>
          <w:bookmarkEnd w:id="3"/>
          <w:p w14:paraId="229CE471" w14:textId="77777777" w:rsidR="00781975" w:rsidRPr="001D4392" w:rsidRDefault="00781975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781975" w14:paraId="6CAC8F2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6C52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37C4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83D5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6164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Brașov</w:t>
            </w:r>
          </w:p>
          <w:p w14:paraId="2FECF91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D74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66AF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2CE0" w14:textId="77777777" w:rsidR="00781975" w:rsidRPr="00E731A9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169+864 Km ex.</w:t>
            </w:r>
          </w:p>
          <w:p w14:paraId="23D27D65" w14:textId="77777777" w:rsidR="00781975" w:rsidRPr="00E731A9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171+041 Km pr.</w:t>
            </w:r>
          </w:p>
          <w:p w14:paraId="5D21545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62AEA1B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DF3B1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AB8D2" w14:textId="77777777" w:rsidR="00781975" w:rsidRPr="00616BAF" w:rsidRDefault="00781975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F91433A" w14:textId="77777777" w:rsidR="00781975" w:rsidRDefault="00781975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62CCFA56" w14:textId="77777777" w:rsidR="00781975" w:rsidRPr="003B726B" w:rsidRDefault="00781975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marfă </w:t>
            </w:r>
          </w:p>
        </w:tc>
      </w:tr>
      <w:tr w:rsidR="00781975" w14:paraId="6A74920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CCA2C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CF5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9F16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D31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13286A8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A8D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54F4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1E9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176+030</w:t>
            </w:r>
          </w:p>
          <w:p w14:paraId="44E7236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081F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2881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31AE94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64682EC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D25E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2B3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2A0F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610F" w14:textId="77777777" w:rsidR="00781975" w:rsidRDefault="00781975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77AB4D9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B59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F3CF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234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DB17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F71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60D41F8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8505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88E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6A5FC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AAD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 -</w:t>
            </w:r>
          </w:p>
          <w:p w14:paraId="48398C9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7DE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D27A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62F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76+450</w:t>
            </w:r>
          </w:p>
          <w:p w14:paraId="6758A279" w14:textId="77777777" w:rsidR="00781975" w:rsidRPr="00E731A9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</w:t>
            </w:r>
            <w:r w:rsidRPr="00E731A9">
              <w:rPr>
                <w:b/>
                <w:bCs/>
                <w:sz w:val="16"/>
                <w:szCs w:val="16"/>
              </w:rPr>
              <w:t>m ex.</w:t>
            </w:r>
          </w:p>
          <w:p w14:paraId="4E5DDD97" w14:textId="77777777" w:rsidR="00781975" w:rsidRPr="00E731A9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020AB756" w14:textId="77777777" w:rsidR="00781975" w:rsidRPr="001D4392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0AAC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E5DAD" w14:textId="77777777" w:rsidR="00781975" w:rsidRDefault="00781975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CCC83B3" w14:textId="77777777" w:rsidR="00781975" w:rsidRDefault="00781975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5CE5394D" w14:textId="77777777" w:rsidR="00781975" w:rsidRPr="003B726B" w:rsidRDefault="00781975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781975" w14:paraId="0626B91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B6998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D25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69E9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F7B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Stupini - </w:t>
            </w:r>
          </w:p>
          <w:p w14:paraId="6543332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027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318C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A90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450</w:t>
            </w:r>
          </w:p>
          <w:p w14:paraId="7C9FD506" w14:textId="77777777" w:rsidR="00781975" w:rsidRPr="00E731A9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Km ex.</w:t>
            </w:r>
          </w:p>
          <w:p w14:paraId="1ABC32B4" w14:textId="77777777" w:rsidR="00781975" w:rsidRPr="00E731A9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40F1F00B" w14:textId="77777777" w:rsidR="00781975" w:rsidRPr="001D4392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2A8DF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2271" w14:textId="77777777" w:rsidR="00781975" w:rsidRPr="00616BAF" w:rsidRDefault="00781975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FE72210" w14:textId="77777777" w:rsidR="00781975" w:rsidRDefault="00781975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112B7EC" w14:textId="77777777" w:rsidR="00781975" w:rsidRPr="003B726B" w:rsidRDefault="00781975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Valabil pentru toate trenurile de mafă</w:t>
            </w:r>
          </w:p>
        </w:tc>
      </w:tr>
      <w:tr w:rsidR="00781975" w14:paraId="75AA404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97D3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45C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D21C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6ED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Stupini -</w:t>
            </w:r>
          </w:p>
          <w:p w14:paraId="47FDF7F4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360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F4C7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A335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178+800</w:t>
            </w:r>
          </w:p>
          <w:p w14:paraId="2E512BB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5BB8D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0E6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EAA5AC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868C06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provozoriu.</w:t>
            </w:r>
          </w:p>
        </w:tc>
      </w:tr>
      <w:tr w:rsidR="00781975" w14:paraId="37F62BF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FDBBA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277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EEEB9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EC6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Stupini – Bod și </w:t>
            </w:r>
          </w:p>
          <w:p w14:paraId="4CA2D46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1DBC811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1B6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72689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4ED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182+100</w:t>
            </w:r>
          </w:p>
          <w:p w14:paraId="1893EF6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496D6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8E1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</w:t>
            </w:r>
          </w:p>
        </w:tc>
      </w:tr>
      <w:tr w:rsidR="00781975" w14:paraId="21622C4A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A45A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1A0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C986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F5FE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0DCEE2B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97B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3BE4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647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B30B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A56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D0F5CA7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și 6 abătute.</w:t>
            </w:r>
          </w:p>
        </w:tc>
      </w:tr>
      <w:tr w:rsidR="00781975" w14:paraId="5D5BFEEE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9E082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BBF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184+000</w:t>
            </w:r>
          </w:p>
          <w:p w14:paraId="65D592F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522A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3F69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Bod și linia 2 directă  și</w:t>
            </w:r>
          </w:p>
          <w:p w14:paraId="6AB7D6D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199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C35E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B20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CDCB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C12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F4B0DC4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43E77B3D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CB6D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DBB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386870B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0A26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111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B5E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49C16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AA9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6DD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1CF67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</w:t>
            </w:r>
          </w:p>
          <w:p w14:paraId="241E9283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6FF75D7B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FB039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451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2B2C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155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- Feldioara</w:t>
            </w:r>
          </w:p>
          <w:p w14:paraId="691FB8A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linia 3 directă </w:t>
            </w:r>
          </w:p>
          <w:p w14:paraId="00FB3AD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9DC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BA4E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0D9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4C67353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3C87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8D8F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781975" w14:paraId="48927A01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1FE8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FA9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880A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B3E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      </w:t>
            </w:r>
          </w:p>
          <w:p w14:paraId="2F4DC80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EBA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600D64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8ABB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9FF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612F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001E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348B66ED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62EA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69B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B952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53D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</w:t>
            </w:r>
          </w:p>
          <w:p w14:paraId="64D4F26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876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97182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6D4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  <w:p w14:paraId="2CF2247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24D2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A6C59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0EC1760F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6EB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031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CA45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26EF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6DE0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A184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0F8C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194+500</w:t>
            </w:r>
          </w:p>
          <w:p w14:paraId="7025C4F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2E2B1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F96EA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 </w:t>
            </w:r>
          </w:p>
          <w:p w14:paraId="2A0D572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5CD5BD06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</w:rPr>
              <w:t>și lipsă vizibilitate trecere la nivel km 194+630</w:t>
            </w:r>
          </w:p>
        </w:tc>
      </w:tr>
      <w:tr w:rsidR="00781975" w14:paraId="1B3D75F3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DFFD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FABC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B3FB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70F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</w:t>
            </w:r>
          </w:p>
          <w:p w14:paraId="6B71545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F49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DE84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195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201+000</w:t>
            </w:r>
          </w:p>
          <w:p w14:paraId="6A8ED89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560E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FCD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4155FFA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50ED2528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9B4F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E9B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FA87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B40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Apaţa</w:t>
            </w:r>
          </w:p>
          <w:p w14:paraId="75F0DE4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A3F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27BD1F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 </w:t>
            </w:r>
          </w:p>
          <w:p w14:paraId="3333AFC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0EB291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B30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9CB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EBA6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30F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din firul I în firul II.</w:t>
            </w:r>
          </w:p>
          <w:p w14:paraId="3F2D88FD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221F71E3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41CE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403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8482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3DF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Apaţa - Augustin și </w:t>
            </w:r>
          </w:p>
          <w:p w14:paraId="0E6775FE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406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92ED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E49F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211+600</w:t>
            </w:r>
          </w:p>
          <w:p w14:paraId="2198679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EF8A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805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6CBC3B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49595F8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0CC5C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B66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203F0E4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6062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557F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23D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6312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6939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6EC7D60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894B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EAA5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0F733D6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F0C0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AB16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234+050</w:t>
            </w:r>
          </w:p>
          <w:p w14:paraId="7E0439A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45380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FFF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400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9F49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987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40F4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0ADE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12D3C6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provizoriu.</w:t>
            </w:r>
          </w:p>
        </w:tc>
      </w:tr>
      <w:tr w:rsidR="00781975" w14:paraId="1EC9C55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1154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AD1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2293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255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30F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6120E7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258AD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D67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6E9E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546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2CE5464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7C5B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974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9866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1427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BF0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690031B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AF24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CF6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3A7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CCD1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176CCB0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A201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FCB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F2F2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F34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8C1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E06344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FA303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9E8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7855F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6FA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08E2C49D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0E67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56D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6C6F472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8BDF2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914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</w:t>
            </w:r>
          </w:p>
          <w:p w14:paraId="5FB0481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C17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3499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8BC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1810167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52D0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BF24" w14:textId="77777777" w:rsidR="00781975" w:rsidRPr="0019324E" w:rsidRDefault="00781975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485B027" w14:textId="77777777" w:rsidR="00781975" w:rsidRPr="000160B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243+941.</w:t>
            </w:r>
          </w:p>
          <w:p w14:paraId="57C3AD78" w14:textId="77777777" w:rsidR="00781975" w:rsidRPr="006B78FD" w:rsidRDefault="00781975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F864CEE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D83B6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E4A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B17D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457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72499BD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28E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15 </w:t>
            </w:r>
          </w:p>
          <w:p w14:paraId="5AE9D66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CE89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428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DA7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C665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5B2BEF40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8 abătute.</w:t>
            </w:r>
          </w:p>
        </w:tc>
      </w:tr>
      <w:tr w:rsidR="00781975" w14:paraId="734F61B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228C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CD0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7FFA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6C2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4474790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 și 2 abătute,</w:t>
            </w:r>
          </w:p>
          <w:p w14:paraId="4352C48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31A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99C5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01D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3944E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44F6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77B55E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19C46A7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la liniile 1 şi 2 abătute.</w:t>
            </w:r>
          </w:p>
        </w:tc>
      </w:tr>
      <w:tr w:rsidR="00781975" w14:paraId="1A674DA6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381CA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0F1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47CA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E71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26A6A3D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293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C252E3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2 - 8</w:t>
            </w:r>
          </w:p>
          <w:p w14:paraId="396A20B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776ADC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9132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063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C6F8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FD5E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FBE1FD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BD94CE2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II.</w:t>
            </w:r>
          </w:p>
        </w:tc>
      </w:tr>
      <w:tr w:rsidR="00781975" w14:paraId="4AD5A8AF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AA117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A34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D646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2276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2DE9BE9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89C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12 </w:t>
            </w:r>
          </w:p>
          <w:p w14:paraId="1C4ECEB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0F7B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977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338F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C1AC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55B2E3B0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5 - 8.</w:t>
            </w:r>
          </w:p>
        </w:tc>
      </w:tr>
      <w:tr w:rsidR="00781975" w14:paraId="76FA9E9C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21F0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97E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519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ED5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3992FFA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E76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5148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2DB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C6ED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53F5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38AD9A06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781975" w14:paraId="06B428E9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BCFD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E23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590E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2D1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266B0F1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  <w:p w14:paraId="742DEA1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207AA2A4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343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C6A6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BAE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104D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2B76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2459CC45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1A5B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F93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6D62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025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57B7D21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  <w:p w14:paraId="4202FB6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0773190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D20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F7A9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F32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C4AA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73E5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1F960ED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2FC3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044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2F5F4F9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1D4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2D9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1A8FDD5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CE9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2522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536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732F9BC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547F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38B7" w14:textId="77777777" w:rsidR="00781975" w:rsidRPr="0019324E" w:rsidRDefault="00781975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119C79A" w14:textId="77777777" w:rsidR="00781975" w:rsidRPr="000160B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245+050.</w:t>
            </w:r>
          </w:p>
          <w:p w14:paraId="050B5A5B" w14:textId="77777777" w:rsidR="00781975" w:rsidRPr="005C2BB7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1FD157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3B694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244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251+100</w:t>
            </w:r>
          </w:p>
          <w:p w14:paraId="34BBBF4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7108B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6BF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26653A9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E53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2199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EF8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0AB2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F188B" w14:textId="77777777" w:rsidR="00781975" w:rsidRPr="00DE4F3A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1F9D6A1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74FB7C7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6EE212EE" w14:textId="77777777" w:rsidR="00781975" w:rsidRPr="00DE4F3A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781975" w14:paraId="703A054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654F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35C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252+400</w:t>
            </w:r>
          </w:p>
          <w:p w14:paraId="53A9085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7415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FCE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29F826D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și</w:t>
            </w:r>
          </w:p>
          <w:p w14:paraId="2FF7F86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548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48A2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3524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6F6C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3EDA" w14:textId="77777777" w:rsidR="00781975" w:rsidRPr="00DE4F3A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3603090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2D7D8D6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44A7B0E4" w14:textId="77777777" w:rsidR="00781975" w:rsidRPr="00DE4F3A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781975" w14:paraId="47201B4C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3914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CB9D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280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7F1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Cața </w:t>
            </w:r>
          </w:p>
          <w:p w14:paraId="40DF7A6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8CF7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AD0BB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75F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65DF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D24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7187C5F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0CF9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888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255+400</w:t>
            </w:r>
          </w:p>
          <w:p w14:paraId="56AD1F6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8344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A12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40F5C3D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F08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A6A4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E95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484E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BDC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574C927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2C843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96DE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260+650</w:t>
            </w:r>
          </w:p>
          <w:p w14:paraId="724A46A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82A1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22F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020D6A3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B03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3234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BCA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ECC5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3D0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28DDC63" w14:textId="77777777" w:rsidR="00781975" w:rsidRPr="00CB2A72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17B91DAC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AFAD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434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0D4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63AC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4BC8CF6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CC0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17EA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5C5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C0B5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B073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68D66707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068F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C62D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58C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8424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6B64153E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E64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208139D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481B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FB1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37E9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B2F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88CBF5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A945D91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781975" w14:paraId="6B994346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7234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F5A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F8EE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19B6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Beia - </w:t>
            </w:r>
          </w:p>
          <w:p w14:paraId="56F3893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27A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AEA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CC2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  <w:p w14:paraId="446D116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D9EA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1A7A6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781975" w14:paraId="2754FE61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6C891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518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417E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35C6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651CACD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B1F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2FBF06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9F4A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8C2D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37C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FCC0A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02F38F2D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de pe firul I </w:t>
            </w:r>
          </w:p>
          <w:p w14:paraId="54C86845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781975" w14:paraId="7A237844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F9B8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ED5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335F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A8B4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5EFE968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DAE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E971D7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33B3F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BCE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A0D0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115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88154C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649D1B0C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781975" w14:paraId="630E93E6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D1E6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2E8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15C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6A5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3198079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003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0DD78C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3D9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894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2928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DBE7E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D71D53F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linia 4 abătută.</w:t>
            </w:r>
          </w:p>
        </w:tc>
      </w:tr>
      <w:tr w:rsidR="00781975" w14:paraId="5341C65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B95E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2AA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245C0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D03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5B726BF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3C4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AA9DC1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40B2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9F5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0B82D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5058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1350A14" w14:textId="77777777" w:rsidR="00781975" w:rsidRPr="00D344C9" w:rsidRDefault="00781975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 Cu acces de pe firul I </w:t>
            </w:r>
          </w:p>
          <w:p w14:paraId="6AD04707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781975" w14:paraId="5E8D0DC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3B5AE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8A2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271+650</w:t>
            </w:r>
          </w:p>
          <w:p w14:paraId="74EA185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4AC74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B8E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Vânători, linia 2 și </w:t>
            </w:r>
          </w:p>
          <w:p w14:paraId="61E9684D" w14:textId="77777777" w:rsidR="00781975" w:rsidRDefault="00781975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–</w:t>
            </w:r>
          </w:p>
          <w:p w14:paraId="525346A3" w14:textId="77777777" w:rsidR="00781975" w:rsidRDefault="00781975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ADE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2980B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BF4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F19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9D51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BA006D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  <w:p w14:paraId="7533C803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781975" w14:paraId="45A7255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754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C55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281+743</w:t>
            </w:r>
          </w:p>
          <w:p w14:paraId="0BB06176" w14:textId="77777777" w:rsidR="00781975" w:rsidRPr="001F1B3D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1F1B3D">
              <w:rPr>
                <w:b/>
                <w:bCs/>
                <w:sz w:val="19"/>
                <w:szCs w:val="19"/>
              </w:rPr>
              <w:t>Km vechi</w:t>
            </w:r>
          </w:p>
          <w:p w14:paraId="0897A5B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277+133</w:t>
            </w:r>
          </w:p>
          <w:p w14:paraId="3CBD19A6" w14:textId="77777777" w:rsidR="00781975" w:rsidRPr="001F1B3D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F1B3D">
              <w:rPr>
                <w:b/>
                <w:bCs/>
                <w:sz w:val="20"/>
                <w:szCs w:val="20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DC9AD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EB98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Mureni –</w:t>
            </w:r>
          </w:p>
          <w:p w14:paraId="2FA14FE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508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E4F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D21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87A8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26E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4E813AFF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0733E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1D5F0" w14:textId="77777777" w:rsidR="00781975" w:rsidRDefault="00781975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275+951</w:t>
            </w:r>
          </w:p>
          <w:p w14:paraId="21590572" w14:textId="77777777" w:rsidR="00781975" w:rsidRDefault="00781975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B52A" w14:textId="77777777" w:rsidR="00781975" w:rsidRPr="00600D25" w:rsidRDefault="00781975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CEDEE" w14:textId="77777777" w:rsidR="00781975" w:rsidRDefault="00781975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08148" w14:textId="77777777" w:rsidR="00781975" w:rsidRDefault="00781975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5503" w14:textId="77777777" w:rsidR="00781975" w:rsidRPr="00600D25" w:rsidRDefault="00781975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3439" w14:textId="77777777" w:rsidR="00781975" w:rsidRDefault="00781975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4A46" w14:textId="77777777" w:rsidR="00781975" w:rsidRPr="00600D25" w:rsidRDefault="00781975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118F" w14:textId="77777777" w:rsidR="00781975" w:rsidRDefault="00781975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8026248" w14:textId="77777777" w:rsidR="00781975" w:rsidRPr="00E134F4" w:rsidRDefault="00781975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781975" w14:paraId="0E97D14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367B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F17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32178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7DE1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29D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70E3FF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EF66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01E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0F2D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DD55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65AECAA8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A079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377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E30F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9DB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-</w:t>
            </w:r>
          </w:p>
          <w:p w14:paraId="1A38C16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Albeşti Târnava și linia 3 directă </w:t>
            </w:r>
          </w:p>
          <w:p w14:paraId="0E608368" w14:textId="77777777" w:rsidR="00781975" w:rsidRDefault="00781975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F15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7829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EA9C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288+300</w:t>
            </w:r>
          </w:p>
          <w:p w14:paraId="51D39B3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A295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0AA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C85021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5DD143F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16ABD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8E17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DE4F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34E6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  <w:p w14:paraId="29A817E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BF5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898D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BB1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297+700</w:t>
            </w:r>
          </w:p>
          <w:p w14:paraId="683C400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DCA6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DCE8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2079056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0C48709D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3F9D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49C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CFD4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E51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68954EFE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4EB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74CF0F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F552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3BB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C5E6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727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57AA316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0CCF6AF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1 și 2</w:t>
            </w:r>
          </w:p>
        </w:tc>
      </w:tr>
      <w:tr w:rsidR="00781975" w14:paraId="3B814304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DE72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AA1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CC55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B784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3C7B063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305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6A862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1689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435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8119A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15C4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437CB5C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călători.</w:t>
            </w:r>
          </w:p>
        </w:tc>
      </w:tr>
      <w:tr w:rsidR="00781975" w14:paraId="4A713975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CBF0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AE1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DA5B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AB8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644250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106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0D73CF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C6DE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052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35C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1AB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E6B6E40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marfă.</w:t>
            </w:r>
          </w:p>
        </w:tc>
      </w:tr>
      <w:tr w:rsidR="00781975" w14:paraId="7DB10C6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1DC9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918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6B9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61C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3D6A1F4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AB6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E435D2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5704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E56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AB8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4C76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1B750AA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AF5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127E" w14:textId="77777777" w:rsidR="00781975" w:rsidRDefault="0078197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319B" w14:textId="77777777" w:rsidR="00781975" w:rsidRPr="00600D25" w:rsidRDefault="0078197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EC3D" w14:textId="77777777" w:rsidR="00781975" w:rsidRDefault="0078197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0FB9AD57" w14:textId="77777777" w:rsidR="00781975" w:rsidRDefault="0078197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9987" w14:textId="77777777" w:rsidR="00781975" w:rsidRDefault="0078197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67DAF5A" w14:textId="77777777" w:rsidR="00781975" w:rsidRDefault="0078197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EB55" w14:textId="77777777" w:rsidR="00781975" w:rsidRPr="00600D25" w:rsidRDefault="0078197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CFB57" w14:textId="77777777" w:rsidR="00781975" w:rsidRDefault="0078197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FBD0" w14:textId="77777777" w:rsidR="00781975" w:rsidRPr="00600D25" w:rsidRDefault="0078197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5824" w14:textId="77777777" w:rsidR="00781975" w:rsidRPr="00D344C9" w:rsidRDefault="00781975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7394766" w14:textId="77777777" w:rsidR="00781975" w:rsidRPr="00D344C9" w:rsidRDefault="00781975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9 şi 10.</w:t>
            </w:r>
          </w:p>
        </w:tc>
      </w:tr>
      <w:tr w:rsidR="00781975" w14:paraId="5E3E043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0A33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3CB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7B88170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79739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23F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11EDDF2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5960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8EB8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EC3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66C0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C413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781975" w14:paraId="12F2018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85E0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8D1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4D00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C1D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4A3ED12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ED8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33C6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3F87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466FB64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0EC2E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7C80" w14:textId="77777777" w:rsidR="00781975" w:rsidRPr="00FF6B4A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781975" w14:paraId="57419E7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9FBC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EDA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F667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2C11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7140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4DF8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25D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411+700</w:t>
            </w:r>
          </w:p>
          <w:p w14:paraId="519CA7F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4FB4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5CDF" w14:textId="77777777" w:rsidR="00781975" w:rsidRPr="00FF6B4A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4</w:t>
            </w:r>
          </w:p>
        </w:tc>
      </w:tr>
      <w:tr w:rsidR="00781975" w14:paraId="523C5B2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438F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7B2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411+750</w:t>
            </w:r>
          </w:p>
          <w:p w14:paraId="6EB63A9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7785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051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Teiuș - Aiud, </w:t>
            </w:r>
            <w:r>
              <w:rPr>
                <w:b/>
                <w:bCs/>
                <w:sz w:val="20"/>
              </w:rPr>
              <w:br/>
              <w:t xml:space="preserve">linia 4 directă Aiud </w:t>
            </w:r>
            <w:r>
              <w:rPr>
                <w:b/>
                <w:bCs/>
                <w:sz w:val="20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9A3D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5070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B0A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D9F2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0C9B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2B44D73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57AF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D75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63A5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784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Aiud </w:t>
            </w:r>
            <w:r>
              <w:rPr>
                <w:b/>
                <w:bCs/>
                <w:sz w:val="20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EC4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00FD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AF5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9199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97C5D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60DC169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8A16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173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FBFC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C11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AB72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  <w:r>
              <w:rPr>
                <w:b/>
                <w:bCs/>
                <w:sz w:val="20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1A81D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42E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2F7CD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69C9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27046AE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7F23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4B3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4D3A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988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67D9CFC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E3C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244FEE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1965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0F2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6438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7C2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DE8CCC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2 abătută.</w:t>
            </w:r>
          </w:p>
        </w:tc>
      </w:tr>
      <w:tr w:rsidR="00781975" w14:paraId="5DEDA76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B2E7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399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F819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B14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7EC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C3B3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811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521C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AE3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</w:rPr>
              <w:br/>
              <w:t>Cu acces de pe fir I pe fir II și invers</w:t>
            </w:r>
          </w:p>
        </w:tc>
      </w:tr>
      <w:tr w:rsidR="00781975" w14:paraId="0C29FB7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284B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F65F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7538833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8DF7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08C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1182C88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F39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1725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9ADF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FB62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C01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</w:p>
          <w:p w14:paraId="1941CB89" w14:textId="77777777" w:rsidR="00781975" w:rsidRPr="00F10273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10273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781975" w14:paraId="5749D6E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127D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2299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5A13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6B09" w14:textId="77777777" w:rsidR="00781975" w:rsidRDefault="0078197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103513D6" w14:textId="77777777" w:rsidR="00781975" w:rsidRDefault="0078197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AAD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F458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AAD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3FE4B50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4BC6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D08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 Valabil numai pentru trenurile cu tracțiune electrică</w:t>
            </w:r>
          </w:p>
        </w:tc>
      </w:tr>
      <w:tr w:rsidR="00781975" w14:paraId="6D41B4E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76D62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2B4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417+141</w:t>
            </w:r>
          </w:p>
          <w:p w14:paraId="2CD54B7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D3B3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27B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297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AA94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C78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949A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B1A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D597DF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6D8F388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1C33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840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8EC0A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EEA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979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07A83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8E60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425+640</w:t>
            </w:r>
          </w:p>
          <w:p w14:paraId="0BBC9C3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BA61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F14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3</w:t>
            </w:r>
          </w:p>
        </w:tc>
      </w:tr>
      <w:tr w:rsidR="00781975" w14:paraId="3303EBD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A53B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8A9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425+650</w:t>
            </w:r>
          </w:p>
          <w:p w14:paraId="2C3CD1F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EE89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D6A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EF0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A1DB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1EE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D9326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0AD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7DA6BBD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7C2F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7F22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F07B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07ED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110DF39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5BAC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11B012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994B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BC9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FD36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E81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D28B4A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5 abătută.</w:t>
            </w:r>
          </w:p>
        </w:tc>
      </w:tr>
      <w:tr w:rsidR="00781975" w14:paraId="5153938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ECCB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8D88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700A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E91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Unirea</w:t>
            </w:r>
          </w:p>
          <w:p w14:paraId="4998707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0A11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9B5F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24A1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AE7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0257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0564F85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8129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BBD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296D041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AA0F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EFE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3A70F3FE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1BE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7BCF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769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2FC8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FCF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C8DC255" w14:textId="77777777" w:rsidR="00781975" w:rsidRPr="00056F61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56F61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781975" w14:paraId="5F8281F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FE8D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16E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7D4C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91FD" w14:textId="77777777" w:rsidR="00781975" w:rsidRDefault="0078197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3F709EC1" w14:textId="77777777" w:rsidR="00781975" w:rsidRDefault="0078197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381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FAC5E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435B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098E783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A6AE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2CB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3A22C1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numai pentru trenurile cu tracțiune electrică</w:t>
            </w:r>
          </w:p>
        </w:tc>
      </w:tr>
      <w:tr w:rsidR="00781975" w14:paraId="618468B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B421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B0FD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40E9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FF17" w14:textId="77777777" w:rsidR="00781975" w:rsidRDefault="00781975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45F7E408" w14:textId="77777777" w:rsidR="00781975" w:rsidRDefault="00781975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D61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A36D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F495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429+575</w:t>
            </w:r>
          </w:p>
          <w:p w14:paraId="549E5A8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2D62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DECD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4B7AD45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437A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5BDE" w14:textId="77777777" w:rsidR="00781975" w:rsidRDefault="0078197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5940FE22" w14:textId="77777777" w:rsidR="00781975" w:rsidRDefault="0078197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37D1" w14:textId="77777777" w:rsidR="00781975" w:rsidRDefault="0078197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221F" w14:textId="77777777" w:rsidR="00781975" w:rsidRDefault="00781975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359DC6E5" w14:textId="77777777" w:rsidR="00781975" w:rsidRDefault="00781975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0B8C" w14:textId="77777777" w:rsidR="00781975" w:rsidRDefault="0078197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B0DB" w14:textId="77777777" w:rsidR="00781975" w:rsidRDefault="0078197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A7D6" w14:textId="77777777" w:rsidR="00781975" w:rsidRDefault="0078197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3E1F9FB9" w14:textId="77777777" w:rsidR="00781975" w:rsidRDefault="0078197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F5405" w14:textId="77777777" w:rsidR="00781975" w:rsidRDefault="0078197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3F86" w14:textId="77777777" w:rsidR="00781975" w:rsidRDefault="00781975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Nesemnalizată pe teren.</w:t>
            </w:r>
          </w:p>
          <w:p w14:paraId="659CCD3F" w14:textId="77777777" w:rsidR="00781975" w:rsidRDefault="00781975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Valabil numai pentru trenurile tip automotor (trecere la nivel Unirea hc.)</w:t>
            </w:r>
          </w:p>
        </w:tc>
      </w:tr>
      <w:tr w:rsidR="00781975" w14:paraId="20903E6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AB88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5FA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EB40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B378" w14:textId="77777777" w:rsidR="00781975" w:rsidRDefault="00781975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Unirea -</w:t>
            </w:r>
          </w:p>
          <w:p w14:paraId="70D9C56D" w14:textId="77777777" w:rsidR="00781975" w:rsidRDefault="00781975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7E7B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96AB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0F37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431+940</w:t>
            </w:r>
          </w:p>
          <w:p w14:paraId="12A8F1C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0994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773E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781975" w14:paraId="254EEF4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67D5C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1600" w14:textId="77777777" w:rsidR="00781975" w:rsidRDefault="0078197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CE734" w14:textId="77777777" w:rsidR="00781975" w:rsidRDefault="0078197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6A44" w14:textId="77777777" w:rsidR="00781975" w:rsidRDefault="00781975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8B46" w14:textId="77777777" w:rsidR="00781975" w:rsidRPr="00DF66C9" w:rsidRDefault="0078197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DF66C9">
              <w:rPr>
                <w:b/>
                <w:bCs/>
                <w:sz w:val="19"/>
                <w:szCs w:val="19"/>
              </w:rPr>
              <w:t>433+160</w:t>
            </w:r>
          </w:p>
          <w:p w14:paraId="430EA45E" w14:textId="77777777" w:rsidR="00781975" w:rsidRDefault="0078197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F66C9">
              <w:rPr>
                <w:b/>
                <w:bCs/>
                <w:sz w:val="19"/>
                <w:szCs w:val="19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7CDF" w14:textId="77777777" w:rsidR="00781975" w:rsidRDefault="0078197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3EDE" w14:textId="77777777" w:rsidR="00781975" w:rsidRDefault="0078197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3ABE7" w14:textId="77777777" w:rsidR="00781975" w:rsidRDefault="0078197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B446" w14:textId="77777777" w:rsidR="00781975" w:rsidRDefault="00781975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562A282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DFE0F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770A" w14:textId="77777777" w:rsidR="00781975" w:rsidRDefault="0078197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A290" w14:textId="77777777" w:rsidR="00781975" w:rsidRDefault="0078197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1F51" w14:textId="77777777" w:rsidR="00781975" w:rsidRDefault="00781975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3852" w14:textId="77777777" w:rsidR="00781975" w:rsidRDefault="0078197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9016" w14:textId="77777777" w:rsidR="00781975" w:rsidRDefault="0078197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5DDA" w14:textId="77777777" w:rsidR="00781975" w:rsidRDefault="0078197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6771" w14:textId="77777777" w:rsidR="00781975" w:rsidRDefault="0078197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0C1A" w14:textId="77777777" w:rsidR="00781975" w:rsidRDefault="00781975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64A693D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FAF3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0362" w14:textId="77777777" w:rsidR="00781975" w:rsidRDefault="0078197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AEE8" w14:textId="77777777" w:rsidR="00781975" w:rsidRDefault="0078197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A7C3" w14:textId="77777777" w:rsidR="00781975" w:rsidRDefault="00781975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3C77F" w14:textId="77777777" w:rsidR="00781975" w:rsidRDefault="0078197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1CF1" w14:textId="77777777" w:rsidR="00781975" w:rsidRDefault="0078197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202B" w14:textId="77777777" w:rsidR="00781975" w:rsidRDefault="0078197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6EA8F" w14:textId="77777777" w:rsidR="00781975" w:rsidRDefault="0078197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6117" w14:textId="77777777" w:rsidR="00781975" w:rsidRDefault="00781975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790B7DDB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4278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EB9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765F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E4E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72FECD0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A41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DA1C7A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9409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D77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B56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3C713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9A911B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761AB12A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și 8.</w:t>
            </w:r>
          </w:p>
        </w:tc>
      </w:tr>
      <w:tr w:rsidR="00781975" w14:paraId="4D8FA75A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4673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886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0DCB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02E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Războieni - </w:t>
            </w:r>
          </w:p>
          <w:p w14:paraId="24C04AA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2C4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904B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14CB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434+050</w:t>
            </w:r>
          </w:p>
          <w:p w14:paraId="6828B62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21A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27A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ACB2FC6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7FF48D4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și terasament - lucrări în </w:t>
            </w:r>
          </w:p>
          <w:p w14:paraId="63DDC306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firul I.</w:t>
            </w:r>
          </w:p>
        </w:tc>
      </w:tr>
      <w:tr w:rsidR="00781975" w14:paraId="0E47CF16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104C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FCF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262E8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035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29F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4D3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FD7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553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AF9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</w:t>
            </w:r>
          </w:p>
          <w:p w14:paraId="0EBD468A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la linia 2 Cap Y. </w:t>
            </w:r>
          </w:p>
        </w:tc>
      </w:tr>
      <w:tr w:rsidR="00781975" w14:paraId="08DC6654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463F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D51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F862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6D4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Călăraşi Turda – </w:t>
            </w:r>
          </w:p>
          <w:p w14:paraId="6C1997B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D7B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59DC1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E9F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448+500</w:t>
            </w:r>
          </w:p>
          <w:p w14:paraId="58FAE9A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810F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DF6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50 km/h -  Protectie muncitori intre orele</w:t>
            </w:r>
          </w:p>
          <w:p w14:paraId="22288E0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7.00-19.00</w:t>
            </w:r>
          </w:p>
        </w:tc>
      </w:tr>
      <w:tr w:rsidR="00781975" w14:paraId="1A0F4399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E4D3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8F9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990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0467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23FB11C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BA8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B8E3A0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59D5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2AE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AB2D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B88A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33713BC8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Turda. </w:t>
            </w:r>
          </w:p>
        </w:tc>
      </w:tr>
      <w:tr w:rsidR="00781975" w14:paraId="4CD8815C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F330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E518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80C3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A6EB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60162CF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A1F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DA7AB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3FA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41514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50F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2C4421FC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Turda.</w:t>
            </w:r>
          </w:p>
        </w:tc>
      </w:tr>
      <w:tr w:rsidR="00781975" w14:paraId="46D07664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84D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B41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F3D0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314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24BE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D854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C83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9436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B83A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5 - 9.</w:t>
            </w:r>
          </w:p>
        </w:tc>
      </w:tr>
      <w:tr w:rsidR="00781975" w14:paraId="00F71DCD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B4C4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A64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10C3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DA1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6DC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F106C1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/ 33</w:t>
            </w:r>
          </w:p>
          <w:p w14:paraId="740E91A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DF7A15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FF489D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398C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A96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5324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88E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48DB2154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FC2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D38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07A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2C0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36B2BFA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911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0D1CBE0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3A4C9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75F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911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F7AB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7 - 10.</w:t>
            </w:r>
          </w:p>
        </w:tc>
      </w:tr>
      <w:tr w:rsidR="00781975" w14:paraId="5A9669F0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A74ED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60A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5F47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1AD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27BC2B43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și 7 </w:t>
            </w:r>
          </w:p>
          <w:p w14:paraId="78D46BCC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75B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7440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BBF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1420E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040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4CC3474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F26E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426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089D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7802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B99B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451FA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9B78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18AD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508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4D0F4938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288F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F7E0" w14:textId="77777777" w:rsidR="00781975" w:rsidRDefault="00781975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42505" w14:textId="77777777" w:rsidR="00781975" w:rsidRDefault="00781975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CDFB8" w14:textId="77777777" w:rsidR="00781975" w:rsidRDefault="00781975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Câmpia Turzii – </w:t>
            </w:r>
          </w:p>
          <w:p w14:paraId="69DF8ACE" w14:textId="77777777" w:rsidR="00781975" w:rsidRDefault="00781975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Valea Florilor (cuprinde linia III </w:t>
            </w:r>
          </w:p>
          <w:p w14:paraId="3FDCEF81" w14:textId="77777777" w:rsidR="00781975" w:rsidRDefault="00781975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0C92" w14:textId="77777777" w:rsidR="00781975" w:rsidRDefault="00781975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F54F" w14:textId="77777777" w:rsidR="00781975" w:rsidRDefault="00781975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C15A" w14:textId="77777777" w:rsidR="00781975" w:rsidRDefault="00781975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  <w:p w14:paraId="36685185" w14:textId="77777777" w:rsidR="00781975" w:rsidRDefault="00781975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C1B27" w14:textId="77777777" w:rsidR="00781975" w:rsidRDefault="00781975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A9E13" w14:textId="77777777" w:rsidR="00781975" w:rsidRDefault="00781975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3A70971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CF2B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9F0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AE49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4E3F6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Florilor</w:t>
            </w:r>
          </w:p>
          <w:p w14:paraId="615A2C1B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FC8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608C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C4F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CCA4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56B1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1BACE6C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7FEA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E1B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3FBAE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FFA7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Cojocna</w:t>
            </w:r>
          </w:p>
          <w:p w14:paraId="298E8169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678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61B330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13</w:t>
            </w:r>
          </w:p>
          <w:p w14:paraId="1C80977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6B8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DAF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7B9D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2B4D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0A0D2A0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EA79A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9F1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9DD4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A681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2908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94CA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F74E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30B8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E454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595A6D83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3620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4334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EEE50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7DC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A375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</w:t>
            </w:r>
            <w:r>
              <w:rPr>
                <w:b/>
                <w:bCs/>
                <w:sz w:val="20"/>
              </w:rPr>
              <w:br/>
              <w:t>25-29 A și TDJ 29/29A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09E7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C21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471D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193F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5-8</w:t>
            </w:r>
          </w:p>
        </w:tc>
      </w:tr>
      <w:tr w:rsidR="00781975" w14:paraId="42992B6A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1C71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23C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0F9E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F75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ACE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călcâi</w:t>
            </w:r>
          </w:p>
          <w:p w14:paraId="4145EE1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2CC6EC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24 / 26 și </w:t>
            </w:r>
          </w:p>
          <w:p w14:paraId="67C1BFF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8A55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998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725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B5AD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circulația la </w:t>
            </w:r>
          </w:p>
          <w:p w14:paraId="2B2842D8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linia 1.</w:t>
            </w:r>
          </w:p>
        </w:tc>
      </w:tr>
      <w:tr w:rsidR="00781975" w14:paraId="5A80C50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5E46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51F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1C7D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C44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Apahida -</w:t>
            </w:r>
          </w:p>
          <w:p w14:paraId="421380C0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13C1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89F5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7AB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490+600</w:t>
            </w:r>
          </w:p>
          <w:p w14:paraId="41725D20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B79A1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E9A2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4DB05D1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0A24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B8D6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495+307</w:t>
            </w:r>
          </w:p>
          <w:p w14:paraId="54578E3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58E2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9BB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6525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4EF9F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5C8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C3D3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54261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7EC3E2A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99F1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659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ACFE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6F08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48D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5BA3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2A4B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499+350</w:t>
            </w:r>
          </w:p>
          <w:p w14:paraId="53547449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E3B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E375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781975" w14:paraId="0F8F415D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469B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758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D334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04D1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D447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39183B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71E7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8402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A1971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E049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2EBE8DF5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556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7B78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91DA6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2E16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  <w:p w14:paraId="612BF874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5AB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04A37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061D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29C0" w14:textId="77777777" w:rsidR="0078197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592D4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2BA2629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8B9A8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5113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E271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4105" w14:textId="77777777" w:rsidR="00781975" w:rsidRDefault="0078197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1485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18, 28, 76, diag. </w:t>
            </w:r>
          </w:p>
          <w:p w14:paraId="4950FE2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18 - 28 și </w:t>
            </w:r>
          </w:p>
          <w:p w14:paraId="43341CFA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41488B1F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170DF81C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0777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F2A08" w14:textId="77777777" w:rsidR="00781975" w:rsidRDefault="0078197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71E3" w14:textId="77777777" w:rsidR="00781975" w:rsidRPr="00600D25" w:rsidRDefault="0078197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9EA68" w14:textId="77777777" w:rsidR="00781975" w:rsidRPr="00D344C9" w:rsidRDefault="0078197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781975" w14:paraId="3636C74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BEC6E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A01B1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B2F4" w14:textId="77777777" w:rsidR="00781975" w:rsidRPr="00600D2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F156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Cluj Napoca, </w:t>
            </w:r>
          </w:p>
          <w:p w14:paraId="4EF76102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171BB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6684CAE7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cuprin-să </w:t>
            </w:r>
          </w:p>
          <w:p w14:paraId="0F68F410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867C2C2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FA7681D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32/34</w:t>
            </w:r>
          </w:p>
          <w:p w14:paraId="6451FFFE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8D69CD9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080D" w14:textId="77777777" w:rsidR="0078197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9EAF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6FBF" w14:textId="77777777" w:rsidR="00781975" w:rsidRPr="00600D2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D9DD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112F333C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E062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F786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CD7C" w14:textId="77777777" w:rsidR="00781975" w:rsidRPr="00600D2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E6FD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Aleşd </w:t>
            </w:r>
          </w:p>
          <w:p w14:paraId="379C42B0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3E6C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589B" w14:textId="77777777" w:rsidR="0078197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DB98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E3EC8" w14:textId="77777777" w:rsidR="00781975" w:rsidRPr="00600D2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B57AC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541B40E2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D3ECA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BBDA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96652" w14:textId="77777777" w:rsidR="00781975" w:rsidRPr="00600D2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469C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9B06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304128A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 </w:t>
            </w:r>
          </w:p>
          <w:p w14:paraId="0E481E6A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379A8" w14:textId="77777777" w:rsidR="0078197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283B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1F33" w14:textId="77777777" w:rsidR="00781975" w:rsidRPr="00600D2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B11C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liinile 5 – 7 Cap Y.</w:t>
            </w:r>
          </w:p>
        </w:tc>
      </w:tr>
      <w:tr w:rsidR="00781975" w14:paraId="3D6B736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0368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766F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622+468</w:t>
            </w:r>
          </w:p>
          <w:p w14:paraId="33BC6F5E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4A54" w14:textId="77777777" w:rsidR="00781975" w:rsidRPr="00600D2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68EA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Aleşd-</w:t>
            </w:r>
          </w:p>
          <w:p w14:paraId="6D4677CD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E66A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537E" w14:textId="77777777" w:rsidR="0078197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BA3A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2186A" w14:textId="77777777" w:rsidR="0078197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7014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6DC333F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607FC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D2DC8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2654" w14:textId="77777777" w:rsidR="0078197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21BB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EC22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AF17" w14:textId="77777777" w:rsidR="0078197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FDDEB" w14:textId="77777777" w:rsidR="00781975" w:rsidRDefault="0078197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17509" w14:textId="77777777" w:rsidR="00781975" w:rsidRDefault="0078197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AD11" w14:textId="77777777" w:rsidR="00781975" w:rsidRDefault="0078197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6F411DD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C122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2D29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633+700</w:t>
            </w:r>
          </w:p>
          <w:p w14:paraId="3FB568D1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2FB8F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6A6E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3F74AA65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B383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AC16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BFCE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0652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5261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53A0DE9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3A431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BDD8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636+190</w:t>
            </w:r>
          </w:p>
          <w:p w14:paraId="67A603B3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CA02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A2B8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46612736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2F91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8533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BFDB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1597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2450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4A3FE06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06CC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B12C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638+000</w:t>
            </w:r>
          </w:p>
          <w:p w14:paraId="0357E8DD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0DC5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63434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5A1D8F79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F3F7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30DB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3180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FE393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63B4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785D945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0E4D4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53D6" w14:textId="77777777" w:rsidR="00781975" w:rsidRDefault="0078197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02C5" w14:textId="77777777" w:rsidR="00781975" w:rsidRDefault="0078197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2B16" w14:textId="77777777" w:rsidR="00781975" w:rsidRDefault="00781975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DDEF" w14:textId="77777777" w:rsidR="00781975" w:rsidRDefault="0078197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2E5E1" w14:textId="77777777" w:rsidR="00781975" w:rsidRDefault="0078197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AA39" w14:textId="77777777" w:rsidR="00781975" w:rsidRDefault="0078197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644+700</w:t>
            </w:r>
          </w:p>
          <w:p w14:paraId="6E444377" w14:textId="77777777" w:rsidR="00781975" w:rsidRDefault="0078197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D28B0" w14:textId="77777777" w:rsidR="00781975" w:rsidRDefault="0078197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B689" w14:textId="77777777" w:rsidR="00781975" w:rsidRDefault="00781975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267B01E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9185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7E25" w14:textId="77777777" w:rsidR="00781975" w:rsidRDefault="0078197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41AF" w14:textId="77777777" w:rsidR="00781975" w:rsidRDefault="0078197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B44E" w14:textId="77777777" w:rsidR="00781975" w:rsidRDefault="00781975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1D75" w14:textId="77777777" w:rsidR="00781975" w:rsidRDefault="0078197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D491" w14:textId="77777777" w:rsidR="00781975" w:rsidRDefault="0078197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87F4" w14:textId="77777777" w:rsidR="00781975" w:rsidRDefault="0078197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647+700</w:t>
            </w:r>
          </w:p>
          <w:p w14:paraId="07278E36" w14:textId="77777777" w:rsidR="00781975" w:rsidRDefault="0078197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756AE" w14:textId="77777777" w:rsidR="00781975" w:rsidRDefault="0078197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195E" w14:textId="77777777" w:rsidR="00781975" w:rsidRDefault="00781975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434C10B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54E2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4B00" w14:textId="77777777" w:rsidR="00781975" w:rsidRDefault="0078197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243B" w14:textId="77777777" w:rsidR="00781975" w:rsidRDefault="0078197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AE1E" w14:textId="77777777" w:rsidR="00781975" w:rsidRDefault="00781975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A810" w14:textId="77777777" w:rsidR="00781975" w:rsidRDefault="0078197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4E9E" w14:textId="77777777" w:rsidR="00781975" w:rsidRDefault="0078197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F74F" w14:textId="77777777" w:rsidR="00781975" w:rsidRDefault="0078197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649+550</w:t>
            </w:r>
          </w:p>
          <w:p w14:paraId="65B291D3" w14:textId="77777777" w:rsidR="00781975" w:rsidRDefault="0078197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3CDF" w14:textId="77777777" w:rsidR="00781975" w:rsidRDefault="0078197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8FC18" w14:textId="77777777" w:rsidR="00781975" w:rsidRDefault="00781975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781975" w14:paraId="4E2AE38E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2666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F790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  <w:p w14:paraId="15D0275B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91F1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BA1E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FC92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3478D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CD63E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651+950</w:t>
            </w:r>
          </w:p>
          <w:p w14:paraId="5D3409A0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17C4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8F79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1AE58170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8AD2E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9B72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472B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260C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713B63A3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56C9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0628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FBA8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2EAE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A8A19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3 A, 4 A, 7 A, 1 B, </w:t>
            </w:r>
          </w:p>
          <w:p w14:paraId="5140C676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B, 3 B,  Cap Y.</w:t>
            </w:r>
          </w:p>
          <w:p w14:paraId="3D0A6D7E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4173F55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781975" w14:paraId="4386E078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6C31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A9115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CA114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5CEC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5D65AFB6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2BB20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8494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0651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487C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AEF0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 A, 1B - 3B, </w:t>
            </w:r>
          </w:p>
          <w:p w14:paraId="62280A9F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 Cap Y.</w:t>
            </w:r>
          </w:p>
          <w:p w14:paraId="352C6302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2DF1720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781975" w14:paraId="2AB1F63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E3E21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23CFF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AE7A5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52B9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3F835C5F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8832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4BE47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9B02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873F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06ED3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7A, 1B - 3B și </w:t>
            </w:r>
          </w:p>
          <w:p w14:paraId="1D0886EC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Cap Y.</w:t>
            </w:r>
          </w:p>
          <w:p w14:paraId="6B2CBF48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EB32C29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781975" w14:paraId="3C89A42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57BB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650C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351B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2C0A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76AA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3B57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3B71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38CA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75F2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A, Cap Y.</w:t>
            </w:r>
          </w:p>
          <w:p w14:paraId="643AB993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BEE3590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781975" w14:paraId="7175169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AFDB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0F92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118E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534C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663D54DC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D7C59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48EA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DFAC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E98D5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0AEE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A, Cap Y.</w:t>
            </w:r>
          </w:p>
          <w:p w14:paraId="5C52277F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6C22793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781975" w14:paraId="734065D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2659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C0478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24CB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583C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72F9E37D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2F9D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87F4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8776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A251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DF5C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 și Depoul Oradea.</w:t>
            </w:r>
          </w:p>
          <w:p w14:paraId="15098F69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ACF7175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781975" w14:paraId="63C12C0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F4512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968ED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3E71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2FB9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884E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bretea Cap X</w:t>
            </w:r>
          </w:p>
          <w:p w14:paraId="142FBF60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D91B5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87B5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E435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8CCC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4C214FF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04AC5EE5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7 - 17, Cap X.</w:t>
            </w:r>
          </w:p>
        </w:tc>
      </w:tr>
      <w:tr w:rsidR="00781975" w14:paraId="08F8D73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7178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BE2B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3+772</w:t>
            </w:r>
          </w:p>
          <w:p w14:paraId="1C974C98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15F1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BDA2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7A5B9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9B0D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0A7A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D27A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F31DD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14:paraId="05F4C12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0622" w14:textId="77777777" w:rsidR="00781975" w:rsidRDefault="00781975" w:rsidP="0078197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1AF3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4+884</w:t>
            </w:r>
          </w:p>
          <w:p w14:paraId="2FB29287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0BFF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365E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6A06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732A8" w14:textId="77777777" w:rsidR="0078197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4600" w14:textId="77777777" w:rsidR="00781975" w:rsidRDefault="0078197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4837" w14:textId="77777777" w:rsidR="00781975" w:rsidRPr="00600D25" w:rsidRDefault="0078197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3422" w14:textId="77777777" w:rsidR="00781975" w:rsidRDefault="0078197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19A22BD1" w14:textId="77777777" w:rsidR="00781975" w:rsidRPr="00836022" w:rsidRDefault="00781975" w:rsidP="0095691E">
      <w:pPr>
        <w:spacing w:before="40" w:line="192" w:lineRule="auto"/>
        <w:ind w:right="57"/>
        <w:rPr>
          <w:sz w:val="20"/>
          <w:lang w:val="en-US"/>
        </w:rPr>
      </w:pPr>
    </w:p>
    <w:p w14:paraId="040D1FC1" w14:textId="77777777" w:rsidR="00DE67BA" w:rsidRDefault="00DE67BA" w:rsidP="00956F37">
      <w:pPr>
        <w:pStyle w:val="Heading1"/>
        <w:spacing w:line="360" w:lineRule="auto"/>
      </w:pPr>
    </w:p>
    <w:p w14:paraId="55A7CA60" w14:textId="3EE576D8" w:rsidR="00781975" w:rsidRDefault="00781975" w:rsidP="00956F37">
      <w:pPr>
        <w:pStyle w:val="Heading1"/>
        <w:spacing w:line="360" w:lineRule="auto"/>
      </w:pPr>
      <w:r>
        <w:t>LINIA 301 N</w:t>
      </w:r>
    </w:p>
    <w:p w14:paraId="210BAF5A" w14:textId="77777777" w:rsidR="00781975" w:rsidRDefault="00781975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781975" w14:paraId="3ACCB11F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C771" w14:textId="77777777" w:rsidR="00781975" w:rsidRDefault="00781975" w:rsidP="0078197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194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DA3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472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DC20D6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AE3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F40C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3F36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5375" w14:textId="77777777" w:rsidR="00781975" w:rsidRPr="0022092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A86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4D5DD6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C368" w14:textId="77777777" w:rsidR="00781975" w:rsidRDefault="00781975" w:rsidP="0078197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621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03F8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309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29ACF1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AFE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2106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D2B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BE41" w14:textId="77777777" w:rsidR="00781975" w:rsidRPr="0022092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98A9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79C575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94A7" w14:textId="77777777" w:rsidR="00781975" w:rsidRDefault="00781975" w:rsidP="0078197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BB8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5958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6D1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C17042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D18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A46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AE3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89A5" w14:textId="77777777" w:rsidR="00781975" w:rsidRPr="0022092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41D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E829E7" w14:textId="77777777" w:rsidR="00781975" w:rsidRPr="00474FB0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781975" w14:paraId="2D5FDED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5975" w14:textId="77777777" w:rsidR="00781975" w:rsidRDefault="00781975" w:rsidP="0078197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D31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20CC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8483" w14:textId="77777777" w:rsidR="00781975" w:rsidRDefault="00781975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E557B58" w14:textId="77777777" w:rsidR="00781975" w:rsidRDefault="00781975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C31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7D27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256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7B6D" w14:textId="77777777" w:rsidR="00781975" w:rsidRPr="0022092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BA3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BE2D497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199F" w14:textId="77777777" w:rsidR="00781975" w:rsidRDefault="00781975" w:rsidP="0078197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C1DB" w14:textId="77777777" w:rsidR="00781975" w:rsidRDefault="00781975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A0EA" w14:textId="77777777" w:rsidR="00781975" w:rsidRDefault="00781975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DE6E1" w14:textId="77777777" w:rsidR="00781975" w:rsidRDefault="00781975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3694" w14:textId="77777777" w:rsidR="00781975" w:rsidRPr="00E4222D" w:rsidRDefault="00781975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586DBABC" w14:textId="77777777" w:rsidR="00781975" w:rsidRPr="00E4222D" w:rsidRDefault="00781975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04A19897" w14:textId="77777777" w:rsidR="00781975" w:rsidRPr="00E4222D" w:rsidRDefault="00781975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4667879C" w14:textId="77777777" w:rsidR="00781975" w:rsidRDefault="00781975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52B4" w14:textId="77777777" w:rsidR="00781975" w:rsidRDefault="00781975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36D80" w14:textId="77777777" w:rsidR="00781975" w:rsidRDefault="00781975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A47C" w14:textId="77777777" w:rsidR="00781975" w:rsidRPr="0022092F" w:rsidRDefault="00781975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12D8" w14:textId="77777777" w:rsidR="00781975" w:rsidRDefault="00781975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EC3389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82D2" w14:textId="77777777" w:rsidR="00781975" w:rsidRDefault="00781975" w:rsidP="0078197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15D3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2309F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0003A" w14:textId="77777777" w:rsidR="00781975" w:rsidRDefault="00781975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A14F" w14:textId="77777777" w:rsidR="00781975" w:rsidRDefault="00781975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57C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0FF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5A82" w14:textId="77777777" w:rsidR="00781975" w:rsidRPr="0022092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EB6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3E333F0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0492" w14:textId="77777777" w:rsidR="00781975" w:rsidRDefault="00781975" w:rsidP="0078197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0C1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59F77B6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A259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EE81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42AA268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3D12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C4234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87B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C550" w14:textId="77777777" w:rsidR="00781975" w:rsidRPr="0022092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404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35CB3899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DC15" w14:textId="77777777" w:rsidR="00781975" w:rsidRDefault="00781975" w:rsidP="0078197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FFD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0917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885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058BCC1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A80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3829A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B0F9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415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343E8" w14:textId="77777777" w:rsidR="00781975" w:rsidRPr="0022092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0CFA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0471408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57BC649F" w14:textId="77777777" w:rsidR="00781975" w:rsidRDefault="00781975" w:rsidP="003260D9">
      <w:pPr>
        <w:pStyle w:val="Heading1"/>
        <w:spacing w:line="360" w:lineRule="auto"/>
      </w:pPr>
      <w:r>
        <w:t>LINIA 301 P</w:t>
      </w:r>
    </w:p>
    <w:p w14:paraId="716D17DA" w14:textId="77777777" w:rsidR="00781975" w:rsidRDefault="00781975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81975" w14:paraId="6EE828B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FC36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05A65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7FB4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7E56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0C89D2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1B7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D0CD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055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9BAC9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7A0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8B0D72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DEE35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85447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E649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044B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CD974F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79C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C04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0B2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D8B0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C0C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86B5F8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A720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73EEE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6152A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CAE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767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0481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1AF1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EFB9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702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7DBA9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781975" w:rsidRPr="00A8307A" w14:paraId="66DACAD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E536" w14:textId="77777777" w:rsidR="00781975" w:rsidRPr="00A75A00" w:rsidRDefault="00781975" w:rsidP="00781975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0550" w14:textId="77777777" w:rsidR="00781975" w:rsidRPr="00A8307A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867B" w14:textId="77777777" w:rsidR="00781975" w:rsidRPr="00A8307A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144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428C7102" w14:textId="77777777" w:rsidR="00781975" w:rsidRPr="00A8307A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40A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1CB8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7996" w14:textId="77777777" w:rsidR="00781975" w:rsidRPr="00A8307A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58EA" w14:textId="77777777" w:rsidR="00781975" w:rsidRPr="00A8307A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F8BA" w14:textId="77777777" w:rsidR="00781975" w:rsidRPr="00A8307A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681143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8632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16F1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C8E2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5BD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5136595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0E1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0F40282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5429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634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EE48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446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0F6A40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3713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B23C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9BF0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0E7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BDADC7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12F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C69044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6912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9976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34CA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E70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781975" w14:paraId="0D83C6C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AE47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B3A3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1F86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311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43D4DC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23F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4B939F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3311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E7B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6D50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3AC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8FBE4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781975" w14:paraId="1132390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3BA7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1F1A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1371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ABE9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4CDF63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ED5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37C9CD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9981C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200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336D7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9EB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D4865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781975" w14:paraId="41FBB8A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2ACB1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D267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F7390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335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21BEDF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4261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CB7387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F4AAC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A4A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900AB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B78D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9785F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781975" w14:paraId="60DD5C7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1A5C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83C00" w14:textId="77777777" w:rsidR="00781975" w:rsidRDefault="00781975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9A26" w14:textId="77777777" w:rsidR="00781975" w:rsidRPr="001B37B8" w:rsidRDefault="00781975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8EF5" w14:textId="77777777" w:rsidR="00781975" w:rsidRDefault="00781975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A88F6BD" w14:textId="77777777" w:rsidR="00781975" w:rsidRDefault="00781975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912B" w14:textId="77777777" w:rsidR="00781975" w:rsidRDefault="00781975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3C3F6A9" w14:textId="77777777" w:rsidR="00781975" w:rsidRDefault="00781975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9BA5" w14:textId="77777777" w:rsidR="00781975" w:rsidRDefault="00781975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D226" w14:textId="77777777" w:rsidR="00781975" w:rsidRDefault="00781975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C10B" w14:textId="77777777" w:rsidR="00781975" w:rsidRPr="001B37B8" w:rsidRDefault="00781975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702E" w14:textId="77777777" w:rsidR="00781975" w:rsidRDefault="00781975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D5E237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2810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7C2EE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0B7C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B8AE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01BDD1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7EC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2F5F78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EDE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768D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D1914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7F77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2DA35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DF236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781975" w14:paraId="7C01A98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B8DE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E34E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80C31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7A2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0333FE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4B1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D1AAB1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432231A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79229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F51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C7DA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8D52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25322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781975" w14:paraId="69940E6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A190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FA23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EEF9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B3C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6CBB3B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EFF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1959BD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8CB4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AA0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AE508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26B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D821C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781975" w14:paraId="2199B3E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7A14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4A59" w14:textId="77777777" w:rsidR="00781975" w:rsidRDefault="00781975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A268D" w14:textId="77777777" w:rsidR="00781975" w:rsidRPr="001B37B8" w:rsidRDefault="00781975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D07C" w14:textId="77777777" w:rsidR="00781975" w:rsidRDefault="00781975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E6BCFD4" w14:textId="77777777" w:rsidR="00781975" w:rsidRDefault="00781975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0ED5A" w14:textId="77777777" w:rsidR="00781975" w:rsidRDefault="00781975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96E80C5" w14:textId="77777777" w:rsidR="00781975" w:rsidRDefault="00781975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CEB3" w14:textId="77777777" w:rsidR="00781975" w:rsidRDefault="00781975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674A" w14:textId="77777777" w:rsidR="00781975" w:rsidRDefault="00781975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7FE9" w14:textId="77777777" w:rsidR="00781975" w:rsidRPr="001B37B8" w:rsidRDefault="00781975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EFB91" w14:textId="77777777" w:rsidR="00781975" w:rsidRDefault="00781975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85AF10" w14:textId="77777777" w:rsidR="00781975" w:rsidRDefault="00781975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781975" w14:paraId="01596AE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8975E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A5D3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5DBA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8CC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03175F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8B3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EF50BA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C1E57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4DD6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89AF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E84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5790C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781975" w14:paraId="3ABDAB84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B0BB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DD56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04A9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87C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C7EF87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CE2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BCD4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B0B3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6D6F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327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912632F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A7D8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C87D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0DAC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440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3E43B8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D7D1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744D8A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B3AA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616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057C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480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F60B0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781975" w14:paraId="5BCBFE64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F922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7F51" w14:textId="77777777" w:rsidR="00781975" w:rsidRDefault="0078197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2AD4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F02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BFA68E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096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3AD0B2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EDF9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1C0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500C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C0D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4FC1D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781975" w14:paraId="0024620F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1F64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09B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32EF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D92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37FC7A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D9F1" w14:textId="77777777" w:rsidR="00781975" w:rsidRDefault="00781975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1F84BED5" w14:textId="77777777" w:rsidR="00781975" w:rsidRDefault="00781975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4299A168" w14:textId="77777777" w:rsidR="00781975" w:rsidRDefault="0078197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FD2F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A4D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228D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4F8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AF72137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8A88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935E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5FDD2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4CF5" w14:textId="77777777" w:rsidR="00781975" w:rsidRDefault="00781975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023053E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130EC8C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8BB8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07E2C7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C9A97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3FA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280F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B65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9EFAA4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20D41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3B0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28CC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60F3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FF2D3E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0DD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69BE12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7765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62E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835A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CD2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FA18F2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81AD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8FA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0EB25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99154" w14:textId="77777777" w:rsidR="00781975" w:rsidRDefault="00781975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F6927C5" w14:textId="77777777" w:rsidR="00781975" w:rsidRDefault="00781975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78BC0" w14:textId="77777777" w:rsidR="00781975" w:rsidRDefault="00781975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8294720" w14:textId="77777777" w:rsidR="00781975" w:rsidRDefault="00781975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7290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D34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B4A3F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2B9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F1E682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C88D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B83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0A03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099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FB5441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21CD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185E7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A05E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FA0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BF479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B18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6F3B764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DA821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FAC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FA83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595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407521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452D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D4B95F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A77F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852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D31F2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CA8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179F679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7E6C" w14:textId="77777777" w:rsidR="00781975" w:rsidRDefault="00781975" w:rsidP="0078197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E24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BC8C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EDB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92F9CA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1AC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6A4AD3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F2EC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F65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40B3" w14:textId="77777777" w:rsidR="00781975" w:rsidRPr="001B37B8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C56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EF170CC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6B463D94" w14:textId="77777777" w:rsidR="00781975" w:rsidRDefault="00781975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00B554CD" w14:textId="77777777" w:rsidR="00781975" w:rsidRDefault="00781975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781975" w14:paraId="3D780F80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DDAA" w14:textId="77777777" w:rsidR="00781975" w:rsidRDefault="00781975" w:rsidP="0078197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EAE8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977CF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1E1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076D135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7E8B2F1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B752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32EB331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0414AB5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7FEE1B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9FB1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448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F425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135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72999EE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6BC1" w14:textId="77777777" w:rsidR="00781975" w:rsidRDefault="00781975" w:rsidP="0078197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A52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95EC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722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9B104F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4718AC0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BA39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A48A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083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1345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253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2AEDA1C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3A91" w14:textId="77777777" w:rsidR="00781975" w:rsidRDefault="00781975" w:rsidP="0078197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AB73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EACA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FC2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B1F796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1180F7C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1BAD555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ED9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3415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0A5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214B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2B1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883CCD3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24C53" w14:textId="77777777" w:rsidR="00781975" w:rsidRDefault="00781975" w:rsidP="0078197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D21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7558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A06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0ECD39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487F7CE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E41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242714D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2997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432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D29C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814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41FAA36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5856F" w14:textId="77777777" w:rsidR="00781975" w:rsidRDefault="00781975" w:rsidP="0078197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CB17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05C8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A994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3268396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EE5D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3073E5C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4105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A0C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2E4A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9CA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9E3B74C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9BC7" w14:textId="77777777" w:rsidR="00781975" w:rsidRDefault="00781975" w:rsidP="0078197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0A0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1F49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24E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A54EB7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26DAD7C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4D51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4CBEDCF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F03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FF4F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0A16" w14:textId="77777777" w:rsidR="00781975" w:rsidRPr="00594E5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E41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FFBA4E5" w14:textId="77777777" w:rsidR="00781975" w:rsidRDefault="00781975">
      <w:pPr>
        <w:spacing w:before="40" w:after="40" w:line="192" w:lineRule="auto"/>
        <w:ind w:right="57"/>
        <w:rPr>
          <w:sz w:val="20"/>
          <w:lang w:val="en-US"/>
        </w:rPr>
      </w:pPr>
    </w:p>
    <w:p w14:paraId="41293FC3" w14:textId="77777777" w:rsidR="00781975" w:rsidRDefault="00781975" w:rsidP="003A5387">
      <w:pPr>
        <w:pStyle w:val="Heading1"/>
        <w:spacing w:line="360" w:lineRule="auto"/>
      </w:pPr>
      <w:r>
        <w:t>LINIA 316</w:t>
      </w:r>
    </w:p>
    <w:p w14:paraId="667FEFFB" w14:textId="77777777" w:rsidR="00781975" w:rsidRDefault="00781975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81975" w14:paraId="45157C4E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6FB6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78C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289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F3B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Călători </w:t>
            </w:r>
          </w:p>
          <w:p w14:paraId="6626524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F3A5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1A6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52E6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BDE0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0FA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23FB8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F75CBB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3 Cap X, staţia Braşov Călători. </w:t>
            </w:r>
          </w:p>
        </w:tc>
      </w:tr>
      <w:tr w:rsidR="00781975" w14:paraId="698BE42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9F17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A1EA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5E832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99A9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D215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BC</w:t>
            </w:r>
          </w:p>
          <w:p w14:paraId="1785228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98A950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57,</w:t>
            </w:r>
          </w:p>
          <w:p w14:paraId="0483C3F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59,</w:t>
            </w:r>
          </w:p>
          <w:p w14:paraId="4E0100A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67</w:t>
            </w:r>
          </w:p>
          <w:p w14:paraId="17836D3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69 și T.D.J.</w:t>
            </w:r>
          </w:p>
          <w:p w14:paraId="2801FA0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19B9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8AE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D5F5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D76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550AC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3 - 8 Cap X.</w:t>
            </w:r>
          </w:p>
        </w:tc>
      </w:tr>
      <w:tr w:rsidR="00781975" w14:paraId="0A1BA75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BFD1D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18A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8835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073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</w:t>
            </w:r>
          </w:p>
          <w:p w14:paraId="4D877D2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FEC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310644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AF1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BB0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C215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69B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DD1D6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BEA70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8B.</w:t>
            </w:r>
          </w:p>
        </w:tc>
      </w:tr>
      <w:tr w:rsidR="00781975" w14:paraId="5D24B9A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8E7A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6BA2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0F11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B3E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2212602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252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845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A74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6F05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ED4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6062F1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B3E7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9C8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D6CE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83D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35E585C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9407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D8A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DDE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ADEB3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4A5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181AFE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5BA5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92D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36+000</w:t>
            </w:r>
          </w:p>
          <w:p w14:paraId="683D5FD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E932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EE5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Sfântu Gheorghe -</w:t>
            </w:r>
          </w:p>
          <w:p w14:paraId="6F747A6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DD1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8CF5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3F0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1B29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BF4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58F5152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0C97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AA92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8AF7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0B1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601C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B3AC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88A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41B8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06D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FB6741D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A26E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3C5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5E2BA78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78192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2A47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Tușnad Sat –</w:t>
            </w:r>
          </w:p>
          <w:p w14:paraId="292C4EA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3672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99D1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2A6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B497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D58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3C2722C8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59F8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6C5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1926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B4F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Miercurea Ciuc</w:t>
            </w:r>
          </w:p>
          <w:p w14:paraId="2C71A8B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2579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7E16D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DFB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5AC58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8F6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DAF07F0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2D9F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F3D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73F4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052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59E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B58562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sch.17</w:t>
            </w:r>
          </w:p>
          <w:p w14:paraId="66EED30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323068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1BEC92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C219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064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2EF43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BCA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FB319A1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8803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9E7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186EF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3A8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233CB76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644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45F5D56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</w:t>
            </w:r>
            <w:r>
              <w:rPr>
                <w:b/>
                <w:bCs/>
                <w:sz w:val="18"/>
                <w:szCs w:val="18"/>
              </w:rPr>
              <w:t>ele</w:t>
            </w:r>
          </w:p>
          <w:p w14:paraId="0308E54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91BE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E68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15AA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E7A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  <w:tr w:rsidR="00781975" w14:paraId="057EB603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FEEB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578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105+100</w:t>
            </w:r>
          </w:p>
          <w:p w14:paraId="5A2403C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8BD6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607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Siculeni -</w:t>
            </w:r>
          </w:p>
          <w:p w14:paraId="39D7994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65A0" w14:textId="77777777" w:rsidR="00781975" w:rsidRPr="00273EC0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A6D24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B28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C494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2BF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6C82A0B2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557F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E32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2EB03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EA84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Mădăraş Ciuc</w:t>
            </w:r>
          </w:p>
          <w:p w14:paraId="6529C17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FC1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2D50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34E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19ED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6AE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FBA229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B902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574B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C6FE5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D79F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698D918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6130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06CF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FD7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B2534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227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46C3A58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FD1D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02B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4E18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AD53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57B2B1C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7FA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D0AA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C1E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B073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123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ED0AA26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19B7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297E" w14:textId="77777777" w:rsidR="00781975" w:rsidRDefault="00781975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  <w:p w14:paraId="54AEA07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B8F7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BD5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Oltului  -</w:t>
            </w:r>
          </w:p>
          <w:p w14:paraId="21DF664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EB2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6C89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7C74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47384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538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572DEECC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3A51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E5F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9CA3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D38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61B4083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94E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C0583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30C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8395B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D23A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28AA4C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F13D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5E9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BD5D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66B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038F2A5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8E7E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A87C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7FA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0502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2E15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BC36927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F997D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49A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131+311</w:t>
            </w:r>
          </w:p>
          <w:p w14:paraId="27E614E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090E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4279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30247">
              <w:rPr>
                <w:b/>
                <w:bCs/>
                <w:sz w:val="19"/>
                <w:szCs w:val="19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FACF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42C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E2F0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02BF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461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8A2ECB0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D3DD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7ED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146+300</w:t>
            </w:r>
          </w:p>
          <w:p w14:paraId="56B7780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D61F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74FD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D4385">
              <w:rPr>
                <w:b/>
                <w:bCs/>
                <w:sz w:val="20"/>
                <w:szCs w:val="20"/>
              </w:rPr>
              <w:t>Voșlobeni</w:t>
            </w:r>
            <w:r>
              <w:rPr>
                <w:b/>
                <w:bCs/>
                <w:sz w:val="20"/>
                <w:szCs w:val="20"/>
              </w:rPr>
              <w:t xml:space="preserve"> -</w:t>
            </w:r>
          </w:p>
          <w:p w14:paraId="7F5E7FC8" w14:textId="77777777" w:rsidR="00781975" w:rsidRPr="00830247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20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20F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0FDF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7D90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E5E94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169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24BF80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CE23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096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A109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A51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200766D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B0E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7E5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4AE5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23AF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5A44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D773CD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631C0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887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2FE6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29E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603F9DB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800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3A67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B3B2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7C00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E4A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9EF43BD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1F6F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BBF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E57E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DD8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Lăzarea</w:t>
            </w:r>
          </w:p>
          <w:p w14:paraId="63664EB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191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E89EA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D8CB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C629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DD48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BBEFC5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69DE0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69A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E5E3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8147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Ditrău</w:t>
            </w:r>
          </w:p>
          <w:p w14:paraId="4CB64C1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1B19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161D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3BD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70C2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B19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89B1046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8E6B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8AC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709F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617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Subcetate Mureș</w:t>
            </w:r>
          </w:p>
          <w:p w14:paraId="557227E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3F4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69E4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F426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EC31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E2E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BD70BE" w14:textId="77777777" w:rsidR="00781975" w:rsidRPr="000D7AA7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0D7AA7">
              <w:rPr>
                <w:b/>
                <w:bCs/>
                <w:iCs/>
                <w:sz w:val="20"/>
              </w:rPr>
              <w:t>Se interzice circulația t</w:t>
            </w:r>
            <w:r>
              <w:rPr>
                <w:b/>
                <w:bCs/>
                <w:iCs/>
                <w:sz w:val="20"/>
              </w:rPr>
              <w:t>r</w:t>
            </w:r>
            <w:r w:rsidRPr="000D7AA7">
              <w:rPr>
                <w:b/>
                <w:bCs/>
                <w:iCs/>
                <w:sz w:val="20"/>
              </w:rPr>
              <w:t>enurilor de marfă.</w:t>
            </w:r>
          </w:p>
        </w:tc>
      </w:tr>
      <w:tr w:rsidR="00781975" w14:paraId="02FBD119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32CE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5FFE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E628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870F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7B4169F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630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A032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7A0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2C8B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ADB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41719A99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658E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1B848" w14:textId="77777777" w:rsidR="00781975" w:rsidRDefault="00781975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75569" w14:textId="77777777" w:rsidR="00781975" w:rsidRPr="00F6236C" w:rsidRDefault="00781975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59E9" w14:textId="77777777" w:rsidR="00781975" w:rsidRDefault="00781975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678A2565" w14:textId="77777777" w:rsidR="00781975" w:rsidRDefault="00781975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929F" w14:textId="77777777" w:rsidR="00781975" w:rsidRDefault="00781975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AC11" w14:textId="77777777" w:rsidR="00781975" w:rsidRDefault="00781975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B48A" w14:textId="77777777" w:rsidR="00781975" w:rsidRDefault="00781975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5B3A0" w14:textId="77777777" w:rsidR="00781975" w:rsidRPr="00F6236C" w:rsidRDefault="00781975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E261" w14:textId="77777777" w:rsidR="00781975" w:rsidRDefault="00781975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F7D7CE7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C6FC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7E7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183+950</w:t>
            </w:r>
          </w:p>
          <w:p w14:paraId="620BBCE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EF8F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296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0FF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71FE6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7D0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E0B6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934A" w14:textId="77777777" w:rsidR="00781975" w:rsidRPr="007F77BB" w:rsidRDefault="00781975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Semnalizatăpe teren numai în capătul X. </w:t>
            </w:r>
          </w:p>
          <w:p w14:paraId="53C74A62" w14:textId="77777777" w:rsidR="00781975" w:rsidRDefault="00781975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Fără inductori. Linia 3 stația Toplița protecție lucrări și muncitori liniile 1 și 2 </w:t>
            </w:r>
          </w:p>
        </w:tc>
      </w:tr>
      <w:tr w:rsidR="00781975" w14:paraId="68D34BB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6197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B61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9C0D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81E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Aluniş Mureş</w:t>
            </w:r>
          </w:p>
          <w:p w14:paraId="3C404DD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3A4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6263FC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D563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FDA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A19E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F09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374C8D2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8A6B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E3A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245+050</w:t>
            </w:r>
          </w:p>
          <w:p w14:paraId="2FF8E4D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33FD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A59B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Aluniş Mureş -</w:t>
            </w:r>
          </w:p>
          <w:p w14:paraId="4EC15FA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97A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BC3C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3278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255D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600A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Cu inductori de </w:t>
            </w:r>
          </w:p>
          <w:p w14:paraId="7E6301E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2000 Hz. Valabilă doar pentru trenurile tip automotor</w:t>
            </w:r>
          </w:p>
        </w:tc>
      </w:tr>
      <w:tr w:rsidR="00781975" w14:paraId="6E84F701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F240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2AC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4672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417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7AF7E84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4C7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9ACC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F399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1E3AD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1AB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C3CFCB6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4C11E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A18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59E1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F74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4A8490B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D86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90D7C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553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D12E5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B4F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385A916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A68F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B0F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BA91C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70C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2A5AB22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418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D80D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9411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3DFF0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2AAF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781975" w14:paraId="2D896E07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48549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A289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3333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2AD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Dumbrăvioara</w:t>
            </w:r>
          </w:p>
          <w:p w14:paraId="5339F83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DAE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D5B5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773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597E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E87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781975" w14:paraId="69576A6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D740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582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5A9B8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CAAC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1B5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AD3B50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72C9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471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F393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B222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9.</w:t>
            </w:r>
          </w:p>
          <w:p w14:paraId="137ACEA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7C9BFB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A1463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F66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92FC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89C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FE5B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0BCADD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F85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E6A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B3D2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2B4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7.</w:t>
            </w:r>
          </w:p>
          <w:p w14:paraId="3200E7C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AE1EA35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0527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7BD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C1D0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2DF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  <w:p w14:paraId="7937472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4DE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B639EE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447C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1BD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CFC4A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A66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26CF0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7 .</w:t>
            </w:r>
          </w:p>
        </w:tc>
      </w:tr>
      <w:tr w:rsidR="00781975" w14:paraId="708EB7C0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CDD8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A21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6F9F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1F1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 Sud</w:t>
            </w:r>
          </w:p>
          <w:p w14:paraId="324AD12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D10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</w:t>
            </w:r>
          </w:p>
          <w:p w14:paraId="4070E4E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CA16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7891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A5DB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7C4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C19E3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DF3F5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781975" w14:paraId="7D35CD2C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248E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335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EBE4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63A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 Mureş Sud</w:t>
            </w:r>
          </w:p>
          <w:p w14:paraId="48FE68C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0D2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de cale </w:t>
            </w:r>
          </w:p>
          <w:p w14:paraId="208FC5F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7A4E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5CE5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B3F2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1F8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019AD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9DF11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781975" w14:paraId="3DB02230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1370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6C4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433+660</w:t>
            </w:r>
          </w:p>
          <w:p w14:paraId="68DAC42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E183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3428" w14:textId="77777777" w:rsidR="00781975" w:rsidRDefault="00781975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CD0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57D7A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B6A3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AE79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152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107A43E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4E33" w14:textId="77777777" w:rsidR="00781975" w:rsidRDefault="00781975" w:rsidP="0078197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CE4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7164B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F2F8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181F710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5C8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ECE6C9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58EA" w14:textId="77777777" w:rsidR="00781975" w:rsidRPr="00514DA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E45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8EDEC" w14:textId="77777777" w:rsidR="00781975" w:rsidRPr="00F6236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241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9075E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și  8.</w:t>
            </w:r>
          </w:p>
        </w:tc>
      </w:tr>
    </w:tbl>
    <w:p w14:paraId="1D348E08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69E47AD6" w14:textId="77777777" w:rsidR="00781975" w:rsidRDefault="00781975" w:rsidP="00503CFC">
      <w:pPr>
        <w:pStyle w:val="Heading1"/>
        <w:spacing w:line="360" w:lineRule="auto"/>
      </w:pPr>
      <w:r>
        <w:t>LINIA 412</w:t>
      </w:r>
    </w:p>
    <w:p w14:paraId="7D4955A1" w14:textId="77777777" w:rsidR="00781975" w:rsidRDefault="00781975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781975" w14:paraId="29FF7E21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054B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2AED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4878" w14:textId="77777777" w:rsidR="00781975" w:rsidRPr="005C35B0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0B2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655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călcâi TDJ </w:t>
            </w:r>
          </w:p>
          <w:p w14:paraId="68272E0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D3BE0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D3D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1ECA5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0546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la </w:t>
            </w:r>
          </w:p>
          <w:p w14:paraId="1873B55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1.</w:t>
            </w:r>
          </w:p>
        </w:tc>
      </w:tr>
      <w:tr w:rsidR="00781975" w14:paraId="088429C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7714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11D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E55C" w14:textId="77777777" w:rsidR="00781975" w:rsidRPr="005C35B0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DC5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Apahida</w:t>
            </w:r>
          </w:p>
          <w:p w14:paraId="0F21521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8389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0D892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245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FDC0C8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5DBF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13AA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0B2870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9775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3324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BDC9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772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</w:t>
            </w:r>
          </w:p>
          <w:p w14:paraId="32C3D05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48E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AC9B15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46EFA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650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BEB1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524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1653A7E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B61D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5493" w14:textId="77777777" w:rsidR="00781975" w:rsidRDefault="00781975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2A5648C5" w14:textId="77777777" w:rsidR="00781975" w:rsidRDefault="00781975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7E57" w14:textId="77777777" w:rsidR="00781975" w:rsidRDefault="00781975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5A219" w14:textId="77777777" w:rsidR="00781975" w:rsidRDefault="00781975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 Cap Y</w:t>
            </w:r>
          </w:p>
          <w:p w14:paraId="1DC898C3" w14:textId="77777777" w:rsidR="00781975" w:rsidRDefault="00781975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3819" w14:textId="77777777" w:rsidR="00781975" w:rsidRDefault="00781975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9E6F5" w14:textId="77777777" w:rsidR="00781975" w:rsidRPr="00396332" w:rsidRDefault="00781975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109B" w14:textId="77777777" w:rsidR="00781975" w:rsidRDefault="00781975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1DFFEEB7" w14:textId="77777777" w:rsidR="00781975" w:rsidRDefault="00781975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A53D" w14:textId="77777777" w:rsidR="00781975" w:rsidRDefault="00781975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0F4C" w14:textId="77777777" w:rsidR="00781975" w:rsidRDefault="00781975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AC48D14" w14:textId="77777777" w:rsidR="00781975" w:rsidRDefault="00781975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32300C40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D8DB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8FE4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12+880</w:t>
            </w:r>
          </w:p>
          <w:p w14:paraId="01F0F1B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E61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8839" w14:textId="77777777" w:rsidR="00781975" w:rsidRDefault="00781975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7927E651" w14:textId="77777777" w:rsidR="00781975" w:rsidRDefault="00781975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BC0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CD55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1FD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DBB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AAD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CC7A5C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(zona TN km 12+908)</w:t>
            </w:r>
          </w:p>
        </w:tc>
      </w:tr>
      <w:tr w:rsidR="00781975" w14:paraId="3F5FFB4C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D33B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726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14+650</w:t>
            </w:r>
          </w:p>
          <w:p w14:paraId="39F879F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E5AE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6FBB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7E04259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4C2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A7D11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A32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1828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9C23" w14:textId="77777777" w:rsidR="00781975" w:rsidRDefault="00781975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0C76A9E2" w14:textId="77777777" w:rsidR="00781975" w:rsidRDefault="00781975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14+685)</w:t>
            </w:r>
          </w:p>
        </w:tc>
      </w:tr>
      <w:tr w:rsidR="00781975" w14:paraId="76D0630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8754A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7A3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6945" w14:textId="77777777" w:rsidR="00781975" w:rsidRPr="005C35B0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729D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000D430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105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0EF1E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29CA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103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5BBC3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010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03CC96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9B7A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622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1D6F" w14:textId="77777777" w:rsidR="00781975" w:rsidRPr="005C35B0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F0E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7D34D0D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EE5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918EC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  <w:p w14:paraId="151E264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0B04DE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6A9B9B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562F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230B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324F6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B45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A1E426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611D6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0DC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0108FED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31ED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2C0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346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D7408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4E5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37AF4DF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F38A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276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 (zonă pod km 21+537)</w:t>
            </w:r>
          </w:p>
        </w:tc>
      </w:tr>
      <w:tr w:rsidR="00781975" w14:paraId="71ACC9C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95DF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77E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22+190</w:t>
            </w:r>
          </w:p>
          <w:p w14:paraId="670BEEB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26B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09BA" w14:textId="77777777" w:rsidR="00781975" w:rsidRDefault="00781975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EB9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E5448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FFC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98C1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C17C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60F9FEB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22+212)</w:t>
            </w:r>
          </w:p>
        </w:tc>
      </w:tr>
      <w:tr w:rsidR="00781975" w14:paraId="5BDD767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C732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4773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7A9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B58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Iclod linia 4 abătută</w:t>
            </w:r>
          </w:p>
          <w:p w14:paraId="19693C3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7A0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6C50F79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6949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203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99D9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F8B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4E31F93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9198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5B8B" w14:textId="77777777" w:rsidR="00781975" w:rsidRDefault="00781975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24+820</w:t>
            </w:r>
          </w:p>
          <w:p w14:paraId="1479CFD8" w14:textId="77777777" w:rsidR="00781975" w:rsidRDefault="00781975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75DF9" w14:textId="77777777" w:rsidR="00781975" w:rsidRDefault="00781975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CDE65" w14:textId="77777777" w:rsidR="00781975" w:rsidRDefault="00781975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C805E" w14:textId="77777777" w:rsidR="00781975" w:rsidRDefault="00781975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5480E" w14:textId="77777777" w:rsidR="00781975" w:rsidRPr="00396332" w:rsidRDefault="00781975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F384" w14:textId="77777777" w:rsidR="00781975" w:rsidRDefault="00781975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CBCC" w14:textId="77777777" w:rsidR="00781975" w:rsidRDefault="00781975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A1777" w14:textId="77777777" w:rsidR="00781975" w:rsidRDefault="00781975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</w:rPr>
              <w:br/>
              <w:t>(zonă pod km 24+848)</w:t>
            </w:r>
          </w:p>
        </w:tc>
      </w:tr>
      <w:tr w:rsidR="00781975" w14:paraId="7FFB272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F213E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B355F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426B3BED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D8B4" w14:textId="77777777" w:rsidR="00781975" w:rsidRDefault="00781975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308F" w14:textId="77777777" w:rsidR="00781975" w:rsidRDefault="00781975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9624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7EC20" w14:textId="77777777" w:rsidR="00781975" w:rsidRPr="00396332" w:rsidRDefault="00781975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4F2E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031C8376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C00FC" w14:textId="77777777" w:rsidR="00781975" w:rsidRPr="00396332" w:rsidRDefault="00781975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A974" w14:textId="77777777" w:rsidR="00781975" w:rsidRDefault="00781975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</w:t>
            </w:r>
          </w:p>
          <w:p w14:paraId="65E792E4" w14:textId="77777777" w:rsidR="00781975" w:rsidRDefault="00781975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25+811)</w:t>
            </w:r>
          </w:p>
        </w:tc>
      </w:tr>
      <w:tr w:rsidR="00781975" w14:paraId="07B65E4B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7D80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D9275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6F1D" w14:textId="77777777" w:rsidR="00781975" w:rsidRDefault="00781975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98DB" w14:textId="77777777" w:rsidR="00781975" w:rsidRDefault="00781975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3E3ED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B0D2" w14:textId="77777777" w:rsidR="00781975" w:rsidRPr="00396332" w:rsidRDefault="00781975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B4B32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29+280</w:t>
            </w:r>
          </w:p>
          <w:p w14:paraId="27808E03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4E28F" w14:textId="77777777" w:rsidR="00781975" w:rsidRDefault="00781975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436C8" w14:textId="77777777" w:rsidR="00781975" w:rsidRDefault="00781975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202DBE69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093B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2028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29+308</w:t>
            </w:r>
          </w:p>
          <w:p w14:paraId="0FDD84F6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9075" w14:textId="77777777" w:rsidR="00781975" w:rsidRDefault="00781975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B018" w14:textId="77777777" w:rsidR="00781975" w:rsidRDefault="00781975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6F84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2340" w14:textId="77777777" w:rsidR="00781975" w:rsidRPr="00396332" w:rsidRDefault="00781975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1150" w14:textId="77777777" w:rsidR="00781975" w:rsidRDefault="00781975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F358" w14:textId="77777777" w:rsidR="00781975" w:rsidRDefault="00781975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0432C" w14:textId="77777777" w:rsidR="00781975" w:rsidRDefault="00781975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501E41B2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8A4E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C82BD" w14:textId="77777777" w:rsidR="00781975" w:rsidRDefault="00781975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31+770</w:t>
            </w:r>
          </w:p>
          <w:p w14:paraId="5B707389" w14:textId="77777777" w:rsidR="00781975" w:rsidRDefault="00781975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37C0" w14:textId="77777777" w:rsidR="00781975" w:rsidRDefault="00781975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6039" w14:textId="77777777" w:rsidR="00781975" w:rsidRDefault="00781975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 xml:space="preserve">St. Gherla </w:t>
            </w:r>
          </w:p>
          <w:p w14:paraId="17182946" w14:textId="77777777" w:rsidR="00781975" w:rsidRDefault="00781975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2F9C" w14:textId="77777777" w:rsidR="00781975" w:rsidRDefault="00781975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2A97" w14:textId="77777777" w:rsidR="00781975" w:rsidRPr="00396332" w:rsidRDefault="00781975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E888" w14:textId="77777777" w:rsidR="00781975" w:rsidRDefault="00781975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5EAE" w14:textId="77777777" w:rsidR="00781975" w:rsidRDefault="00781975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18AB" w14:textId="77777777" w:rsidR="00781975" w:rsidRDefault="00781975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781975" w14:paraId="2A771C9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20E2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421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2FFC" w14:textId="77777777" w:rsidR="00781975" w:rsidRPr="005C35B0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5BE0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0517C01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69B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B10A7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41D4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456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21F4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82A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045F36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8180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7E66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4A78" w14:textId="77777777" w:rsidR="00781975" w:rsidRPr="005C35B0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A3A7" w14:textId="77777777" w:rsidR="00781975" w:rsidRDefault="00781975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6E42112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52E3" w14:textId="77777777" w:rsidR="00781975" w:rsidRDefault="00781975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9B0D350" w14:textId="77777777" w:rsidR="00781975" w:rsidRDefault="00781975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FA77FD9" w14:textId="77777777" w:rsidR="00781975" w:rsidRDefault="00781975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953A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B36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4E63" w14:textId="77777777" w:rsidR="00781975" w:rsidRPr="00396332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E8E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5ED286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87D2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5A5C" w14:textId="77777777" w:rsidR="00781975" w:rsidRDefault="00781975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3172" w14:textId="77777777" w:rsidR="00781975" w:rsidRPr="005C35B0" w:rsidRDefault="00781975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BAD4" w14:textId="77777777" w:rsidR="00781975" w:rsidRDefault="00781975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3E5B67">
              <w:rPr>
                <w:b/>
                <w:bCs/>
                <w:sz w:val="20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3DBF" w14:textId="77777777" w:rsidR="00781975" w:rsidRDefault="00781975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87CFC" w14:textId="77777777" w:rsidR="00781975" w:rsidRDefault="00781975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FBD05" w14:textId="77777777" w:rsidR="00781975" w:rsidRDefault="00781975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  <w:p w14:paraId="0F332AD5" w14:textId="77777777" w:rsidR="00781975" w:rsidRDefault="00781975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E1D4" w14:textId="77777777" w:rsidR="00781975" w:rsidRPr="00396332" w:rsidRDefault="00781975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618D" w14:textId="77777777" w:rsidR="00781975" w:rsidRDefault="00781975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781975" w14:paraId="271FF55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CA83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EE4A" w14:textId="77777777" w:rsidR="00781975" w:rsidRPr="00003CB6" w:rsidRDefault="00781975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5988" w14:textId="77777777" w:rsidR="00781975" w:rsidRPr="00003CB6" w:rsidRDefault="00781975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AFA3" w14:textId="77777777" w:rsidR="00781975" w:rsidRPr="00003CB6" w:rsidRDefault="00781975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7FC84" w14:textId="77777777" w:rsidR="00781975" w:rsidRDefault="00781975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6145" w14:textId="77777777" w:rsidR="00781975" w:rsidRDefault="00781975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5DB9" w14:textId="77777777" w:rsidR="00781975" w:rsidRDefault="00781975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4AE3" w14:textId="77777777" w:rsidR="00781975" w:rsidRDefault="00781975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C7A5" w14:textId="77777777" w:rsidR="00781975" w:rsidRDefault="00781975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03CB6">
              <w:rPr>
                <w:b/>
                <w:bCs/>
                <w:i/>
                <w:iCs/>
                <w:sz w:val="20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18,00.</w:t>
            </w:r>
          </w:p>
        </w:tc>
      </w:tr>
      <w:tr w:rsidR="00781975" w14:paraId="7F4D29B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A967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A0FE" w14:textId="77777777" w:rsidR="00781975" w:rsidRPr="00003CB6" w:rsidRDefault="00781975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228A" w14:textId="77777777" w:rsidR="00781975" w:rsidRPr="00003CB6" w:rsidRDefault="00781975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E20C" w14:textId="77777777" w:rsidR="00781975" w:rsidRPr="00003CB6" w:rsidRDefault="00781975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BF00" w14:textId="77777777" w:rsidR="00781975" w:rsidRPr="00003CB6" w:rsidRDefault="00781975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03845" w14:textId="77777777" w:rsidR="00781975" w:rsidRPr="00003CB6" w:rsidRDefault="00781975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7DAB" w14:textId="77777777" w:rsidR="00781975" w:rsidRPr="00003CB6" w:rsidRDefault="00781975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D15A" w14:textId="77777777" w:rsidR="00781975" w:rsidRPr="00003CB6" w:rsidRDefault="00781975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476F" w14:textId="77777777" w:rsidR="00781975" w:rsidRPr="00003CB6" w:rsidRDefault="00781975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781975" w14:paraId="5C555D5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3AC1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DFE4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41C22F9B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17DD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48DC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F603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C5FB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EF73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CA46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BA6F3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A208D66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</w:t>
            </w:r>
          </w:p>
          <w:p w14:paraId="6DDD42B7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42+327)</w:t>
            </w:r>
          </w:p>
        </w:tc>
      </w:tr>
      <w:tr w:rsidR="00781975" w14:paraId="1459675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C990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6AB0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44+985</w:t>
            </w:r>
          </w:p>
          <w:p w14:paraId="72979F73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03DA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8C72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Cap X </w:t>
            </w:r>
            <w:r w:rsidRPr="00EF5BBB">
              <w:rPr>
                <w:b/>
                <w:bCs/>
                <w:sz w:val="20"/>
              </w:rPr>
              <w:t xml:space="preserve">(zona TN km </w:t>
            </w:r>
            <w:r>
              <w:rPr>
                <w:b/>
                <w:bCs/>
                <w:sz w:val="20"/>
              </w:rPr>
              <w:t>45</w:t>
            </w:r>
            <w:r w:rsidRPr="00EF5BBB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035</w:t>
            </w:r>
            <w:r w:rsidRPr="00EF5BBB">
              <w:rPr>
                <w:b/>
                <w:bCs/>
                <w:sz w:val="20"/>
              </w:rPr>
              <w:t>)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DF1D7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ABD4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E558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2839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08F3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7B9F784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72E5D65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F72F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D99D8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D027" w14:textId="77777777" w:rsidR="00781975" w:rsidRPr="005C35B0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5C75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CABF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7D6DDD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</w:t>
            </w:r>
          </w:p>
          <w:p w14:paraId="5909AD37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F996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CAD5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F10F7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AA76E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075A6CC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B378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FEE7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A495" w14:textId="77777777" w:rsidR="00781975" w:rsidRPr="005C35B0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B89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544BC8EE" w14:textId="77777777" w:rsidR="00781975" w:rsidRDefault="00781975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3C55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BDF7BF9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3B2F0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4C7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7D86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7257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57BA17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6A07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6BAD" w14:textId="77777777" w:rsidR="00781975" w:rsidRDefault="00781975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C396" w14:textId="77777777" w:rsidR="00781975" w:rsidRPr="005C35B0" w:rsidRDefault="00781975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0F02" w14:textId="77777777" w:rsidR="00781975" w:rsidRDefault="00781975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9E70" w14:textId="77777777" w:rsidR="00781975" w:rsidRDefault="00781975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ACF8F1" w14:textId="77777777" w:rsidR="00781975" w:rsidRDefault="00781975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0F9D" w14:textId="77777777" w:rsidR="00781975" w:rsidRPr="00396332" w:rsidRDefault="00781975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E09D" w14:textId="77777777" w:rsidR="00781975" w:rsidRDefault="00781975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B410" w14:textId="77777777" w:rsidR="00781975" w:rsidRPr="00396332" w:rsidRDefault="00781975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7992A" w14:textId="77777777" w:rsidR="00781975" w:rsidRDefault="00781975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91F5B6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6D4D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097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47+071</w:t>
            </w:r>
          </w:p>
          <w:p w14:paraId="6C835360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83B6" w14:textId="77777777" w:rsidR="00781975" w:rsidRPr="005C35B0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9E15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B85537">
              <w:rPr>
                <w:b/>
                <w:bCs/>
                <w:sz w:val="20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519D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C089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63311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F135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7CE3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656C30B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398547C6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(inclusiv zonă pod Km 47 + 488)</w:t>
            </w:r>
          </w:p>
        </w:tc>
      </w:tr>
      <w:tr w:rsidR="00781975" w14:paraId="17929DF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94E0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2507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48+800</w:t>
            </w:r>
          </w:p>
          <w:p w14:paraId="5D97343D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F8EE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841A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Călători -</w:t>
            </w:r>
          </w:p>
          <w:p w14:paraId="795D916A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83A6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73FC3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E81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9D4A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0A4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530434D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781975" w14:paraId="6FD1DB0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E106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8A48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C399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9D73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Cășeiu – </w:t>
            </w:r>
          </w:p>
          <w:p w14:paraId="58F90896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4B17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CA112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2913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52+889</w:t>
            </w:r>
          </w:p>
          <w:p w14:paraId="55108934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C7EC8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B844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DDCD92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4D19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AE18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710AABC7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E20F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4187" w14:textId="77777777" w:rsidR="00781975" w:rsidRDefault="00781975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0EC396FC" w14:textId="77777777" w:rsidR="00781975" w:rsidRDefault="00781975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0B35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9292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CC3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7C32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940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781975" w14:paraId="478DA43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F293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E0AB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74D7F635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D3349" w14:textId="77777777" w:rsidR="00781975" w:rsidRPr="005C35B0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3DE1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49D3A9B8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2CE89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3DAD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02DF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E381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B9212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ABFB4F4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781975" w14:paraId="54FF7EA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1DF4C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301D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A9A5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E201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  <w:p w14:paraId="509509A4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CB26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19DE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A21CF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  <w:p w14:paraId="6F3FBE1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E0F8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7385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A98D21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5FA7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7B56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74+000</w:t>
            </w:r>
          </w:p>
          <w:p w14:paraId="2F655AC6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312C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5D9E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170B612D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BA8A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F0EE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1AC81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CD18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F1D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98E13C2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766B5638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9E2B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DA63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  <w:p w14:paraId="233EA0F1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F4EC" w14:textId="77777777" w:rsidR="00781975" w:rsidRPr="005C35B0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0E47E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343A78AF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B348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EA599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D39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4A1C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FBB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08AC318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781975" w14:paraId="019ED71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78EC5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C8BF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E3587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7CD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Ileanda</w:t>
            </w:r>
          </w:p>
          <w:p w14:paraId="65BA4D9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CC56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CC58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2249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2DF2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9E9D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52CB71D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351D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6B23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91+450</w:t>
            </w:r>
          </w:p>
          <w:p w14:paraId="1CA9D53D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4F7D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4F72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8481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3CA2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CF53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846AC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EBB6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E7E6A92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>Fără inductori.                              (zona pod km 91+469)</w:t>
            </w:r>
          </w:p>
        </w:tc>
      </w:tr>
      <w:tr w:rsidR="00781975" w14:paraId="7FBD181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9A20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A6F9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93+360</w:t>
            </w:r>
          </w:p>
          <w:p w14:paraId="6D768721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AF3AC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02E6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4B22FD4F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8BA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4CBB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7673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15C9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88B1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1FDB822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4A27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664F5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95+002</w:t>
            </w:r>
          </w:p>
          <w:p w14:paraId="5DABB39D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6791C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F04D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9E9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519D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BB71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BBDD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D0A5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0EA2F1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31D8DF4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781975" w14:paraId="7F03A21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C50E8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BD1B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98+590</w:t>
            </w:r>
          </w:p>
          <w:p w14:paraId="575B9311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E058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82C3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30CF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30FF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6582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11F91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F57C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E1A80E4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9CFABEF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</w:rPr>
              <w:t>+6</w:t>
            </w:r>
            <w:r>
              <w:rPr>
                <w:b/>
                <w:bCs/>
                <w:i/>
                <w:iCs/>
                <w:sz w:val="20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781975" w14:paraId="33DE02E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94B7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FF3B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105+320</w:t>
            </w:r>
          </w:p>
          <w:p w14:paraId="288B509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F971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2132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16D3370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km 105+343</w:t>
            </w:r>
          </w:p>
          <w:p w14:paraId="3FF30CC4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D9364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5B83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97EB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D85B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E790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183443F" w14:textId="77777777" w:rsidR="00781975" w:rsidRDefault="00781975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3C658AE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EFFF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08C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1097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3736" w14:textId="77777777" w:rsidR="00781975" w:rsidRDefault="00781975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1BBC01F7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1110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F2F4C5C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2C14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E01F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CB79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9C01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72EB26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D1FC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77E40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111+200</w:t>
            </w:r>
          </w:p>
          <w:p w14:paraId="19331E97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94951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86B0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1CB1D4BF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B6FD0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D62E5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A70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C950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B40A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8A2C364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191E0D2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533D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36FB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111+700</w:t>
            </w:r>
          </w:p>
          <w:p w14:paraId="56AF23A2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DFA3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E2543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Băbuțeni – </w:t>
            </w:r>
          </w:p>
          <w:p w14:paraId="6F186C41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EFA1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AA43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9DB6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3300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3F58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74D0397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08F6B8F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781975" w14:paraId="4C9571E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D149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B85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113+820</w:t>
            </w:r>
          </w:p>
          <w:p w14:paraId="6C55E458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0598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7B5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12D5EB16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783F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9C6C7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9B7B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99B2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D1D9A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781975" w14:paraId="680034E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F71A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52CC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3859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78D0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8C2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27D6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0AE4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B7FA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C1EC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 Nesemnalizată pe teren.</w:t>
            </w:r>
          </w:p>
        </w:tc>
      </w:tr>
      <w:tr w:rsidR="00781975" w14:paraId="2C1E48A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73C7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838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116+200</w:t>
            </w:r>
          </w:p>
          <w:p w14:paraId="465234D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6270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5B52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  <w:p w14:paraId="42874390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116+224 </w:t>
            </w:r>
          </w:p>
          <w:p w14:paraId="5A37BF02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8572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73875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DDCBB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F847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6AFDC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0154C55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18A9FC4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C8A0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B694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7E63C49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A3E1B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7CE1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4A9CB33B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4C30F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C147A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7A3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061FB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C2A2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A56A2A1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781975" w14:paraId="439C826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F8742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BE8D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119+700</w:t>
            </w:r>
          </w:p>
          <w:p w14:paraId="4E7EFD51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DAF3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83E7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12C516DA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Jibou </w:t>
            </w:r>
          </w:p>
          <w:p w14:paraId="2E0A6C2F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0962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5EB4A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44E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5080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2A06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14AF4C1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641EA2E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29D26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B9CF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0F78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3D31" w14:textId="77777777" w:rsidR="00781975" w:rsidRDefault="00781975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7D0A6F64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0536E" w14:textId="77777777" w:rsidR="00781975" w:rsidRDefault="00781975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6D5F6D" w14:textId="77777777" w:rsidR="00781975" w:rsidRDefault="00781975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C8D7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BDB2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041E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E46A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DB08DB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57EF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32CA3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447A1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99DF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5837C433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AE3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 </w:t>
            </w:r>
          </w:p>
          <w:p w14:paraId="271F78EF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D6F3EC3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CC28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FE430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CE1D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3614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E510EDE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316C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EB0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4446F" w14:textId="77777777" w:rsidR="00781975" w:rsidRPr="005C35B0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5A0D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Jibou liniile 1 - 4 </w:t>
            </w:r>
          </w:p>
          <w:p w14:paraId="777564C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5878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E56F1B2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2E7B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DF0D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E2AA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9827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63D8567A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60C6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144CD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4124" w14:textId="77777777" w:rsidR="00781975" w:rsidRPr="005C35B0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E5A8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473A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87D2D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D9A0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A466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854A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9 şi 10 abătute.</w:t>
            </w:r>
          </w:p>
        </w:tc>
      </w:tr>
      <w:tr w:rsidR="00781975" w14:paraId="688651B9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640D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4FD7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122+835</w:t>
            </w:r>
          </w:p>
          <w:p w14:paraId="25CCD488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2EB0" w14:textId="77777777" w:rsidR="00781975" w:rsidRPr="005C35B0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E223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Jibou</w:t>
            </w:r>
          </w:p>
          <w:p w14:paraId="66814E80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D7306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25D95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0401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8343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8692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D7EE1D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FA1960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AC3252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134157" w14:textId="77777777" w:rsidR="00781975" w:rsidRPr="005C35B0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BE805F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 Sălaj</w:t>
            </w:r>
          </w:p>
          <w:p w14:paraId="5D4F8737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03267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6E87DA0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283266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2253A4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EF733A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2437D6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B25EDA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AA2C04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6754EC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166+400</w:t>
            </w:r>
          </w:p>
          <w:p w14:paraId="15318F72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58B440" w14:textId="77777777" w:rsidR="00781975" w:rsidRPr="005C35B0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07B8B1" w14:textId="77777777" w:rsidR="00781975" w:rsidRDefault="00781975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0245360C" w14:textId="77777777" w:rsidR="00781975" w:rsidRDefault="00781975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37125F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C8A034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B6C5A2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C88A0E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650962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781975" w14:paraId="589100C3" w14:textId="77777777" w:rsidTr="004558F5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C40CA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8D14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169+000</w:t>
            </w:r>
          </w:p>
          <w:p w14:paraId="19A7104F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6A96" w14:textId="77777777" w:rsidR="00781975" w:rsidRPr="005C35B0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C5B3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3DAF2943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C2E4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463F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EB92D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C877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6442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9400873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E36CCEC" w14:textId="77777777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722A3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8B356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172+530</w:t>
            </w:r>
          </w:p>
          <w:p w14:paraId="52E4C834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14430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C25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B329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1C23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4873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4689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B8AF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44AEBC77" w14:textId="77777777" w:rsidTr="00382B68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027D0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4B99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172+680</w:t>
            </w:r>
          </w:p>
          <w:p w14:paraId="47352225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BF21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03F17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10A0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979A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C1B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64D9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B5F9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36CF20B" w14:textId="77777777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051B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E1E2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175+445</w:t>
            </w:r>
          </w:p>
          <w:p w14:paraId="47BF655B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2E20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41D6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A222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0C1B4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D794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23A8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A42B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999EB8F" w14:textId="77777777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6378" w14:textId="77777777" w:rsidR="00781975" w:rsidRDefault="00781975" w:rsidP="0078197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AB368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175+495</w:t>
            </w:r>
          </w:p>
          <w:p w14:paraId="7E117B30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DB8B" w14:textId="77777777" w:rsidR="00781975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4E1F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C104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CBAC7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635BE" w14:textId="77777777" w:rsidR="00781975" w:rsidRDefault="00781975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87E82" w14:textId="77777777" w:rsidR="00781975" w:rsidRPr="00396332" w:rsidRDefault="00781975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1BD0" w14:textId="77777777" w:rsidR="00781975" w:rsidRDefault="00781975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0EE7D20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2FF04D03" w14:textId="77777777" w:rsidR="00781975" w:rsidRDefault="00781975" w:rsidP="0002281B">
      <w:pPr>
        <w:pStyle w:val="Heading1"/>
        <w:spacing w:line="360" w:lineRule="auto"/>
      </w:pPr>
      <w:r>
        <w:t>LINIA 416</w:t>
      </w:r>
    </w:p>
    <w:p w14:paraId="30C74BC6" w14:textId="77777777" w:rsidR="00781975" w:rsidRDefault="00781975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81975" w14:paraId="2535FD4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2C30B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6E3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DF910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8C6C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621EDD0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1Th, 2Th, </w:t>
            </w:r>
          </w:p>
          <w:p w14:paraId="5512C889" w14:textId="77777777" w:rsidR="00781975" w:rsidRDefault="00781975">
            <w:pPr>
              <w:spacing w:before="40"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0BE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C6A935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16F8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01E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FF80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848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34DF71F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0BD2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434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6896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2170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1499A3B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B, </w:t>
            </w:r>
          </w:p>
          <w:p w14:paraId="652B2E7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D2B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  <w:p w14:paraId="0F1E51C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2B-26B</w:t>
            </w:r>
          </w:p>
          <w:p w14:paraId="19345D8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8F568F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49C808B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5265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995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CF0F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0699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5026DA1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4D039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085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4E77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FDC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314081C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A+D, </w:t>
            </w:r>
          </w:p>
          <w:p w14:paraId="12BEB2B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- 10A şi </w:t>
            </w:r>
          </w:p>
          <w:p w14:paraId="38D9E12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7F7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toate liniile </w:t>
            </w:r>
          </w:p>
          <w:p w14:paraId="16EAD4F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1A-10A,</w:t>
            </w:r>
          </w:p>
          <w:p w14:paraId="49F82F6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  <w:p w14:paraId="513EE33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4A0D28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58B8B14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1A-55A</w:t>
            </w:r>
          </w:p>
          <w:p w14:paraId="4075A19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BC4416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93FD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11B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C49E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B62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8E69DA4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47835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43E0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10FB816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52D8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D6B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 xml:space="preserve"> Linia 1C din St. Dej Triaj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(inclusiv peste schimbătoarele 19T,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49T, 6A,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 xml:space="preserve">4A din </w:t>
            </w:r>
          </w:p>
          <w:p w14:paraId="65B76DA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F38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A923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1597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0099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981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2A68E544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71C6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809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E0AB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B71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079FE02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F5F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 sch. </w:t>
            </w:r>
          </w:p>
          <w:p w14:paraId="7E52DEF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25T</w:t>
            </w:r>
          </w:p>
          <w:p w14:paraId="4C4171D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vârf</w:t>
            </w:r>
          </w:p>
          <w:p w14:paraId="05B92E8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2C3AE0B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8C23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F108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ED05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AF9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A1CE0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1C, 3C spre Grupa A, între sch. 25 T - 31 T - 33 T - 43 T - 51 T - 9A.</w:t>
            </w:r>
          </w:p>
        </w:tc>
      </w:tr>
      <w:tr w:rsidR="00781975" w14:paraId="38532A90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2092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43B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0360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3346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DB3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7C43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E16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7+600</w:t>
            </w:r>
          </w:p>
          <w:p w14:paraId="7A5A9FD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9A89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248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7D2A4A6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B206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769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FDC2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BF96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Reteag</w:t>
            </w:r>
          </w:p>
          <w:p w14:paraId="0BACD7D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15A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1403A">
              <w:rPr>
                <w:b/>
                <w:bCs/>
                <w:sz w:val="20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19CE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DCE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C8BB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86B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12+300 pana la varf R9</w:t>
            </w:r>
          </w:p>
        </w:tc>
      </w:tr>
      <w:tr w:rsidR="00781975" w14:paraId="13BD1F4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8ADD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2FB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12+700</w:t>
            </w:r>
          </w:p>
          <w:p w14:paraId="13FBEA0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D083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1F89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CD18" w14:textId="77777777" w:rsidR="00781975" w:rsidRPr="0011403A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E9B0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C1D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BBE2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B853" w14:textId="77777777" w:rsidR="00781975" w:rsidRPr="0011403A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22C6221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6639A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7DF3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C0E42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F7C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D8C9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79470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51D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13+000</w:t>
            </w:r>
          </w:p>
          <w:p w14:paraId="047EBE6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8E0D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3C4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76FEA20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5E1CF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490C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68B3D0B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6720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3196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2B61878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88E4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CE0F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BDC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4B10B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8A64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45DCB38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A5935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138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201E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FA1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1FC4FA0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7D44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62F1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90A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6D31BC4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657C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109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BCADA5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CB69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B49A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0CBF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DD3E" w14:textId="77777777" w:rsidR="00781975" w:rsidRDefault="00781975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6EFB75E7" w14:textId="77777777" w:rsidR="00781975" w:rsidRDefault="00781975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0BB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B93B6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BD88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EAB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4B6F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D7F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371F457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38BD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6B2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25+030</w:t>
            </w:r>
          </w:p>
          <w:p w14:paraId="6CF45FE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F54B7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D4C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23BDEB6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B9D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857A" w14:textId="77777777" w:rsidR="00781975" w:rsidRPr="00C4423F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918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1E93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C2D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62F9B9E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D473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2108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2744" w14:textId="77777777" w:rsidR="00781975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2431B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27952FC3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1439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9403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37F7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0E8C2" w14:textId="77777777" w:rsidR="00781975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0EC7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</w:rPr>
              <w:br/>
              <w:t>în abatere la liniile 5 - 12</w:t>
            </w:r>
          </w:p>
        </w:tc>
      </w:tr>
      <w:tr w:rsidR="00781975" w14:paraId="41CC988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D40A3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7AC5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38AF8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716CD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5AF26D9E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3A9D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6850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7F48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CC2B" w14:textId="77777777" w:rsidR="00781975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4D63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B87D1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F492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6A58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77BA1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71CE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Năsăud</w:t>
            </w:r>
          </w:p>
          <w:p w14:paraId="3F20CD05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0E4F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E3FD035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33D1F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AD20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5674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71F6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– ieşiri la liniile 1 şi 2.</w:t>
            </w:r>
          </w:p>
        </w:tc>
      </w:tr>
      <w:tr w:rsidR="00781975" w14:paraId="36B74CE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5FA6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62FF6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30+150</w:t>
            </w:r>
          </w:p>
          <w:p w14:paraId="567A9CE0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132B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31A3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Rebrișoara - </w:t>
            </w:r>
          </w:p>
          <w:p w14:paraId="4EE20BF6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1BCB9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F5AC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AB9F9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7448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9413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678C77C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F30DC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3F11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2C2B" w14:textId="77777777" w:rsidR="00781975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41EB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64A6951B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2A9C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75A50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575A50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575A50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A1E7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DEBA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6E2C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5757" w14:textId="77777777" w:rsidR="00781975" w:rsidRPr="0062060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2EB481B7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D899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2E1E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2E1C9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87EE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F3779DF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33A2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9C9B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961C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7AC07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6C0D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80EA98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– 12.</w:t>
            </w:r>
          </w:p>
        </w:tc>
      </w:tr>
      <w:tr w:rsidR="00781975" w14:paraId="74686738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121AB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954F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B8AA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17BE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BC5A087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1FFA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397DB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84D3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6B72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7B141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C7F755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781975" w14:paraId="76252589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CC66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4509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5E42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EAB5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EF40EB3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C6E9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AAFC956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C947" w14:textId="77777777" w:rsidR="00781975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64E3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25DE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8179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34F844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– 10.</w:t>
            </w:r>
          </w:p>
        </w:tc>
      </w:tr>
      <w:tr w:rsidR="00781975" w14:paraId="333CC02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FB00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D6CA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C82B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E9B9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F28185B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0CBC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4728B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2E11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0768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1AB1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3D7E83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9FCA" w14:textId="77777777" w:rsidR="00781975" w:rsidRDefault="00781975" w:rsidP="0078197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2D962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45A4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E7187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F9636CA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0A8D8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288E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2B15D" w14:textId="77777777" w:rsidR="00781975" w:rsidRDefault="00781975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3E8F" w14:textId="77777777" w:rsidR="00781975" w:rsidRPr="00C4423F" w:rsidRDefault="00781975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E4DD" w14:textId="77777777" w:rsidR="00781975" w:rsidRDefault="00781975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</w:rPr>
              <w:t>0 pana la calcai R14</w:t>
            </w:r>
          </w:p>
        </w:tc>
      </w:tr>
    </w:tbl>
    <w:p w14:paraId="5CF4A8CC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7C7BAD1C" w14:textId="77777777" w:rsidR="00781975" w:rsidRDefault="00781975" w:rsidP="00380064">
      <w:pPr>
        <w:pStyle w:val="Heading1"/>
        <w:spacing w:line="360" w:lineRule="auto"/>
      </w:pPr>
      <w:r>
        <w:t>LINIA 500</w:t>
      </w:r>
    </w:p>
    <w:p w14:paraId="2FACF3FF" w14:textId="77777777" w:rsidR="00781975" w:rsidRPr="00071303" w:rsidRDefault="00781975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781975" w14:paraId="227127E3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5BF9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2D3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1F1A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0D3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A2C294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0B39A13B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0CB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0533F0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40D2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782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5A89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1DB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6CCE1D0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F5AC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A8E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11C4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4501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2291DEB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511960BB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BF6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12DB814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3BE3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197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55481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798C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6ABF493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B06C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DA2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18FFF4FD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64EF3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8D3B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D8D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8F3B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CB62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5FAB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00B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7F5A611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768E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B068C" w14:textId="77777777" w:rsidR="00781975" w:rsidRDefault="00781975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DDFD" w14:textId="77777777" w:rsidR="00781975" w:rsidRPr="00D33E71" w:rsidRDefault="00781975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EDE13" w14:textId="77777777" w:rsidR="00781975" w:rsidRDefault="00781975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23FD" w14:textId="77777777" w:rsidR="00781975" w:rsidRDefault="00781975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9DBD" w14:textId="77777777" w:rsidR="00781975" w:rsidRDefault="00781975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4D07" w14:textId="77777777" w:rsidR="00781975" w:rsidRDefault="00781975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852D890" w14:textId="77777777" w:rsidR="00781975" w:rsidRDefault="00781975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AF00B" w14:textId="77777777" w:rsidR="00781975" w:rsidRPr="00D33E71" w:rsidRDefault="00781975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7A6C5" w14:textId="77777777" w:rsidR="00781975" w:rsidRDefault="00781975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BEFA2D0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8D20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2F23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76F42AD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2651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AB7F" w14:textId="77777777" w:rsidR="00781975" w:rsidRPr="0008670B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6C1DF835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54C7F79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7E08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C8A1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AC8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309A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45F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456545" w14:paraId="31E78D93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0B76" w14:textId="77777777" w:rsidR="00781975" w:rsidRPr="0045654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7820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1754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B1B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1E5D1FF6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EFB7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2709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38F2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69FE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F318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:rsidRPr="00456545" w14:paraId="1F385DA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208A" w14:textId="77777777" w:rsidR="00781975" w:rsidRPr="0045654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0354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AC5E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7FEB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28E13842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8064E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BF5D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5B9A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16DC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CFB0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:rsidRPr="00456545" w14:paraId="25B5C25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3A17" w14:textId="77777777" w:rsidR="00781975" w:rsidRPr="0045654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523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9108A87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3DA0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0223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9BAB87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4104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C26A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41D0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C9238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23706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1975" w:rsidRPr="00456545" w14:paraId="5BFF605E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33D0" w14:textId="77777777" w:rsidR="00781975" w:rsidRPr="0045654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69E1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12B7E92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7317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2135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29DBEC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A26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1546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0AED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7BE0088" w14:textId="77777777" w:rsidR="00781975" w:rsidRPr="0045654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6AD3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FF96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A0EFCA6" w14:textId="77777777" w:rsidR="00781975" w:rsidRPr="00A3090B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:rsidRPr="00456545" w14:paraId="3A41D39E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DDD9" w14:textId="77777777" w:rsidR="00781975" w:rsidRPr="0045654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BB6A8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295E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EC8E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C6EF46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47A2F81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52159BE5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89D8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DB4B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8C1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C35F88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AA17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5F3AC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:rsidRPr="00456545" w14:paraId="4B5ABEE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2ED7" w14:textId="77777777" w:rsidR="00781975" w:rsidRPr="0045654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AACD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32E5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74C6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1E9B547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3A6B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F201D7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32CC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77F2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8444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F0E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42C3B4" w14:textId="77777777" w:rsidR="00781975" w:rsidRPr="005F21B7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781975" w:rsidRPr="00456545" w14:paraId="14779C0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C77C" w14:textId="77777777" w:rsidR="00781975" w:rsidRPr="0045654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CDE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E88C2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47BB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Inotești,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8ED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0FD8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871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  <w:p w14:paraId="4BD965D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97B5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FA36" w14:textId="77777777" w:rsidR="00781975" w:rsidRPr="005F21B7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:rsidRPr="00456545" w14:paraId="080EA1E4" w14:textId="77777777" w:rsidTr="00E2789D">
        <w:trPr>
          <w:cantSplit/>
          <w:trHeight w:val="5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3533" w14:textId="77777777" w:rsidR="00781975" w:rsidRPr="0045654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7D23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9AA3C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7021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102E5B89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5D6D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A5F037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3F59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1AB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1A399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DD61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929FF1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781975" w:rsidRPr="00456545" w14:paraId="114D10D0" w14:textId="77777777" w:rsidTr="00E2789D">
        <w:trPr>
          <w:cantSplit/>
          <w:trHeight w:val="47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6A4A" w14:textId="77777777" w:rsidR="00781975" w:rsidRPr="0045654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B772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8D40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9CA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3D387D2D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098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3A471C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CD56D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880C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F8D8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510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88771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781975" w:rsidRPr="00456545" w14:paraId="4E33774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AA72B" w14:textId="77777777" w:rsidR="00781975" w:rsidRPr="0045654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11E2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EF35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9181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 xml:space="preserve">St. Săhăteni, Linia 2 Directă, zona aparate cale Cap Y , peste </w:t>
            </w:r>
          </w:p>
          <w:p w14:paraId="1041E61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E81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7002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B24C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2F5308F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DECB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D209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781975" w:rsidRPr="00456545" w14:paraId="7CC0EB2A" w14:textId="77777777" w:rsidTr="00E2789D">
        <w:trPr>
          <w:cantSplit/>
          <w:trHeight w:val="48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36EF" w14:textId="77777777" w:rsidR="00781975" w:rsidRPr="0045654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306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1D56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17C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28C6F53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73E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2FE64B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A0EF5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7E0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E4A1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1962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195F2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5A6556D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781975" w:rsidRPr="00456545" w14:paraId="5D16A3C4" w14:textId="77777777" w:rsidTr="00075CB7">
        <w:trPr>
          <w:cantSplit/>
          <w:trHeight w:val="4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9688" w14:textId="77777777" w:rsidR="00781975" w:rsidRPr="0045654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A50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120+800</w:t>
            </w:r>
          </w:p>
          <w:p w14:paraId="34F05A7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D3DD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869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Ulmeni - Buzău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6FAA7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A5D9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2CC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C76D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6CE0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567C60D0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809A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6B17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0E59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40A1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A23213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858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6814CB7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00CE0B5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4E4A9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5171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9252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2503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AEBA09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323ABDB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1A84E06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76A296B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781975" w14:paraId="2B9BF40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FB47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CC5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7DF7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698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178847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AA4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156AECC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357C958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8E6C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71D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3BAF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A3D5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86F493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20618F3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59BFBBF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781975" w14:paraId="468A31A0" w14:textId="77777777" w:rsidTr="00E2789D"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F0C8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EC6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60C299F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3FD8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144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109D438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7C346F2D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091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4EA8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56FA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3F3A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865D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46E34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781975" w14:paraId="76DC604E" w14:textId="77777777" w:rsidTr="00E2789D">
        <w:trPr>
          <w:cantSplit/>
          <w:trHeight w:val="6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9354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CCF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227101B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5385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FC3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7A9ACCB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BD442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AAABD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E86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A0A7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CE3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3F2483AD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781975" w14:paraId="2B5C3DF3" w14:textId="77777777" w:rsidTr="00E2789D">
        <w:trPr>
          <w:cantSplit/>
          <w:trHeight w:val="7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79614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5864F" w14:textId="77777777" w:rsidR="00781975" w:rsidRDefault="00781975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E6715" w14:textId="77777777" w:rsidR="00781975" w:rsidRDefault="00781975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5710" w14:textId="77777777" w:rsidR="00781975" w:rsidRDefault="00781975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7159D0C2" w14:textId="77777777" w:rsidR="00781975" w:rsidRDefault="00781975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9B6A" w14:textId="77777777" w:rsidR="00781975" w:rsidRDefault="00781975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8EB94" w14:textId="77777777" w:rsidR="00781975" w:rsidRDefault="00781975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5DD7" w14:textId="77777777" w:rsidR="00781975" w:rsidRDefault="00781975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13A6C91D" w14:textId="77777777" w:rsidR="00781975" w:rsidRDefault="00781975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E265F" w14:textId="77777777" w:rsidR="00781975" w:rsidRPr="00D33E71" w:rsidRDefault="00781975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ACE8" w14:textId="77777777" w:rsidR="00781975" w:rsidRDefault="00781975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50000212" w14:textId="77777777" w:rsidR="00781975" w:rsidRDefault="00781975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781975" w14:paraId="2AFDAE3D" w14:textId="77777777" w:rsidTr="00E2789D">
        <w:trPr>
          <w:cantSplit/>
          <w:trHeight w:val="5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1507F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DAF8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19925D3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1FCE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F71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6A2956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A57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117A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7A52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5F26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19F5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840620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12A8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28F3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91D4F88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D55F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637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17A3CBA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178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ADA9F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046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6032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3F46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54A237E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2D10CC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7F4A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6094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E3DA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1F5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89F9A2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A72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C9310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903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09A4AD0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E03C4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281C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1966C99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49E79A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467BE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AD02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D60F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B6F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00B61B4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F119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38A8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4B89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C40C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4F52C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1EB9D5F0" w14:textId="77777777" w:rsidTr="00E2789D">
        <w:trPr>
          <w:cantSplit/>
          <w:trHeight w:val="4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D6E8E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71F97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D42C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809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5B25DEC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46A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3E7CF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0DA4D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1A23773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52FF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F9CC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3F285F7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0EF5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C4BD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6A8B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0EE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56181E9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A8329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A2DA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287D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0C17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4AF8B" w14:textId="77777777" w:rsidR="00781975" w:rsidRPr="00534A5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575F0B29" w14:textId="77777777" w:rsidR="00781975" w:rsidRPr="00534A5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43C0F6B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781975" w14:paraId="1F70836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A80E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DC6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3C67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307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36E7C7B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1E1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CF5E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3046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4A59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0B21" w14:textId="77777777" w:rsidR="00781975" w:rsidRPr="00534A5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DF9BFD0" w14:textId="77777777" w:rsidR="00781975" w:rsidRPr="00534A5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1406BB4" w14:textId="77777777" w:rsidR="00781975" w:rsidRPr="00534A5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781975" w14:paraId="300BC67D" w14:textId="77777777" w:rsidTr="00E2789D">
        <w:trPr>
          <w:cantSplit/>
          <w:trHeight w:val="2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C3F0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920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93C23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CE87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1C23D34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3A8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9242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EE4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01B77C3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93C2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7FBF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074619F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65E0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3329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B4FD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FC5E" w14:textId="77777777" w:rsidR="00781975" w:rsidRPr="000C4604" w:rsidRDefault="00781975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6D4D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02403E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20B79CF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E7CD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56EEC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5090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95D5" w14:textId="77777777" w:rsidR="00781975" w:rsidRPr="000C4604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5188C6F9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781975" w14:paraId="36D06A08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2A70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ED62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F98C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3ADD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1B8A034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AB1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7BF2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EBC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1EECE43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0C26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B75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24C72505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07E72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D327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42D43CD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A406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6E0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2824889D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1C99BDDD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7E0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D6D2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B1A2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C255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0123" w14:textId="77777777" w:rsidR="00781975" w:rsidRPr="00BB30B6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9834F6B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5D8A7C15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781975" w14:paraId="73A281F3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002B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732C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0A17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0D491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49D7B211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058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BCD3B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2B78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98F09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0A3D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1BA2368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4588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4EC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9A29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FDA0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338797B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81AD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C927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A80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71BEB34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FFD50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B62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93C91D7" w14:textId="77777777" w:rsidTr="00E2789D">
        <w:trPr>
          <w:cantSplit/>
          <w:trHeight w:val="4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FE75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C44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0B77C982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362E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2DC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AF97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34D0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B3E7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F826E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83CF" w14:textId="77777777" w:rsidR="00781975" w:rsidRPr="000C4604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781975" w14:paraId="232BC7C1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39F52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1229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9505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D0C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8A8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72886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A8CB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4EC48EB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B43B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62CA6" w14:textId="77777777" w:rsidR="00781975" w:rsidRPr="000C4604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781975" w14:paraId="14384447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AFCB8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153C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0FE151F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999E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C2C4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385B462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465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7C30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7F07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5C90D37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CFB42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FDEF3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7E91787" w14:textId="77777777" w:rsidR="00781975" w:rsidRPr="006C1F61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7705AF6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0E0A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82F5" w14:textId="77777777" w:rsidR="00781975" w:rsidRDefault="00781975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A502" w14:textId="77777777" w:rsidR="00781975" w:rsidRDefault="00781975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F373" w14:textId="77777777" w:rsidR="00781975" w:rsidRDefault="00781975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65AE" w14:textId="77777777" w:rsidR="00781975" w:rsidRDefault="00781975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BB6B" w14:textId="77777777" w:rsidR="00781975" w:rsidRDefault="00781975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F7B2" w14:textId="77777777" w:rsidR="00781975" w:rsidRDefault="00781975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6339" w14:textId="77777777" w:rsidR="00781975" w:rsidRDefault="00781975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E4957" w14:textId="77777777" w:rsidR="00781975" w:rsidRPr="004143AF" w:rsidRDefault="00781975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1E77C27E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465D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E441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F154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80359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536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BF93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E569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1084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3EC4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2648D3B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231A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99A7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425B633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6D74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DCA0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632DA5A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45C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712F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FC4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0CC31DD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5483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0127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AF00DA9" w14:textId="77777777" w:rsidR="00781975" w:rsidRPr="00D84BDE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69E089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F5D69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72FD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E4B38B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9D8A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9CA9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028DDF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BC52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7818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168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CCEF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98C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5C0F59DC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E544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730D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07AA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C5A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456305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88A6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C911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72B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D365CC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321D5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976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19B9568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3359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C2C9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709C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6F779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7920BEE3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F3D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B615B62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C34C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2ED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23EE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1BAF" w14:textId="77777777" w:rsidR="00781975" w:rsidRPr="00534C03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395EC139" w14:textId="77777777" w:rsidR="00781975" w:rsidRPr="00534C03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327677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781975" w14:paraId="03FF2F7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9ADD8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F33C7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310219F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9C7A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D14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6C07872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0F78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72FE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6529D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799C30C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BAD4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4431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2E8B1F1" w14:textId="77777777" w:rsidR="00781975" w:rsidRPr="00D84BDE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E59A54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D9D15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243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0C49457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B682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7ADB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1971779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7C6C56B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C1E9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E53B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DD4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D1C5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2D3D" w14:textId="77777777" w:rsidR="00781975" w:rsidRPr="001F07B1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C78394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7B394003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781975" w14:paraId="45A3E39C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8E1A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583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2BE26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89E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B5925F0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1DC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9AF96D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5C4B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5B99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D8D2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C92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39B7C75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5A673D3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781975" w14:paraId="5076F268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FAAD8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EBC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D376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291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5D50FC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3C9C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B3E004C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0BFE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0BC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B354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810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727F0D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0880CE4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781975" w14:paraId="5A8ECDCD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4D7A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F4F6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4B6D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B72D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0E228B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15A5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9345FC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3685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6A2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3759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368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47F4F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781975" w14:paraId="5B9889D8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1248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21B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5F684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F172B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BF8B825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3018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DB97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05A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8A51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3D89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309120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4F3C6917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81975" w14:paraId="6AA183AD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124B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6D28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944A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89EF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A08546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12D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7068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4FB9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557C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3163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B09DC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781975" w14:paraId="409D88C7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8061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DEB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8F71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E9DE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D8D1F3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F29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EAFB60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CC1D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366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B3EE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996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1020425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781975" w14:paraId="7FDEAF3D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0239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2CE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99C7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2FAD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E80C527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6A0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CA9120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247B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5448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2093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A01D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E843FD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0F851761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781975" w14:paraId="3773BBAD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B08C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A83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89D7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F5F7" w14:textId="77777777" w:rsidR="00781975" w:rsidRPr="00AD0C48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8A8DE0C" w14:textId="77777777" w:rsidR="00781975" w:rsidRPr="00AD0C48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399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3BE324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7308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DE4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565D4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236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0BC2E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41A5A9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017D1AA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81975" w14:paraId="5E42200C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BB3B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B48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8C41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A02F" w14:textId="77777777" w:rsidR="00781975" w:rsidRDefault="00781975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1C60D9B" w14:textId="77777777" w:rsidR="00781975" w:rsidRDefault="00781975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3604C7AE" w14:textId="77777777" w:rsidR="00781975" w:rsidRDefault="00781975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706D25EA" w14:textId="77777777" w:rsidR="00781975" w:rsidRPr="002532C4" w:rsidRDefault="00781975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7BB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0E8B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AAC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B503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D25A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2B6C2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6DE0521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51B9C18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781975" w14:paraId="3694ADC5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5B8E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1F57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34C2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BC62" w14:textId="77777777" w:rsidR="00781975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7CFE780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E28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3F3F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2FAD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CC6E2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8713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C89581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0C1C592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81975" w14:paraId="61B3F5BA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B236E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AE3A9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CD25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6E878" w14:textId="77777777" w:rsidR="00781975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9D1303D" w14:textId="77777777" w:rsidR="00781975" w:rsidRPr="0037264C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7C88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6E95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29A9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2903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3227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72E8B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0A57B47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81975" w14:paraId="21CDA824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C400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0F43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6052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019A" w14:textId="77777777" w:rsidR="00781975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ABE6CA7" w14:textId="77777777" w:rsidR="00781975" w:rsidRPr="003A070D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183C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DA044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A552E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7E96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EEC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3BEBB0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781975" w14:paraId="335ACB51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2173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37B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DE90F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290CE" w14:textId="77777777" w:rsidR="00781975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D0A1D0E" w14:textId="77777777" w:rsidR="00781975" w:rsidRPr="00F401CD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99A59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7373105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A270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6B7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B634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AECD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E0B401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616679C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81975" w14:paraId="60AA7F13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BE37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0B02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536C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2E46" w14:textId="77777777" w:rsidR="00781975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69C1DAD" w14:textId="77777777" w:rsidR="00781975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3E2B6591" w14:textId="77777777" w:rsidR="00781975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3ED9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D622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C54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5D522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E4BA0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E7FD8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76F64463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81975" w14:paraId="41ADB8BE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9F883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6FB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9252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63665" w14:textId="77777777" w:rsidR="00781975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8719C08" w14:textId="77777777" w:rsidR="00781975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597BA27E" w14:textId="77777777" w:rsidR="00781975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77158F77" w14:textId="77777777" w:rsidR="00781975" w:rsidRPr="002532C4" w:rsidRDefault="00781975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C451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031C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1F0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0A29E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B550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69A7EA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305B8297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781975" w14:paraId="4092195A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1B5A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2CBB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BE07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5DFF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46D12BF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4D5F8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67DC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117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6143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242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2D34AE36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590C1BC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781975" w14:paraId="56A2DA23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61CB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8942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D5AA7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BA2EB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935DA93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250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448C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76A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4BDF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58C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50423E3B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185A2DFC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781975" w14:paraId="51C8B42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5665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A26D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4718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2068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ADC3AE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8DC2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2863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40CC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9BFD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5167E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36DCDAF5" w14:textId="77777777" w:rsidR="00781975" w:rsidRPr="00CB3447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781975" w14:paraId="036181B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437E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EDE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C6213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64B9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5BD3BD62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550E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D615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EE1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7C760254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45B22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199F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6089C50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026C88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ABA9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B40FF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93EDF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A863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9A5C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1F6B7E56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6495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A2F0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9FF0" w14:textId="77777777" w:rsidR="00781975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905B" w14:textId="77777777" w:rsidR="00781975" w:rsidRPr="004143AF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3395FBD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ACB9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3DCD" w14:textId="77777777" w:rsidR="00781975" w:rsidRDefault="00781975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C069" w14:textId="77777777" w:rsidR="00781975" w:rsidRPr="00D33E71" w:rsidRDefault="00781975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434F1" w14:textId="77777777" w:rsidR="00781975" w:rsidRDefault="00781975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412FCF40" w14:textId="77777777" w:rsidR="00781975" w:rsidRDefault="00781975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B1F3" w14:textId="77777777" w:rsidR="00781975" w:rsidRDefault="00781975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A01A" w14:textId="77777777" w:rsidR="00781975" w:rsidRDefault="00781975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E3B4" w14:textId="77777777" w:rsidR="00781975" w:rsidRDefault="00781975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5D8F" w14:textId="77777777" w:rsidR="00781975" w:rsidRDefault="00781975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29D1" w14:textId="77777777" w:rsidR="00781975" w:rsidRPr="004143AF" w:rsidRDefault="00781975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781975" w14:paraId="412C37A0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04F6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0345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46DA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C22C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55E7F90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804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93F0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3E1A" w14:textId="77777777" w:rsidR="00781975" w:rsidRDefault="0078197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0BBD" w14:textId="77777777" w:rsidR="00781975" w:rsidRPr="00D33E71" w:rsidRDefault="0078197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43684" w14:textId="77777777" w:rsidR="00781975" w:rsidRDefault="0078197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781975" w14:paraId="25BADD50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CE83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6C2E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EC76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5D35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459B9B23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B623B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6D70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75335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D2D9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AA52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335B34AF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1185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1CB6C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5B93C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2C2E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1C1BC471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F3D2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B826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6332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4363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1F15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1EF5790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DF10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A3936" w14:textId="77777777" w:rsidR="00781975" w:rsidRDefault="00781975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2CF1A2A3" w14:textId="77777777" w:rsidR="00781975" w:rsidRDefault="00781975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90EC5" w14:textId="77777777" w:rsidR="00781975" w:rsidRPr="00D33E71" w:rsidRDefault="00781975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8751" w14:textId="77777777" w:rsidR="00781975" w:rsidRDefault="00781975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E98C" w14:textId="77777777" w:rsidR="00781975" w:rsidRDefault="00781975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5F66" w14:textId="77777777" w:rsidR="00781975" w:rsidRPr="00D33E71" w:rsidRDefault="00781975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A717" w14:textId="77777777" w:rsidR="00781975" w:rsidRDefault="00781975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185211CC" w14:textId="77777777" w:rsidR="00781975" w:rsidRDefault="00781975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7CED" w14:textId="77777777" w:rsidR="00781975" w:rsidRPr="00D33E71" w:rsidRDefault="00781975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26451" w14:textId="77777777" w:rsidR="00781975" w:rsidRDefault="00781975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781975" w14:paraId="7584DD32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E483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4E15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59F7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2681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67CF1188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0731D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6ACD7CE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FE37C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EA62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7F61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748B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4624B1F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6CC2A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2A9E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6D48E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074E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5760C43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2069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8052D38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855A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9686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81CC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5756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7E721C4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A5AC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8A748" w14:textId="77777777" w:rsidR="00781975" w:rsidRDefault="00781975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28EF" w14:textId="77777777" w:rsidR="00781975" w:rsidRPr="00D33E71" w:rsidRDefault="00781975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2001" w14:textId="77777777" w:rsidR="00781975" w:rsidRDefault="00781975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B41B5A3" w14:textId="77777777" w:rsidR="00781975" w:rsidRDefault="00781975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D7A6" w14:textId="77777777" w:rsidR="00781975" w:rsidRDefault="00781975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D1AE64D" w14:textId="77777777" w:rsidR="00781975" w:rsidRDefault="00781975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007F" w14:textId="77777777" w:rsidR="00781975" w:rsidRPr="00D33E71" w:rsidRDefault="00781975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F0E3" w14:textId="77777777" w:rsidR="00781975" w:rsidRDefault="00781975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B0BE7" w14:textId="77777777" w:rsidR="00781975" w:rsidRPr="00D33E71" w:rsidRDefault="00781975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9C26" w14:textId="77777777" w:rsidR="00781975" w:rsidRDefault="00781975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299ADB5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2C60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465A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BE9E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677A8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DC95414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5A68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BB82B24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35BB22A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6FCE9D91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47FB93D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232DA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98EE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C418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79A44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5622D4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4C83103B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5B1292E1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781975" w14:paraId="60FBC45D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EF25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119D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B68F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075F9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71AAC20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F2DC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6B458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6651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FCCE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3A55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781975" w14:paraId="3D2C7F7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1CCC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7F00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EE204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8413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6B4B7D3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FB35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D3E0D1F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A5B8B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B1F2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7192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2D404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5061510E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9BD2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ABD8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4E52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52E3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732CA05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D0FCF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42D46AEA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6A167071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79E48C4B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1301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0EDA5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BC70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0B4D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1A3FDA5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55E3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EAA1A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699C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4810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3EC93EBE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C9F4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9E861B2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2F8AB27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38CAC791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6DBB1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70338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6718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BED7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8A1EE1C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67DFB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D441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CC28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6EED3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6824FBC0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F28D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0A74" w14:textId="77777777" w:rsidR="00781975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C819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5D9E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5E06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7228EF2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9186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383FE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7798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F7A2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27B3CD9B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7F49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D96F467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132AE7F1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010B7D4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4C693175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B2FA4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9420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58AD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E8DF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C83803A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D540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AB20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D147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64C9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0FBC649D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9C99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C070F2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EC2C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64248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8604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3AB1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6163135A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B0870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8295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7C6D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2376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6E7032BE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8ACC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7674A3F9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38EED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0386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F508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2D70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5CF5D1BC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5297" w14:textId="77777777" w:rsidR="00781975" w:rsidRDefault="00781975" w:rsidP="0078197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3E1A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3DB7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8042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627F113B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3FC4F98C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4608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95009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4CC8" w14:textId="77777777" w:rsidR="00781975" w:rsidRDefault="0078197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E412A" w14:textId="77777777" w:rsidR="00781975" w:rsidRPr="00D33E71" w:rsidRDefault="0078197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6BE0D" w14:textId="77777777" w:rsidR="00781975" w:rsidRDefault="0078197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D7C1168" w14:textId="77777777" w:rsidR="00781975" w:rsidRPr="00BA7DAE" w:rsidRDefault="00781975" w:rsidP="000A5D7E">
      <w:pPr>
        <w:tabs>
          <w:tab w:val="left" w:pos="2748"/>
        </w:tabs>
        <w:rPr>
          <w:sz w:val="20"/>
        </w:rPr>
      </w:pPr>
    </w:p>
    <w:p w14:paraId="03EC0C88" w14:textId="77777777" w:rsidR="00781975" w:rsidRDefault="00781975" w:rsidP="00E7698F">
      <w:pPr>
        <w:pStyle w:val="Heading1"/>
        <w:spacing w:line="360" w:lineRule="auto"/>
      </w:pPr>
      <w:r>
        <w:lastRenderedPageBreak/>
        <w:t>LINIA 504</w:t>
      </w:r>
    </w:p>
    <w:p w14:paraId="11A967F8" w14:textId="77777777" w:rsidR="00781975" w:rsidRPr="00A16A49" w:rsidRDefault="00781975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81975" w14:paraId="02650970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4F2A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CF5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2+500</w:t>
            </w:r>
          </w:p>
          <w:p w14:paraId="2879B7E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484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2545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7DB5BF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CC1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A09D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967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BDC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3D4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56547">
              <w:rPr>
                <w:b/>
                <w:bCs/>
                <w:i/>
                <w:iCs/>
                <w:sz w:val="20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</w:rPr>
              <w:t xml:space="preserve">firul II </w:t>
            </w:r>
          </w:p>
          <w:p w14:paraId="57EAFA5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Adjud - Urechești.</w:t>
            </w:r>
          </w:p>
          <w:p w14:paraId="6C93EFD7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5 N.</w:t>
            </w:r>
          </w:p>
        </w:tc>
      </w:tr>
      <w:tr w:rsidR="00781975" w14:paraId="6F53D2B6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CAC0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296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633241E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438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FD8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 -</w:t>
            </w:r>
          </w:p>
          <w:p w14:paraId="5882935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36C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F132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C58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3448DF5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691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239C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68FECE5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9569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E2B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67C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7B4D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32E0EEC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FFE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9F20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6B9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9+600</w:t>
            </w:r>
          </w:p>
          <w:p w14:paraId="12AF297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CCB7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6671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4B320A21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093F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725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50F9D6F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792C7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8AB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0085B2E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D28F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D4BB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093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76ABC41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7D87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7A96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C4194">
              <w:rPr>
                <w:b/>
                <w:bCs/>
                <w:iCs/>
                <w:sz w:val="20"/>
              </w:rPr>
              <w:t>*Valabil pentru trenurile remorcate cu două locomotive cuplate.</w:t>
            </w:r>
          </w:p>
          <w:p w14:paraId="679E9E76" w14:textId="77777777" w:rsidR="00781975" w:rsidRPr="00D0576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1D5F375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7817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FDF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F759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EC8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5C1C865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13 </w:t>
            </w:r>
          </w:p>
          <w:p w14:paraId="4D5A207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D71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2644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B10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54253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34A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03C2DB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A9B7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C5F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8C7F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BB3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2FA4964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FA4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89DA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8470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121C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5C75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781975" w14:paraId="59EF1ED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9828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10F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DD26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D99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4F0C471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FA03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F834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BD2C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3D96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668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781975" w14:paraId="273D8377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F700" w14:textId="77777777" w:rsidR="00781975" w:rsidRDefault="00781975" w:rsidP="00781975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3985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8E7B3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958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3CAED55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DDA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CC85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F26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CBA2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ECF8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9 - 12</w:t>
            </w:r>
          </w:p>
          <w:p w14:paraId="1FEB76E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81975" w14:paraId="0C6ADA76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3642" w14:textId="77777777" w:rsidR="00781975" w:rsidRDefault="00781975" w:rsidP="00781975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6D7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9427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6F1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39EF884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A0A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C06BA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E22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41DF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CEF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10 - 12 Cap X.</w:t>
            </w:r>
          </w:p>
        </w:tc>
      </w:tr>
      <w:tr w:rsidR="00781975" w14:paraId="09356571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9697" w14:textId="77777777" w:rsidR="00781975" w:rsidRDefault="00781975" w:rsidP="00781975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D18C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830B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428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797B62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5EE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57C7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925F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4E50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430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și 12 Cap X.</w:t>
            </w:r>
          </w:p>
        </w:tc>
      </w:tr>
      <w:tr w:rsidR="00781975" w14:paraId="08AD9ED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5EFD" w14:textId="77777777" w:rsidR="00781975" w:rsidRDefault="00781975" w:rsidP="00781975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FFE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1623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444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4505887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498C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32221F4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59EB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712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4A47C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6EF2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702922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11 -  13 Cap Y.</w:t>
            </w:r>
          </w:p>
        </w:tc>
      </w:tr>
      <w:tr w:rsidR="00781975" w14:paraId="03E3FD1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3CB6" w14:textId="77777777" w:rsidR="00781975" w:rsidRDefault="00781975" w:rsidP="00781975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BCF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398C3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57C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443CD04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E085B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163747B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8268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7CA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E5807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EF5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BD0CA0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și 12 Cap Y.</w:t>
            </w:r>
          </w:p>
        </w:tc>
      </w:tr>
      <w:tr w:rsidR="00781975" w14:paraId="797F753C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F157" w14:textId="77777777" w:rsidR="00781975" w:rsidRDefault="00781975" w:rsidP="00781975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6C1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3DE96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02B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- </w:t>
            </w:r>
          </w:p>
          <w:p w14:paraId="1808521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2E5F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9DF8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51A6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31+400</w:t>
            </w:r>
          </w:p>
          <w:p w14:paraId="19B36738" w14:textId="77777777" w:rsidR="00781975" w:rsidRDefault="00781975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9BD9" w14:textId="77777777" w:rsidR="00781975" w:rsidRPr="00D0473F" w:rsidRDefault="00781975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98C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3DCEDEE0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7D6D" w14:textId="77777777" w:rsidR="00781975" w:rsidRDefault="00781975" w:rsidP="00781975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978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53EA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F64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B318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8D7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D24B" w14:textId="77777777" w:rsidR="00781975" w:rsidRDefault="00781975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  <w:p w14:paraId="582577F0" w14:textId="77777777" w:rsidR="00781975" w:rsidRDefault="00781975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1339" w14:textId="77777777" w:rsidR="00781975" w:rsidRDefault="00781975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2DC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45A2CEF8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0334" w14:textId="77777777" w:rsidR="00781975" w:rsidRDefault="00781975" w:rsidP="00781975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B4D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32+200</w:t>
            </w:r>
          </w:p>
          <w:p w14:paraId="4282528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3F3C2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B2B9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BC - </w:t>
            </w:r>
          </w:p>
          <w:p w14:paraId="0554696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09BC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3F4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23D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07A2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8B4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6E4FAEF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ED31" w14:textId="77777777" w:rsidR="00781975" w:rsidRDefault="00781975" w:rsidP="00781975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364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6A6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B98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039D596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B3A01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06D08B1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316F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B39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7867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EB5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AC813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6 - 8, Cap X.</w:t>
            </w:r>
          </w:p>
        </w:tc>
      </w:tr>
      <w:tr w:rsidR="00781975" w14:paraId="1E3003F9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7D43" w14:textId="77777777" w:rsidR="00781975" w:rsidRDefault="00781975" w:rsidP="00781975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1566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3F7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BFC8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4C94367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94DA3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3245615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44D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A99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F160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E2E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8E17B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7, Cap X.</w:t>
            </w:r>
          </w:p>
        </w:tc>
      </w:tr>
      <w:tr w:rsidR="00781975" w14:paraId="06A65BBA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280C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E1DD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C8865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4DC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17B8AE6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250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F45B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2D5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13C2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D94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6 - 8 </w:t>
            </w:r>
          </w:p>
          <w:p w14:paraId="0CAA91C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781975" w14:paraId="4B7F919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B468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B85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31EEFB8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387AA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4BA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 -</w:t>
            </w:r>
          </w:p>
          <w:p w14:paraId="09AAA5F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21A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594A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4405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A531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1801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0A86D06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172A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8C0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51+500</w:t>
            </w:r>
          </w:p>
          <w:p w14:paraId="37EB1C5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19D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FF1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6346CE7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217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BE750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93D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BC21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1F37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302FAA4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295A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6067" w14:textId="77777777" w:rsidR="00781975" w:rsidRDefault="00781975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54+190</w:t>
            </w:r>
          </w:p>
          <w:p w14:paraId="668808E3" w14:textId="77777777" w:rsidR="00781975" w:rsidRDefault="00781975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D285" w14:textId="77777777" w:rsidR="00781975" w:rsidRDefault="00781975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FAED" w14:textId="77777777" w:rsidR="00781975" w:rsidRDefault="00781975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3FB0424B" w14:textId="77777777" w:rsidR="00781975" w:rsidRDefault="00781975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1C2C" w14:textId="77777777" w:rsidR="00781975" w:rsidRDefault="00781975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B786" w14:textId="77777777" w:rsidR="00781975" w:rsidRPr="00D0473F" w:rsidRDefault="00781975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6CF8" w14:textId="77777777" w:rsidR="00781975" w:rsidRDefault="00781975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1F0A" w14:textId="77777777" w:rsidR="00781975" w:rsidRPr="00D0473F" w:rsidRDefault="00781975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A9E46" w14:textId="77777777" w:rsidR="00781975" w:rsidRPr="004C4194" w:rsidRDefault="00781975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D869C86" w14:textId="77777777" w:rsidR="00781975" w:rsidRDefault="00781975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64AD8B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56E8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CD3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54+650</w:t>
            </w:r>
          </w:p>
          <w:p w14:paraId="32525CA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F3F9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67D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108A129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7F5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C588A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614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8BA27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A50B5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3170C97" w14:textId="77777777" w:rsidR="00781975" w:rsidRPr="00D0576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F6DCF3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D8D9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3B3A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55+060</w:t>
            </w:r>
          </w:p>
          <w:p w14:paraId="1320F28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5F95D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656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2A0C4EE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FBB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27A6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E8A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A809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A38C9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50156DA" w14:textId="77777777" w:rsidR="00781975" w:rsidRPr="00D0576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C88D81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8D03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27FD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60+400</w:t>
            </w:r>
          </w:p>
          <w:p w14:paraId="463FF79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E99A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068D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0AB2431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8EE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BB7A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215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07B5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8351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24BAF16" w14:textId="77777777" w:rsidR="00781975" w:rsidRPr="00D0576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7186B3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3F20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698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E45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B87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7A2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2589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9EA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75F8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6F33" w14:textId="77777777" w:rsidR="00781975" w:rsidRPr="00E03C2B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AE8FBF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>la liniile 2 - 4 st. Dofteana, Cap Y.</w:t>
            </w:r>
          </w:p>
        </w:tc>
      </w:tr>
      <w:tr w:rsidR="00781975" w14:paraId="6D0DCE5C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6B18A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5E5A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65+570</w:t>
            </w:r>
          </w:p>
          <w:p w14:paraId="7929294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D712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4A9A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 -</w:t>
            </w:r>
          </w:p>
          <w:p w14:paraId="112C420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DFDC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AE93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238F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FFCFF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9B55A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08F1B0E" w14:textId="77777777" w:rsidR="00781975" w:rsidRPr="00D0576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7966648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29D4D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972C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66+600</w:t>
            </w:r>
          </w:p>
          <w:p w14:paraId="4CC62EE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A396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ABA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Valea Uzului</w:t>
            </w:r>
          </w:p>
          <w:p w14:paraId="47DDF5D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FA7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63A8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CDA2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0360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33630" w14:textId="77777777" w:rsidR="00781975" w:rsidRPr="00E4349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952D81B" w14:textId="77777777" w:rsidR="00781975" w:rsidRPr="00E4349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peste sch.  9 și 11, </w:t>
            </w:r>
          </w:p>
          <w:p w14:paraId="5A3969A3" w14:textId="77777777" w:rsidR="00781975" w:rsidRPr="00E4349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349C">
              <w:rPr>
                <w:b/>
                <w:bCs/>
                <w:i/>
                <w:iCs/>
                <w:sz w:val="20"/>
              </w:rPr>
              <w:t>Hm Valea Uzului, Cap X.</w:t>
            </w:r>
          </w:p>
        </w:tc>
      </w:tr>
      <w:tr w:rsidR="00781975" w14:paraId="4DF2D8E2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D0B8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E04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69+220</w:t>
            </w:r>
          </w:p>
          <w:p w14:paraId="1A1E284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B60CB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060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939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A9C0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1220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93B4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318B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4474A1B" w14:textId="77777777" w:rsidR="00781975" w:rsidRPr="00D0576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5ADF877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72D9D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E63C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75+120</w:t>
            </w:r>
          </w:p>
          <w:p w14:paraId="09164B91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D9CE5" w14:textId="77777777" w:rsidR="00781975" w:rsidRPr="00D0473F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8BEE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70A0893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195C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2CD8A" w14:textId="77777777" w:rsidR="00781975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0F49" w14:textId="77777777" w:rsidR="00781975" w:rsidRDefault="00781975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296D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12680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57E9F32" w14:textId="77777777" w:rsidR="00781975" w:rsidRPr="00D0576C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2C69392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1B9A8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465D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76+050</w:t>
            </w:r>
          </w:p>
          <w:p w14:paraId="038419A8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FA86" w14:textId="77777777" w:rsidR="00781975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E53D" w14:textId="77777777" w:rsidR="00781975" w:rsidRDefault="00781975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64DA00B1" w14:textId="77777777" w:rsidR="00781975" w:rsidRDefault="00781975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97499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D371" w14:textId="77777777" w:rsidR="00781975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894B" w14:textId="77777777" w:rsidR="00781975" w:rsidRDefault="00781975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C3D0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B39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linia curentă Comănești - Asău</w:t>
            </w:r>
          </w:p>
        </w:tc>
      </w:tr>
      <w:tr w:rsidR="00781975" w14:paraId="5C5FEF07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3655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431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84+260</w:t>
            </w:r>
          </w:p>
          <w:p w14:paraId="3DC02FA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345A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2A2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 -</w:t>
            </w:r>
          </w:p>
          <w:p w14:paraId="448FE7C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1162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CBDF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7F9BD" w14:textId="77777777" w:rsidR="00781975" w:rsidRDefault="00781975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8553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ADCD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B176A90" w14:textId="77777777" w:rsidR="00781975" w:rsidRPr="00D0576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C87789C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BBC7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B22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97+960</w:t>
            </w:r>
          </w:p>
          <w:p w14:paraId="2A57B15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7102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018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Simbrea - </w:t>
            </w:r>
          </w:p>
          <w:p w14:paraId="465CE9B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FD338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0A33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0DF0" w14:textId="77777777" w:rsidR="00781975" w:rsidRDefault="00781975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67A2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9B93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C073BA1" w14:textId="77777777" w:rsidR="00781975" w:rsidRPr="00D0576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0B79E54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AF2E2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857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  <w:p w14:paraId="0E711D5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071A6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A04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CB3B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8CBF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4DF5" w14:textId="77777777" w:rsidR="00781975" w:rsidRDefault="00781975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C904A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2A0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intrări – ieşiri</w:t>
            </w:r>
          </w:p>
          <w:p w14:paraId="4BF0D21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  <w:r>
              <w:rPr>
                <w:b/>
                <w:bCs/>
                <w:iCs/>
                <w:sz w:val="20"/>
              </w:rPr>
              <w:t xml:space="preserve"> </w:t>
            </w:r>
          </w:p>
        </w:tc>
      </w:tr>
      <w:tr w:rsidR="00781975" w14:paraId="73B95818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F9A5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15F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105+720</w:t>
            </w:r>
          </w:p>
          <w:p w14:paraId="443E9B9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E6AA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CB3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 -</w:t>
            </w:r>
          </w:p>
          <w:p w14:paraId="24FB02E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F5B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7EF5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804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069F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F202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0D4EDF3" w14:textId="77777777" w:rsidR="00781975" w:rsidRPr="00D0576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BB8C771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823D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18D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5F7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725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1945FF4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0D3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13EE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3FF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C565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9087" w14:textId="77777777" w:rsidR="00781975" w:rsidRPr="00423757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Nesemnalizată pe teren.</w:t>
            </w:r>
          </w:p>
          <w:p w14:paraId="6E1766E7" w14:textId="77777777" w:rsidR="00781975" w:rsidRPr="00423757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2D3A04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peste sch. 10 la liniile 4 și 5 Cap Y.</w:t>
            </w:r>
          </w:p>
        </w:tc>
      </w:tr>
      <w:tr w:rsidR="00781975" w14:paraId="24D39DC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195C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1BA0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B0E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9DD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700AB1C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E34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504DD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85A5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97F3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09EA" w14:textId="77777777" w:rsidR="00781975" w:rsidRPr="00F94F88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3A182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la și de la liniile 4 și 5 </w:t>
            </w:r>
          </w:p>
          <w:p w14:paraId="66BE125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>st. Ghimeș, Cap Y.</w:t>
            </w:r>
          </w:p>
        </w:tc>
      </w:tr>
      <w:tr w:rsidR="00781975" w14:paraId="7881E65C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C9C4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4D8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109+050</w:t>
            </w:r>
          </w:p>
          <w:p w14:paraId="141202E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01E2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E3C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3769881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92D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674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7C6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9E17E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7E9B" w14:textId="77777777" w:rsidR="00781975" w:rsidRPr="00F94F88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6390CF0E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F4066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4EF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109+070</w:t>
            </w:r>
          </w:p>
          <w:p w14:paraId="52101F4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3CC2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3BC2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7455668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29E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61786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47A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66839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2009" w14:textId="77777777" w:rsidR="00781975" w:rsidRPr="004C419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FBEBE21" w14:textId="77777777" w:rsidR="00781975" w:rsidRPr="00D0576C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F7820EE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2879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1826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5D3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C82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3AB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898003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72</w:t>
            </w:r>
          </w:p>
          <w:p w14:paraId="3A4DD1A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670643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30C21B9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B991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0A24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D6264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7ACF" w14:textId="77777777" w:rsidR="00781975" w:rsidRPr="006E468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ED8C2F1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1A1C" w14:textId="77777777" w:rsidR="00781975" w:rsidRDefault="00781975" w:rsidP="0078197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813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CA533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7D9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5491625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5DAC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0C56C8D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34C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969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28C0" w14:textId="77777777" w:rsidR="00781975" w:rsidRPr="00D0473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498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</w:tbl>
    <w:p w14:paraId="6CBB7DE7" w14:textId="77777777" w:rsidR="00781975" w:rsidRDefault="00781975" w:rsidP="00F340A3">
      <w:pPr>
        <w:spacing w:before="40" w:after="40" w:line="192" w:lineRule="auto"/>
        <w:ind w:right="57"/>
        <w:rPr>
          <w:sz w:val="20"/>
          <w:szCs w:val="20"/>
        </w:rPr>
      </w:pPr>
    </w:p>
    <w:p w14:paraId="56BEC4FE" w14:textId="77777777" w:rsidR="00781975" w:rsidRDefault="00781975" w:rsidP="00EE4C95">
      <w:pPr>
        <w:pStyle w:val="Heading1"/>
        <w:spacing w:line="360" w:lineRule="auto"/>
      </w:pPr>
      <w:r>
        <w:t>LINIA 507</w:t>
      </w:r>
    </w:p>
    <w:p w14:paraId="6F9839C2" w14:textId="77777777" w:rsidR="00781975" w:rsidRPr="006A4B24" w:rsidRDefault="00781975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81975" w14:paraId="6126CDB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C07C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3C6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F4DC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686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6B5E28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597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0341C5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2838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A92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55CCC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5C71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3823940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47F3704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781975" w14:paraId="27A06971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1710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870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AC3A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E5A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AF1A3B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575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DDB4C1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2A16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6C4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C06C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BBA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697E26B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781975" w14:paraId="5748557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CC8C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EF0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978B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96D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2FFE2A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2DA653B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67EC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8D56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C51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69E1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BFD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A88D7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781975" w14:paraId="1CBC572B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8F66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0F56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3BFE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4A2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2ECC991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338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F89D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789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7B91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2D3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CCFB51C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C01A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50C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D8CD58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EE7927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04EB194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9328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419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12D4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DA2F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168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8154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3B2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4902ED2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050F4E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4F90D0E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A454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E3F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E6E209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1E5768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3B0211D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3EA74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538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0729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A675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C3E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2FE2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CEF6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22FA323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36641D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AE975FC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A93A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F96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DDB9EE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D6B77E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1EE4BCE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C2DC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3CB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838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DC08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F59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CE7E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7E6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7B75325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A18225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CACDFDC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285B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DC7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8311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D68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3B76D69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8D3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4474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0F4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CBCC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2E3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5CF84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781975" w14:paraId="13F2CE75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B345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E285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ABD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6B0C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20F868F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4E5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BA3F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EDDE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9B2D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CB2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3EDBDE7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781975" w14:paraId="24846BED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13B3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B8E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7D6E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8E22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5689531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F13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3FD5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A53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80A2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832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1FEAE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781975" w14:paraId="34AE7E0C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372C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3ED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BBB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CCA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4766D73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7F6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2FC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3A0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78EF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154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1753C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20F6BC9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781975" w14:paraId="0F7F98A0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4FE1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3231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3F5CD3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7CFC3F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089D27D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C997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4ED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30D575A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88E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85DF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A86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7DCB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BBE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9AE2B2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9B9FF3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E978CDE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F0D7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433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331906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F7D060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3A5CE8C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D08B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2B7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732DB8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BFF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B02E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CBE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F634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D7B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7AE9BD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09D537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47116A4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E090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ACBD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40FA63D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561E2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041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5BBE391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590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09544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2EF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7F38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B62F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72398FD9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7B27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5E7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8FF9FC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1A2212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03DF09C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5B4CA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590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2E59C3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5C92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F18E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BA7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2873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91D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3193C6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A2E031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348902C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079C2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E01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EB1B42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259A43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73FDE6E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62EC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DA9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8A9B6A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230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2DB2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D13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223C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450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B178A6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124FE9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4B3B014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B83C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9DE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C44908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D69C2C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6D61C1B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E552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523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97A7A4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9FC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A441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415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12D0D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170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042301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63B1C2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06294A0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B3AC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C77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10C155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79BA72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4967BF3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37C3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EFB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CBAD19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4C3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1EF8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D80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4667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D0A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853A4C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BE662A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B42A95D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ABBE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8E4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6C18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2A0B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576BAD8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A86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66E2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B72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39B3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67A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196A9314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823C3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0B48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48B4E5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F49B75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2A0AC2D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0B9B1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BF7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77FE6EA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8EE5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D4804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A06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5D520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FA5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5E6929D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377790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A4EF8F3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2D13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FE5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BC3C0D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FCA00A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7386D20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BFC5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93A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603D322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9DCC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C91B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E75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39AA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242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45E77A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72179E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820F223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4E2E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14A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55116C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2E3327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71141A8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BA82F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CA7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11865A2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0CE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8EE5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E20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E8AC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040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D601A0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AD4287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FC1FAE0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F632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889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2467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486EC" w14:textId="77777777" w:rsidR="00781975" w:rsidRDefault="00781975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3948C25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506D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EBAE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2502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7948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9C2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407621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4F7E" w14:textId="77777777" w:rsidR="00781975" w:rsidRDefault="00781975" w:rsidP="0078197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0992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0553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20E9" w14:textId="77777777" w:rsidR="00781975" w:rsidRDefault="00781975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41C969B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F1A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E8F29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0036" w14:textId="77777777" w:rsidR="00781975" w:rsidRPr="00E1695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81FC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75754" w14:textId="77777777" w:rsidR="00781975" w:rsidRPr="002761C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030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A4ABC75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3B4C1D45" w14:textId="77777777" w:rsidR="00781975" w:rsidRDefault="00781975" w:rsidP="00D430CA">
      <w:pPr>
        <w:pStyle w:val="Heading1"/>
        <w:spacing w:line="360" w:lineRule="auto"/>
      </w:pPr>
      <w:r>
        <w:t>LINIA 510</w:t>
      </w:r>
    </w:p>
    <w:p w14:paraId="720BB9C1" w14:textId="77777777" w:rsidR="00781975" w:rsidRDefault="00781975" w:rsidP="006B5BFC">
      <w:pPr>
        <w:pStyle w:val="Heading1"/>
        <w:spacing w:line="360" w:lineRule="auto"/>
        <w:rPr>
          <w:b w:val="0"/>
          <w:bCs w:val="0"/>
          <w:sz w:val="8"/>
        </w:rPr>
      </w:pPr>
      <w:r>
        <w:t>LEORDA - DOROHOI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781975" w14:paraId="2E6FFC42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20B36" w14:textId="77777777" w:rsidR="00781975" w:rsidRDefault="00781975" w:rsidP="0078197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F83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D447CB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BE5D" w14:textId="77777777" w:rsidR="00781975" w:rsidRPr="003459D6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EAF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Leorda - Dorohoi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2F98" w14:textId="77777777" w:rsidR="00781975" w:rsidRDefault="0078197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AB97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4A3B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A4202" w14:textId="77777777" w:rsidR="00781975" w:rsidRPr="003459D6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10F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Ax. St. </w:t>
            </w:r>
            <w:r w:rsidRPr="00C8117C">
              <w:rPr>
                <w:b/>
                <w:bCs/>
                <w:i/>
                <w:iCs/>
                <w:sz w:val="20"/>
              </w:rPr>
              <w:t>Leorda</w:t>
            </w:r>
          </w:p>
          <w:p w14:paraId="17EF474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Ax. St.</w:t>
            </w:r>
            <w:r w:rsidRPr="00C8117C">
              <w:rPr>
                <w:b/>
                <w:bCs/>
                <w:i/>
                <w:iCs/>
                <w:sz w:val="20"/>
              </w:rPr>
              <w:t xml:space="preserve"> Dorohoi</w:t>
            </w:r>
          </w:p>
          <w:p w14:paraId="518D2276" w14:textId="77777777" w:rsidR="00781975" w:rsidRPr="00C8117C" w:rsidRDefault="00781975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68E0C95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3F54" w14:textId="77777777" w:rsidR="00781975" w:rsidRDefault="00781975" w:rsidP="0078197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3AB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FE647" w14:textId="77777777" w:rsidR="00781975" w:rsidRPr="003459D6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186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01ADC18B" w14:textId="77777777" w:rsidR="00781975" w:rsidRPr="00673810" w:rsidRDefault="00781975">
            <w:pPr>
              <w:spacing w:before="40" w:after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9A7C" w14:textId="77777777" w:rsidR="00781975" w:rsidRPr="00673810" w:rsidRDefault="00781975">
            <w:pPr>
              <w:spacing w:before="40" w:after="40" w:line="360" w:lineRule="auto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1483E" w14:textId="77777777" w:rsidR="00781975" w:rsidRPr="00673810" w:rsidRDefault="00781975">
            <w:pPr>
              <w:spacing w:before="12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17A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6A62" w14:textId="77777777" w:rsidR="00781975" w:rsidRPr="003459D6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8291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781975" w14:paraId="6EC9A6E5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A22C" w14:textId="77777777" w:rsidR="00781975" w:rsidRDefault="00781975" w:rsidP="0078197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B36F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9346" w14:textId="77777777" w:rsidR="00781975" w:rsidRPr="003459D6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DEF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61CC766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1A3F" w14:textId="77777777" w:rsidR="00781975" w:rsidRDefault="0078197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DD3F" w14:textId="77777777" w:rsidR="00781975" w:rsidRPr="003459D6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853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7156" w14:textId="77777777" w:rsidR="00781975" w:rsidRPr="003459D6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9D1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491489F7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71A1A7CD" w14:textId="77777777" w:rsidR="00781975" w:rsidRDefault="00781975" w:rsidP="007E1810">
      <w:pPr>
        <w:pStyle w:val="Heading1"/>
        <w:spacing w:line="360" w:lineRule="auto"/>
      </w:pPr>
      <w:r>
        <w:lastRenderedPageBreak/>
        <w:t>LINIA 511</w:t>
      </w:r>
    </w:p>
    <w:p w14:paraId="61AF592F" w14:textId="77777777" w:rsidR="00781975" w:rsidRPr="009B4FEF" w:rsidRDefault="00781975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81975" w14:paraId="40E75481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47B4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7FE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E37C" w14:textId="77777777" w:rsidR="00781975" w:rsidRPr="00D33E71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D28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353B688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EB5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A643CB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727A44D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57AF0E5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2382" w14:textId="77777777" w:rsidR="00781975" w:rsidRPr="00D33E71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19A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0271" w14:textId="77777777" w:rsidR="00781975" w:rsidRPr="00D33E71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7181" w14:textId="77777777" w:rsidR="00781975" w:rsidRPr="009E7CE7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781975" w14:paraId="213C7208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AF42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3B0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B93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EFC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27D6ECA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8FF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439934B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7884FC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9CCC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229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C4A8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5E0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87927BA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67B0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890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70BBA7D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CC93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2008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20CB7F8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5BB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66B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048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46F5D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109F7" w14:textId="77777777" w:rsidR="00781975" w:rsidRPr="00193954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68A837FF" w14:textId="77777777" w:rsidR="00781975" w:rsidRPr="00176852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B97FC3B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C83C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927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E193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AD2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2BEA887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5F81E1C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1B2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28DEDBB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8A0FEC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B3B0A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B63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3B30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5BB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1D2C8AE4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4363B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444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751D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AAE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44D26A2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F859A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3AF55590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70E04F60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6851FC73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BB3E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0FD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8E89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F90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11F988B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FE48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E58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3512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B7A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3E66396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76B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69942B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08141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B653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7D211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A82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5A538E0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457F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E66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4838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678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3EAAA86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ECC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8962B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C8B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1C6D6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B59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1E80F3E9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EF58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FA7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0FA8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8B1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37E153F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5A5E02D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E39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618E05A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A8F0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C28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5A04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072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748E1E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EBB7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9C8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BB97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7F0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1751EA0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828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5907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3A6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91F4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263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6D00CCD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47E9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80F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B2CE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827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21A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215A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270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0D43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956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2DC1F0C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EE75C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EA87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284C0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7C3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20990D6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2AA317A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649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851F50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B31EC0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7538A44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1902380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BD2A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1AC7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C0D2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1A9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ACB59F2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E36D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C52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7369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61D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27AD8D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7DA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49B3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4B6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1739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DA6F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373F04B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A1A8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96E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F2D6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CA3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013E9A7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860A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F06F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9F8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ECEC9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D45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E1762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7E95A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781975" w14:paraId="27AB247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1E53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FAB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30E6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A90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5FEFDB6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087B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82318A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6A3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3AE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08EA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ADA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84E0A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781975" w14:paraId="5834D32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37D57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59B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4C32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F31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75E01D9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E7F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C5F054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9B1F5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DCF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FAB1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3CC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328E6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8D3B9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781975" w14:paraId="4525363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105A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56F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13F9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08A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5902DC9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785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340B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0315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7194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239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19689128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C394" w14:textId="77777777" w:rsidR="00781975" w:rsidRDefault="00781975" w:rsidP="0078197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CD1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3103E" w14:textId="77777777" w:rsidR="00781975" w:rsidRPr="002108A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F92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23D5D2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8BE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FB664" w14:textId="77777777" w:rsidR="00781975" w:rsidRPr="00F02EF7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5113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3530" w14:textId="77777777" w:rsidR="00781975" w:rsidRPr="00BE2D76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5F1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B956DFE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0061C7B1" w14:textId="77777777" w:rsidR="00781975" w:rsidRDefault="00781975" w:rsidP="00B86D21">
      <w:pPr>
        <w:pStyle w:val="Heading1"/>
        <w:spacing w:line="360" w:lineRule="auto"/>
      </w:pPr>
      <w:r>
        <w:t>LINIA 515</w:t>
      </w:r>
    </w:p>
    <w:p w14:paraId="42368201" w14:textId="77777777" w:rsidR="00781975" w:rsidRDefault="00781975" w:rsidP="00862BF9">
      <w:pPr>
        <w:pStyle w:val="Heading1"/>
        <w:spacing w:line="360" w:lineRule="auto"/>
        <w:rPr>
          <w:b w:val="0"/>
          <w:bCs w:val="0"/>
          <w:sz w:val="8"/>
        </w:rPr>
      </w:pPr>
      <w:r>
        <w:t>DORNEŞTI - NISIPITU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0"/>
        <w:gridCol w:w="2207"/>
        <w:gridCol w:w="871"/>
        <w:gridCol w:w="750"/>
        <w:gridCol w:w="871"/>
        <w:gridCol w:w="750"/>
        <w:gridCol w:w="2497"/>
      </w:tblGrid>
      <w:tr w:rsidR="00781975" w14:paraId="439ED14E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63CC0" w14:textId="77777777" w:rsidR="00781975" w:rsidRDefault="00781975" w:rsidP="0078197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788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  <w:p w14:paraId="051E9B2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0+700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1085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80A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Dornești - Rădăuți</w:t>
            </w: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70D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C1B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6CE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DBD0" w14:textId="77777777" w:rsidR="00781975" w:rsidRPr="00412AB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9FD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3ED06617" w14:textId="77777777" w:rsidR="00781975" w:rsidRDefault="00781975">
      <w:pPr>
        <w:spacing w:before="40" w:after="40" w:line="192" w:lineRule="auto"/>
        <w:ind w:right="57"/>
        <w:rPr>
          <w:sz w:val="20"/>
          <w:szCs w:val="20"/>
        </w:rPr>
      </w:pPr>
    </w:p>
    <w:p w14:paraId="4AB50F37" w14:textId="77777777" w:rsidR="00781975" w:rsidRDefault="00781975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1F157BFC" w14:textId="77777777" w:rsidR="00781975" w:rsidRDefault="00781975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781975" w14:paraId="4EA241B4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4592" w14:textId="77777777" w:rsidR="00781975" w:rsidRDefault="00781975" w:rsidP="0078197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AF6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F98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E8F1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3E3F20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781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E99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409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CEB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1B3F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9B5F121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85F6" w14:textId="77777777" w:rsidR="00781975" w:rsidRDefault="00781975" w:rsidP="0078197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F399" w14:textId="77777777" w:rsidR="00781975" w:rsidRDefault="00781975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2E7E" w14:textId="77777777" w:rsidR="00781975" w:rsidRDefault="00781975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5FA2" w14:textId="77777777" w:rsidR="00781975" w:rsidRDefault="00781975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2DD84C0" w14:textId="77777777" w:rsidR="00781975" w:rsidRDefault="00781975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6463" w14:textId="77777777" w:rsidR="00781975" w:rsidRDefault="00781975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EB01" w14:textId="77777777" w:rsidR="00781975" w:rsidRDefault="00781975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694E" w14:textId="77777777" w:rsidR="00781975" w:rsidRDefault="00781975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D217" w14:textId="77777777" w:rsidR="00781975" w:rsidRDefault="00781975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A6D4" w14:textId="77777777" w:rsidR="00781975" w:rsidRDefault="00781975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BE4D12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037DC" w14:textId="77777777" w:rsidR="00781975" w:rsidRDefault="00781975" w:rsidP="0078197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BC79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4CF6F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BE8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B57F56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EE26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0F1B0F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31FACA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012E8AB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18C2E7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FC74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B73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24C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B1F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A373C5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3413EFD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781975" w14:paraId="4BDBD75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0BBB" w14:textId="77777777" w:rsidR="00781975" w:rsidRDefault="00781975" w:rsidP="0078197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C5E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CE8A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50C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40B01E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5DA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75C8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250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D0F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6A6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781975" w14:paraId="3429783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F99B" w14:textId="77777777" w:rsidR="00781975" w:rsidRDefault="00781975" w:rsidP="0078197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7B9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FFE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6B8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AA7E4A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595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6E4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DC0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0B6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322C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6F39363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CD0B" w14:textId="77777777" w:rsidR="00781975" w:rsidRDefault="00781975" w:rsidP="0078197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EA8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F41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DE9C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33EE710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3DFE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28FF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D7A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F9CA6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5FB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761E65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7E55" w14:textId="77777777" w:rsidR="00781975" w:rsidRDefault="00781975" w:rsidP="0078197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30F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1C0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4ACB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10E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379A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F12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E2A3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60B7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0712F7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52FF" w14:textId="77777777" w:rsidR="00781975" w:rsidRDefault="00781975" w:rsidP="0078197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C28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756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CBA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54D38F1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8C3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62812DE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0CA4CB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9805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DBD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DA1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72E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1367B0B" w14:textId="77777777" w:rsidR="00781975" w:rsidRDefault="00781975" w:rsidP="00F232A2">
      <w:pPr>
        <w:spacing w:before="40" w:after="40" w:line="192" w:lineRule="auto"/>
        <w:ind w:right="57"/>
        <w:rPr>
          <w:sz w:val="20"/>
        </w:rPr>
      </w:pPr>
    </w:p>
    <w:p w14:paraId="1D6002C2" w14:textId="77777777" w:rsidR="00781975" w:rsidRDefault="00781975" w:rsidP="00F04622">
      <w:pPr>
        <w:pStyle w:val="Heading1"/>
        <w:spacing w:line="360" w:lineRule="auto"/>
      </w:pPr>
      <w:r>
        <w:t>LINIA 600</w:t>
      </w:r>
    </w:p>
    <w:p w14:paraId="0756825B" w14:textId="77777777" w:rsidR="00781975" w:rsidRDefault="00781975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81975" w14:paraId="5C94F41C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3812D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63F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5E7A61D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DCB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F6E7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7797CC03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95F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D669" w14:textId="77777777" w:rsidR="00781975" w:rsidRPr="002F6CED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3E0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D821C" w14:textId="77777777" w:rsidR="00781975" w:rsidRPr="00C1413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557C4" w14:textId="77777777" w:rsidR="00781975" w:rsidRPr="009E2C90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338EA4BC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C451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31B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20+000</w:t>
            </w:r>
          </w:p>
          <w:p w14:paraId="37650E9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DEA9C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E3325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 - Balta Albă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CEF6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1266" w14:textId="77777777" w:rsidR="00781975" w:rsidRPr="002F6CED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98D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4186" w14:textId="77777777" w:rsidR="00781975" w:rsidRPr="00C1413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82FA" w14:textId="77777777" w:rsidR="00781975" w:rsidRPr="009E2C90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7BC1965B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9A11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228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25+900</w:t>
            </w:r>
          </w:p>
          <w:p w14:paraId="6551FF7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25D1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DB33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 - Balta Albă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B14E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F3C1" w14:textId="77777777" w:rsidR="00781975" w:rsidRPr="002F6CED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38A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9311" w14:textId="77777777" w:rsidR="00781975" w:rsidRPr="00C1413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C273" w14:textId="77777777" w:rsidR="00781975" w:rsidRPr="009E2C90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05EB95E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266E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301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6936ABE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D7E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77DC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50CBFC93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827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A3099" w14:textId="77777777" w:rsidR="00781975" w:rsidRPr="002F6CED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279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7731" w14:textId="77777777" w:rsidR="00781975" w:rsidRPr="00C1413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85BE" w14:textId="77777777" w:rsidR="00781975" w:rsidRPr="00DD03D3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781975" w14:paraId="41BD9C57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7F03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6EB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D135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867E" w14:textId="77777777" w:rsidR="00781975" w:rsidRDefault="00781975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580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FC1A" w14:textId="77777777" w:rsidR="00781975" w:rsidRPr="002F6CED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22DD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5405" w14:textId="77777777" w:rsidR="00781975" w:rsidRPr="00C1413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4FF2A" w14:textId="77777777" w:rsidR="00781975" w:rsidRPr="00DD03D3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781975" w14:paraId="3DAD9B21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8FC9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C97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14F0C3F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4CCA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0E9D5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49973B03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C97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1BF30" w14:textId="77777777" w:rsidR="00781975" w:rsidRPr="002F6CED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7B2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D538" w14:textId="77777777" w:rsidR="00781975" w:rsidRPr="00C1413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B2D0" w14:textId="77777777" w:rsidR="00781975" w:rsidRPr="005D499E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211BDDD" w14:textId="77777777" w:rsidR="00781975" w:rsidRPr="009E2C90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DC2A66D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24A5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97B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75F9510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6C4D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B730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03D897F7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850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E3AF" w14:textId="77777777" w:rsidR="00781975" w:rsidRPr="002F6CED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ACB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5B07" w14:textId="77777777" w:rsidR="00781975" w:rsidRPr="00C1413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CDE4" w14:textId="77777777" w:rsidR="00781975" w:rsidRPr="005D20EA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781975" w14:paraId="1FFE7749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9484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5B9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458C000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1722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34FD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62E2AC3E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BAA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D411" w14:textId="77777777" w:rsidR="00781975" w:rsidRPr="002F6CED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4E8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FC96" w14:textId="77777777" w:rsidR="00781975" w:rsidRPr="00C1413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F025" w14:textId="77777777" w:rsidR="00781975" w:rsidRPr="005D499E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BDE7369" w14:textId="77777777" w:rsidR="00781975" w:rsidRPr="009E2C90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1B9038E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F3FB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8A1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04ACB77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95BD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86C5F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1D3243F8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313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3C87" w14:textId="77777777" w:rsidR="00781975" w:rsidRPr="002F6CED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006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3954" w14:textId="77777777" w:rsidR="00781975" w:rsidRPr="00C1413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1C49" w14:textId="77777777" w:rsidR="00781975" w:rsidRPr="005D499E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9D81562" w14:textId="77777777" w:rsidR="00781975" w:rsidRPr="009E2C90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F15D553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25D9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9F5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6F5FBE9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E272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0F8D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297B496C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8CB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82E7" w14:textId="77777777" w:rsidR="00781975" w:rsidRPr="002F6CED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AEC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3652" w14:textId="77777777" w:rsidR="00781975" w:rsidRPr="00C1413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CC90" w14:textId="77777777" w:rsidR="00781975" w:rsidRPr="005D499E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55FABC47" w14:textId="77777777" w:rsidR="00781975" w:rsidRPr="009E2C90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8216E53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8959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FE0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265+200</w:t>
            </w:r>
          </w:p>
          <w:p w14:paraId="72279B6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5784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5D77" w14:textId="77777777" w:rsidR="00781975" w:rsidRDefault="0078197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Ghidigeni, 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511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95F76" w14:textId="77777777" w:rsidR="00781975" w:rsidRPr="002F6CED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05D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BA83" w14:textId="77777777" w:rsidR="00781975" w:rsidRPr="00C1413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1B8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Semnalizată cu inductori de 1000Hz la paletele galbene</w:t>
            </w:r>
          </w:p>
        </w:tc>
      </w:tr>
      <w:tr w:rsidR="00781975" w14:paraId="301ACB84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11D7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149C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09FA84A9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EEA8" w14:textId="77777777" w:rsidR="00781975" w:rsidRDefault="0078197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383C3" w14:textId="77777777" w:rsidR="00781975" w:rsidRDefault="0078197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2BCC9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48E9" w14:textId="77777777" w:rsidR="00781975" w:rsidRPr="002F6CED" w:rsidRDefault="0078197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B69B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85FB4" w14:textId="77777777" w:rsidR="00781975" w:rsidRPr="00C14131" w:rsidRDefault="0078197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5EEC" w14:textId="77777777" w:rsidR="00781975" w:rsidRDefault="00781975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35A2581B" w14:textId="77777777" w:rsidR="00781975" w:rsidRDefault="00781975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781975" w14:paraId="61827399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5A47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08AB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6EC6" w14:textId="77777777" w:rsidR="00781975" w:rsidRPr="00C14131" w:rsidRDefault="0078197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75EE" w14:textId="77777777" w:rsidR="00781975" w:rsidRDefault="0078197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D29D052" w14:textId="77777777" w:rsidR="00781975" w:rsidRDefault="0078197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E814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0AB91EB6" w14:textId="77777777" w:rsidR="00781975" w:rsidRDefault="00781975" w:rsidP="00781975">
            <w:pPr>
              <w:numPr>
                <w:ilvl w:val="0"/>
                <w:numId w:val="4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7ADBDE9E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5FF83D92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F2B7" w14:textId="77777777" w:rsidR="00781975" w:rsidRPr="002F6CED" w:rsidRDefault="0078197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226CE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7BE2" w14:textId="77777777" w:rsidR="00781975" w:rsidRPr="00C14131" w:rsidRDefault="0078197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87F24" w14:textId="77777777" w:rsidR="00781975" w:rsidRDefault="00781975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6F58285A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A798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6B73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A16EF" w14:textId="77777777" w:rsidR="00781975" w:rsidRPr="00C14131" w:rsidRDefault="0078197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A7EB" w14:textId="77777777" w:rsidR="00781975" w:rsidRDefault="0078197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09C94B9" w14:textId="77777777" w:rsidR="00781975" w:rsidRDefault="0078197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72025971" w14:textId="77777777" w:rsidR="00781975" w:rsidRDefault="0078197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E34E4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AAFFDF3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1CAE1511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F315" w14:textId="77777777" w:rsidR="00781975" w:rsidRPr="002F6CED" w:rsidRDefault="0078197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5886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CFC18" w14:textId="77777777" w:rsidR="00781975" w:rsidRPr="00C14131" w:rsidRDefault="0078197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28D1" w14:textId="77777777" w:rsidR="00781975" w:rsidRDefault="00781975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53EABCC1" w14:textId="77777777" w:rsidR="00781975" w:rsidRDefault="00781975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781975" w14:paraId="1BF1C93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108A5" w14:textId="77777777" w:rsidR="00781975" w:rsidRDefault="00781975" w:rsidP="0078197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76D6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C1DD" w14:textId="77777777" w:rsidR="00781975" w:rsidRPr="00C14131" w:rsidRDefault="0078197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181F" w14:textId="77777777" w:rsidR="00781975" w:rsidRDefault="0078197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59A8391F" w14:textId="77777777" w:rsidR="00781975" w:rsidRDefault="0078197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4EA1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B692D56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1494" w14:textId="77777777" w:rsidR="00781975" w:rsidRPr="002F6CED" w:rsidRDefault="0078197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77E4" w14:textId="77777777" w:rsidR="00781975" w:rsidRDefault="0078197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1EB4" w14:textId="77777777" w:rsidR="00781975" w:rsidRPr="00C14131" w:rsidRDefault="0078197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8DB2" w14:textId="77777777" w:rsidR="00781975" w:rsidRDefault="00781975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25C238CD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504229A2" w14:textId="77777777" w:rsidR="00781975" w:rsidRDefault="00781975" w:rsidP="003C645F">
      <w:pPr>
        <w:pStyle w:val="Heading1"/>
        <w:spacing w:line="360" w:lineRule="auto"/>
      </w:pPr>
      <w:r>
        <w:t>LINIA 602</w:t>
      </w:r>
    </w:p>
    <w:p w14:paraId="15440159" w14:textId="77777777" w:rsidR="00781975" w:rsidRDefault="00781975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81975" w14:paraId="6FBE13B9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7079" w14:textId="77777777" w:rsidR="00781975" w:rsidRDefault="00781975" w:rsidP="0078197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B42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28C746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3FC0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570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3EB97A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496C" w14:textId="77777777" w:rsidR="00781975" w:rsidRPr="00406474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B86F4" w14:textId="77777777" w:rsidR="00781975" w:rsidRPr="00DA41E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2CD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6C26D52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D16DC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C4F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227B5023" w14:textId="77777777" w:rsidR="00781975" w:rsidRPr="0007619C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F6A74EF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8535" w14:textId="77777777" w:rsidR="00781975" w:rsidRDefault="00781975" w:rsidP="0078197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E3CC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14BDDE0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AC0C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207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2795B32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8A82" w14:textId="77777777" w:rsidR="00781975" w:rsidRPr="00406474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69CD" w14:textId="77777777" w:rsidR="00781975" w:rsidRPr="00DA41E4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CFB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9FA5FA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442EA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DC2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4FC5B98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214E451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5276F9B7" w14:textId="77777777" w:rsidR="00781975" w:rsidRDefault="00781975" w:rsidP="00857B52">
      <w:pPr>
        <w:pStyle w:val="Heading1"/>
        <w:spacing w:line="360" w:lineRule="auto"/>
      </w:pPr>
      <w:r>
        <w:t>LINIA 605</w:t>
      </w:r>
    </w:p>
    <w:p w14:paraId="3956B2DA" w14:textId="77777777" w:rsidR="00781975" w:rsidRDefault="00781975" w:rsidP="00C73ABA">
      <w:pPr>
        <w:pStyle w:val="Heading1"/>
        <w:spacing w:line="360" w:lineRule="auto"/>
        <w:rPr>
          <w:b w:val="0"/>
          <w:bCs w:val="0"/>
          <w:sz w:val="8"/>
        </w:rPr>
      </w:pPr>
      <w:r>
        <w:t>SOCOLA - UNGHENI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81975" w14:paraId="30991788" w14:textId="77777777" w:rsidTr="0059466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3913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6C9D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8D49" w14:textId="77777777" w:rsidR="00781975" w:rsidRPr="002C1631" w:rsidRDefault="0078197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29F3" w14:textId="77777777" w:rsidR="00781975" w:rsidRDefault="00781975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2A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00FA4" w14:textId="77777777" w:rsidR="00781975" w:rsidRDefault="00781975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X2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E18B" w14:textId="77777777" w:rsidR="00781975" w:rsidRDefault="0078197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589A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F43E" w14:textId="77777777" w:rsidR="00781975" w:rsidRPr="002C1631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E8BC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D731AA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Limitare de viteză.</w:t>
            </w:r>
          </w:p>
        </w:tc>
      </w:tr>
      <w:tr w:rsidR="00781975" w14:paraId="5512A7B9" w14:textId="77777777" w:rsidTr="0059466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88EE6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0D3C" w14:textId="77777777" w:rsidR="00781975" w:rsidRDefault="00781975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7E0D" w14:textId="77777777" w:rsidR="00781975" w:rsidRPr="002C1631" w:rsidRDefault="00781975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AEF5" w14:textId="77777777" w:rsidR="00781975" w:rsidRDefault="00781975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3A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DEF9" w14:textId="77777777" w:rsidR="00781975" w:rsidRDefault="00781975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B494" w14:textId="77777777" w:rsidR="00781975" w:rsidRDefault="00781975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3521" w14:textId="77777777" w:rsidR="00781975" w:rsidRDefault="00781975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828FF" w14:textId="77777777" w:rsidR="00781975" w:rsidRPr="002C1631" w:rsidRDefault="00781975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C20F" w14:textId="77777777" w:rsidR="00781975" w:rsidRDefault="00781975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96AA5D" w14:textId="77777777" w:rsidR="00781975" w:rsidRDefault="00781975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Limitare de viteză.</w:t>
            </w:r>
          </w:p>
        </w:tc>
      </w:tr>
      <w:tr w:rsidR="00781975" w14:paraId="0F049082" w14:textId="77777777" w:rsidTr="00594667">
        <w:trPr>
          <w:cantSplit/>
          <w:trHeight w:val="10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3A4D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6A80" w14:textId="77777777" w:rsidR="00781975" w:rsidRDefault="00781975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71C3" w14:textId="77777777" w:rsidR="00781975" w:rsidRPr="002C1631" w:rsidRDefault="00781975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27B3" w14:textId="77777777" w:rsidR="00781975" w:rsidRDefault="00781975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5A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BA0B" w14:textId="77777777" w:rsidR="00781975" w:rsidRDefault="00781975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X5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A24CA" w14:textId="77777777" w:rsidR="00781975" w:rsidRDefault="00781975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4FB1" w14:textId="77777777" w:rsidR="00781975" w:rsidRDefault="00781975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323D" w14:textId="77777777" w:rsidR="00781975" w:rsidRPr="002C1631" w:rsidRDefault="00781975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C083B" w14:textId="77777777" w:rsidR="00781975" w:rsidRDefault="00781975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25FB80A3" w14:textId="77777777" w:rsidTr="0059466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933C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2DA0" w14:textId="77777777" w:rsidR="00781975" w:rsidRDefault="00781975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411+994</w:t>
            </w:r>
          </w:p>
          <w:p w14:paraId="53D4423E" w14:textId="77777777" w:rsidR="00781975" w:rsidRDefault="00781975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E2CAD" w14:textId="77777777" w:rsidR="00781975" w:rsidRPr="002C1631" w:rsidRDefault="00781975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AEC3" w14:textId="77777777" w:rsidR="00781975" w:rsidRDefault="00781975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6A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0E04" w14:textId="77777777" w:rsidR="00781975" w:rsidRDefault="00781975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35227" w14:textId="77777777" w:rsidR="00781975" w:rsidRDefault="00781975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34A18" w14:textId="77777777" w:rsidR="00781975" w:rsidRDefault="00781975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648B" w14:textId="77777777" w:rsidR="00781975" w:rsidRPr="002C1631" w:rsidRDefault="00781975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1C09" w14:textId="77777777" w:rsidR="00781975" w:rsidRDefault="00781975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27462B4" w14:textId="77777777" w:rsidR="00781975" w:rsidRDefault="00781975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semnal X6 și </w:t>
            </w:r>
            <w:r w:rsidRPr="00594667">
              <w:rPr>
                <w:b/>
                <w:bCs/>
                <w:i/>
                <w:iCs/>
                <w:sz w:val="20"/>
              </w:rPr>
              <w:t>semnal YCNF</w:t>
            </w:r>
          </w:p>
        </w:tc>
      </w:tr>
      <w:tr w:rsidR="00781975" w14:paraId="4C4FCB8D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C09C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00E0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9A45" w14:textId="77777777" w:rsidR="00781975" w:rsidRPr="002C1631" w:rsidRDefault="0078197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1D83" w14:textId="77777777" w:rsidR="00781975" w:rsidRDefault="00781975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1 CL</w:t>
            </w:r>
          </w:p>
          <w:p w14:paraId="23E9F944" w14:textId="77777777" w:rsidR="00781975" w:rsidRDefault="00781975" w:rsidP="00BB05C5">
            <w:pPr>
              <w:spacing w:before="40" w:line="276" w:lineRule="auto"/>
              <w:ind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74E7" w14:textId="77777777" w:rsidR="00781975" w:rsidRDefault="00781975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2ED9B89" w14:textId="77777777" w:rsidR="00781975" w:rsidRDefault="00781975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0749389" w14:textId="77777777" w:rsidR="00781975" w:rsidRDefault="00781975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31 CL </w:t>
            </w:r>
          </w:p>
          <w:p w14:paraId="534CD485" w14:textId="77777777" w:rsidR="00781975" w:rsidRDefault="00781975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4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1E5C8" w14:textId="77777777" w:rsidR="00781975" w:rsidRDefault="0078197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8FFFA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D6E3" w14:textId="77777777" w:rsidR="00781975" w:rsidRPr="002C1631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9DBB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3867D7E5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B80A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2CFA" w14:textId="77777777" w:rsidR="00781975" w:rsidRDefault="00781975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4863" w14:textId="77777777" w:rsidR="00781975" w:rsidRPr="002C1631" w:rsidRDefault="00781975" w:rsidP="00BB05C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E871" w14:textId="77777777" w:rsidR="00781975" w:rsidRDefault="00781975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2 CL</w:t>
            </w:r>
          </w:p>
          <w:p w14:paraId="6311EECC" w14:textId="77777777" w:rsidR="00781975" w:rsidRDefault="00781975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E758" w14:textId="77777777" w:rsidR="00781975" w:rsidRDefault="00781975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471EFA4" w14:textId="77777777" w:rsidR="00781975" w:rsidRDefault="00781975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20323CC" w14:textId="77777777" w:rsidR="00781975" w:rsidRDefault="00781975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43 CL </w:t>
            </w:r>
          </w:p>
          <w:p w14:paraId="6D810BF1" w14:textId="77777777" w:rsidR="00781975" w:rsidRDefault="00781975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10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1DA8" w14:textId="77777777" w:rsidR="00781975" w:rsidRDefault="00781975" w:rsidP="00BB05C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684F" w14:textId="77777777" w:rsidR="00781975" w:rsidRDefault="00781975" w:rsidP="00BB05C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73F8" w14:textId="77777777" w:rsidR="00781975" w:rsidRPr="002C1631" w:rsidRDefault="00781975" w:rsidP="00BB05C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BFB2" w14:textId="77777777" w:rsidR="00781975" w:rsidRDefault="00781975" w:rsidP="00BB05C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6F59B122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49EE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AEBDA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F37A" w14:textId="77777777" w:rsidR="00781975" w:rsidRPr="002C1631" w:rsidRDefault="0078197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73B4D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694AEAB6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expediere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3E20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22B550E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536A9E47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33 </w:t>
            </w:r>
          </w:p>
          <w:p w14:paraId="3C46D95F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050DD83F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şi </w:t>
            </w:r>
          </w:p>
          <w:p w14:paraId="7F2DAE57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trav.</w:t>
            </w:r>
          </w:p>
          <w:p w14:paraId="16864E6C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 /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40CE" w14:textId="77777777" w:rsidR="00781975" w:rsidRDefault="0078197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E1D2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1DF7" w14:textId="77777777" w:rsidR="00781975" w:rsidRPr="002C1631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5D0D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611C4E04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D5764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82D9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B1C6" w14:textId="77777777" w:rsidR="00781975" w:rsidRPr="002C1631" w:rsidRDefault="0078197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6C4D4" w14:textId="77777777" w:rsidR="00781975" w:rsidRDefault="00781975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0E99F94C" w14:textId="77777777" w:rsidR="00781975" w:rsidRDefault="00781975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8AE3" w14:textId="77777777" w:rsidR="00781975" w:rsidRDefault="00781975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TDJ 82/72</w:t>
            </w:r>
          </w:p>
          <w:p w14:paraId="70C5FBBB" w14:textId="77777777" w:rsidR="00781975" w:rsidRDefault="00781975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29E5" w14:textId="77777777" w:rsidR="00781975" w:rsidRDefault="0078197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24DD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F0B3" w14:textId="77777777" w:rsidR="00781975" w:rsidRPr="002C1631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E8A2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29C9914" w14:textId="7777777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CE04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12BC5" w14:textId="77777777" w:rsidR="00781975" w:rsidRDefault="00781975">
            <w:pPr>
              <w:spacing w:before="40" w:line="276" w:lineRule="auto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06DF" w14:textId="77777777" w:rsidR="00781975" w:rsidRPr="002C1631" w:rsidRDefault="00781975">
            <w:pPr>
              <w:spacing w:before="120" w:line="276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97ED7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0CA3D241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BA6B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38D5431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sch.10</w:t>
            </w:r>
          </w:p>
          <w:p w14:paraId="6FE3B3EA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</w:t>
            </w:r>
          </w:p>
          <w:p w14:paraId="0D7A093A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BB3B" w14:textId="77777777" w:rsidR="00781975" w:rsidRDefault="0078197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9304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A5FE" w14:textId="77777777" w:rsidR="00781975" w:rsidRPr="002C1631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DB30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D112319" w14:textId="77777777">
        <w:trPr>
          <w:cantSplit/>
          <w:trHeight w:val="8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96988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7B5F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3B3D2" w14:textId="77777777" w:rsidR="00781975" w:rsidRPr="002C1631" w:rsidRDefault="0078197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3DA2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34C72820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Legătura  131 - intrare remiză marfă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16E9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C8AC6D4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52FA9938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 și intrare remiză marfă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C9E4" w14:textId="77777777" w:rsidR="00781975" w:rsidRDefault="0078197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213C8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C57C" w14:textId="77777777" w:rsidR="00781975" w:rsidRPr="002C1631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FA1F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D00510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3385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736B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C49C" w14:textId="77777777" w:rsidR="00781975" w:rsidRPr="002C1631" w:rsidRDefault="0078197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6E5C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425AA985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Varianta Cântar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34F3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3CA1BC0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125 și</w:t>
            </w:r>
          </w:p>
          <w:p w14:paraId="2B978DE9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F28B" w14:textId="77777777" w:rsidR="00781975" w:rsidRDefault="0078197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A299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BB33" w14:textId="77777777" w:rsidR="00781975" w:rsidRPr="002C1631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516B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DEB003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8877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F2CE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9DCE" w14:textId="77777777" w:rsidR="00781975" w:rsidRPr="002C1631" w:rsidRDefault="0078197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CF50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3E3C040F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de centură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7EAE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32C9AC6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754B" w14:textId="77777777" w:rsidR="00781975" w:rsidRDefault="0078197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B681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613B" w14:textId="77777777" w:rsidR="00781975" w:rsidRPr="002C1631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03A1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1A286B9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32AD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DCE9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883C1" w14:textId="77777777" w:rsidR="00781975" w:rsidRPr="002C1631" w:rsidRDefault="0078197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43EE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3751B982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84F8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D6808A5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B2060A7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12-</w:t>
            </w:r>
          </w:p>
          <w:p w14:paraId="5428E825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05EA87C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7D1C" w14:textId="77777777" w:rsidR="00781975" w:rsidRDefault="0078197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4967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AD107" w14:textId="77777777" w:rsidR="00781975" w:rsidRPr="002C1631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1E6DD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5117BC57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4A44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CB46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1B98" w14:textId="77777777" w:rsidR="00781975" w:rsidRPr="002C1631" w:rsidRDefault="0078197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548F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024ED096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CDC8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177297A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4-sch.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2A87" w14:textId="77777777" w:rsidR="00781975" w:rsidRDefault="0078197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4487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AD76" w14:textId="77777777" w:rsidR="00781975" w:rsidRPr="002C1631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471A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D88E648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124CF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CC73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3AE9" w14:textId="77777777" w:rsidR="00781975" w:rsidRPr="002C1631" w:rsidRDefault="0078197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BC08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1E0B7260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F7CD4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0D4B473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2-sch. 6 şi între </w:t>
            </w:r>
          </w:p>
          <w:p w14:paraId="4B1B54AD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7-</w:t>
            </w:r>
          </w:p>
          <w:p w14:paraId="728C53D3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C78C3D6" w14:textId="77777777" w:rsidR="00781975" w:rsidRPr="00026A53" w:rsidRDefault="00781975">
            <w:pPr>
              <w:spacing w:before="40" w:line="276" w:lineRule="auto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11 </w:t>
            </w:r>
            <w:r>
              <w:rPr>
                <w:b/>
                <w:bCs/>
                <w:sz w:val="20"/>
                <w:lang w:val="en-US"/>
              </w:rPr>
              <w:t>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97BA" w14:textId="77777777" w:rsidR="00781975" w:rsidRDefault="0078197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69C7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BB66" w14:textId="77777777" w:rsidR="00781975" w:rsidRPr="002C1631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23C87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6C9610C5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0676" w14:textId="77777777" w:rsidR="00781975" w:rsidRDefault="00781975" w:rsidP="0078197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C073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6BE9C" w14:textId="77777777" w:rsidR="00781975" w:rsidRPr="002C1631" w:rsidRDefault="0078197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67C6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Socola Mărfuri </w:t>
            </w:r>
          </w:p>
          <w:p w14:paraId="0298EF80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8A970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T.D.J.</w:t>
            </w:r>
          </w:p>
          <w:p w14:paraId="72F90068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26- T.D.J.</w:t>
            </w:r>
          </w:p>
          <w:p w14:paraId="55919B01" w14:textId="77777777" w:rsidR="00781975" w:rsidRDefault="0078197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44DB4" w14:textId="77777777" w:rsidR="00781975" w:rsidRDefault="0078197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D226" w14:textId="77777777" w:rsidR="00781975" w:rsidRDefault="0078197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DAE3" w14:textId="77777777" w:rsidR="00781975" w:rsidRPr="002C1631" w:rsidRDefault="0078197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2390" w14:textId="77777777" w:rsidR="00781975" w:rsidRDefault="0078197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40E3E04" w14:textId="77777777" w:rsidR="00781975" w:rsidRDefault="00781975">
      <w:pPr>
        <w:spacing w:before="40" w:line="192" w:lineRule="auto"/>
        <w:ind w:right="57"/>
        <w:rPr>
          <w:sz w:val="20"/>
        </w:rPr>
      </w:pPr>
    </w:p>
    <w:p w14:paraId="6729CA03" w14:textId="77777777" w:rsidR="00781975" w:rsidRDefault="00781975" w:rsidP="00870AF0">
      <w:pPr>
        <w:pStyle w:val="Heading1"/>
        <w:spacing w:line="360" w:lineRule="auto"/>
      </w:pPr>
      <w:r>
        <w:t>LINIA 609</w:t>
      </w:r>
    </w:p>
    <w:p w14:paraId="4937BD5A" w14:textId="77777777" w:rsidR="00781975" w:rsidRDefault="00781975" w:rsidP="008A16BE">
      <w:pPr>
        <w:pStyle w:val="Heading1"/>
        <w:spacing w:line="360" w:lineRule="auto"/>
        <w:rPr>
          <w:b w:val="0"/>
          <w:bCs w:val="0"/>
          <w:sz w:val="8"/>
        </w:rPr>
      </w:pPr>
      <w:r>
        <w:t>BUHĂIEŞTI - ROMAN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81975" w14:paraId="4A6EE49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0932" w14:textId="77777777" w:rsidR="00781975" w:rsidRDefault="00781975" w:rsidP="0078197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CBC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B06A" w14:textId="77777777" w:rsidR="00781975" w:rsidRPr="002409E9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8B4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Negreşti</w:t>
            </w:r>
          </w:p>
          <w:p w14:paraId="39FEFD0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29F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CF7EC" w14:textId="77777777" w:rsidR="00781975" w:rsidRPr="002409E9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D0A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9DA8" w14:textId="77777777" w:rsidR="00781975" w:rsidRPr="002409E9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28D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831F54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638F" w14:textId="77777777" w:rsidR="00781975" w:rsidRDefault="00781975" w:rsidP="0078197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167A" w14:textId="77777777" w:rsidR="00781975" w:rsidRDefault="0078197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22A3" w14:textId="77777777" w:rsidR="00781975" w:rsidRPr="002409E9" w:rsidRDefault="0078197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724D" w14:textId="77777777" w:rsidR="00781975" w:rsidRDefault="0078197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Mareşal Constantin Prezan</w:t>
            </w:r>
          </w:p>
          <w:p w14:paraId="6986B874" w14:textId="77777777" w:rsidR="00781975" w:rsidRDefault="0078197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3B17" w14:textId="77777777" w:rsidR="00781975" w:rsidRDefault="0078197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AD25A" w14:textId="77777777" w:rsidR="00781975" w:rsidRPr="002409E9" w:rsidRDefault="0078197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76DF" w14:textId="77777777" w:rsidR="00781975" w:rsidRDefault="0078197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4159" w14:textId="77777777" w:rsidR="00781975" w:rsidRPr="002409E9" w:rsidRDefault="0078197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C262" w14:textId="77777777" w:rsidR="00781975" w:rsidRDefault="0078197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1C4A30A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B902B" w14:textId="77777777" w:rsidR="00781975" w:rsidRDefault="00781975" w:rsidP="0078197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8043" w14:textId="77777777" w:rsidR="00781975" w:rsidRDefault="0078197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15+500</w:t>
            </w:r>
          </w:p>
          <w:p w14:paraId="64A35E7B" w14:textId="77777777" w:rsidR="00781975" w:rsidRDefault="0078197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C9436" w14:textId="77777777" w:rsidR="00781975" w:rsidRPr="002409E9" w:rsidRDefault="0078197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BB4D" w14:textId="77777777" w:rsidR="00781975" w:rsidRDefault="00781975" w:rsidP="002D67A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Negreşti- Mareşal Constantin Prezan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5117" w14:textId="77777777" w:rsidR="00781975" w:rsidRDefault="0078197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AA35" w14:textId="77777777" w:rsidR="00781975" w:rsidRPr="002409E9" w:rsidRDefault="0078197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9EB3" w14:textId="77777777" w:rsidR="00781975" w:rsidRDefault="0078197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A2526" w14:textId="77777777" w:rsidR="00781975" w:rsidRPr="002409E9" w:rsidRDefault="0078197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00C4" w14:textId="77777777" w:rsidR="00781975" w:rsidRDefault="0078197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5393B27" w14:textId="77777777" w:rsidR="00781975" w:rsidRDefault="00781975">
      <w:pPr>
        <w:spacing w:before="40" w:line="192" w:lineRule="auto"/>
        <w:ind w:right="57"/>
        <w:rPr>
          <w:sz w:val="20"/>
        </w:rPr>
      </w:pPr>
    </w:p>
    <w:p w14:paraId="4FD14CAD" w14:textId="77777777" w:rsidR="00781975" w:rsidRDefault="00781975" w:rsidP="00DE3370">
      <w:pPr>
        <w:pStyle w:val="Heading1"/>
        <w:spacing w:line="360" w:lineRule="auto"/>
      </w:pPr>
      <w:r>
        <w:t>LINIA 610</w:t>
      </w:r>
    </w:p>
    <w:p w14:paraId="2B7778B8" w14:textId="77777777" w:rsidR="00781975" w:rsidRDefault="00781975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81975" w14:paraId="12768B4E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E597" w14:textId="77777777" w:rsidR="00781975" w:rsidRDefault="00781975" w:rsidP="0078197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94EA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C4A6" w14:textId="77777777" w:rsidR="00781975" w:rsidRPr="00F81D6F" w:rsidRDefault="00781975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06D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306C687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58D8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E302D3B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19443DAD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69FED875" w14:textId="77777777" w:rsidR="00781975" w:rsidRDefault="00781975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ECB3" w14:textId="77777777" w:rsidR="00781975" w:rsidRPr="00F81D6F" w:rsidRDefault="00781975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F73F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04B41" w14:textId="77777777" w:rsidR="00781975" w:rsidRPr="00F81D6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3E0D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83D0534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DCF8" w14:textId="77777777" w:rsidR="00781975" w:rsidRDefault="00781975" w:rsidP="0078197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BF85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6704" w14:textId="77777777" w:rsidR="00781975" w:rsidRPr="00F81D6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B648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0BBB9FB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932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84BDEC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01AEC35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2889109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245D" w14:textId="77777777" w:rsidR="00781975" w:rsidRPr="00F81D6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2DFA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B14E" w14:textId="77777777" w:rsidR="00781975" w:rsidRPr="00F81D6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DA8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781975" w14:paraId="4E60737C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555C" w14:textId="77777777" w:rsidR="00781975" w:rsidRDefault="00781975" w:rsidP="0078197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0907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5AEE" w14:textId="77777777" w:rsidR="00781975" w:rsidRPr="00F81D6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448A7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4E1439F6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79005F9D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14A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22602" w14:textId="77777777" w:rsidR="00781975" w:rsidRPr="00F81D6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DE5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76C2" w14:textId="77777777" w:rsidR="00781975" w:rsidRPr="00F81D6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C63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0FF53E3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781975" w14:paraId="5E76E0C1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3C07" w14:textId="77777777" w:rsidR="00781975" w:rsidRDefault="00781975" w:rsidP="0078197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CC8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5E23" w14:textId="77777777" w:rsidR="00781975" w:rsidRPr="00F81D6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51A9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Iași Lețcani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9E6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BA3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1BD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62+300</w:t>
            </w:r>
          </w:p>
          <w:p w14:paraId="4B8AAA2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D7A59" w14:textId="77777777" w:rsidR="00781975" w:rsidRPr="00F81D6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B715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 xml:space="preserve">Semnalizată </w:t>
            </w:r>
            <w:r>
              <w:rPr>
                <w:b/>
                <w:bCs/>
                <w:iCs/>
                <w:sz w:val="20"/>
              </w:rPr>
              <w:br/>
              <w:t xml:space="preserve">cu inductori de 1000Hz </w:t>
            </w:r>
            <w:r>
              <w:rPr>
                <w:b/>
                <w:bCs/>
                <w:iCs/>
                <w:sz w:val="20"/>
              </w:rPr>
              <w:br/>
              <w:t>la paletele galbene</w:t>
            </w:r>
          </w:p>
        </w:tc>
      </w:tr>
      <w:tr w:rsidR="00781975" w14:paraId="46B87518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2C06" w14:textId="77777777" w:rsidR="00781975" w:rsidRDefault="00781975" w:rsidP="0078197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A8D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BFE99" w14:textId="77777777" w:rsidR="00781975" w:rsidRPr="00F81D6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F9CB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4E059BCA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735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6BF2C99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C2C4D3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389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4F3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0B4E" w14:textId="77777777" w:rsidR="00781975" w:rsidRPr="00F81D6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769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D70E553" w14:textId="77777777" w:rsidR="00781975" w:rsidRPr="00F54A4F" w:rsidRDefault="00781975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5F1A5F31" w14:textId="77777777" w:rsidR="00781975" w:rsidRPr="00C60E02" w:rsidRDefault="00781975">
      <w:pPr>
        <w:tabs>
          <w:tab w:val="left" w:pos="3768"/>
        </w:tabs>
        <w:rPr>
          <w:sz w:val="20"/>
          <w:szCs w:val="20"/>
        </w:rPr>
      </w:pPr>
    </w:p>
    <w:p w14:paraId="76CBF48A" w14:textId="77777777" w:rsidR="00781975" w:rsidRDefault="00781975" w:rsidP="00BC435D">
      <w:pPr>
        <w:pStyle w:val="Heading1"/>
        <w:spacing w:line="360" w:lineRule="auto"/>
      </w:pPr>
      <w:r>
        <w:t>LINIA 613</w:t>
      </w:r>
    </w:p>
    <w:p w14:paraId="09715C87" w14:textId="77777777" w:rsidR="00781975" w:rsidRDefault="00781975" w:rsidP="005E6C8C">
      <w:pPr>
        <w:pStyle w:val="Heading1"/>
        <w:spacing w:line="360" w:lineRule="auto"/>
        <w:rPr>
          <w:b w:val="0"/>
          <w:bCs w:val="0"/>
          <w:sz w:val="8"/>
        </w:rPr>
      </w:pPr>
      <w:r>
        <w:t>LEŢCANI - DOROHOI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81975" w14:paraId="28F443AE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6D66" w14:textId="77777777" w:rsidR="00781975" w:rsidRDefault="00781975" w:rsidP="0078197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D16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8+140</w:t>
            </w:r>
          </w:p>
          <w:p w14:paraId="216A0CC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7DB4B" w14:textId="77777777" w:rsidR="00781975" w:rsidRPr="00625463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B94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Leţcani -</w:t>
            </w:r>
          </w:p>
          <w:p w14:paraId="24E44AA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Larga Jijia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F60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47D4" w14:textId="77777777" w:rsidR="00781975" w:rsidRPr="00D8119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6F5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9ECB" w14:textId="77777777" w:rsidR="00781975" w:rsidRPr="00D8119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8AD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77ED173A" w14:textId="77777777">
        <w:trPr>
          <w:cantSplit/>
          <w:trHeight w:val="3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4181" w14:textId="77777777" w:rsidR="00781975" w:rsidRDefault="00781975" w:rsidP="0078197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BCC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83CD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10F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48957DC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9E4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946438">
              <w:rPr>
                <w:b/>
                <w:bCs/>
                <w:sz w:val="20"/>
                <w:szCs w:val="20"/>
              </w:rPr>
              <w:t xml:space="preserve">toată </w:t>
            </w:r>
          </w:p>
          <w:p w14:paraId="5AF39822" w14:textId="77777777" w:rsidR="00781975" w:rsidRPr="00946438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37FA" w14:textId="77777777" w:rsidR="00781975" w:rsidRPr="00D8119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53A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F63B" w14:textId="77777777" w:rsidR="00781975" w:rsidRPr="00D8119C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FBD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terminus.</w:t>
            </w:r>
          </w:p>
          <w:p w14:paraId="13CB439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5DA0F352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436CDF88" w14:textId="77777777" w:rsidR="00781975" w:rsidRDefault="00781975" w:rsidP="004F6534">
      <w:pPr>
        <w:pStyle w:val="Heading1"/>
        <w:spacing w:line="360" w:lineRule="auto"/>
      </w:pPr>
      <w:r>
        <w:t>LINIA 700</w:t>
      </w:r>
    </w:p>
    <w:p w14:paraId="42C8381A" w14:textId="77777777" w:rsidR="00781975" w:rsidRDefault="00781975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781975" w14:paraId="381B5D4A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132B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5044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FA3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7D0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B8A2AB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938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F64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255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42845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9D7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2D3E7FA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9F0D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6DE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B30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DC0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44FDE5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B69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4FD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A443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E7C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38B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7A7FA6D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2256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FFC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5A86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895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1F0A7F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F61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778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E94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77A0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D59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BB89F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781975" w14:paraId="46F344C5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2EEC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C902" w14:textId="77777777" w:rsidR="00781975" w:rsidRDefault="00781975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3130" w14:textId="77777777" w:rsidR="00781975" w:rsidRDefault="00781975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6D8A7" w14:textId="77777777" w:rsidR="00781975" w:rsidRDefault="00781975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24CD1" w14:textId="77777777" w:rsidR="00781975" w:rsidRPr="00E4222D" w:rsidRDefault="00781975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1709D913" w14:textId="77777777" w:rsidR="00781975" w:rsidRPr="00E4222D" w:rsidRDefault="00781975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6FD97E26" w14:textId="77777777" w:rsidR="00781975" w:rsidRPr="00E4222D" w:rsidRDefault="00781975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05C96641" w14:textId="77777777" w:rsidR="00781975" w:rsidRDefault="00781975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47533" w14:textId="77777777" w:rsidR="00781975" w:rsidRDefault="00781975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F81A" w14:textId="77777777" w:rsidR="00781975" w:rsidRDefault="00781975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B75E" w14:textId="77777777" w:rsidR="00781975" w:rsidRDefault="00781975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95448" w14:textId="77777777" w:rsidR="00781975" w:rsidRDefault="00781975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C4D3F3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201B8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ECF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F37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AC8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8BB477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FE8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820CB7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994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80F9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EDF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16D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5910BF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30E4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6587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C66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DF3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4EE4EB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089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DAB467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22D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896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C7DA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EB5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39A28D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F902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C77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4FA3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D029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0F96E0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5F6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389ED07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CA68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D09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2543F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BB3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B2FA54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A357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208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2E9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FB8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A13304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EE8A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BA053F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50C209E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3DA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0B7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74A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238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55D78A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EB49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116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A97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951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8CBA98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2E0B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02E42D1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06A3A0C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CE9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3EF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5AAC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6ED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4FE8C8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DE15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8F7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0A44A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743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7971B5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572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6E9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038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30D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2C5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0D53FD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0D940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426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D85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4B4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8B1381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8F6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  <w:p w14:paraId="4003EDE2" w14:textId="77777777" w:rsidR="00781975" w:rsidRPr="00B401EA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C8E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ED0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44DF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AF27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13D83A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FB954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C69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1AC4F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37E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80A683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D267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64C9F30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61A8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30E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5466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D3A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2FAD16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9867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6F2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AF1F2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AA2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2CC80D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CC4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0A87D7C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A25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AE6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83D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56D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781975" w14:paraId="3FB9D1E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0E92F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9ED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A39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FF1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32E25B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C4A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2708658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0B45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090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CC1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C4C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781975" w14:paraId="02E3B6D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2E0F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D68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EF03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0F5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0607BB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6EAE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4D1E8E7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284B357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8A0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A45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F5E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47C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9D4D57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97718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C7A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829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CF6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52855A6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7C1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AE01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9D3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59910BC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547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64C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386B1E9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2D85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016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040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BBA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71714B7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A3C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A098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D3D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4AF1ADA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00735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5BC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350F8F3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4D90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393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041F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6D1F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25C2774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CA9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D17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63D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657E978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70176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FDE4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1595035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95D0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1C0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60F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A9D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124637A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00D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1546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E2F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E578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F31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8E3E89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D53D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3F7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488A2B1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FFE7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A313D" w14:textId="77777777" w:rsidR="00781975" w:rsidRDefault="00781975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0C3FAF6E" w14:textId="77777777" w:rsidR="00781975" w:rsidRDefault="00781975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C04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1B81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E7F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88F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0EA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5410AD5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F2933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476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750CAF0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AE8A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A0C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65CBBD91" w14:textId="77777777" w:rsidR="00781975" w:rsidRPr="008A1A04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4500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94A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87E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F88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7D2D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B5EC70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D824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9D2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6086538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600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A07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6AE1CA9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F8B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A036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15F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2FF6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D742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781975" w14:paraId="084F120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1C5B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B8B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6BD5D61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2FE23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26D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23499F7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E1B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AED8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6B81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5412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3133" w14:textId="77777777" w:rsidR="00781975" w:rsidRPr="00C20CA5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3233257" w14:textId="77777777" w:rsidR="00781975" w:rsidRPr="00EB107D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754503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F832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80B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AB3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A784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24510D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3C1C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B4EAA3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4EA88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6222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DA6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69E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293C6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001C8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781975" w14:paraId="32A3900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57B7C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F1E6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4E2E7E3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806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3A5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FDE577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0FCF78B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7C0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06B2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AF4B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992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208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1F2391F8" w14:textId="77777777" w:rsidR="00781975" w:rsidRPr="00C401D9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781975" w14:paraId="11D3502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AB45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558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DF42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697D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3EEB8A5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6D26FBD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0B98C8A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0B8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3050C9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C37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A3A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9F2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7DD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07C7AA0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781975" w14:paraId="570DC55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87B6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3D0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E8B8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D7E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FB6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736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760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64C1CFC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DC7B5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5B9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510453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585C64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549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5D7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00B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4CF7305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959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B48242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0FB9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761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828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8995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19D1BD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3C7DA4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BFA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0940BFD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272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C60C" w14:textId="77777777" w:rsidR="00781975" w:rsidRDefault="00781975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1A94A8E2" w14:textId="77777777" w:rsidR="00781975" w:rsidRDefault="00781975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968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B9B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709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032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BE6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02BF5B4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42815E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C0B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6CCA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729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110D430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4F8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61F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AAA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3292CC0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9F4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465F" w14:textId="77777777" w:rsidR="00781975" w:rsidRPr="00C20CA5" w:rsidRDefault="0078197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E4B887A" w14:textId="77777777" w:rsidR="00781975" w:rsidRPr="00EB107D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B4E947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A987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5C8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EE78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3E7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07F695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A2B0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251198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6C6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07F2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0B08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3022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16809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50D6D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781975" w14:paraId="54BDA17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EF58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EE9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043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6C67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7F983B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3F2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109557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AD1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422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1428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26A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3B5C087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781975" w14:paraId="1DD3F9A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ED3D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F2C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CB23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9D2A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B945CA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BE7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7B9F043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BCA5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CEB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6AD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99D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EB6C5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A888C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0294B44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781975" w14:paraId="2589544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65EB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BC89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B84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0FF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F0AD80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D8F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2AA653B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5B6F2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2F3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2262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E0A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6FDC8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6B3FA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04755D4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81975" w14:paraId="1DFC25C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D515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489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B685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EFF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A26ED4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F9F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A04F3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82B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EA4C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464C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EBACAC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02462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354B1F4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781975" w14:paraId="1668CA7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69EE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CE7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8093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05CF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A8B809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18D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962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1A2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EDF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6F60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DF8CB8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A4A5E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437C662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781975" w14:paraId="65CBF85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B9284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ABA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59CA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7A7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7C3F8E3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6DA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1BBAD7F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D8B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21A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B5F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004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47701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A338E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781975" w14:paraId="46B962F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C72C" w14:textId="77777777" w:rsidR="00781975" w:rsidRDefault="00781975" w:rsidP="0078197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D67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BD01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0C2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007DE91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142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1A5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A93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C777F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3F2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80399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D2E5D2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51173D01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6BD8C734" w14:textId="77777777" w:rsidR="00781975" w:rsidRDefault="00781975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765F047B" w14:textId="77777777" w:rsidR="00781975" w:rsidRDefault="00781975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781975" w14:paraId="47973C2F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E6C8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1697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AA4A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B67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159EE6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23A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C90EB6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EA4970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C17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A43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8B1C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679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5E20E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2242F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756F1AB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4262139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781975" w14:paraId="3EFC0B87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C23A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D4C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C358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DF0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92139F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F50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AF9D2C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5D17EFD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D2F5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08A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B346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536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07817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1EFF87E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4C0D8D8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781975" w14:paraId="1E593034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30173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769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4AB1423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1D23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836F" w14:textId="77777777" w:rsidR="00781975" w:rsidRDefault="00781975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E370A3F" w14:textId="77777777" w:rsidR="00781975" w:rsidRDefault="00781975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F35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61EF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032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26F9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C139" w14:textId="77777777" w:rsidR="00781975" w:rsidRPr="006A2576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6B938C55" w14:textId="77777777" w:rsidR="00781975" w:rsidRPr="006A2576" w:rsidRDefault="00781975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167B96E9" w14:textId="77777777" w:rsidR="00781975" w:rsidRDefault="00781975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7B78CBB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0046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5EE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2153F68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33E6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CCA2" w14:textId="77777777" w:rsidR="00781975" w:rsidRDefault="00781975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20A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61456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2DB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874D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4E1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3DC000B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D5BF7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FD0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6E51D24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1574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FD724" w14:textId="77777777" w:rsidR="00781975" w:rsidRDefault="00781975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D24F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F197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34B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15D6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7AA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5AD49E58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12FF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820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17E2F628" w14:textId="77777777" w:rsidR="00781975" w:rsidRDefault="00781975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104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06DE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402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1C3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5F9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F65A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6B40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066D531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8C35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98D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10CAEDF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DF7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C40C" w14:textId="77777777" w:rsidR="00781975" w:rsidRPr="001904F7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EC54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AC47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1E6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CEE2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FF2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781975" w14:paraId="3685B98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FC8A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09C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79561AB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CF3F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8BF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41B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0D02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2F0A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F1F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51A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1C7B0F8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4B69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D84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1957138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05E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0D72" w14:textId="77777777" w:rsidR="00781975" w:rsidRPr="00DA3842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98A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6B22F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E9BC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E26F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A9C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FB0B90C" w14:textId="77777777" w:rsidR="00781975" w:rsidRDefault="00781975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79B7D533" w14:textId="77777777" w:rsidR="00781975" w:rsidRDefault="00781975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636E3727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037D0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0B1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0AC94E9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0F1C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829C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0618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B57F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187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76BA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5B42F" w14:textId="77777777" w:rsidR="00781975" w:rsidRPr="00175A24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15041371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C955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8684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383381D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994A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5CF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223B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1B9B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F1E9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40FF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702C" w14:textId="77777777" w:rsidR="00781975" w:rsidRPr="00175A24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243A207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A8627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778A" w14:textId="77777777" w:rsidR="00781975" w:rsidRDefault="00781975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95CA" w14:textId="77777777" w:rsidR="00781975" w:rsidRDefault="00781975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E4A1C" w14:textId="77777777" w:rsidR="00781975" w:rsidRDefault="00781975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EBE0B4F" w14:textId="77777777" w:rsidR="00781975" w:rsidRDefault="00781975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A831" w14:textId="77777777" w:rsidR="00781975" w:rsidRDefault="00781975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2755F7B" w14:textId="77777777" w:rsidR="00781975" w:rsidRDefault="00781975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B8F1" w14:textId="77777777" w:rsidR="00781975" w:rsidRDefault="00781975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C56D" w14:textId="77777777" w:rsidR="00781975" w:rsidRDefault="00781975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B233" w14:textId="77777777" w:rsidR="00781975" w:rsidRPr="001304AF" w:rsidRDefault="00781975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32EF" w14:textId="77777777" w:rsidR="00781975" w:rsidRDefault="00781975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68BD96" w14:textId="77777777" w:rsidR="00781975" w:rsidRDefault="00781975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3DF743" w14:textId="77777777" w:rsidR="00781975" w:rsidRPr="00175A24" w:rsidRDefault="00781975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781975" w14:paraId="0488E1FF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B479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35D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2F35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BD4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D4E090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799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0EF194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CCAD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B83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74F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F10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158613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C52E2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81975" w14:paraId="37B3176A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93DD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2D7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FA1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2E3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B96A40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F13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D75C62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0469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111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EDEE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BB58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CE10C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66C57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781975" w14:paraId="4BB6DE7C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1087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4EEC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F2C7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95C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C08A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7630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4092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090EC38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EC28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682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2A4EB219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22F9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81D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E754D8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E228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DA65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219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9F73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EE92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312E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78E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65E17680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38CF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1ADF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7CEE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9ED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CA9528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F11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28BEFC71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4E25" w14:textId="77777777" w:rsidR="00781975" w:rsidRPr="00CA307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CC2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4DBA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BD1C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4CA1A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781975" w14:paraId="302D587C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049D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B508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1EC2BE0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4538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C3DCD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48BADBF" w14:textId="77777777" w:rsidR="00781975" w:rsidRPr="00180EA2" w:rsidRDefault="00781975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5752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D08D" w14:textId="77777777" w:rsidR="00781975" w:rsidRPr="00CA307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8F5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8F1D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6203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2E4E79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36853AC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781975" w14:paraId="3E22FE9B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659C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0657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E3F7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4296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66755C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177C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BC1CA" w14:textId="77777777" w:rsidR="00781975" w:rsidRPr="00CA307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2F56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2882BEA0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7C56F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0DD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25B4C4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1949DDE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79363F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781975" w14:paraId="252D71DA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537A" w14:textId="77777777" w:rsidR="00781975" w:rsidRDefault="00781975" w:rsidP="00781975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60FC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69271" w14:textId="77777777" w:rsidR="00781975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CC4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3A651E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00F83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D7FE835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2EFC2E5E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A265" w14:textId="77777777" w:rsidR="00781975" w:rsidRPr="00CA3079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B2CA" w14:textId="77777777" w:rsidR="00781975" w:rsidRDefault="0078197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CEC5" w14:textId="77777777" w:rsidR="00781975" w:rsidRPr="001304AF" w:rsidRDefault="0078197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D17D0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173B8A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6753E0B7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17E0C68B" w14:textId="77777777" w:rsidR="00781975" w:rsidRPr="00B71446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5B758A3E" w14:textId="77777777" w:rsidR="00781975" w:rsidRDefault="00781975">
      <w:pPr>
        <w:tabs>
          <w:tab w:val="left" w:pos="6382"/>
        </w:tabs>
        <w:rPr>
          <w:sz w:val="20"/>
        </w:rPr>
      </w:pPr>
    </w:p>
    <w:p w14:paraId="49369E41" w14:textId="77777777" w:rsidR="00781975" w:rsidRDefault="00781975" w:rsidP="00B52218">
      <w:pPr>
        <w:pStyle w:val="Heading1"/>
        <w:spacing w:line="360" w:lineRule="auto"/>
      </w:pPr>
      <w:r>
        <w:lastRenderedPageBreak/>
        <w:t>LINIA 704</w:t>
      </w:r>
    </w:p>
    <w:p w14:paraId="4F61F6B5" w14:textId="77777777" w:rsidR="00781975" w:rsidRDefault="00781975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781975" w14:paraId="3DAE00E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6873" w14:textId="77777777" w:rsidR="00781975" w:rsidRDefault="00781975" w:rsidP="0078197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DF6C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1EE19CB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0F10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FADB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 -</w:t>
            </w:r>
          </w:p>
          <w:p w14:paraId="6597CAE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D03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837A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D3A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5B4BBDC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A05D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C92D" w14:textId="77777777" w:rsidR="00781975" w:rsidRPr="001467E0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A12C8CB" w14:textId="77777777" w:rsidR="00781975" w:rsidRPr="00C00026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0002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548CD7A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03DF" w14:textId="77777777" w:rsidR="00781975" w:rsidRDefault="00781975" w:rsidP="0078197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6D4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4DBD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FDA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Barcea </w:t>
            </w:r>
          </w:p>
          <w:p w14:paraId="418235F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3B5D708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4B3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9DBE5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A24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5F93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65D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45F9B06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B755" w14:textId="77777777" w:rsidR="00781975" w:rsidRDefault="00781975" w:rsidP="0078197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14F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2BF4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417A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7A4BCCE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4900FAC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1B97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4998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548F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62DC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642B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79E9D4D6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740C" w14:textId="77777777" w:rsidR="00781975" w:rsidRDefault="00781975" w:rsidP="0078197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BF0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8B78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543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3CE7586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2368D5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A92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B6037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DB0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36A0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254B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9BFFBAA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971174" w14:textId="77777777" w:rsidR="00781975" w:rsidRDefault="00781975" w:rsidP="0078197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3E6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8051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570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Hanu Conachi</w:t>
            </w:r>
          </w:p>
          <w:p w14:paraId="7C5B6D5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5A7E3E1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5EC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2738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7B0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230A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27A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EE169E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26A117" w14:textId="77777777" w:rsidR="00781975" w:rsidRDefault="00781975" w:rsidP="0078197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E4C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5E9B253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A6E6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F843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3EBF464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295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4C314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BE7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7614B4A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2C15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EEB22" w14:textId="77777777" w:rsidR="00781975" w:rsidRPr="001467E0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1AF5876" w14:textId="77777777" w:rsidR="00781975" w:rsidRPr="008D7F2C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D7F2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B1B8BD7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A998BD" w14:textId="77777777" w:rsidR="00781975" w:rsidRDefault="00781975" w:rsidP="0078197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57D3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278+900</w:t>
            </w:r>
          </w:p>
          <w:p w14:paraId="73B1E99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552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1FEE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4D1CCB2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B15F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7CEA0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94B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DF22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E1D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2235950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D0858D" w14:textId="77777777" w:rsidR="00781975" w:rsidRDefault="00781975" w:rsidP="0078197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0793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825A7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414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0338F5F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C3A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6724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AFC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A3F4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B8D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8A4C19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3355" w14:textId="77777777" w:rsidR="00781975" w:rsidRDefault="00781975" w:rsidP="0078197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3A4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1C3D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52C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009BCD6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6B4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DD6E5C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9D40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F676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D63B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652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B7938F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4. </w:t>
            </w:r>
          </w:p>
        </w:tc>
      </w:tr>
      <w:tr w:rsidR="00781975" w14:paraId="661E3BA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3CC98" w14:textId="77777777" w:rsidR="00781975" w:rsidRDefault="00781975" w:rsidP="0078197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BE0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1870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713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61BDB7A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607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397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111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C75F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841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324F7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4 - 6.</w:t>
            </w:r>
          </w:p>
        </w:tc>
      </w:tr>
      <w:tr w:rsidR="00781975" w14:paraId="68FB31E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43A55" w14:textId="77777777" w:rsidR="00781975" w:rsidRDefault="00781975" w:rsidP="0078197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AA9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34948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349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5321C4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1D2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131D00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C626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8F7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FB20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FE5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4E82C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– 8.</w:t>
            </w:r>
          </w:p>
        </w:tc>
      </w:tr>
      <w:tr w:rsidR="00781975" w14:paraId="180BA2A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4F0E" w14:textId="77777777" w:rsidR="00781975" w:rsidRDefault="00781975" w:rsidP="0078197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8C8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D29C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940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6FFA6CA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6ADE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7EAB7D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C4246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389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E049" w14:textId="77777777" w:rsidR="00781975" w:rsidRPr="00E4080B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370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BBA73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7 şi 8. </w:t>
            </w:r>
          </w:p>
        </w:tc>
      </w:tr>
    </w:tbl>
    <w:p w14:paraId="116AE1D1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4C5F9D74" w14:textId="77777777" w:rsidR="00781975" w:rsidRDefault="00781975" w:rsidP="00D06EF4">
      <w:pPr>
        <w:pStyle w:val="Heading1"/>
        <w:spacing w:line="360" w:lineRule="auto"/>
      </w:pPr>
      <w:r>
        <w:t>LINIA 705</w:t>
      </w:r>
    </w:p>
    <w:p w14:paraId="0B2847C1" w14:textId="77777777" w:rsidR="00781975" w:rsidRDefault="00781975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781975" w14:paraId="331896AA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7E13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52E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5+000</w:t>
            </w:r>
          </w:p>
          <w:p w14:paraId="1CC3440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BD46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D0E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1F347A79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492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24CC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A98D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B404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BD5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036552D9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8D797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A1E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9+250</w:t>
            </w:r>
          </w:p>
          <w:p w14:paraId="1B772A42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EBCF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4921" w14:textId="77777777" w:rsidR="00781975" w:rsidRDefault="00781975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5575442A" w14:textId="77777777" w:rsidR="00781975" w:rsidRDefault="00781975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DC8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D9FCE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87D7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6A6B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4E1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60B5B7B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12CA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C5E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AFD9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EBC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16850F6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09AB9BA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73D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DC3DC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ABD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ED36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FA8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5FB51ED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0907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282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285D5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2D85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40402BC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FAD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08FD9C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3 - 7 </w:t>
            </w:r>
          </w:p>
          <w:p w14:paraId="39A19E4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840CEA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8DA4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AB4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0024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18D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D950B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3.</w:t>
            </w:r>
          </w:p>
        </w:tc>
      </w:tr>
      <w:tr w:rsidR="00781975" w14:paraId="39543B8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E730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DA1B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0417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CEBC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789FB6B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9CE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D3FE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6AF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B909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5B4B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A941F6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şi 4.</w:t>
            </w:r>
          </w:p>
        </w:tc>
      </w:tr>
      <w:tr w:rsidR="00781975" w14:paraId="146E068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9179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B57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27+300</w:t>
            </w:r>
          </w:p>
          <w:p w14:paraId="7D3835E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9891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EDA0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 -</w:t>
            </w:r>
          </w:p>
          <w:p w14:paraId="175E1E6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1E8B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2890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211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1DBD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9FD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6D75A38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03F9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3C8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  <w:p w14:paraId="6D7CDA8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748B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8D52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Tg. Bujor</w:t>
            </w:r>
          </w:p>
          <w:p w14:paraId="28F73A0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E83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6EFC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98E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C512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7F88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1807D22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FB8D4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72C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66+950</w:t>
            </w:r>
          </w:p>
          <w:p w14:paraId="456B483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37BA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CBAE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Tg. Bujor -</w:t>
            </w:r>
          </w:p>
          <w:p w14:paraId="094C069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4B4E1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EB29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9726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7235A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FB2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1ECBBFD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FB39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C599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80+600</w:t>
            </w:r>
          </w:p>
          <w:p w14:paraId="30075D3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F0A2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2EA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477E62B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CCA7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0DB00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74A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EFD58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9F36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permanentă.</w:t>
            </w:r>
          </w:p>
        </w:tc>
      </w:tr>
      <w:tr w:rsidR="00781975" w14:paraId="705724F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5388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334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98+575</w:t>
            </w:r>
          </w:p>
          <w:p w14:paraId="258B8DA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D9E4" w14:textId="77777777" w:rsidR="00781975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EFB2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69AC60D8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2ED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9972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76F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BA2D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92A44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5C2C32B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8673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DEE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104+943</w:t>
            </w:r>
          </w:p>
          <w:p w14:paraId="08DFA70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5A22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C877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 -</w:t>
            </w:r>
          </w:p>
          <w:p w14:paraId="4D36CF01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384C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9AC4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4545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02967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3D3F" w14:textId="77777777" w:rsidR="00781975" w:rsidRPr="00D84B80" w:rsidRDefault="0078197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84B8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49751DC" w14:textId="77777777" w:rsidR="00781975" w:rsidRPr="00577556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7755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858010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C556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3296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5CC3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8E7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53A32FBE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366B802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9390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E004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D817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ADA4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4AC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B444F08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D38C" w14:textId="77777777" w:rsidR="00781975" w:rsidRDefault="00781975" w:rsidP="0078197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5F73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6A475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E2A3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54A661A7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Y</w:t>
            </w:r>
          </w:p>
          <w:p w14:paraId="0DFD26BA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65FE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A2C927F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6,  7, diag.</w:t>
            </w:r>
          </w:p>
          <w:p w14:paraId="5AFCE814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 -  5, </w:t>
            </w:r>
          </w:p>
          <w:p w14:paraId="33602E38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  -  7, </w:t>
            </w:r>
          </w:p>
          <w:p w14:paraId="0BD9E3DA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DCF0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CC9D" w14:textId="77777777" w:rsidR="00781975" w:rsidRDefault="0078197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6C50" w14:textId="77777777" w:rsidR="00781975" w:rsidRPr="006A1A91" w:rsidRDefault="0078197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2BA0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528EFD" w14:textId="77777777" w:rsidR="00781975" w:rsidRDefault="0078197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2 - 6.</w:t>
            </w:r>
          </w:p>
        </w:tc>
      </w:tr>
    </w:tbl>
    <w:p w14:paraId="3698DEEB" w14:textId="77777777" w:rsidR="00781975" w:rsidRPr="00454E32" w:rsidRDefault="00781975">
      <w:pPr>
        <w:spacing w:before="40" w:after="40" w:line="192" w:lineRule="auto"/>
        <w:ind w:right="57"/>
        <w:rPr>
          <w:b/>
          <w:sz w:val="20"/>
        </w:rPr>
      </w:pPr>
    </w:p>
    <w:p w14:paraId="3432689D" w14:textId="77777777" w:rsidR="00781975" w:rsidRDefault="00781975" w:rsidP="00F0370D">
      <w:pPr>
        <w:pStyle w:val="Heading1"/>
        <w:spacing w:line="360" w:lineRule="auto"/>
      </w:pPr>
      <w:r>
        <w:t>LINIA 800</w:t>
      </w:r>
    </w:p>
    <w:p w14:paraId="0CE40D74" w14:textId="77777777" w:rsidR="00781975" w:rsidRDefault="00781975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81975" w14:paraId="614EE5C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4DA62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AA0C5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65DC3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7E486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0A6A4A0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64D98" w14:textId="77777777" w:rsidR="00781975" w:rsidRDefault="0078197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B6DED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4FACD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6303C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55C9E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A72453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0D41D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61C73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E3F4A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F0014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6A2E564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71D45" w14:textId="77777777" w:rsidR="00781975" w:rsidRDefault="0078197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AC824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CF262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B6341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BA3A7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5D2BFB2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61916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D2D1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8C6B8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C4D1F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8E774A8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31511" w14:textId="77777777" w:rsidR="00781975" w:rsidRDefault="0078197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C0452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E7AC9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91EF3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53760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CA5BAE" w14:textId="77777777" w:rsidR="00781975" w:rsidRDefault="00781975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781975" w:rsidRPr="00A8307A" w14:paraId="7C918D7A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ED1F1" w14:textId="77777777" w:rsidR="00781975" w:rsidRPr="00A75A00" w:rsidRDefault="00781975" w:rsidP="00781975">
            <w:pPr>
              <w:numPr>
                <w:ilvl w:val="0"/>
                <w:numId w:val="23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91565" w14:textId="77777777" w:rsidR="00781975" w:rsidRPr="00A8307A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68D7F" w14:textId="77777777" w:rsidR="00781975" w:rsidRPr="00A8307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F17C1" w14:textId="77777777" w:rsidR="00781975" w:rsidRPr="00A8307A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F200E" w14:textId="77777777" w:rsidR="00781975" w:rsidRDefault="0078197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EFD83DE" w14:textId="77777777" w:rsidR="00781975" w:rsidRDefault="0078197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2EB899C4" w14:textId="77777777" w:rsidR="00781975" w:rsidRDefault="0078197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AEFBDEE" w14:textId="77777777" w:rsidR="00781975" w:rsidRDefault="0078197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64979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D8418" w14:textId="77777777" w:rsidR="00781975" w:rsidRPr="00A8307A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15E18" w14:textId="77777777" w:rsidR="00781975" w:rsidRPr="00A8307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37C3D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91E881" w14:textId="77777777" w:rsidR="00781975" w:rsidRPr="00A8307A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781975" w14:paraId="745A502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81BF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631E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2A93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8177B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53D98780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0DB8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5D8B2BF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F162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1518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010D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2691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65F165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1F34F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0360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665E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24F4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6169" w14:textId="77777777" w:rsidR="00781975" w:rsidRDefault="00781975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30DB889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D2CE0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F3D54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A2F2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F92E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F72C51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6C54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CE3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3659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5E5C6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CB6EC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234FA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75255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55EE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5723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EA733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C1FF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27C9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FCD2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E3F9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9F94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9542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CA10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8D6C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3841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5E1584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6C4531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81975" w14:paraId="35C34F9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719C2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4280E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6F3D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3BF1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8302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EA98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C79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60917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7612B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076FBC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565338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81975" w14:paraId="05CC086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B2FE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C9144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B31E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88CC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E089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3CD39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DB4D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D96A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7313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5D8940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6744ED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781975" w14:paraId="6A33D6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E648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4A32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4BB0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16B83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72DB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157A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9B9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11DB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A6CD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83A857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DDEF57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781975" w14:paraId="616F122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38E11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0BAD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2BC18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6D329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C235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94A3DD3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A7EF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16552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8F167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1C493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81975" w14:paraId="5B7D3E8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E27F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0B09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68D23D7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1A2F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F703D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B4F8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5BA5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0A2B4" w14:textId="77777777" w:rsidR="00781975" w:rsidRDefault="00781975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1DEEC476" w14:textId="77777777" w:rsidR="00781975" w:rsidRDefault="00781975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9A16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392C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3C05825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9588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C64DD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63FD6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CE81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308E1BEE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256F8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F5C4E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511F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3F6F5E0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84A5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6DB5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1662E60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5DEF4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71BF1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DC93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95CC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62D074E5" w14:textId="77777777" w:rsidR="00781975" w:rsidRPr="008B2519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6176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A4D7C5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4343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18A3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0101" w14:textId="77777777" w:rsidR="00781975" w:rsidRPr="008D08DE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04A65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781975" w14:paraId="584A1A2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F4C25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0AB9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289C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B480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6572" w14:textId="77777777" w:rsidR="00781975" w:rsidRDefault="00781975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A32D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CA3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7EA6" w14:textId="77777777" w:rsidR="00781975" w:rsidRPr="008D08DE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5CC8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</w:rPr>
              <w:br/>
              <w:t>la liniile 3, 4 și 5</w:t>
            </w:r>
          </w:p>
        </w:tc>
      </w:tr>
      <w:tr w:rsidR="00781975" w14:paraId="45D693E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3E88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DC49E" w14:textId="77777777" w:rsidR="00781975" w:rsidRDefault="0078197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B9BD" w14:textId="77777777" w:rsidR="00781975" w:rsidRPr="001161EA" w:rsidRDefault="0078197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676A" w14:textId="77777777" w:rsidR="00781975" w:rsidRDefault="00781975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2F9252F5" w14:textId="77777777" w:rsidR="00781975" w:rsidRDefault="00781975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47D0" w14:textId="77777777" w:rsidR="00781975" w:rsidRDefault="0078197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6320C2FD" w14:textId="77777777" w:rsidR="00781975" w:rsidRDefault="0078197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483C" w14:textId="77777777" w:rsidR="00781975" w:rsidRPr="001161EA" w:rsidRDefault="0078197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2E51" w14:textId="77777777" w:rsidR="00781975" w:rsidRDefault="0078197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AB178" w14:textId="77777777" w:rsidR="00781975" w:rsidRPr="008D08DE" w:rsidRDefault="0078197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0C7C" w14:textId="77777777" w:rsidR="00781975" w:rsidRDefault="00781975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781975" w14:paraId="3AE3A84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5710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D45B" w14:textId="77777777" w:rsidR="00781975" w:rsidRDefault="0078197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9533" w14:textId="77777777" w:rsidR="00781975" w:rsidRPr="001161EA" w:rsidRDefault="0078197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C62E" w14:textId="77777777" w:rsidR="00781975" w:rsidRDefault="00781975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A7D5" w14:textId="77777777" w:rsidR="00781975" w:rsidRDefault="00781975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570A" w14:textId="77777777" w:rsidR="00781975" w:rsidRDefault="0078197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91177" w14:textId="77777777" w:rsidR="00781975" w:rsidRDefault="0078197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0594" w14:textId="77777777" w:rsidR="00781975" w:rsidRPr="008D08DE" w:rsidRDefault="0078197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E8A3" w14:textId="77777777" w:rsidR="00781975" w:rsidRDefault="00781975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</w:rPr>
              <w:br/>
              <w:t>la liniile 1 și 2</w:t>
            </w:r>
          </w:p>
        </w:tc>
      </w:tr>
      <w:tr w:rsidR="00781975" w14:paraId="7876D62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922D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09A05" w14:textId="77777777" w:rsidR="00781975" w:rsidRDefault="00781975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8B35" w14:textId="77777777" w:rsidR="00781975" w:rsidRPr="001161EA" w:rsidRDefault="00781975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3E7B" w14:textId="77777777" w:rsidR="00781975" w:rsidRDefault="00781975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C070" w14:textId="77777777" w:rsidR="00781975" w:rsidRDefault="00781975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E54AA" w14:textId="77777777" w:rsidR="00781975" w:rsidRPr="001161EA" w:rsidRDefault="00781975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DEA3" w14:textId="77777777" w:rsidR="00781975" w:rsidRDefault="00781975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0E18" w14:textId="77777777" w:rsidR="00781975" w:rsidRDefault="00781975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AAB9" w14:textId="77777777" w:rsidR="00781975" w:rsidRDefault="00781975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11AB6CBA" w14:textId="77777777" w:rsidR="00781975" w:rsidRDefault="00781975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781975" w14:paraId="18E33B6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E4C0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44FC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949F8" w14:textId="77777777" w:rsidR="00781975" w:rsidRPr="001161EA" w:rsidRDefault="0078197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9872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E400FE0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DE2A3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BDC4E06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5DAA089B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06A3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7D5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7D68" w14:textId="77777777" w:rsidR="00781975" w:rsidRPr="001161EA" w:rsidRDefault="0078197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B4BB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177E4A5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E316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9D94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27C3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1404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75DD5C9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F7548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48A32F56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375BCA76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F100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688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C34CE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28A3E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14172B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889A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611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DE29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C22F" w14:textId="77777777" w:rsidR="00781975" w:rsidRDefault="00781975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6513F25" w14:textId="77777777" w:rsidR="00781975" w:rsidRDefault="00781975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3F84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172F5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1034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3D49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DB4F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781975" w14:paraId="049F43C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0C534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A4B4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7F35C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FEC36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9159AA7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AB3A4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4C2F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63FE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D49A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DCCE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50A1E7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5FF74E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781975" w14:paraId="24479F5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70379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3A48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C9C7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6A72A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A27E83A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B730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762B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1F45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7721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F764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600988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37D9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373F9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DFC4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208B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BF25322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C02A3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0566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20042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B487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5CA3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DE5F68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5F8A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0B93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C319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4E82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39B7C17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2DEE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10C6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76BF3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1208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A50F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DF9079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ACB3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0FFD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4942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357A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051749E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AF6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0D98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32A6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C726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7DA29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06E0DC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E509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519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57C9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A7DE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2C5AE10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24B3816B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A50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28D4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2FB3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A1F9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F8CEB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D85FDA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6A08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98B5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55DC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A760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3CEC82C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FF9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77296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D4D0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EDC1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D5D0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3F5818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2D2347CB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781975" w14:paraId="56A30F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DCE2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9AA4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7B3B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5AE1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E386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0C1709B6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C3E5E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7F48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AC9F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23D5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B67494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781975" w14:paraId="2CDDF03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B3BFF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7404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543470C7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6C63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19F6" w14:textId="77777777" w:rsidR="00781975" w:rsidRDefault="00781975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28FEBFEB" w14:textId="77777777" w:rsidR="00781975" w:rsidRDefault="00781975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7422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2D6B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3F61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6073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116A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682D39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411B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86B1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24FE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054F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166863CB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3026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EDA1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32CD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169698E0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77E8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BD167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81975" w14:paraId="34F5445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4E7A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6C53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6301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CF59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5E6335B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1730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777F3E90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0801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0B92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A786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7E18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772EF92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F0F4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A173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08654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1E48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72C7ADC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2276E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165F9B2D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CD0DC9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3ACA059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30902F0E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F2D2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27B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B2D5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39D87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60507C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B824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2EE5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DDA8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6767" w14:textId="77777777" w:rsidR="00781975" w:rsidRDefault="00781975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BCC8713" w14:textId="77777777" w:rsidR="00781975" w:rsidRDefault="00781975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C7A2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562B4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467E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24F8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05BA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fir I și fir II la liniile 3-7 Grupa Tranzit St. Palas cu tot trenul</w:t>
            </w:r>
          </w:p>
        </w:tc>
      </w:tr>
      <w:tr w:rsidR="00781975" w14:paraId="187A10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4719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49FF" w14:textId="77777777" w:rsidR="00781975" w:rsidRDefault="00781975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9327" w14:textId="77777777" w:rsidR="00781975" w:rsidRPr="001161EA" w:rsidRDefault="00781975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1F00" w14:textId="77777777" w:rsidR="00781975" w:rsidRDefault="00781975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208290E" w14:textId="77777777" w:rsidR="00781975" w:rsidRDefault="00781975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C0B3" w14:textId="77777777" w:rsidR="00781975" w:rsidRDefault="00781975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58DD" w14:textId="77777777" w:rsidR="00781975" w:rsidRDefault="00781975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EBDB" w14:textId="77777777" w:rsidR="00781975" w:rsidRDefault="00781975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F4AA" w14:textId="77777777" w:rsidR="00781975" w:rsidRPr="008D08DE" w:rsidRDefault="00781975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223B" w14:textId="77777777" w:rsidR="00781975" w:rsidRDefault="00781975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– ieşiri</w:t>
            </w:r>
            <w:r>
              <w:rPr>
                <w:b/>
                <w:bCs/>
                <w:i/>
                <w:iCs/>
                <w:sz w:val="20"/>
              </w:rPr>
              <w:br/>
              <w:t xml:space="preserve"> la liniile 5 - 7  Grupa Tranzit Cap X St. Palas </w:t>
            </w:r>
          </w:p>
        </w:tc>
      </w:tr>
      <w:tr w:rsidR="00781975" w14:paraId="2720A5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E44CB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DCF6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B291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3F6A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2F69E12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0D33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7AD656A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6CD7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31EC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FEF3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0B6C6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BBC3E3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8B23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80EE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DB51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7663" w14:textId="77777777" w:rsidR="00781975" w:rsidRDefault="0078197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D548424" w14:textId="77777777" w:rsidR="00781975" w:rsidRDefault="0078197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1A31" w14:textId="77777777" w:rsidR="00781975" w:rsidRPr="00F565BC" w:rsidRDefault="00781975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1B1F9DB9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8678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6F47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CDC9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D6D71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781975" w14:paraId="1F2189D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F70F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D8E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2489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8232" w14:textId="77777777" w:rsidR="00781975" w:rsidRDefault="0078197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1799D9E" w14:textId="77777777" w:rsidR="00781975" w:rsidRDefault="0078197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8E24" w14:textId="77777777" w:rsidR="00781975" w:rsidRDefault="00781975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779C974" w14:textId="77777777" w:rsidR="00781975" w:rsidRDefault="00781975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40D5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EF1D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0D2A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F82D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781975" w14:paraId="40BC804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3553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8A8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AC4B9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B8F5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1098159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EE00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5BE5874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4DE8" w14:textId="77777777" w:rsidR="00781975" w:rsidRPr="001161EA" w:rsidRDefault="00781975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8930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4A9FD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278D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58C217F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6BEDAD5F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1821041C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45A75D8B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781975" w14:paraId="24111D0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10087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F663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20869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72D3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D76B17D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E206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782E350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3373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B63E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3ED7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A188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0F89E009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64760A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781975" w14:paraId="6AFA0C6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3C48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6C7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A4163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4E3A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E44EA0C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CC8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3C5A9F7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E0E3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4EEF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2B5F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DC1CA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704039E5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781975" w14:paraId="12D13B5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1818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B1A60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9D8E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31C6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B0E1C99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576BDEBD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EB99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01F73EDA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E4C0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E4C08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94CE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47F7A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AB39B3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781975" w14:paraId="485AA2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D5CA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AE61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8CCA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FB25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0EAAB83" w14:textId="77777777" w:rsidR="00781975" w:rsidRDefault="0078197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77BD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5B83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8B54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EE15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69EE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75C4AA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CACEE" w14:textId="77777777" w:rsidR="00781975" w:rsidRDefault="00781975" w:rsidP="0078197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307B7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EED8" w14:textId="77777777" w:rsidR="00781975" w:rsidRPr="001161EA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69595" w14:textId="77777777" w:rsidR="00781975" w:rsidRDefault="00781975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F05490D" w14:textId="77777777" w:rsidR="00781975" w:rsidRDefault="00781975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4771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C471" w14:textId="77777777" w:rsidR="00781975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A0FC7" w14:textId="77777777" w:rsidR="00781975" w:rsidRDefault="0078197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E7E9" w14:textId="77777777" w:rsidR="00781975" w:rsidRPr="008D08DE" w:rsidRDefault="0078197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AC56" w14:textId="77777777" w:rsidR="00781975" w:rsidRDefault="0078197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AA8BE02" w14:textId="77777777" w:rsidR="00781975" w:rsidRDefault="00781975">
      <w:pPr>
        <w:spacing w:before="40" w:after="40" w:line="192" w:lineRule="auto"/>
        <w:ind w:right="57"/>
        <w:rPr>
          <w:sz w:val="20"/>
        </w:rPr>
      </w:pPr>
    </w:p>
    <w:p w14:paraId="15B439D8" w14:textId="77777777" w:rsidR="00781975" w:rsidRDefault="00781975" w:rsidP="00FF5C69">
      <w:pPr>
        <w:pStyle w:val="Heading1"/>
        <w:spacing w:line="276" w:lineRule="auto"/>
      </w:pPr>
      <w:r>
        <w:t>LINIA 804</w:t>
      </w:r>
    </w:p>
    <w:p w14:paraId="3E1BD57B" w14:textId="77777777" w:rsidR="00781975" w:rsidRDefault="00781975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781975" w14:paraId="225946D8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AA7F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A9AB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116FF5AB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4DDB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8EE5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47A1B3D8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D3857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3766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1D12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0D4A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89E0" w14:textId="77777777" w:rsidR="00781975" w:rsidRPr="00436B1D" w:rsidRDefault="00781975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781975" w14:paraId="03C97A1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98AB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CDE8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53382BCD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2E3E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C109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59295F2B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4D9DA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642E2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A4E7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12B9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371F" w14:textId="77777777" w:rsidR="00781975" w:rsidRPr="00436B1D" w:rsidRDefault="00781975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781975" w14:paraId="4F18913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E091E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09D4A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2BEEEE1C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73EE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1713" w14:textId="77777777" w:rsidR="00781975" w:rsidRDefault="00781975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53714C8" w14:textId="77777777" w:rsidR="00781975" w:rsidRDefault="00781975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379E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5EA5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CD43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95DB4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C9E7B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781975" w14:paraId="00DE5E7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2EEA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C6D7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40E4D516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8290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0926D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08E1757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6A35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121A3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2E66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E422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C777" w14:textId="77777777" w:rsidR="00781975" w:rsidRPr="00E25A4B" w:rsidRDefault="00781975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1450F547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5391E89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B600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20FA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1E17E952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A1BE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BD48" w14:textId="77777777" w:rsidR="00781975" w:rsidRDefault="00781975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4BD4308" w14:textId="77777777" w:rsidR="00781975" w:rsidRDefault="00781975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5583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A40A2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499D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DFCE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BE85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81975" w14:paraId="55EBC5FB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588E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F5AF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819F5" w14:textId="77777777" w:rsidR="00781975" w:rsidRPr="00A152FB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AE9C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6AEF7202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7EF5A0AC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E0B2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CA08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65AE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0C8D96B6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B7712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B4CC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303DE834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2026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3634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50E17861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F515" w14:textId="77777777" w:rsidR="00781975" w:rsidRPr="00A152FB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0A4A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528D5C79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14217284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6232F34A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57AC46B5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16C04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9C43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82C4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7D88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AC8F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B0D406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EF34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6F57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2118" w14:textId="77777777" w:rsidR="00781975" w:rsidRPr="00A152FB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049F2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31C1938B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6A461209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1D2EDB9B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B9836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0D5C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4FAC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1CC95DBE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F6D8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BED8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2DD7A669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AAC1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60D7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F0D2" w14:textId="77777777" w:rsidR="00781975" w:rsidRPr="00A152FB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8487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2641F986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4C0E5249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94BB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291BE72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068F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C9290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6665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007E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B942DAB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CC4E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B516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1F00E449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8F74" w14:textId="77777777" w:rsidR="00781975" w:rsidRPr="00A152FB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FAD5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72F47EDD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E96A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609A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CA64C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8DD9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2884F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781975" w14:paraId="28E1EEB1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8D357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5864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570BDF79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91B91" w14:textId="77777777" w:rsidR="00781975" w:rsidRPr="00A152FB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7820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0A540D37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BA330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48B8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A458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9437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DF06D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29D5565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781975" w14:paraId="7A7BDC60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BE75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9D9E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02048DD8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49F9" w14:textId="77777777" w:rsidR="00781975" w:rsidRPr="00A152FB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C9945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45B0C54C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DCBFA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707B8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E5C7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C529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5C69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93BE98F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781975" w14:paraId="2ACA06C7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4F60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037F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5BCEEF15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6F191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0199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0E700DB9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BCB1C17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3A01984D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6A3CA074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32E48438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1869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333C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5C63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28C3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DC922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04004D27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C993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D89C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81BC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D174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134225E9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51C28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06136F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4830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427E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8236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9326C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4E5ADBE5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8492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9FBF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198A" w14:textId="77777777" w:rsidR="00781975" w:rsidRPr="00A152FB" w:rsidRDefault="0078197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6A9F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2BFA308A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E700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CA6B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641C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535C1" w14:textId="77777777" w:rsidR="00781975" w:rsidRPr="00F9444C" w:rsidRDefault="0078197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EDB4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81975" w14:paraId="25718DDF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C14D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6A08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1026A48D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8193" w14:textId="77777777" w:rsidR="00781975" w:rsidRPr="00A152FB" w:rsidRDefault="0078197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C1C4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E2C3C1D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226B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41C58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1BA8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FC01" w14:textId="77777777" w:rsidR="00781975" w:rsidRPr="00F9444C" w:rsidRDefault="0078197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853C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7FD2497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781975" w14:paraId="1AEB62BD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75C3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73D6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194EA2D9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A2AF5" w14:textId="77777777" w:rsidR="00781975" w:rsidRPr="00A152FB" w:rsidRDefault="0078197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E7D2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8705601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41CD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1C5B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A275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21C59" w14:textId="77777777" w:rsidR="00781975" w:rsidRPr="00F9444C" w:rsidRDefault="0078197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64DD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5E846A7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781975" w14:paraId="66E14CA9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BFFB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D96D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EAE2" w14:textId="77777777" w:rsidR="00781975" w:rsidRPr="00A152FB" w:rsidRDefault="0078197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DA77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111AC2B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6DC84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8468733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81CD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59E3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06B8" w14:textId="77777777" w:rsidR="00781975" w:rsidRPr="00F9444C" w:rsidRDefault="0078197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B5F4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EA14E3E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43A36C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781975" w14:paraId="273B6A7D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D4D8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606C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F61D" w14:textId="77777777" w:rsidR="00781975" w:rsidRPr="00A152FB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17925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8416CA3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8E24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EE9E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00B0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DF018E1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71BC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3F31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2C2B6B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D8A8202" w14:textId="77777777" w:rsidR="00781975" w:rsidRDefault="0078197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AA7445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781975" w14:paraId="365FAA69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F4C9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B7F69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C86A" w14:textId="77777777" w:rsidR="00781975" w:rsidRPr="00A152FB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9294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9000C35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1424A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9B90671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1D1A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E588A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AE21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F589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71B88E6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781975" w14:paraId="13A641E4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433B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F40A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31A05" w14:textId="77777777" w:rsidR="00781975" w:rsidRPr="00A152FB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0B5B" w14:textId="77777777" w:rsidR="00781975" w:rsidRDefault="00781975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17E27E39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1437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17513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0D62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0D4F13EA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AB09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467F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66EE7EA2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93CE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26B8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3570" w14:textId="77777777" w:rsidR="00781975" w:rsidRPr="00A152FB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E64D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DEEE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2AD4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0BCBD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15358192" w14:textId="77777777" w:rsidR="00781975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6886" w14:textId="77777777" w:rsidR="00781975" w:rsidRPr="00F9444C" w:rsidRDefault="0078197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B624" w14:textId="77777777" w:rsidR="00781975" w:rsidRDefault="0078197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81975" w14:paraId="24FD8199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FAEB" w14:textId="77777777" w:rsidR="00781975" w:rsidRDefault="00781975" w:rsidP="0078197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030E" w14:textId="77777777" w:rsidR="00781975" w:rsidRDefault="0078197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65890953" w14:textId="77777777" w:rsidR="00781975" w:rsidRDefault="0078197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9BCE" w14:textId="77777777" w:rsidR="00781975" w:rsidRPr="00A152FB" w:rsidRDefault="0078197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01D4" w14:textId="77777777" w:rsidR="00781975" w:rsidRDefault="00781975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139C" w14:textId="77777777" w:rsidR="00781975" w:rsidRDefault="0078197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093C" w14:textId="77777777" w:rsidR="00781975" w:rsidRPr="00F9444C" w:rsidRDefault="0078197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81A2A" w14:textId="77777777" w:rsidR="00781975" w:rsidRDefault="0078197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9C08F28" w14:textId="77777777" w:rsidR="00781975" w:rsidRDefault="0078197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B977" w14:textId="77777777" w:rsidR="00781975" w:rsidRDefault="0078197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CC18" w14:textId="77777777" w:rsidR="00781975" w:rsidRDefault="00781975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C618BFF" w14:textId="77777777" w:rsidR="00781975" w:rsidRDefault="00781975" w:rsidP="00802827">
      <w:pPr>
        <w:spacing w:line="276" w:lineRule="auto"/>
        <w:ind w:right="57"/>
        <w:rPr>
          <w:sz w:val="20"/>
        </w:rPr>
      </w:pPr>
    </w:p>
    <w:p w14:paraId="48847A62" w14:textId="77777777" w:rsidR="00781975" w:rsidRPr="00C21F42" w:rsidRDefault="0078197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D57E4BC" w14:textId="77777777" w:rsidR="00781975" w:rsidRPr="00C21F42" w:rsidRDefault="0078197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4FEEBFB0" w14:textId="77777777" w:rsidR="00781975" w:rsidRPr="00C21F42" w:rsidRDefault="0078197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153C900B" w14:textId="77777777" w:rsidR="00781975" w:rsidRPr="00C21F42" w:rsidRDefault="00781975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4F6EA5F3" w14:textId="77777777" w:rsidR="00781975" w:rsidRPr="00DE67BA" w:rsidRDefault="00781975" w:rsidP="009257A1">
      <w:pPr>
        <w:tabs>
          <w:tab w:val="left" w:pos="851"/>
        </w:tabs>
        <w:spacing w:line="480" w:lineRule="auto"/>
        <w:jc w:val="both"/>
        <w:rPr>
          <w:b/>
          <w:sz w:val="10"/>
          <w:szCs w:val="10"/>
        </w:rPr>
      </w:pPr>
    </w:p>
    <w:p w14:paraId="62E13EB5" w14:textId="77777777" w:rsidR="00781975" w:rsidRPr="00C21F42" w:rsidRDefault="00781975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762F8103" w14:textId="77777777" w:rsidR="00781975" w:rsidRPr="00C21F42" w:rsidRDefault="00781975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6F43BD54" w14:textId="55488EA2" w:rsidR="001513BB" w:rsidRPr="00DE67BA" w:rsidRDefault="00781975" w:rsidP="00DE67BA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sectPr w:rsidR="001513BB" w:rsidRPr="00DE67BA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0EC59" w14:textId="77777777" w:rsidR="00C819E1" w:rsidRDefault="00C819E1">
      <w:r>
        <w:separator/>
      </w:r>
    </w:p>
  </w:endnote>
  <w:endnote w:type="continuationSeparator" w:id="0">
    <w:p w14:paraId="361CE25A" w14:textId="77777777" w:rsidR="00C819E1" w:rsidRDefault="00C81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FC07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CF8B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B55EE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BB977" w14:textId="77777777" w:rsidR="00C819E1" w:rsidRDefault="00C819E1">
      <w:r>
        <w:separator/>
      </w:r>
    </w:p>
  </w:footnote>
  <w:footnote w:type="continuationSeparator" w:id="0">
    <w:p w14:paraId="1A172DDF" w14:textId="77777777" w:rsidR="00C819E1" w:rsidRDefault="00C81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1EBE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3506">
      <w:rPr>
        <w:rStyle w:val="PageNumber"/>
      </w:rPr>
      <w:t>2</w:t>
    </w:r>
    <w:r>
      <w:rPr>
        <w:rStyle w:val="PageNumber"/>
      </w:rPr>
      <w:fldChar w:fldCharType="end"/>
    </w:r>
  </w:p>
  <w:p w14:paraId="0123CFCB" w14:textId="30B45D16" w:rsidR="00615117" w:rsidRDefault="00E6382E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931311">
      <w:rPr>
        <w:b/>
        <w:bCs/>
        <w:i/>
        <w:iCs/>
        <w:sz w:val="22"/>
      </w:rPr>
      <w:t>decada 11-20 noiembrie 2026</w:t>
    </w:r>
  </w:p>
  <w:p w14:paraId="55E74E2D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2F2E98BB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5AEED5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2D4E5FF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7C883FF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20B3995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3ACC20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59B4EA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5225D9B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111D913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365938C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7E535C4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4C6E81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42381D9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DD3CB58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412CF69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74FCD00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1C48557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3C1F78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1C8FEF4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8DC12F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DD1990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3CE96E7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23F0CBD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27D89C2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3BEA864A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72A92BA8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9A5FB3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FA3A9E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B8CCF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09D053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2DDD9C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F7CBF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583FB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891F5F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42953F4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5EFCB3F5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20F4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29CF">
      <w:rPr>
        <w:rStyle w:val="PageNumber"/>
      </w:rPr>
      <w:t>3</w:t>
    </w:r>
    <w:r>
      <w:rPr>
        <w:rStyle w:val="PageNumber"/>
      </w:rPr>
      <w:fldChar w:fldCharType="end"/>
    </w:r>
  </w:p>
  <w:p w14:paraId="17D100F8" w14:textId="1AEE7FAC" w:rsidR="00D66BBF" w:rsidRPr="00A048AC" w:rsidRDefault="00E6382E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 </w:t>
    </w:r>
    <w:r w:rsidR="00931311">
      <w:rPr>
        <w:b/>
        <w:bCs/>
        <w:i/>
        <w:iCs/>
        <w:sz w:val="22"/>
      </w:rPr>
      <w:t>decada 11-20 noiembrie 2026</w:t>
    </w:r>
  </w:p>
  <w:p w14:paraId="481EEC55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55D423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5C2CA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5CF15765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1B2AC96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E93C9B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AF29EE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A78831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8E87A3C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9A6237E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05AC6E7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4317A9D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7DDAB32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A17E584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11CCC6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7EDDC5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7B2BEAF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5EE230C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676A99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15521D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2A00AF2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774BD71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33874D1F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68A667E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2ED6B0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0B2E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C4C38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3191A3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50FC949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9A9C19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073E5E4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69472C39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4A3F1017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C49D0E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6E0666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9C4EBD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2974A1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102A27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D203D1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D5B27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92B6D4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20BD03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0591AFE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954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36C96AF2"/>
    <w:multiLevelType w:val="hybridMultilevel"/>
    <w:tmpl w:val="39D6254C"/>
    <w:lvl w:ilvl="0" w:tplc="AE0CA3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9354ED"/>
    <w:multiLevelType w:val="hybridMultilevel"/>
    <w:tmpl w:val="FF7CEA34"/>
    <w:lvl w:ilvl="0" w:tplc="18D02684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39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F5211F5"/>
    <w:multiLevelType w:val="hybridMultilevel"/>
    <w:tmpl w:val="3E88771E"/>
    <w:lvl w:ilvl="0" w:tplc="DDE05C0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3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73C23515"/>
    <w:multiLevelType w:val="hybridMultilevel"/>
    <w:tmpl w:val="951CB946"/>
    <w:lvl w:ilvl="0" w:tplc="0C602FC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A66A12"/>
    <w:multiLevelType w:val="hybridMultilevel"/>
    <w:tmpl w:val="615EE740"/>
    <w:lvl w:ilvl="0" w:tplc="E2268C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9B44DF5"/>
    <w:multiLevelType w:val="hybridMultilevel"/>
    <w:tmpl w:val="5C661494"/>
    <w:lvl w:ilvl="0" w:tplc="6EA405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53030552">
    <w:abstractNumId w:val="18"/>
  </w:num>
  <w:num w:numId="2" w16cid:durableId="1543975484">
    <w:abstractNumId w:val="12"/>
  </w:num>
  <w:num w:numId="3" w16cid:durableId="281805907">
    <w:abstractNumId w:val="14"/>
  </w:num>
  <w:num w:numId="4" w16cid:durableId="989358314">
    <w:abstractNumId w:val="1"/>
  </w:num>
  <w:num w:numId="5" w16cid:durableId="432436868">
    <w:abstractNumId w:val="2"/>
  </w:num>
  <w:num w:numId="6" w16cid:durableId="396048776">
    <w:abstractNumId w:val="24"/>
  </w:num>
  <w:num w:numId="7" w16cid:durableId="1308974699">
    <w:abstractNumId w:val="10"/>
  </w:num>
  <w:num w:numId="8" w16cid:durableId="2088573307">
    <w:abstractNumId w:val="23"/>
  </w:num>
  <w:num w:numId="9" w16cid:durableId="264074095">
    <w:abstractNumId w:val="27"/>
  </w:num>
  <w:num w:numId="10" w16cid:durableId="1181236199">
    <w:abstractNumId w:val="25"/>
  </w:num>
  <w:num w:numId="11" w16cid:durableId="936517881">
    <w:abstractNumId w:val="7"/>
  </w:num>
  <w:num w:numId="12" w16cid:durableId="149947623">
    <w:abstractNumId w:val="9"/>
  </w:num>
  <w:num w:numId="13" w16cid:durableId="25910938">
    <w:abstractNumId w:val="19"/>
  </w:num>
  <w:num w:numId="14" w16cid:durableId="1935016965">
    <w:abstractNumId w:val="28"/>
  </w:num>
  <w:num w:numId="15" w16cid:durableId="1318219569">
    <w:abstractNumId w:val="5"/>
  </w:num>
  <w:num w:numId="16" w16cid:durableId="1268854381">
    <w:abstractNumId w:val="11"/>
  </w:num>
  <w:num w:numId="17" w16cid:durableId="244806653">
    <w:abstractNumId w:val="29"/>
  </w:num>
  <w:num w:numId="18" w16cid:durableId="701826518">
    <w:abstractNumId w:val="8"/>
  </w:num>
  <w:num w:numId="19" w16cid:durableId="428818036">
    <w:abstractNumId w:val="26"/>
  </w:num>
  <w:num w:numId="20" w16cid:durableId="1572933392">
    <w:abstractNumId w:val="21"/>
  </w:num>
  <w:num w:numId="21" w16cid:durableId="1555240462">
    <w:abstractNumId w:val="15"/>
  </w:num>
  <w:num w:numId="22" w16cid:durableId="1499542297">
    <w:abstractNumId w:val="17"/>
  </w:num>
  <w:num w:numId="23" w16cid:durableId="232354897">
    <w:abstractNumId w:val="3"/>
  </w:num>
  <w:num w:numId="24" w16cid:durableId="384842544">
    <w:abstractNumId w:val="4"/>
  </w:num>
  <w:num w:numId="25" w16cid:durableId="1482119642">
    <w:abstractNumId w:val="16"/>
  </w:num>
  <w:num w:numId="26" w16cid:durableId="577131854">
    <w:abstractNumId w:val="6"/>
  </w:num>
  <w:num w:numId="27" w16cid:durableId="1501697941">
    <w:abstractNumId w:val="22"/>
  </w:num>
  <w:num w:numId="28" w16cid:durableId="2096515494">
    <w:abstractNumId w:val="13"/>
  </w:num>
  <w:num w:numId="29" w16cid:durableId="244926543">
    <w:abstractNumId w:val="20"/>
  </w:num>
  <w:num w:numId="30" w16cid:durableId="3566574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EGPU6pOeyisZkhIcy855HkrNHwIgHiNb8vrojx363JTsbd93PPQbqRf2ryysBi7Fyo2qzj+8a1Lc1a3YbP5iFw==" w:salt="C6h/Gnr42QFb0jyFnGnltQ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7E5"/>
    <w:rsid w:val="0000191B"/>
    <w:rsid w:val="00001DCD"/>
    <w:rsid w:val="00001F2E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462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67C0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A52"/>
    <w:rsid w:val="00021D57"/>
    <w:rsid w:val="000227F7"/>
    <w:rsid w:val="00022E94"/>
    <w:rsid w:val="00023468"/>
    <w:rsid w:val="00023D7E"/>
    <w:rsid w:val="00023F40"/>
    <w:rsid w:val="00024227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079"/>
    <w:rsid w:val="0002669D"/>
    <w:rsid w:val="000266DD"/>
    <w:rsid w:val="000267D5"/>
    <w:rsid w:val="0002742F"/>
    <w:rsid w:val="0002788D"/>
    <w:rsid w:val="00027964"/>
    <w:rsid w:val="00027F92"/>
    <w:rsid w:val="00030335"/>
    <w:rsid w:val="00030AA4"/>
    <w:rsid w:val="000313A4"/>
    <w:rsid w:val="00032300"/>
    <w:rsid w:val="0003241C"/>
    <w:rsid w:val="0003277C"/>
    <w:rsid w:val="00032AD7"/>
    <w:rsid w:val="00032D77"/>
    <w:rsid w:val="00032EE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246"/>
    <w:rsid w:val="0004577C"/>
    <w:rsid w:val="00045E9C"/>
    <w:rsid w:val="00046458"/>
    <w:rsid w:val="00046709"/>
    <w:rsid w:val="00046B0E"/>
    <w:rsid w:val="00046C83"/>
    <w:rsid w:val="000471A0"/>
    <w:rsid w:val="00047B23"/>
    <w:rsid w:val="000507B9"/>
    <w:rsid w:val="00050F92"/>
    <w:rsid w:val="00050FE4"/>
    <w:rsid w:val="000518B0"/>
    <w:rsid w:val="0005202C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5FA0"/>
    <w:rsid w:val="00056180"/>
    <w:rsid w:val="00056AEC"/>
    <w:rsid w:val="00056E3F"/>
    <w:rsid w:val="0005780D"/>
    <w:rsid w:val="0005783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2C8"/>
    <w:rsid w:val="000663D8"/>
    <w:rsid w:val="00066442"/>
    <w:rsid w:val="00066855"/>
    <w:rsid w:val="00066AB3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8F0"/>
    <w:rsid w:val="000728F2"/>
    <w:rsid w:val="00073AFB"/>
    <w:rsid w:val="00074596"/>
    <w:rsid w:val="000746B6"/>
    <w:rsid w:val="000748FB"/>
    <w:rsid w:val="00074E4B"/>
    <w:rsid w:val="00075256"/>
    <w:rsid w:val="00075816"/>
    <w:rsid w:val="00075A7F"/>
    <w:rsid w:val="00075AF9"/>
    <w:rsid w:val="00075EDB"/>
    <w:rsid w:val="0007604B"/>
    <w:rsid w:val="0007605B"/>
    <w:rsid w:val="0007738A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A23"/>
    <w:rsid w:val="00083C3E"/>
    <w:rsid w:val="00083DFF"/>
    <w:rsid w:val="00084093"/>
    <w:rsid w:val="000840EA"/>
    <w:rsid w:val="000844C7"/>
    <w:rsid w:val="00084F88"/>
    <w:rsid w:val="000851D8"/>
    <w:rsid w:val="0008522F"/>
    <w:rsid w:val="000854FF"/>
    <w:rsid w:val="000855BC"/>
    <w:rsid w:val="00085784"/>
    <w:rsid w:val="00085A7C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2AB4"/>
    <w:rsid w:val="00093253"/>
    <w:rsid w:val="00093593"/>
    <w:rsid w:val="00093745"/>
    <w:rsid w:val="00093A7A"/>
    <w:rsid w:val="00093ADD"/>
    <w:rsid w:val="00094D7C"/>
    <w:rsid w:val="00094D92"/>
    <w:rsid w:val="00095524"/>
    <w:rsid w:val="0009583D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32B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337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5B0D"/>
    <w:rsid w:val="000C6FFB"/>
    <w:rsid w:val="000C70A5"/>
    <w:rsid w:val="000C7791"/>
    <w:rsid w:val="000C7ED9"/>
    <w:rsid w:val="000D0567"/>
    <w:rsid w:val="000D1058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A7A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558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1B4F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6E1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A50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3E5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675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1F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0B0"/>
    <w:rsid w:val="00135957"/>
    <w:rsid w:val="00136D6A"/>
    <w:rsid w:val="00136EC7"/>
    <w:rsid w:val="00137033"/>
    <w:rsid w:val="001375EC"/>
    <w:rsid w:val="0013767B"/>
    <w:rsid w:val="0014066F"/>
    <w:rsid w:val="00140A9F"/>
    <w:rsid w:val="001413DB"/>
    <w:rsid w:val="00141761"/>
    <w:rsid w:val="00141E4A"/>
    <w:rsid w:val="0014214D"/>
    <w:rsid w:val="0014230A"/>
    <w:rsid w:val="001427BF"/>
    <w:rsid w:val="00142C7C"/>
    <w:rsid w:val="00143804"/>
    <w:rsid w:val="00143BDF"/>
    <w:rsid w:val="00143C07"/>
    <w:rsid w:val="00143CB7"/>
    <w:rsid w:val="0014488F"/>
    <w:rsid w:val="0014497D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9CF"/>
    <w:rsid w:val="00147D5F"/>
    <w:rsid w:val="00147F63"/>
    <w:rsid w:val="00150579"/>
    <w:rsid w:val="00150FB4"/>
    <w:rsid w:val="001511C6"/>
    <w:rsid w:val="001511F4"/>
    <w:rsid w:val="0015139D"/>
    <w:rsid w:val="001513BB"/>
    <w:rsid w:val="0015195A"/>
    <w:rsid w:val="00151C5A"/>
    <w:rsid w:val="00153289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96B"/>
    <w:rsid w:val="00161C3D"/>
    <w:rsid w:val="001620FE"/>
    <w:rsid w:val="00162C15"/>
    <w:rsid w:val="00162EC4"/>
    <w:rsid w:val="001639B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A97"/>
    <w:rsid w:val="00172B91"/>
    <w:rsid w:val="001736E7"/>
    <w:rsid w:val="0017445A"/>
    <w:rsid w:val="001745F9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1BE8"/>
    <w:rsid w:val="00182758"/>
    <w:rsid w:val="0018549B"/>
    <w:rsid w:val="00185757"/>
    <w:rsid w:val="00185948"/>
    <w:rsid w:val="001860D7"/>
    <w:rsid w:val="00186ABE"/>
    <w:rsid w:val="00186BB0"/>
    <w:rsid w:val="001874A1"/>
    <w:rsid w:val="001877D5"/>
    <w:rsid w:val="00187A58"/>
    <w:rsid w:val="00187D9A"/>
    <w:rsid w:val="00187D9D"/>
    <w:rsid w:val="00187DD1"/>
    <w:rsid w:val="00190A29"/>
    <w:rsid w:val="00190C1E"/>
    <w:rsid w:val="00191273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7AD7"/>
    <w:rsid w:val="00197C6B"/>
    <w:rsid w:val="00197E12"/>
    <w:rsid w:val="001A077A"/>
    <w:rsid w:val="001A0835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01"/>
    <w:rsid w:val="001A6324"/>
    <w:rsid w:val="001A7324"/>
    <w:rsid w:val="001A79F1"/>
    <w:rsid w:val="001A7E29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8B3"/>
    <w:rsid w:val="001B5B5B"/>
    <w:rsid w:val="001B5D12"/>
    <w:rsid w:val="001B5DA7"/>
    <w:rsid w:val="001B6246"/>
    <w:rsid w:val="001B62BA"/>
    <w:rsid w:val="001B636E"/>
    <w:rsid w:val="001B6BE0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384"/>
    <w:rsid w:val="001C7454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71E"/>
    <w:rsid w:val="001D3BA4"/>
    <w:rsid w:val="001D4226"/>
    <w:rsid w:val="001D437D"/>
    <w:rsid w:val="001D4421"/>
    <w:rsid w:val="001D4BA8"/>
    <w:rsid w:val="001D4D08"/>
    <w:rsid w:val="001D5473"/>
    <w:rsid w:val="001D63AE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B27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6DA8"/>
    <w:rsid w:val="001F0142"/>
    <w:rsid w:val="001F1061"/>
    <w:rsid w:val="001F279F"/>
    <w:rsid w:val="001F2B93"/>
    <w:rsid w:val="001F2D22"/>
    <w:rsid w:val="001F36A8"/>
    <w:rsid w:val="001F3943"/>
    <w:rsid w:val="001F39A2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8CB"/>
    <w:rsid w:val="00203DD4"/>
    <w:rsid w:val="00203E77"/>
    <w:rsid w:val="0020420B"/>
    <w:rsid w:val="002042CB"/>
    <w:rsid w:val="00204F84"/>
    <w:rsid w:val="0020527E"/>
    <w:rsid w:val="00205368"/>
    <w:rsid w:val="00205517"/>
    <w:rsid w:val="00205778"/>
    <w:rsid w:val="00205A50"/>
    <w:rsid w:val="00205FE4"/>
    <w:rsid w:val="00206973"/>
    <w:rsid w:val="00206BCC"/>
    <w:rsid w:val="00207EFA"/>
    <w:rsid w:val="002109B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039C"/>
    <w:rsid w:val="002209CD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998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48F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DC8"/>
    <w:rsid w:val="00244051"/>
    <w:rsid w:val="00244373"/>
    <w:rsid w:val="00244401"/>
    <w:rsid w:val="002445E9"/>
    <w:rsid w:val="00244815"/>
    <w:rsid w:val="00244862"/>
    <w:rsid w:val="00244CAB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54"/>
    <w:rsid w:val="002577A8"/>
    <w:rsid w:val="00257ADB"/>
    <w:rsid w:val="00257CC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4AFD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727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198C"/>
    <w:rsid w:val="002819C5"/>
    <w:rsid w:val="00281F4A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1BD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ADA"/>
    <w:rsid w:val="00292F4A"/>
    <w:rsid w:val="002933A6"/>
    <w:rsid w:val="0029386E"/>
    <w:rsid w:val="00293BC0"/>
    <w:rsid w:val="00293D2B"/>
    <w:rsid w:val="00293F1F"/>
    <w:rsid w:val="00294975"/>
    <w:rsid w:val="00294A61"/>
    <w:rsid w:val="002953D5"/>
    <w:rsid w:val="002959C1"/>
    <w:rsid w:val="00295DAD"/>
    <w:rsid w:val="00296010"/>
    <w:rsid w:val="00296629"/>
    <w:rsid w:val="0029674F"/>
    <w:rsid w:val="002977DF"/>
    <w:rsid w:val="002A0F01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3DD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25E"/>
    <w:rsid w:val="002B0312"/>
    <w:rsid w:val="002B0408"/>
    <w:rsid w:val="002B0C4A"/>
    <w:rsid w:val="002B0C68"/>
    <w:rsid w:val="002B1326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C4E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3B5"/>
    <w:rsid w:val="002C5903"/>
    <w:rsid w:val="002C5AA1"/>
    <w:rsid w:val="002C5E4B"/>
    <w:rsid w:val="002C639A"/>
    <w:rsid w:val="002C669E"/>
    <w:rsid w:val="002C6EA8"/>
    <w:rsid w:val="002C70A3"/>
    <w:rsid w:val="002C713A"/>
    <w:rsid w:val="002C7162"/>
    <w:rsid w:val="002C72DF"/>
    <w:rsid w:val="002C7474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6252"/>
    <w:rsid w:val="002D7E9B"/>
    <w:rsid w:val="002D7F8D"/>
    <w:rsid w:val="002E16B6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12B"/>
    <w:rsid w:val="002F0205"/>
    <w:rsid w:val="002F0EFC"/>
    <w:rsid w:val="002F11B7"/>
    <w:rsid w:val="002F1368"/>
    <w:rsid w:val="002F21E4"/>
    <w:rsid w:val="002F22CB"/>
    <w:rsid w:val="002F2C12"/>
    <w:rsid w:val="002F3B02"/>
    <w:rsid w:val="002F3D1A"/>
    <w:rsid w:val="002F429B"/>
    <w:rsid w:val="002F459C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59C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4BF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048"/>
    <w:rsid w:val="00322976"/>
    <w:rsid w:val="003232A5"/>
    <w:rsid w:val="0032357E"/>
    <w:rsid w:val="00323BEA"/>
    <w:rsid w:val="00324A26"/>
    <w:rsid w:val="00324ADE"/>
    <w:rsid w:val="00325355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27D4D"/>
    <w:rsid w:val="00330E6A"/>
    <w:rsid w:val="0033147C"/>
    <w:rsid w:val="00331497"/>
    <w:rsid w:val="00331FAD"/>
    <w:rsid w:val="0033214A"/>
    <w:rsid w:val="003321BF"/>
    <w:rsid w:val="003323A6"/>
    <w:rsid w:val="003327DF"/>
    <w:rsid w:val="00332B6E"/>
    <w:rsid w:val="00332D3C"/>
    <w:rsid w:val="00332F6F"/>
    <w:rsid w:val="003334BC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4C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1ABB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039"/>
    <w:rsid w:val="0037127A"/>
    <w:rsid w:val="00371573"/>
    <w:rsid w:val="00371756"/>
    <w:rsid w:val="003719B0"/>
    <w:rsid w:val="00371C41"/>
    <w:rsid w:val="00372908"/>
    <w:rsid w:val="00373139"/>
    <w:rsid w:val="003735AE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186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876A3"/>
    <w:rsid w:val="00390883"/>
    <w:rsid w:val="00390BD9"/>
    <w:rsid w:val="00390C7A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4FEF"/>
    <w:rsid w:val="00395454"/>
    <w:rsid w:val="00395892"/>
    <w:rsid w:val="00395C29"/>
    <w:rsid w:val="00396A88"/>
    <w:rsid w:val="00396C79"/>
    <w:rsid w:val="00396D1C"/>
    <w:rsid w:val="003970F2"/>
    <w:rsid w:val="00397295"/>
    <w:rsid w:val="00397307"/>
    <w:rsid w:val="00397310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6DD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C97"/>
    <w:rsid w:val="003C2086"/>
    <w:rsid w:val="003C23CA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0F8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8D2"/>
    <w:rsid w:val="003E1C23"/>
    <w:rsid w:val="003E1D64"/>
    <w:rsid w:val="003E1F11"/>
    <w:rsid w:val="003E29B4"/>
    <w:rsid w:val="003E2ACB"/>
    <w:rsid w:val="003E2BDF"/>
    <w:rsid w:val="003E2EB1"/>
    <w:rsid w:val="003E32B8"/>
    <w:rsid w:val="003E3602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AA7"/>
    <w:rsid w:val="003E7CB6"/>
    <w:rsid w:val="003F03B1"/>
    <w:rsid w:val="003F0514"/>
    <w:rsid w:val="003F078B"/>
    <w:rsid w:val="003F0842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5CF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427F"/>
    <w:rsid w:val="0040454D"/>
    <w:rsid w:val="004049AB"/>
    <w:rsid w:val="004049AE"/>
    <w:rsid w:val="004049BC"/>
    <w:rsid w:val="00404E26"/>
    <w:rsid w:val="00404E8A"/>
    <w:rsid w:val="00405846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B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158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57C"/>
    <w:rsid w:val="00444922"/>
    <w:rsid w:val="00444B49"/>
    <w:rsid w:val="004456EF"/>
    <w:rsid w:val="00446153"/>
    <w:rsid w:val="004463E0"/>
    <w:rsid w:val="00446C7C"/>
    <w:rsid w:val="004471F4"/>
    <w:rsid w:val="00447643"/>
    <w:rsid w:val="00447B07"/>
    <w:rsid w:val="004501DF"/>
    <w:rsid w:val="0045026F"/>
    <w:rsid w:val="00450657"/>
    <w:rsid w:val="00450A2C"/>
    <w:rsid w:val="004510C1"/>
    <w:rsid w:val="00451683"/>
    <w:rsid w:val="004516D2"/>
    <w:rsid w:val="0045179C"/>
    <w:rsid w:val="00451C94"/>
    <w:rsid w:val="0045203B"/>
    <w:rsid w:val="004526B0"/>
    <w:rsid w:val="00452CFF"/>
    <w:rsid w:val="0045333D"/>
    <w:rsid w:val="0045340A"/>
    <w:rsid w:val="004535C7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4ED"/>
    <w:rsid w:val="00477A18"/>
    <w:rsid w:val="00477B63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1"/>
    <w:rsid w:val="004856F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740"/>
    <w:rsid w:val="00494814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86E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B8"/>
    <w:rsid w:val="004C67DD"/>
    <w:rsid w:val="004C70D1"/>
    <w:rsid w:val="004C76E8"/>
    <w:rsid w:val="004C7D10"/>
    <w:rsid w:val="004C7DEA"/>
    <w:rsid w:val="004D060C"/>
    <w:rsid w:val="004D0C97"/>
    <w:rsid w:val="004D0ED7"/>
    <w:rsid w:val="004D0F1F"/>
    <w:rsid w:val="004D0FC8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3FAA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2199"/>
    <w:rsid w:val="004E2366"/>
    <w:rsid w:val="004E2B09"/>
    <w:rsid w:val="004E3189"/>
    <w:rsid w:val="004E31DB"/>
    <w:rsid w:val="004E3224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0D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049"/>
    <w:rsid w:val="004F4296"/>
    <w:rsid w:val="004F48A5"/>
    <w:rsid w:val="004F49CA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2ED1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1D0"/>
    <w:rsid w:val="0051535B"/>
    <w:rsid w:val="005158D0"/>
    <w:rsid w:val="00515A0D"/>
    <w:rsid w:val="00515F9C"/>
    <w:rsid w:val="00516172"/>
    <w:rsid w:val="00516264"/>
    <w:rsid w:val="00516835"/>
    <w:rsid w:val="0051727E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596"/>
    <w:rsid w:val="00524994"/>
    <w:rsid w:val="00524AAB"/>
    <w:rsid w:val="00524F01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833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979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79E"/>
    <w:rsid w:val="0055094A"/>
    <w:rsid w:val="005509F9"/>
    <w:rsid w:val="0055107C"/>
    <w:rsid w:val="0055124F"/>
    <w:rsid w:val="00551F08"/>
    <w:rsid w:val="00552433"/>
    <w:rsid w:val="00552B9C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31BF"/>
    <w:rsid w:val="005631F5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4D"/>
    <w:rsid w:val="00566363"/>
    <w:rsid w:val="00566733"/>
    <w:rsid w:val="00566768"/>
    <w:rsid w:val="00567464"/>
    <w:rsid w:val="00567AA8"/>
    <w:rsid w:val="00567B12"/>
    <w:rsid w:val="00570BC5"/>
    <w:rsid w:val="00571697"/>
    <w:rsid w:val="00571CCB"/>
    <w:rsid w:val="00572E07"/>
    <w:rsid w:val="005730F6"/>
    <w:rsid w:val="00573953"/>
    <w:rsid w:val="00573FC8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1F64"/>
    <w:rsid w:val="00582233"/>
    <w:rsid w:val="005826B0"/>
    <w:rsid w:val="0058312F"/>
    <w:rsid w:val="0058348D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ED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6B"/>
    <w:rsid w:val="00596AA9"/>
    <w:rsid w:val="00596BF2"/>
    <w:rsid w:val="00596CEC"/>
    <w:rsid w:val="00597FC7"/>
    <w:rsid w:val="005A09D2"/>
    <w:rsid w:val="005A0BB6"/>
    <w:rsid w:val="005A0F97"/>
    <w:rsid w:val="005A13C9"/>
    <w:rsid w:val="005A1A74"/>
    <w:rsid w:val="005A20BC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CF5"/>
    <w:rsid w:val="005A5DD0"/>
    <w:rsid w:val="005A60C0"/>
    <w:rsid w:val="005A6657"/>
    <w:rsid w:val="005A6EC5"/>
    <w:rsid w:val="005A6FBB"/>
    <w:rsid w:val="005A7537"/>
    <w:rsid w:val="005A7BBA"/>
    <w:rsid w:val="005B063B"/>
    <w:rsid w:val="005B0BFA"/>
    <w:rsid w:val="005B0E49"/>
    <w:rsid w:val="005B1669"/>
    <w:rsid w:val="005B2121"/>
    <w:rsid w:val="005B2151"/>
    <w:rsid w:val="005B2451"/>
    <w:rsid w:val="005B29E7"/>
    <w:rsid w:val="005B2BB4"/>
    <w:rsid w:val="005B31CA"/>
    <w:rsid w:val="005B32EC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C65"/>
    <w:rsid w:val="005B7FC0"/>
    <w:rsid w:val="005C012D"/>
    <w:rsid w:val="005C0677"/>
    <w:rsid w:val="005C0A12"/>
    <w:rsid w:val="005C0C16"/>
    <w:rsid w:val="005C0D93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5FB9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37D4"/>
    <w:rsid w:val="005D3A9F"/>
    <w:rsid w:val="005D50D4"/>
    <w:rsid w:val="005D51AB"/>
    <w:rsid w:val="005D562F"/>
    <w:rsid w:val="005D599D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17B"/>
    <w:rsid w:val="005E32FA"/>
    <w:rsid w:val="005E33FB"/>
    <w:rsid w:val="005E3536"/>
    <w:rsid w:val="005E3D02"/>
    <w:rsid w:val="005E3FE1"/>
    <w:rsid w:val="005E4018"/>
    <w:rsid w:val="005E40CD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87D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CA4"/>
    <w:rsid w:val="00603D40"/>
    <w:rsid w:val="0060428E"/>
    <w:rsid w:val="00604538"/>
    <w:rsid w:val="00604731"/>
    <w:rsid w:val="006047F2"/>
    <w:rsid w:val="00604B43"/>
    <w:rsid w:val="00605270"/>
    <w:rsid w:val="00605286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3D2C"/>
    <w:rsid w:val="00613E8D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685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1C8"/>
    <w:rsid w:val="00640803"/>
    <w:rsid w:val="006409A0"/>
    <w:rsid w:val="00640A10"/>
    <w:rsid w:val="006418CA"/>
    <w:rsid w:val="00641F63"/>
    <w:rsid w:val="00642623"/>
    <w:rsid w:val="006426A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6BC0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DB6"/>
    <w:rsid w:val="00672FA6"/>
    <w:rsid w:val="006733FB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0EE0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6F34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335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81D"/>
    <w:rsid w:val="00696A5D"/>
    <w:rsid w:val="00696D94"/>
    <w:rsid w:val="0069739F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6C55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F25"/>
    <w:rsid w:val="006B2205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066"/>
    <w:rsid w:val="006C15FE"/>
    <w:rsid w:val="006C18D8"/>
    <w:rsid w:val="006C1ADC"/>
    <w:rsid w:val="006C1D0F"/>
    <w:rsid w:val="006C214B"/>
    <w:rsid w:val="006C21BC"/>
    <w:rsid w:val="006C2C66"/>
    <w:rsid w:val="006C311C"/>
    <w:rsid w:val="006C3141"/>
    <w:rsid w:val="006C3E98"/>
    <w:rsid w:val="006C417E"/>
    <w:rsid w:val="006C4475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710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820"/>
    <w:rsid w:val="006D4A13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6C"/>
    <w:rsid w:val="006F17E6"/>
    <w:rsid w:val="006F1D60"/>
    <w:rsid w:val="006F302D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3BE1"/>
    <w:rsid w:val="00703D66"/>
    <w:rsid w:val="00703E5A"/>
    <w:rsid w:val="007043A3"/>
    <w:rsid w:val="007045A5"/>
    <w:rsid w:val="00704D2C"/>
    <w:rsid w:val="00705787"/>
    <w:rsid w:val="00705BE3"/>
    <w:rsid w:val="0070610B"/>
    <w:rsid w:val="00706B1A"/>
    <w:rsid w:val="00707FE4"/>
    <w:rsid w:val="00710066"/>
    <w:rsid w:val="0071036D"/>
    <w:rsid w:val="007109B7"/>
    <w:rsid w:val="00710CEC"/>
    <w:rsid w:val="00710FEA"/>
    <w:rsid w:val="00711760"/>
    <w:rsid w:val="00711AC7"/>
    <w:rsid w:val="00711E5C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83E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4FD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6D5"/>
    <w:rsid w:val="00750FD3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979"/>
    <w:rsid w:val="00761C94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542"/>
    <w:rsid w:val="00777609"/>
    <w:rsid w:val="0077783A"/>
    <w:rsid w:val="00777DCE"/>
    <w:rsid w:val="007803CF"/>
    <w:rsid w:val="00780566"/>
    <w:rsid w:val="00780A49"/>
    <w:rsid w:val="007812E3"/>
    <w:rsid w:val="00781975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1E58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71C"/>
    <w:rsid w:val="007B478F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C06"/>
    <w:rsid w:val="007C1D41"/>
    <w:rsid w:val="007C1E93"/>
    <w:rsid w:val="007C22BC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1BB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486"/>
    <w:rsid w:val="007D5B65"/>
    <w:rsid w:val="007D65CD"/>
    <w:rsid w:val="007D6877"/>
    <w:rsid w:val="007D6D43"/>
    <w:rsid w:val="007D6FB0"/>
    <w:rsid w:val="007D72BF"/>
    <w:rsid w:val="007D744D"/>
    <w:rsid w:val="007D774A"/>
    <w:rsid w:val="007D7793"/>
    <w:rsid w:val="007D7824"/>
    <w:rsid w:val="007E0682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2D6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850"/>
    <w:rsid w:val="007F586E"/>
    <w:rsid w:val="007F59E5"/>
    <w:rsid w:val="007F5BC9"/>
    <w:rsid w:val="007F5D89"/>
    <w:rsid w:val="007F5EA8"/>
    <w:rsid w:val="007F629F"/>
    <w:rsid w:val="007F695D"/>
    <w:rsid w:val="007F6992"/>
    <w:rsid w:val="007F788E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3552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20F"/>
    <w:rsid w:val="0080762F"/>
    <w:rsid w:val="008077E1"/>
    <w:rsid w:val="008079F4"/>
    <w:rsid w:val="00807A04"/>
    <w:rsid w:val="008113CC"/>
    <w:rsid w:val="0081321C"/>
    <w:rsid w:val="0081326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664"/>
    <w:rsid w:val="00822BAF"/>
    <w:rsid w:val="00822BF6"/>
    <w:rsid w:val="00822CAB"/>
    <w:rsid w:val="00823027"/>
    <w:rsid w:val="00823A5D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3E81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2D2"/>
    <w:rsid w:val="00847580"/>
    <w:rsid w:val="00850034"/>
    <w:rsid w:val="008505BF"/>
    <w:rsid w:val="00851352"/>
    <w:rsid w:val="0085165C"/>
    <w:rsid w:val="008519CA"/>
    <w:rsid w:val="00851D34"/>
    <w:rsid w:val="008526FE"/>
    <w:rsid w:val="00853211"/>
    <w:rsid w:val="0085377D"/>
    <w:rsid w:val="00853A12"/>
    <w:rsid w:val="00853D5E"/>
    <w:rsid w:val="008546C7"/>
    <w:rsid w:val="008547F1"/>
    <w:rsid w:val="008553D5"/>
    <w:rsid w:val="00855BB2"/>
    <w:rsid w:val="00856220"/>
    <w:rsid w:val="00856A3A"/>
    <w:rsid w:val="00856D7F"/>
    <w:rsid w:val="00856E61"/>
    <w:rsid w:val="00857EBB"/>
    <w:rsid w:val="008602A5"/>
    <w:rsid w:val="00861664"/>
    <w:rsid w:val="00861CDA"/>
    <w:rsid w:val="00862729"/>
    <w:rsid w:val="00862AAE"/>
    <w:rsid w:val="00862D85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4D8"/>
    <w:rsid w:val="0086767C"/>
    <w:rsid w:val="00867B0A"/>
    <w:rsid w:val="00867DE7"/>
    <w:rsid w:val="00870067"/>
    <w:rsid w:val="0087037C"/>
    <w:rsid w:val="00870AAA"/>
    <w:rsid w:val="00870AAE"/>
    <w:rsid w:val="00870B7B"/>
    <w:rsid w:val="00870D05"/>
    <w:rsid w:val="00871A54"/>
    <w:rsid w:val="00872CCB"/>
    <w:rsid w:val="00872E9C"/>
    <w:rsid w:val="00873781"/>
    <w:rsid w:val="00874351"/>
    <w:rsid w:val="008754F5"/>
    <w:rsid w:val="00875961"/>
    <w:rsid w:val="00875D91"/>
    <w:rsid w:val="00876033"/>
    <w:rsid w:val="00876278"/>
    <w:rsid w:val="008770EB"/>
    <w:rsid w:val="008776B8"/>
    <w:rsid w:val="00877753"/>
    <w:rsid w:val="0087775A"/>
    <w:rsid w:val="00877A46"/>
    <w:rsid w:val="00877CB1"/>
    <w:rsid w:val="00877DEB"/>
    <w:rsid w:val="008804AA"/>
    <w:rsid w:val="00880822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200"/>
    <w:rsid w:val="00885DD8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6B1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FD4"/>
    <w:rsid w:val="008C1219"/>
    <w:rsid w:val="008C1999"/>
    <w:rsid w:val="008C1C84"/>
    <w:rsid w:val="008C1ED9"/>
    <w:rsid w:val="008C232D"/>
    <w:rsid w:val="008C29AD"/>
    <w:rsid w:val="008C2BFD"/>
    <w:rsid w:val="008C2C3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02"/>
    <w:rsid w:val="008C56E0"/>
    <w:rsid w:val="008C571A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4DB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2E72"/>
    <w:rsid w:val="008E3369"/>
    <w:rsid w:val="008E34B4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4BA"/>
    <w:rsid w:val="008E653D"/>
    <w:rsid w:val="008E6F50"/>
    <w:rsid w:val="008E73C2"/>
    <w:rsid w:val="008E73DF"/>
    <w:rsid w:val="008E75B4"/>
    <w:rsid w:val="008E7A7D"/>
    <w:rsid w:val="008E7B3B"/>
    <w:rsid w:val="008F01B1"/>
    <w:rsid w:val="008F0207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0D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077BE"/>
    <w:rsid w:val="009108AD"/>
    <w:rsid w:val="009108ED"/>
    <w:rsid w:val="00910C89"/>
    <w:rsid w:val="00910D78"/>
    <w:rsid w:val="0091118B"/>
    <w:rsid w:val="00911242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311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0D2B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6D9D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086"/>
    <w:rsid w:val="00960403"/>
    <w:rsid w:val="009604ED"/>
    <w:rsid w:val="00960759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3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1E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03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83C"/>
    <w:rsid w:val="009A09EC"/>
    <w:rsid w:val="009A0BC9"/>
    <w:rsid w:val="009A1531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2F1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63DF"/>
    <w:rsid w:val="009B667F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091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AED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4EFD"/>
    <w:rsid w:val="009E607F"/>
    <w:rsid w:val="009E67F7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425"/>
    <w:rsid w:val="009F4572"/>
    <w:rsid w:val="009F486B"/>
    <w:rsid w:val="009F498A"/>
    <w:rsid w:val="009F4A73"/>
    <w:rsid w:val="009F4C96"/>
    <w:rsid w:val="009F4DE1"/>
    <w:rsid w:val="009F56AF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CBA"/>
    <w:rsid w:val="00A04E19"/>
    <w:rsid w:val="00A04EB9"/>
    <w:rsid w:val="00A0529B"/>
    <w:rsid w:val="00A055F5"/>
    <w:rsid w:val="00A05D72"/>
    <w:rsid w:val="00A05EFE"/>
    <w:rsid w:val="00A05F8D"/>
    <w:rsid w:val="00A0631C"/>
    <w:rsid w:val="00A06634"/>
    <w:rsid w:val="00A069E4"/>
    <w:rsid w:val="00A06AB5"/>
    <w:rsid w:val="00A06DAF"/>
    <w:rsid w:val="00A07199"/>
    <w:rsid w:val="00A07516"/>
    <w:rsid w:val="00A07872"/>
    <w:rsid w:val="00A07C44"/>
    <w:rsid w:val="00A07D73"/>
    <w:rsid w:val="00A07F91"/>
    <w:rsid w:val="00A10573"/>
    <w:rsid w:val="00A10820"/>
    <w:rsid w:val="00A10992"/>
    <w:rsid w:val="00A12962"/>
    <w:rsid w:val="00A13215"/>
    <w:rsid w:val="00A14314"/>
    <w:rsid w:val="00A14425"/>
    <w:rsid w:val="00A149CC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6AA3"/>
    <w:rsid w:val="00A271FC"/>
    <w:rsid w:val="00A27F81"/>
    <w:rsid w:val="00A30E6F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9CF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AC0"/>
    <w:rsid w:val="00A40AAB"/>
    <w:rsid w:val="00A4106A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575C6"/>
    <w:rsid w:val="00A60088"/>
    <w:rsid w:val="00A6078A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3305"/>
    <w:rsid w:val="00A64EA8"/>
    <w:rsid w:val="00A64F1D"/>
    <w:rsid w:val="00A65B3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392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3FF8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0FC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83F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EDE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75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49F4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01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137"/>
    <w:rsid w:val="00AF7467"/>
    <w:rsid w:val="00B00AD8"/>
    <w:rsid w:val="00B0238B"/>
    <w:rsid w:val="00B029C4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404B"/>
    <w:rsid w:val="00B24079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472"/>
    <w:rsid w:val="00B347E5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0E10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6AC4"/>
    <w:rsid w:val="00B46DAD"/>
    <w:rsid w:val="00B46DFE"/>
    <w:rsid w:val="00B47406"/>
    <w:rsid w:val="00B4744C"/>
    <w:rsid w:val="00B47535"/>
    <w:rsid w:val="00B50476"/>
    <w:rsid w:val="00B50782"/>
    <w:rsid w:val="00B507FD"/>
    <w:rsid w:val="00B50B80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11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18C"/>
    <w:rsid w:val="00B73806"/>
    <w:rsid w:val="00B738C4"/>
    <w:rsid w:val="00B73D19"/>
    <w:rsid w:val="00B73D78"/>
    <w:rsid w:val="00B73FDF"/>
    <w:rsid w:val="00B745F9"/>
    <w:rsid w:val="00B749D4"/>
    <w:rsid w:val="00B74C03"/>
    <w:rsid w:val="00B75224"/>
    <w:rsid w:val="00B75967"/>
    <w:rsid w:val="00B76437"/>
    <w:rsid w:val="00B76B56"/>
    <w:rsid w:val="00B778A2"/>
    <w:rsid w:val="00B80641"/>
    <w:rsid w:val="00B8067A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EE7"/>
    <w:rsid w:val="00B97054"/>
    <w:rsid w:val="00B9735A"/>
    <w:rsid w:val="00B97C72"/>
    <w:rsid w:val="00B97C7B"/>
    <w:rsid w:val="00BA0B29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54D"/>
    <w:rsid w:val="00BA3DEF"/>
    <w:rsid w:val="00BA40AE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ACA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C8A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0F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922"/>
    <w:rsid w:val="00C13E11"/>
    <w:rsid w:val="00C14022"/>
    <w:rsid w:val="00C141E8"/>
    <w:rsid w:val="00C14795"/>
    <w:rsid w:val="00C15C90"/>
    <w:rsid w:val="00C16CF6"/>
    <w:rsid w:val="00C16DD4"/>
    <w:rsid w:val="00C16EB8"/>
    <w:rsid w:val="00C17522"/>
    <w:rsid w:val="00C17A09"/>
    <w:rsid w:val="00C17BFD"/>
    <w:rsid w:val="00C17D9A"/>
    <w:rsid w:val="00C17DA4"/>
    <w:rsid w:val="00C20924"/>
    <w:rsid w:val="00C218B8"/>
    <w:rsid w:val="00C225CC"/>
    <w:rsid w:val="00C22621"/>
    <w:rsid w:val="00C22E98"/>
    <w:rsid w:val="00C2338F"/>
    <w:rsid w:val="00C234DB"/>
    <w:rsid w:val="00C236AA"/>
    <w:rsid w:val="00C23B5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46F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E0"/>
    <w:rsid w:val="00C54AC0"/>
    <w:rsid w:val="00C54B64"/>
    <w:rsid w:val="00C54C44"/>
    <w:rsid w:val="00C54D83"/>
    <w:rsid w:val="00C55611"/>
    <w:rsid w:val="00C557F0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426"/>
    <w:rsid w:val="00C63748"/>
    <w:rsid w:val="00C63AA7"/>
    <w:rsid w:val="00C63B66"/>
    <w:rsid w:val="00C63C67"/>
    <w:rsid w:val="00C63D55"/>
    <w:rsid w:val="00C640FE"/>
    <w:rsid w:val="00C64476"/>
    <w:rsid w:val="00C64555"/>
    <w:rsid w:val="00C645CD"/>
    <w:rsid w:val="00C647B9"/>
    <w:rsid w:val="00C64AD9"/>
    <w:rsid w:val="00C6573B"/>
    <w:rsid w:val="00C65C31"/>
    <w:rsid w:val="00C66CC2"/>
    <w:rsid w:val="00C67630"/>
    <w:rsid w:val="00C67B13"/>
    <w:rsid w:val="00C67C26"/>
    <w:rsid w:val="00C67D67"/>
    <w:rsid w:val="00C67DE5"/>
    <w:rsid w:val="00C67F7D"/>
    <w:rsid w:val="00C7026B"/>
    <w:rsid w:val="00C704A9"/>
    <w:rsid w:val="00C71CC1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6FAB"/>
    <w:rsid w:val="00C7756A"/>
    <w:rsid w:val="00C77839"/>
    <w:rsid w:val="00C80123"/>
    <w:rsid w:val="00C801CE"/>
    <w:rsid w:val="00C80522"/>
    <w:rsid w:val="00C805E3"/>
    <w:rsid w:val="00C80910"/>
    <w:rsid w:val="00C81588"/>
    <w:rsid w:val="00C816FE"/>
    <w:rsid w:val="00C819E1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71F"/>
    <w:rsid w:val="00C938F1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A7F"/>
    <w:rsid w:val="00CA6C91"/>
    <w:rsid w:val="00CA6FBB"/>
    <w:rsid w:val="00CA759D"/>
    <w:rsid w:val="00CA7A60"/>
    <w:rsid w:val="00CA7EB0"/>
    <w:rsid w:val="00CB03DD"/>
    <w:rsid w:val="00CB058E"/>
    <w:rsid w:val="00CB0C39"/>
    <w:rsid w:val="00CB0CD1"/>
    <w:rsid w:val="00CB0E1C"/>
    <w:rsid w:val="00CB0E30"/>
    <w:rsid w:val="00CB16A4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7A3"/>
    <w:rsid w:val="00CB7F32"/>
    <w:rsid w:val="00CC089A"/>
    <w:rsid w:val="00CC094E"/>
    <w:rsid w:val="00CC0D13"/>
    <w:rsid w:val="00CC1BF8"/>
    <w:rsid w:val="00CC1DFD"/>
    <w:rsid w:val="00CC21C7"/>
    <w:rsid w:val="00CC24F1"/>
    <w:rsid w:val="00CC254E"/>
    <w:rsid w:val="00CC2DFB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51B"/>
    <w:rsid w:val="00CC6DAA"/>
    <w:rsid w:val="00CC7C74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C52"/>
    <w:rsid w:val="00CD2E47"/>
    <w:rsid w:val="00CD30A2"/>
    <w:rsid w:val="00CD36EF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1E7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156"/>
    <w:rsid w:val="00CE637B"/>
    <w:rsid w:val="00CE6450"/>
    <w:rsid w:val="00CE678A"/>
    <w:rsid w:val="00CE6ED7"/>
    <w:rsid w:val="00CF06EC"/>
    <w:rsid w:val="00CF07B1"/>
    <w:rsid w:val="00CF0986"/>
    <w:rsid w:val="00CF0EDA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5E17"/>
    <w:rsid w:val="00CF62DC"/>
    <w:rsid w:val="00CF6ADB"/>
    <w:rsid w:val="00CF6F72"/>
    <w:rsid w:val="00CF75F1"/>
    <w:rsid w:val="00CF777C"/>
    <w:rsid w:val="00D00188"/>
    <w:rsid w:val="00D007AC"/>
    <w:rsid w:val="00D00AA7"/>
    <w:rsid w:val="00D01B83"/>
    <w:rsid w:val="00D020A8"/>
    <w:rsid w:val="00D02292"/>
    <w:rsid w:val="00D02620"/>
    <w:rsid w:val="00D0262A"/>
    <w:rsid w:val="00D0280F"/>
    <w:rsid w:val="00D030FA"/>
    <w:rsid w:val="00D031D4"/>
    <w:rsid w:val="00D035E2"/>
    <w:rsid w:val="00D04262"/>
    <w:rsid w:val="00D04960"/>
    <w:rsid w:val="00D04C5A"/>
    <w:rsid w:val="00D05158"/>
    <w:rsid w:val="00D0579F"/>
    <w:rsid w:val="00D061DE"/>
    <w:rsid w:val="00D07037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2C2"/>
    <w:rsid w:val="00D2043A"/>
    <w:rsid w:val="00D20624"/>
    <w:rsid w:val="00D2095E"/>
    <w:rsid w:val="00D21069"/>
    <w:rsid w:val="00D21601"/>
    <w:rsid w:val="00D21BFB"/>
    <w:rsid w:val="00D21E17"/>
    <w:rsid w:val="00D22556"/>
    <w:rsid w:val="00D229D4"/>
    <w:rsid w:val="00D2398F"/>
    <w:rsid w:val="00D23D63"/>
    <w:rsid w:val="00D23DCC"/>
    <w:rsid w:val="00D23DCD"/>
    <w:rsid w:val="00D23E37"/>
    <w:rsid w:val="00D24146"/>
    <w:rsid w:val="00D24EF6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8D5"/>
    <w:rsid w:val="00D47F68"/>
    <w:rsid w:val="00D50285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A42"/>
    <w:rsid w:val="00D54CC3"/>
    <w:rsid w:val="00D54D28"/>
    <w:rsid w:val="00D55187"/>
    <w:rsid w:val="00D55CEB"/>
    <w:rsid w:val="00D56456"/>
    <w:rsid w:val="00D56A39"/>
    <w:rsid w:val="00D56DF3"/>
    <w:rsid w:val="00D56EF1"/>
    <w:rsid w:val="00D56F1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7A7"/>
    <w:rsid w:val="00D64D72"/>
    <w:rsid w:val="00D652EA"/>
    <w:rsid w:val="00D658E5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716"/>
    <w:rsid w:val="00D86C7A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67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048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133"/>
    <w:rsid w:val="00DC1234"/>
    <w:rsid w:val="00DC12BD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625"/>
    <w:rsid w:val="00DD4818"/>
    <w:rsid w:val="00DD4B33"/>
    <w:rsid w:val="00DD4E75"/>
    <w:rsid w:val="00DD5381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464"/>
    <w:rsid w:val="00DE3941"/>
    <w:rsid w:val="00DE3F36"/>
    <w:rsid w:val="00DE40C3"/>
    <w:rsid w:val="00DE4316"/>
    <w:rsid w:val="00DE49AF"/>
    <w:rsid w:val="00DE49BB"/>
    <w:rsid w:val="00DE5D22"/>
    <w:rsid w:val="00DE6264"/>
    <w:rsid w:val="00DE6621"/>
    <w:rsid w:val="00DE67BA"/>
    <w:rsid w:val="00DE76BD"/>
    <w:rsid w:val="00DE7742"/>
    <w:rsid w:val="00DE7818"/>
    <w:rsid w:val="00DE781E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99B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877"/>
    <w:rsid w:val="00E15909"/>
    <w:rsid w:val="00E15CCF"/>
    <w:rsid w:val="00E15E33"/>
    <w:rsid w:val="00E16677"/>
    <w:rsid w:val="00E1690B"/>
    <w:rsid w:val="00E17355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457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2E7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4350"/>
    <w:rsid w:val="00E44E4B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4B80"/>
    <w:rsid w:val="00E55A0E"/>
    <w:rsid w:val="00E55BF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382E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11DA"/>
    <w:rsid w:val="00E91F05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6CCD"/>
    <w:rsid w:val="00EA7A16"/>
    <w:rsid w:val="00EA7D1F"/>
    <w:rsid w:val="00EA7EF6"/>
    <w:rsid w:val="00EB0AED"/>
    <w:rsid w:val="00EB0F64"/>
    <w:rsid w:val="00EB10AB"/>
    <w:rsid w:val="00EB118A"/>
    <w:rsid w:val="00EB1719"/>
    <w:rsid w:val="00EB195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FA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B19"/>
    <w:rsid w:val="00ED1E9D"/>
    <w:rsid w:val="00ED1EDB"/>
    <w:rsid w:val="00ED2CE4"/>
    <w:rsid w:val="00ED2DCC"/>
    <w:rsid w:val="00ED2E8A"/>
    <w:rsid w:val="00ED2F1F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6A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109"/>
    <w:rsid w:val="00EE4E3D"/>
    <w:rsid w:val="00EE531B"/>
    <w:rsid w:val="00EE55DC"/>
    <w:rsid w:val="00EE5D3C"/>
    <w:rsid w:val="00EE61A9"/>
    <w:rsid w:val="00EE61B5"/>
    <w:rsid w:val="00EE64A3"/>
    <w:rsid w:val="00EE6BB7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AD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596C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290"/>
    <w:rsid w:val="00F108AF"/>
    <w:rsid w:val="00F11154"/>
    <w:rsid w:val="00F11346"/>
    <w:rsid w:val="00F115BE"/>
    <w:rsid w:val="00F11DE0"/>
    <w:rsid w:val="00F11FCF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3833"/>
    <w:rsid w:val="00F2440A"/>
    <w:rsid w:val="00F24AA5"/>
    <w:rsid w:val="00F24BF9"/>
    <w:rsid w:val="00F24E2E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5B18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09FF"/>
    <w:rsid w:val="00F613B4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1D"/>
    <w:rsid w:val="00F6746D"/>
    <w:rsid w:val="00F677A2"/>
    <w:rsid w:val="00F67981"/>
    <w:rsid w:val="00F67A51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5F73"/>
    <w:rsid w:val="00F7617C"/>
    <w:rsid w:val="00F76215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7ED"/>
    <w:rsid w:val="00F82B59"/>
    <w:rsid w:val="00F835B3"/>
    <w:rsid w:val="00F83D0E"/>
    <w:rsid w:val="00F83EC9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083"/>
    <w:rsid w:val="00FB425D"/>
    <w:rsid w:val="00FB45EB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69C"/>
    <w:rsid w:val="00FB7719"/>
    <w:rsid w:val="00FB7A80"/>
    <w:rsid w:val="00FC017F"/>
    <w:rsid w:val="00FC1430"/>
    <w:rsid w:val="00FC18A9"/>
    <w:rsid w:val="00FC1944"/>
    <w:rsid w:val="00FC1A80"/>
    <w:rsid w:val="00FC2480"/>
    <w:rsid w:val="00FC24D2"/>
    <w:rsid w:val="00FC25ED"/>
    <w:rsid w:val="00FC26F1"/>
    <w:rsid w:val="00FC2C5D"/>
    <w:rsid w:val="00FC34F5"/>
    <w:rsid w:val="00FC3506"/>
    <w:rsid w:val="00FC395C"/>
    <w:rsid w:val="00FC3A37"/>
    <w:rsid w:val="00FC44CF"/>
    <w:rsid w:val="00FC4C7B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1CE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4F5B"/>
    <w:rsid w:val="00FE5157"/>
    <w:rsid w:val="00FE525D"/>
    <w:rsid w:val="00FE548A"/>
    <w:rsid w:val="00FE5A06"/>
    <w:rsid w:val="00FE6575"/>
    <w:rsid w:val="00FE6752"/>
    <w:rsid w:val="00FE68C7"/>
    <w:rsid w:val="00FE695E"/>
    <w:rsid w:val="00FE70A6"/>
    <w:rsid w:val="00FE7925"/>
    <w:rsid w:val="00FF01FF"/>
    <w:rsid w:val="00FF0379"/>
    <w:rsid w:val="00FF0706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2D01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A287A8C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84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3F084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F084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F084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F084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F084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F084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3F084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3F084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3F084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F084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3F084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3F084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F0842"/>
  </w:style>
  <w:style w:type="paragraph" w:styleId="BlockText">
    <w:name w:val="Block Text"/>
    <w:basedOn w:val="Normal"/>
    <w:rsid w:val="003F084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F084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F084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3F084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347E5"/>
    <w:rPr>
      <w:color w:val="0000FF"/>
      <w:u w:val="single"/>
    </w:rPr>
  </w:style>
  <w:style w:type="character" w:styleId="FollowedHyperlink">
    <w:name w:val="FollowedHyperlink"/>
    <w:rsid w:val="00B347E5"/>
    <w:rPr>
      <w:color w:val="800080"/>
      <w:u w:val="single"/>
    </w:rPr>
  </w:style>
  <w:style w:type="character" w:customStyle="1" w:styleId="Heading7Char">
    <w:name w:val="Heading 7 Char"/>
    <w:link w:val="Heading7"/>
    <w:rsid w:val="00B347E5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B347E5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B347E5"/>
    <w:rPr>
      <w:b/>
      <w:bCs/>
      <w:i/>
      <w:iCs/>
      <w:noProof/>
      <w:szCs w:val="24"/>
      <w:lang w:val="ro-RO"/>
    </w:rPr>
  </w:style>
  <w:style w:type="character" w:customStyle="1" w:styleId="Heading1Char">
    <w:name w:val="Heading 1 Char"/>
    <w:aliases w:val="BAR Char"/>
    <w:link w:val="Heading1"/>
    <w:rsid w:val="00B347E5"/>
    <w:rPr>
      <w:b/>
      <w:bCs/>
      <w:noProof/>
      <w:sz w:val="24"/>
      <w:szCs w:val="24"/>
      <w:lang w:val="ro-RO"/>
    </w:rPr>
  </w:style>
  <w:style w:type="character" w:customStyle="1" w:styleId="HeaderChar">
    <w:name w:val="Header Char"/>
    <w:link w:val="Header"/>
    <w:rsid w:val="00B347E5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B347E5"/>
    <w:rPr>
      <w:noProof/>
      <w:sz w:val="24"/>
      <w:szCs w:val="24"/>
      <w:lang w:val="ro-RO"/>
    </w:rPr>
  </w:style>
  <w:style w:type="character" w:customStyle="1" w:styleId="BodyTextChar">
    <w:name w:val="Body Text Char"/>
    <w:link w:val="BodyText"/>
    <w:rsid w:val="00B347E5"/>
    <w:rPr>
      <w:rFonts w:ascii="Helvetica-R" w:hAnsi="Helvetica-R"/>
      <w:b/>
      <w:bCs/>
      <w:noProof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7E5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B347E5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link w:val="Heading2"/>
    <w:rsid w:val="00B347E5"/>
    <w:rPr>
      <w:rFonts w:ascii="Helvetica-R" w:hAnsi="Helvetica-R"/>
      <w:b/>
      <w:bCs/>
      <w:noProof/>
      <w:szCs w:val="24"/>
      <w:lang w:val="ro-RO"/>
    </w:rPr>
  </w:style>
  <w:style w:type="paragraph" w:customStyle="1" w:styleId="Style1">
    <w:name w:val="Style1"/>
    <w:basedOn w:val="Normal"/>
    <w:rsid w:val="00B347E5"/>
    <w:pPr>
      <w:numPr>
        <w:numId w:val="3"/>
      </w:numPr>
      <w:tabs>
        <w:tab w:val="clear" w:pos="96"/>
        <w:tab w:val="num" w:pos="720"/>
        <w:tab w:val="num" w:pos="1102"/>
      </w:tabs>
      <w:ind w:left="0" w:firstLine="742"/>
    </w:pPr>
    <w:rPr>
      <w:noProof w:val="0"/>
      <w:lang w:val="en-GB"/>
    </w:rPr>
  </w:style>
  <w:style w:type="paragraph" w:styleId="ListBullet">
    <w:name w:val="List Bullet"/>
    <w:basedOn w:val="Normal"/>
    <w:uiPriority w:val="99"/>
    <w:unhideWhenUsed/>
    <w:rsid w:val="0056634D"/>
    <w:pPr>
      <w:numPr>
        <w:numId w:val="30"/>
      </w:numPr>
      <w:tabs>
        <w:tab w:val="clear" w:pos="360"/>
      </w:tabs>
      <w:ind w:left="0" w:firstLine="0"/>
      <w:contextualSpacing/>
    </w:pPr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15053</Words>
  <Characters>85805</Characters>
  <Application>Microsoft Office Word</Application>
  <DocSecurity>0</DocSecurity>
  <Lines>715</Lines>
  <Paragraphs>201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2012-08-09T06:05:00Z</cp:lastPrinted>
  <dcterms:created xsi:type="dcterms:W3CDTF">2026-11-03T07:32:00Z</dcterms:created>
  <dcterms:modified xsi:type="dcterms:W3CDTF">2026-11-03T09:03:00Z</dcterms:modified>
</cp:coreProperties>
</file>