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50FD" w14:textId="0678AE79" w:rsidR="00C71EDD" w:rsidRPr="00C71EDD" w:rsidRDefault="00163172" w:rsidP="00C71EDD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03CC510" w14:textId="0D5629EC" w:rsidR="00163172" w:rsidRPr="00112589" w:rsidRDefault="00163172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7660D7C4" w14:textId="77777777" w:rsidR="00163172" w:rsidRDefault="0016317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C427C0D" w14:textId="77777777" w:rsidR="00163172" w:rsidRDefault="0016317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D9DF6AF" w14:textId="77777777" w:rsidR="00163172" w:rsidRDefault="00163172">
      <w:pPr>
        <w:jc w:val="center"/>
        <w:rPr>
          <w:sz w:val="28"/>
        </w:rPr>
      </w:pPr>
    </w:p>
    <w:p w14:paraId="500D6A12" w14:textId="77777777" w:rsidR="00163172" w:rsidRDefault="00163172">
      <w:pPr>
        <w:jc w:val="center"/>
        <w:rPr>
          <w:sz w:val="28"/>
        </w:rPr>
      </w:pPr>
    </w:p>
    <w:p w14:paraId="2DAB0DDB" w14:textId="77777777" w:rsidR="00163172" w:rsidRDefault="00163172">
      <w:pPr>
        <w:jc w:val="center"/>
        <w:rPr>
          <w:sz w:val="28"/>
        </w:rPr>
      </w:pPr>
    </w:p>
    <w:p w14:paraId="163F51D1" w14:textId="77777777" w:rsidR="00163172" w:rsidRDefault="00163172">
      <w:pPr>
        <w:jc w:val="center"/>
        <w:rPr>
          <w:sz w:val="28"/>
        </w:rPr>
      </w:pPr>
    </w:p>
    <w:p w14:paraId="2C9D1A14" w14:textId="77777777" w:rsidR="00163172" w:rsidRDefault="00163172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21FE2F4F" w14:textId="77777777" w:rsidR="00163172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58E3C5C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F69AC76" w14:textId="77777777" w:rsidR="00163172" w:rsidRDefault="0016317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409FEA4" w14:textId="77777777" w:rsidR="00163172" w:rsidRDefault="0016317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noiembrie 2026</w:t>
      </w:r>
    </w:p>
    <w:p w14:paraId="0E7A8FE8" w14:textId="77777777" w:rsidR="00163172" w:rsidRPr="00304457" w:rsidRDefault="00163172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0EEF5ED9" w14:textId="77777777" w:rsidR="00163172" w:rsidRDefault="0016317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163172" w14:paraId="1A1C143C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0165AB7" w14:textId="77777777" w:rsidR="00163172" w:rsidRDefault="0016317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4A2D494" w14:textId="77777777" w:rsidR="00163172" w:rsidRDefault="0016317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5C21126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118C168" w14:textId="77777777" w:rsidR="00163172" w:rsidRDefault="00163172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5DC0B47B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4D8BCB5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9CC466B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CB64878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806F604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E18C9CC" w14:textId="77777777" w:rsidR="00163172" w:rsidRDefault="00163172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80288DA" w14:textId="77777777" w:rsidR="00163172" w:rsidRDefault="00163172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448E2D8" w14:textId="77777777" w:rsidR="00163172" w:rsidRDefault="00163172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B335587" w14:textId="77777777" w:rsidR="00163172" w:rsidRDefault="00163172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2B650CD0" w14:textId="77777777" w:rsidR="00163172" w:rsidRDefault="00163172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EA94946" w14:textId="77777777" w:rsidR="00163172" w:rsidRDefault="00163172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F6CE7BC" w14:textId="77777777" w:rsidR="00163172" w:rsidRDefault="0016317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002E0F4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97CB951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0DE5FF9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E149D90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7ED6970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9F2DC82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15023382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107EB242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7895202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163172" w14:paraId="14E4F2FB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240FECA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27B5FAD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21256F2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749E7FB7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F968EB5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DEDA014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022EF84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74B6309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32232012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892172D" w14:textId="77777777" w:rsidR="00163172" w:rsidRDefault="0016317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678FDB82" w14:textId="77777777" w:rsidR="00163172" w:rsidRDefault="0016317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2E4A381D" w14:textId="77777777" w:rsidR="00163172" w:rsidRDefault="00163172">
      <w:pPr>
        <w:spacing w:line="192" w:lineRule="auto"/>
        <w:jc w:val="center"/>
      </w:pPr>
    </w:p>
    <w:p w14:paraId="70577B76" w14:textId="77777777" w:rsidR="00163172" w:rsidRDefault="00163172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7285048" w14:textId="77777777" w:rsidR="00163172" w:rsidRPr="00C40B51" w:rsidRDefault="0016317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09CC216" w14:textId="77777777" w:rsidR="00163172" w:rsidRPr="00C40B51" w:rsidRDefault="0016317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8CE76FE" w14:textId="77777777" w:rsidR="00163172" w:rsidRPr="00C40B51" w:rsidRDefault="0016317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CE12C54" w14:textId="77777777" w:rsidR="00163172" w:rsidRDefault="00163172" w:rsidP="004C7D25">
      <w:pPr>
        <w:pStyle w:val="Heading1"/>
        <w:spacing w:line="360" w:lineRule="auto"/>
      </w:pPr>
      <w:r>
        <w:t>LINIA 101</w:t>
      </w:r>
    </w:p>
    <w:p w14:paraId="656E95B7" w14:textId="77777777" w:rsidR="00163172" w:rsidRDefault="00163172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279BD9F5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696A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02D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33D0CB3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15E0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34F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48112560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A373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48D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6189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AC6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808C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8E5D3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ADB3A4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5BF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723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171B61E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9E0F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4F5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223B5E53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65F3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064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93F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E064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339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6525B0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63C35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104A3B8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163172" w14:paraId="6A37C53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CBFF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BD3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EC8C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987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E740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550B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7C3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08D2F43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8CF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B54B" w14:textId="77777777" w:rsidR="00163172" w:rsidRPr="002C0EEF" w:rsidRDefault="00163172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163172" w14:paraId="0122918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A62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FCB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A42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B52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75326CC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2A0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04F09A4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44B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55A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C9B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759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163172" w14:paraId="20B1FD5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849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769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3ACD524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8B6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2864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A0857DF" w14:textId="77777777" w:rsidR="00163172" w:rsidRDefault="00163172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F428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7CD2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596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D1CF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C2B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BAE1B1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D84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2EA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971B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C9D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0239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FD80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0B9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17ED7B1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EACA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FB2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D8881E3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972B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42C9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DDA8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3831" w14:textId="77777777" w:rsidR="00163172" w:rsidRDefault="00163172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988D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3084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02E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2041642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141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B41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8457224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CFD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0D9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8928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ABA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0A0B1EA3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005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735030F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522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03D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79D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EBF8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450FE42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C26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651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4DE04F3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A522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CD03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3F67C6C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ABB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378A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7B7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E90F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DA4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022908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29F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58C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40C7635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0E0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79E4" w14:textId="77777777" w:rsidR="00163172" w:rsidRDefault="00163172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D4A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E6A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7D2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EFC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580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4DBDA9C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8DA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BD6D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A0D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3252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1A8641F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B9C7F5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D65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A81D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389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49A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54E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C5C1985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6639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512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0829303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5D90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1DE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7ED4F06B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405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3308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833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94A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2700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334B71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DA1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3E8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C3C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F51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17C763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5BDF" w14:textId="77777777" w:rsidR="00163172" w:rsidRPr="00A165AE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5AD2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F7D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CCD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51B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47E284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DBF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90C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1BCA765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C33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00FC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5DF86C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97B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4BA0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094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901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6FE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CA943D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A4C1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30BE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BE72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D19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B194DD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361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6D2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EFC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612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40C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0C044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0DF628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163172" w14:paraId="4174014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14E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D4C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E80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398C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3B0840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F38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61B9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F4B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CECA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06D4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C7DF22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81FA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163172" w14:paraId="03EF713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8519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C44E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D55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CE0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5C8E76C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E92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A175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D2C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1A5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635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CDB642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D5B78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163172" w14:paraId="20D02D3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3DE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2C8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ACBC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72C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49A904E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C5C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E4B8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2BB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6F7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B7E4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A37E3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2EF740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163172" w14:paraId="2893CC9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5E1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5A4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C31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2D03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B1595E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48CE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0A062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5DEF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5EE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D641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4BB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74659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6B832B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163172" w14:paraId="5EDD98C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404D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B17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5CB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034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622F39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D8A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412ED8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752FA3A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FA6BD79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ABFA997" w14:textId="77777777" w:rsidR="00163172" w:rsidRPr="00A165AE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EF82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063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A04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98A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9EB04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163172" w14:paraId="1F4C6E5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670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7C17" w14:textId="77777777" w:rsidR="00163172" w:rsidRDefault="0016317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0E6164A3" w14:textId="77777777" w:rsidR="00163172" w:rsidRDefault="0016317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725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5FFB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063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14C6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B5C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DEC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F8B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640F8E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AC0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A45D" w14:textId="77777777" w:rsidR="00163172" w:rsidRDefault="0016317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52+820</w:t>
            </w:r>
          </w:p>
          <w:p w14:paraId="2E05633F" w14:textId="77777777" w:rsidR="00163172" w:rsidRDefault="00163172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2B1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354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8EF0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36FF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BC1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787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E4C4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4317DC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F37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A4FF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4486AE2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7D4E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1E8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F502C4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F2A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5CA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AC7D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233C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76F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163172" w14:paraId="6D74516B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2C8D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1C7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51F3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BFF4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018C3F8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A9C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295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9AE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5C60DDB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9ADD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BA8B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163172" w14:paraId="71BB6F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576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DD9D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DB40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12F8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2360A370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D66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2726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A37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66F4CAB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E16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80E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163172" w14:paraId="79D0BF5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4FB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C6F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E75F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E1BC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495A1F1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80AE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F5CCB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997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25A702CF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88DB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023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163172" w14:paraId="273FEE6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5CFF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8E29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8779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F8DD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1DBE9D6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8F6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77D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749C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386C735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B563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5634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163172" w14:paraId="39B1F92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5D81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078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18770AC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3422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CCE6" w14:textId="77777777" w:rsidR="00163172" w:rsidRDefault="00163172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7783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9BE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D96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9D6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A02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8228BF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0B21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F982" w14:textId="77777777" w:rsidR="00163172" w:rsidRDefault="0016317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C844" w14:textId="77777777" w:rsidR="00163172" w:rsidRDefault="0016317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C2F3" w14:textId="77777777" w:rsidR="00163172" w:rsidRDefault="0016317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46E9D3D8" w14:textId="77777777" w:rsidR="00163172" w:rsidRDefault="00163172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F112" w14:textId="77777777" w:rsidR="00163172" w:rsidRDefault="0016317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ECB8" w14:textId="77777777" w:rsidR="00163172" w:rsidRPr="000625F2" w:rsidRDefault="0016317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3CFD" w14:textId="77777777" w:rsidR="00163172" w:rsidRDefault="0016317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359A9059" w14:textId="77777777" w:rsidR="00163172" w:rsidRDefault="00163172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8964" w14:textId="77777777" w:rsidR="00163172" w:rsidRDefault="00163172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79BF" w14:textId="77777777" w:rsidR="00163172" w:rsidRDefault="00163172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38838E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A56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210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133C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9F8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A305A8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E93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631648A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68ED64B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63D8F9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32BAFFF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AFA1AF7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621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65C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FB93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1B6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F6D0FE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B543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AB0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DD4C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777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130D55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09744A0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90B4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064315C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9C2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7A9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993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D32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0A83B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163172" w14:paraId="592F9785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D34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74D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9BF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6671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5B57F0F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7C40D7E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8BD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86F949F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3F40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498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7A44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3B5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25AB75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163172" w14:paraId="090AE70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B870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627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A83B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A4F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5001872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65AA9A77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A30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01EBDD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0F2A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0963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EBFC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163C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163172" w14:paraId="5AB25F0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81F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775B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D8B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E29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6FD162D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B85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520EA56A" w14:textId="77777777" w:rsidR="00163172" w:rsidRPr="00FA5543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BC1C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478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D938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DE49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163172" w14:paraId="78F4023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575C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0B88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5991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DE80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DF4B1A3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6F4F8B9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DD5F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0AFB644D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88D4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295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15BE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E38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A29326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163172" w14:paraId="3B209DA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5ACA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CAA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54C3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813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B8E47DF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04C4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0D8B8303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B938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7CD9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7311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40BAD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4183C2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C7AB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D27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4BD5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2436" w14:textId="77777777" w:rsidR="00163172" w:rsidRPr="006E4185" w:rsidRDefault="00163172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12CC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D428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D746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454282FA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95E7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73A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1E66DC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F76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92E5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6B5B0D51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CA20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DE1A" w14:textId="77777777" w:rsidR="00163172" w:rsidRDefault="00163172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794A" w14:textId="77777777" w:rsidR="00163172" w:rsidRPr="009E41CA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F0AA" w14:textId="77777777" w:rsidR="0016317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6912" w14:textId="77777777" w:rsidR="00163172" w:rsidRDefault="00163172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C409" w14:textId="77777777" w:rsidR="00163172" w:rsidRPr="000625F2" w:rsidRDefault="00163172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67B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163172" w14:paraId="7C6C074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7CFB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A0C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7B8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112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DB36" w14:textId="77777777" w:rsidR="00163172" w:rsidRPr="009E41CA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AE16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6B6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7A4AB13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D13E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02F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163172" w14:paraId="60701FC9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6CE3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139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3FA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8FF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7CE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4D1735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D16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3FB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3D2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046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163172" w14:paraId="5EB060E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549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CDE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788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A9E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7DF330F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98B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A3F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9A6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CFB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3E3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DB3C9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163172" w14:paraId="5F772AB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FF2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1E3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BDE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675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BE4709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485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46E70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E4E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AC8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425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876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2B8AC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77B56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163172" w14:paraId="622EAADC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FFA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6F5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A6D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431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678EA6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4BF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8D4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1C3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E11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0B6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7E7107E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B37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5AC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7FB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FC2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4BD142F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81F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67A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33E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EE8A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1FF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163172" w14:paraId="66A2F309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749C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5F6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17B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6F6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459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BD5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C79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6078E32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BC8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BEAB" w14:textId="77777777" w:rsidR="00163172" w:rsidRDefault="0016317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6CD947C3" w14:textId="77777777" w:rsidR="00163172" w:rsidRPr="003A43BB" w:rsidRDefault="00163172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163172" w14:paraId="44581504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801B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4B8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301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8E5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6A8E911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797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C15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DF9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DFB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E44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702881C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0E2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9D8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EFB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9F7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57788F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5CE608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952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6318DF2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7072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B5B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AB7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AB1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5F1CB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1FDCDC7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163172" w14:paraId="7CA97513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93E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F1B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EF8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B7ED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631EED8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BD4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FE9D13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80D200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553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CA6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EBE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853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ADB79C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56D0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154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E7C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B71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11F307B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8B7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5A300F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EE2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653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1CB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6130" w14:textId="77777777" w:rsidR="00163172" w:rsidRPr="00860983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E692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3CE584D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4C260D5D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163172" w14:paraId="431B7B10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D510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6D6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0F36D0C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194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C852" w14:textId="77777777" w:rsidR="00163172" w:rsidRDefault="00163172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B5D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36CB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ED1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D2E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4381" w14:textId="77777777" w:rsidR="00163172" w:rsidRPr="00860983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1CB620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EE6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AEB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FB52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6C67" w14:textId="77777777" w:rsidR="00163172" w:rsidRDefault="00163172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8FC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748C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D06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424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6F3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6AEA646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C151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0B0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3618EEA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6875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45C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546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07D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E36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81C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479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13DC0E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C8A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DCB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7D71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3DA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03C4153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DFDB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AAB84E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DAC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9D6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FFC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B98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7A393F4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163172" w14:paraId="12B8E821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B25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8B9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4EC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3A5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37A4830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3D438D9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CE5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B13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EA4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D16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749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CB3D16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E59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ED7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349C6BC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F1A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B81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BF2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D87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27F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2DA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7AB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74EDE73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8AD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7B8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4BD67AD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0AF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4C5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539DAE3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6332732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E8A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12B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5A8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F6C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6B2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853A43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DF9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301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ED51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210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6547EDC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CC8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E821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FD5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247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8B2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13914D6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163172" w14:paraId="33A5DD76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220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5CE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363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06A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1B09F6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FE0A8C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E37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9F134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F8C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4CD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EBE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23A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7DA5B8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C903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6D6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D9D1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245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26E7939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D16149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038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076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6DC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6A9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144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F50C4B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515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122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428E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253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1B7B857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CBC7DD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CB1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638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304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89D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5DC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24607B1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21A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E67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CC9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0F5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5832EC3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1C7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FD0D6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8BC4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CE8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1B4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9E3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4218C6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C51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577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9FA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CC4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0C7563A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50F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D02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3D85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54F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9B1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DF9D5F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9E8A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CF2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D04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395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D5BA62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015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319CB5F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63FE161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EA7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971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17DE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5B7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163172" w14:paraId="7FE20FE1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5ADE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A1B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46DC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6C3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EC9778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71FAD97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AF1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943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1A6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0CF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918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04C8E9F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262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399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97F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B73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07CCD0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CF7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286E42C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976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179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FF8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D72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163172" w14:paraId="44636A78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493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D2E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58A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3CC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DEED7D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F6A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92357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028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8E2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1B9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D94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B08BA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2EE93A0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163172" w14:paraId="771EF15E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4E3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7EE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457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1FD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859DEE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454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CD06F1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84F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0019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AF6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C09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163172" w14:paraId="27F2DE3D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9509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7E1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3F7E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C58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A969B9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AC6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95E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986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BCC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A5B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4BC0366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163172" w14:paraId="2B3BE53F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8A13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D26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32B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098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1BF9FCE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C54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07A70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C16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954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CC5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EFB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E91DAA1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6A5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7E3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0D47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473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00B3F9F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38875E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199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820F0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7F7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CE6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1AB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C6B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F086905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3A4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0C2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73AB4E7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FEF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C61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9360B1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69550CF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006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2A6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F00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409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903D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0A5FC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163172" w14:paraId="50A674E5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D2F6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01A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5F2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1BD5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26A8AD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AA2E" w14:textId="77777777" w:rsidR="00163172" w:rsidRDefault="00163172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56908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CE5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279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9DF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5CA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163172" w14:paraId="5639CA16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435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4BC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FB3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272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266CCEA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3A0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5B27E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C10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2FF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116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102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456CAA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9C11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E52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2299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F88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65C98484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AE5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4733F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B48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42E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EB1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798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163172" w14:paraId="066CE089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0805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721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36DEF69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588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D9B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40DBC41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00F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118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282E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5922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40E6" w14:textId="77777777" w:rsidR="00163172" w:rsidRPr="006064A3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3EC77F56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DCA925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9687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79B4" w14:textId="77777777" w:rsidR="00163172" w:rsidRPr="006064A3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4676E53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BF3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25A1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28784F0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B81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7B27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879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B8C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3723" w14:textId="77777777" w:rsidR="00163172" w:rsidRPr="006064A3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CCA091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A9C6164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D4D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70B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048373E7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20B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BE0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325F2F0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641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3E1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B92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CB5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3306" w14:textId="77777777" w:rsidR="00163172" w:rsidRPr="001D28D8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163172" w14:paraId="180DFA0E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2EF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9A51" w14:textId="77777777" w:rsidR="00163172" w:rsidRPr="006064A3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CE12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6EA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6B335FB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3E1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BA67C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17B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1DE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BB4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3C0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47D3B5C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9F89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2A4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7C12BC9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C6E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0C1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2929F61F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D15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B46B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677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AD46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31F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44D5AE2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E78A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499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D38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53E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1260D248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CB1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6CE9D9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EC0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1B1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2AED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C3AD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163172" w14:paraId="17CCFB2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9E28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4C0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1F2FBCA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F091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B05D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713906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07EC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EBA3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8C4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653E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F97A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4869A43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163172" w14:paraId="6881036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59EA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2492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E89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533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B8C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62085753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50AEB5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0AF4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071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A5A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605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163172" w14:paraId="241A22A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C698D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059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2523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8609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C456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70C5F28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21D7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335B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2CD0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D9B0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163172" w14:paraId="5542345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77B2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AF24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0338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6105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7075E94F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7C7F" w14:textId="77777777" w:rsidR="00163172" w:rsidRDefault="0016317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3A91DA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8F52" w14:textId="77777777" w:rsidR="0016317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EA7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DC5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8CB0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1EED50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03830ACE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163172" w14:paraId="5FB6F451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B2BB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AFB0" w14:textId="77777777" w:rsidR="00163172" w:rsidRDefault="0016317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C12A" w14:textId="77777777" w:rsidR="00163172" w:rsidRPr="000625F2" w:rsidRDefault="0016317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340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8712311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240F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8327F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48A12ABD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9F15FBC" w14:textId="77777777" w:rsidR="00163172" w:rsidRDefault="0016317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AFA6" w14:textId="77777777" w:rsidR="00163172" w:rsidRDefault="0016317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52E9" w14:textId="77777777" w:rsidR="00163172" w:rsidRDefault="00163172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AC29" w14:textId="77777777" w:rsidR="00163172" w:rsidRPr="000625F2" w:rsidRDefault="00163172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4982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53C4F0" w14:textId="77777777" w:rsidR="00163172" w:rsidRDefault="00163172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163172" w14:paraId="39F2F35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AC0F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6CC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EF85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9F33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22D5839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3D61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A56E55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7286974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8E4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3400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C7A8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41D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F2855B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163172" w14:paraId="0DDB733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01A4" w14:textId="77777777" w:rsidR="00163172" w:rsidRDefault="00163172" w:rsidP="0016317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B5A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005F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E62C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908FF8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93D8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88FA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D1EA" w14:textId="77777777" w:rsidR="00163172" w:rsidRDefault="00163172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B17C" w14:textId="77777777" w:rsidR="00163172" w:rsidRPr="000625F2" w:rsidRDefault="00163172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B3B7" w14:textId="77777777" w:rsidR="00163172" w:rsidRDefault="00163172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6E09319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F02C159" w14:textId="77777777" w:rsidR="00163172" w:rsidRDefault="00163172" w:rsidP="00DB78D2">
      <w:pPr>
        <w:pStyle w:val="Heading1"/>
        <w:spacing w:line="360" w:lineRule="auto"/>
      </w:pPr>
      <w:r>
        <w:t>LINIA 112</w:t>
      </w:r>
    </w:p>
    <w:p w14:paraId="17C03A4B" w14:textId="77777777" w:rsidR="00163172" w:rsidRDefault="00163172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163172" w14:paraId="02DD8F0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033F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63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2A5C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02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E4DDA6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0A7E" w14:textId="77777777" w:rsidR="00163172" w:rsidRDefault="00163172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15F47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47FD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868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FBA6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E1A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163172" w14:paraId="289B232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8F03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1CC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52C8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925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7D60074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B37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65D9B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E4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AE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FA78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A50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09F1B04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B9AC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F206" w14:textId="77777777" w:rsidR="00163172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1A2B914C" w14:textId="77777777" w:rsidR="00163172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BE2B" w14:textId="77777777" w:rsidR="00163172" w:rsidRPr="00483148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3BE1" w14:textId="77777777" w:rsidR="00163172" w:rsidRDefault="00163172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12CA" w14:textId="77777777" w:rsidR="00163172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8003" w14:textId="77777777" w:rsidR="00163172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C883" w14:textId="77777777" w:rsidR="00163172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FFC3" w14:textId="77777777" w:rsidR="00163172" w:rsidRPr="00483148" w:rsidRDefault="00163172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C232" w14:textId="77777777" w:rsidR="00163172" w:rsidRDefault="00163172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758EDC02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BC3C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09D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  <w:p w14:paraId="4AA522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9477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800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94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BF1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BE0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093B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027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2590E2DE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22E7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BA3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077339C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96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84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723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8CF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73B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2677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831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5601A3B6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2143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CD2C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F5EA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DF30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67B3EB5C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07B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8A6C9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FC93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5DA8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D018" w14:textId="77777777" w:rsidR="00163172" w:rsidRPr="00483148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0F4B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53BB681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5383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8C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AD44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ED0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E632CB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DB85C2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0F1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55D8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E1CE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84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860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272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3F529EB0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775E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428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94F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F8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3A691A3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5C1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1D9DD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7B73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E10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2234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17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1713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163172" w14:paraId="23FF4B1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937D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FC2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78B3150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713D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D8A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1F4B279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395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EA57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F1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82E1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FB39A" w14:textId="77777777" w:rsidR="00163172" w:rsidRPr="00EB0A86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11B9E7D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1695B8A7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949C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D87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5907AF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F846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65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0CA36D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03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0493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564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3B6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0B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6A926B3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9F7C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101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591E3D7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C26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419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75BF2A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D93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3BA5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FD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ACBC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810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812C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428E5CF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163172" w14:paraId="3B703D6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03BE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37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EB5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85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36EAD7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ACA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48AD1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87A7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D6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2F78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B00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163172" w14:paraId="31C7EF1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875B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951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3D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DB3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B2CB6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5D6CDC6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AC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48E5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2F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0206487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D3B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6B2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27492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1E62F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163172" w14:paraId="3EC99939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BF6F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F8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54D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84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B33BAF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8BD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52DD6E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E6C9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613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7884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36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178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163172" w14:paraId="57E8428A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EB62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F9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AA7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450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5FF5D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664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DC649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3B072F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DB3394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E42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F0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CF1F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D8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C53E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163172" w14:paraId="5A2353E2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9F59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CC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938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1CF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CD062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97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22461B" w14:textId="77777777" w:rsidR="00163172" w:rsidRPr="000A20AF" w:rsidRDefault="00163172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77B0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7AC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BDB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1F3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E3759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163172" w14:paraId="0E7B636D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F51F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6EF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F4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9A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3BB4DA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B2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CB8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C76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0627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C09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AAA4A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163172" w14:paraId="0B6D5A92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0E63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B1E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A3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EA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267EB2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E5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C0ED7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104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4B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34C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C3E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163172" w14:paraId="300D29E7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3F9E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938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50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A95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CE74A2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2C1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1BF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CA5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22C9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3A0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163172" w14:paraId="30FF3C56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59FD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F4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4D3D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03E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38FF68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81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923B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634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BB7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5C16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A2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8204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163172" w14:paraId="5EC742E5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7F7D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CC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BD5B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372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47CDC7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5233F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B7B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1D5485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0F7E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1F2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E95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D9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32F9A457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39DD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91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585C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4D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2C0A2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0338853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B849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FB81F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703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0B3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7A7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5B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40ED94F7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6B62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56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7ED8E6F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302E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3E6F" w14:textId="77777777" w:rsidR="00163172" w:rsidRPr="002F2938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0D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E36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B76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44EA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6B9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66165EE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8D30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52E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B065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FC0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0DB9F4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31DE4B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7F0F43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47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72E88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0180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5F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161C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E9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60E5540E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1BAF" w14:textId="77777777" w:rsidR="00163172" w:rsidRDefault="00163172" w:rsidP="00163172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CDA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9202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176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58FF27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4FA6CBFF" w14:textId="77777777" w:rsidR="00163172" w:rsidRPr="007D0C03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DE6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61C534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7B2D5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F156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31C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8334" w14:textId="77777777" w:rsidR="00163172" w:rsidRPr="0048314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33F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522CFEF4" w14:textId="77777777" w:rsidR="00163172" w:rsidRDefault="00163172" w:rsidP="006B4CB8">
      <w:pPr>
        <w:pStyle w:val="Heading1"/>
        <w:spacing w:line="360" w:lineRule="auto"/>
      </w:pPr>
    </w:p>
    <w:p w14:paraId="233DC2EA" w14:textId="77777777" w:rsidR="00163172" w:rsidRPr="005905D7" w:rsidRDefault="00163172" w:rsidP="006B4CB8">
      <w:pPr>
        <w:pStyle w:val="Heading1"/>
        <w:spacing w:line="360" w:lineRule="auto"/>
      </w:pPr>
      <w:r w:rsidRPr="005905D7">
        <w:t>LINIA 116</w:t>
      </w:r>
    </w:p>
    <w:p w14:paraId="136B508B" w14:textId="77777777" w:rsidR="00163172" w:rsidRPr="005905D7" w:rsidRDefault="00163172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163172" w:rsidRPr="00743905" w14:paraId="6A0C9CD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AD8E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D7E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D4E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F5D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614DA4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C79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4DC65C0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05A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F5C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6A2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41CBC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54F30B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163172" w:rsidRPr="00743905" w14:paraId="112C71D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9E57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9A6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564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27B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8A956E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BFF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4DAEDD8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DDAE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360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626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961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163172" w:rsidRPr="00743905" w14:paraId="2848A6FD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AA4F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8B0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DFA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5F3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5E28E8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4F82D12B" w14:textId="77777777" w:rsidR="00163172" w:rsidRPr="00743905" w:rsidRDefault="00163172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4FB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F073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39A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A4C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AD9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040ECB6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EF96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FF6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9E7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B7E3" w14:textId="77777777" w:rsidR="00163172" w:rsidRPr="00743905" w:rsidRDefault="0016317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4326C30" w14:textId="77777777" w:rsidR="00163172" w:rsidRPr="00743905" w:rsidRDefault="0016317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366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7D90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DD3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9A5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C6A4" w14:textId="77777777" w:rsidR="00163172" w:rsidRPr="00743905" w:rsidRDefault="0016317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34047C8" w14:textId="77777777" w:rsidR="00163172" w:rsidRPr="00743905" w:rsidRDefault="0016317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63172" w:rsidRPr="00743905" w14:paraId="18DB796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F38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879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935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B19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2BD3D3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B85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5BB1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525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BB6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8E2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0CF397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63172" w:rsidRPr="00743905" w14:paraId="6B8B8CF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ED43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E77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79DA04E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A57B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42C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E256A1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BF9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C525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17D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BFF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424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7F0FBC" w14:textId="77777777" w:rsidR="00163172" w:rsidRPr="0007721B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1BA2083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C31D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1D7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4C64D6E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A41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209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1DB5E0B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CE3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CAC0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1F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BBE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51C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13E3C75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38F5B20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997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5D9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8596C1C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55B8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751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1FC7004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30B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8C6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61C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046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BA0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DA39E1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50851B8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8064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66B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3F5DC4B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5D7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BF4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79BE15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112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4494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CBF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9EC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74BE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3A949E8" w14:textId="77777777" w:rsidR="00163172" w:rsidRPr="00537749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483F6E6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DAFF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3C4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5A87EB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7BB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D727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947D6A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66B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5957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36F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C1A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C292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207F21C6" w14:textId="77777777" w:rsidR="00163172" w:rsidRPr="005A7670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6888B6EB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B46A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28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7A4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802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5E6F9AD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7A93B37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F7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31B114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E58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5AF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A28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E4F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0288DF5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3CB2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650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F09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BC3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0491E22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A6E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5A6B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74A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932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A49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11303C6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63172" w:rsidRPr="00743905" w14:paraId="1F032D0D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6D8A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2BE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864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21B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5DF2228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2D226B1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C62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2085636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842C70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4DA06E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B47779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FC424E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2C7FF7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5540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2ED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0A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9352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BBA8EB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163172" w:rsidRPr="00743905" w14:paraId="09D5EBCC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0245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F3E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886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E7E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74C7AA7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AE3626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2AA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356A6B4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8340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80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4C2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781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163172" w:rsidRPr="00743905" w14:paraId="5653B66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9CDD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CD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E9F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3D8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7695CA0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E0B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D825A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A79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01A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73A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772FE9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519EDB6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63172" w:rsidRPr="00743905" w14:paraId="013F83D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E81A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1C1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0A6C693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27C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806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B5F810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B75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8D17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B68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0B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171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A6C8BE5" w14:textId="77777777" w:rsidR="00163172" w:rsidRPr="001D7D9E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487332C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C88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00E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11F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D50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883112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6E3B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FC97F7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502C291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930181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0211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215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C8C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160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73E9F5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163172" w:rsidRPr="00743905" w14:paraId="51FB6EDE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FCC5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BF3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D2C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1E0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9613D0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FAE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03F11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AA46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0C4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F41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C5F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363A1B0B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2832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CF1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B54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AF5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95C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D64751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1EE011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2AC157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33D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B5B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420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874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163172" w:rsidRPr="00743905" w14:paraId="5D4F4B5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43D1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AC6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A0DA30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C7D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840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24DFE1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1BC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A62B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B4E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264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6C5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4827F02" w14:textId="77777777" w:rsidR="00163172" w:rsidRPr="0007721B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1A616BE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0E3E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4A1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7DD784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E5E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D20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29E0B1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2B7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EBC3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9AE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8E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C30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D5D2BAE" w14:textId="77777777" w:rsidR="00163172" w:rsidRPr="00951746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6A7E2A0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77E1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A8FE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1353B8D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F70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0A2E" w14:textId="77777777" w:rsidR="00163172" w:rsidRDefault="0016317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E1F4340" w14:textId="77777777" w:rsidR="00163172" w:rsidRDefault="0016317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E57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B955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C73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AB4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86E7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58E9AE5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2DC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FFF7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6B0763F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241E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4747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E3B20F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A4F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5DE8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7B8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BEC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E97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4738607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CC6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474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744A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EF09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6B0EFEF" w14:textId="77777777" w:rsidR="00163172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5820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1CE953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7E21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8A5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D09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3342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163172" w:rsidRPr="00743905" w14:paraId="3707387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87E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83A1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7680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037D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17196F8" w14:textId="77777777" w:rsidR="00163172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89A7" w14:textId="77777777" w:rsidR="00163172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21E2922D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9F45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C22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32D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AEA1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163172" w:rsidRPr="00743905" w14:paraId="0310B10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2A1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98E8" w14:textId="77777777" w:rsidR="00163172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F358" w14:textId="77777777" w:rsidR="00163172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4292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726BF72" w14:textId="77777777" w:rsidR="00163172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3B2D" w14:textId="77777777" w:rsidR="00163172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2C6A011E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B895" w14:textId="77777777" w:rsidR="00163172" w:rsidRPr="00743905" w:rsidRDefault="00163172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206A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7F1D" w14:textId="77777777" w:rsidR="00163172" w:rsidRPr="00743905" w:rsidRDefault="0016317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57FE" w14:textId="77777777" w:rsidR="00163172" w:rsidRDefault="00163172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163172" w:rsidRPr="00743905" w14:paraId="40518AF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EF8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BD7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94E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6D1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B4577D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E3B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6B7E72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E263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EFA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543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F867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326532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163172" w:rsidRPr="00743905" w14:paraId="686D501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E041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CBC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A3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54B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75A50AA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796885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BCE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BD022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31D9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17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796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35F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2F4DF97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A33A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C13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E91FA7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18C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B3B5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0DBFCA9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3BB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4659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BBF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DC3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D9E8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AA96329" w14:textId="77777777" w:rsidR="00163172" w:rsidRPr="00351657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1A5211A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B88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F80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989926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A1A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955F" w14:textId="77777777" w:rsidR="00163172" w:rsidRPr="00743905" w:rsidRDefault="00163172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6D24F5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1FF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D18C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E15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CB2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5748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2DA08D5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7C8D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063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23E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5BA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8696CA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41B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6945ED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771D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439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D5B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7E4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71EDFF7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CA2D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E11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569E06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DB3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AA9D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27A0B4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45C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0331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3A1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E65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6AD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2DE2426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6327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B0CC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D3175F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BE3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6D78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A4069A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724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BC06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0EC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48B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FBC1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452F733" w14:textId="77777777" w:rsidR="00163172" w:rsidRPr="003B409E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6F2C4F8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6D2C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0A73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37F5B2F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C21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B8B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82BD51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9F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C615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CD1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1E2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F2C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0E5139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63172" w:rsidRPr="00743905" w14:paraId="5C98E78C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F48B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394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6A1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88E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68B0638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1E823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CB9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33A12D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7C8C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FAC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57C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F23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1432F9C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DA72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398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3E9FE27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8A6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755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0A57E96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4F7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63EA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D4E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C9E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862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163172" w:rsidRPr="00743905" w14:paraId="26C0266A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7507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301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8BB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E697" w14:textId="77777777" w:rsidR="00163172" w:rsidRPr="00743905" w:rsidRDefault="0016317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901F30B" w14:textId="77777777" w:rsidR="00163172" w:rsidRPr="00743905" w:rsidRDefault="00163172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ABB6" w14:textId="77777777" w:rsidR="00163172" w:rsidRPr="00743905" w:rsidRDefault="0016317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229403C" w14:textId="77777777" w:rsidR="00163172" w:rsidRPr="00743905" w:rsidRDefault="00163172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EC7B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E46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48D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B150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420E01F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724C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938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1ADB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E640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24F02E9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0C2F806F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E95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2B296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B94C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55A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A91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7A27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61B9036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F5E4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016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202E6A2B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AB7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F440" w14:textId="77777777" w:rsidR="00163172" w:rsidRPr="00743905" w:rsidRDefault="00163172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2293322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32D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9482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2BB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32A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C6FF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3D66B17F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1776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B97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315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ACA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BCA63C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E628C5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485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076FDD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BD9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6B4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8B8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F3A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7B584341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2397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122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21C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D7A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66155EB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50A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E26A72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819A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CE6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4C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047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163172" w:rsidRPr="00743905" w14:paraId="60A781F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1D83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EF9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A59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3FA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034296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4DE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2ED9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2C0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B3C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D1F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163172" w:rsidRPr="00743905" w14:paraId="71F3C404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B20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937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ABF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395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75D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1AD6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4EE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2D9C882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F5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0FC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163172" w:rsidRPr="00743905" w14:paraId="1A5459E9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CA49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1DA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307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3A89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91A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A57C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5C8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FEF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D00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163172" w:rsidRPr="00743905" w14:paraId="65E4C73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106B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AB5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0E7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B27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254E354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FD4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B27326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A0A9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6E4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6F7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E6C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1E91787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826A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C74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573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EA6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599AD400" w14:textId="77777777" w:rsidR="00163172" w:rsidRPr="00D73778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E8A1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DC0402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05F0" w14:textId="77777777" w:rsidR="00163172" w:rsidRPr="00D73778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A5F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7115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DB9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1F4240B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FDF8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F38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531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6DE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261D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EF4A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D20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695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8EF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163172" w:rsidRPr="00743905" w14:paraId="460D2C7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D79E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9D2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58A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D73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2C6C11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F847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03E697BC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057B5E7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7FEA3801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7737D71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344B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C55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496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5B8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DCAB1A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40DF21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163172" w:rsidRPr="00743905" w14:paraId="3F758B8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3EA7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3E5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A03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648C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2E41E4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9EAC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299E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5310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178A5D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9682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BCA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163172" w:rsidRPr="00743905" w14:paraId="7B2CE1E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24EB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01C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B77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FBFD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F00F5B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7C3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7166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413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4F7437FD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C56B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71E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2C37EB9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D766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295D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D35AF4D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E0A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818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435768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D1A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47949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D743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3C7F4D7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AB3A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DC91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5F30D72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EC33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536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0EB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CE0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BB7DD0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14E3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636284C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46B4D1A9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1DC295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E759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FFE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E7BA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CE39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ADD19B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163172" w:rsidRPr="00743905" w14:paraId="50F3193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B4AF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878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F38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3F5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CC7900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F2F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39C3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B89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69E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A67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07D08F4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C3C96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10E5" w14:textId="77777777" w:rsidR="00163172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68E0932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7B23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BB7E" w14:textId="77777777" w:rsidR="00163172" w:rsidRDefault="0016317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A009915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78F9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A0BA" w14:textId="77777777" w:rsidR="00163172" w:rsidRPr="00743905" w:rsidRDefault="00163172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E938" w14:textId="77777777" w:rsidR="00163172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A9FE787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0C40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9D6E" w14:textId="77777777" w:rsidR="00163172" w:rsidRPr="00743905" w:rsidRDefault="00163172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559FC1D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7C9E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B3D5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38B1C493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1F36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0BFF" w14:textId="77777777" w:rsidR="00163172" w:rsidRPr="00743905" w:rsidRDefault="00163172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Baru Mare</w:t>
            </w:r>
          </w:p>
          <w:p w14:paraId="7AF20402" w14:textId="77777777" w:rsidR="00163172" w:rsidRDefault="00163172" w:rsidP="00FC4B6B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val="ro-RO"/>
              </w:rPr>
              <w:t>3 și 4 directe, Cap Y peste sch. 2, 4, 6, 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C0C8" w14:textId="77777777" w:rsidR="00163172" w:rsidRPr="00743905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7C78" w14:textId="77777777" w:rsidR="00163172" w:rsidRPr="00743905" w:rsidRDefault="00163172" w:rsidP="00FC4B6B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C9D4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51+000</w:t>
            </w:r>
          </w:p>
          <w:p w14:paraId="7892B9BB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51+200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3478" w14:textId="77777777" w:rsidR="00163172" w:rsidRDefault="00163172" w:rsidP="00FC4B6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AB0D" w14:textId="77777777" w:rsidR="00163172" w:rsidRDefault="00163172" w:rsidP="00FC4B6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5FBDB5C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AD04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6BD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D47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F6B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38C7366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F34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40A4B20D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094F6C9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F52F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F07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617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262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1829DF9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C7C5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807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71E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7DE8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139E1DD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FAC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5C15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84A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6CF480C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815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592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6CBBAB2D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AD6D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F4F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3C5223F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513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7112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05068633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1104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B306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CE9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2F6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47C1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4C7EAD7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C50C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462F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6A875768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24EB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3A0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859765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9FE0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3E07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4A5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B7F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357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776D1B3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4755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5BF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4B7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44C2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78CC495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5680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6C8E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476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D6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C49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43CE7E5F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F913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127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10291A6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8E1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78B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787B460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C3A0E7A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4A4A1E1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FB93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F81D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55D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E2C3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1B9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52D547A3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C86B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9CC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FA9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836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B42A22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4708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A35B799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29D1638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81BE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435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615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D5F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163172" w:rsidRPr="00743905" w14:paraId="08964F2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0910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844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6CF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ED9D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784E99B7" w14:textId="77777777" w:rsidR="00163172" w:rsidRPr="00CD295A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0115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695C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A318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06BDC42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16D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8D81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63172" w:rsidRPr="00743905" w14:paraId="302912BC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8DD9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68E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C3D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832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50C136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B525FDE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999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6F637A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4EC2328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25C1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1B01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D08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8D3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68271228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8B44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88CC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AC7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071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891614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C4E1C7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C1A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DBBE54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9993" w14:textId="77777777" w:rsidR="00163172" w:rsidRPr="00743905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92DD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08DF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BA9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25EEFE8B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7879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A208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F236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CB4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FE1051C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E45B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412A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B464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026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B58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5D04FFB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39957E1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CCD2AC8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163172" w:rsidRPr="00743905" w14:paraId="7BD6D75F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E3B3" w14:textId="77777777" w:rsidR="00163172" w:rsidRPr="00743905" w:rsidRDefault="00163172" w:rsidP="00163172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35A0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0EAB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A443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069F24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0B36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7FED602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1664D7D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5B8B655" w14:textId="77777777" w:rsidR="00163172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BE50" w14:textId="77777777" w:rsidR="00163172" w:rsidRDefault="0016317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B7F7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3B5A" w14:textId="77777777" w:rsidR="00163172" w:rsidRPr="00743905" w:rsidRDefault="0016317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9D26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4F09025" w14:textId="77777777" w:rsidR="00163172" w:rsidRDefault="0016317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C1141FB" w14:textId="77777777" w:rsidR="00163172" w:rsidRPr="005905D7" w:rsidRDefault="00163172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FF62E81" w14:textId="77777777" w:rsidR="00163172" w:rsidRDefault="00163172" w:rsidP="00F078FE">
      <w:pPr>
        <w:pStyle w:val="Heading1"/>
        <w:spacing w:line="360" w:lineRule="auto"/>
      </w:pPr>
      <w:r>
        <w:t>LINIA 124</w:t>
      </w:r>
    </w:p>
    <w:p w14:paraId="1262E801" w14:textId="77777777" w:rsidR="00163172" w:rsidRDefault="00163172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63172" w14:paraId="5AEEA3C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195E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356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1C1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55C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90FC96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F4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F30C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3BA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C5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EDD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DD4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:rsidRPr="001F08D5" w14:paraId="772974D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62AA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C4EA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FE79" w14:textId="77777777" w:rsidR="00163172" w:rsidRPr="001F08D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7460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A549A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C5F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46E6313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98BA" w14:textId="77777777" w:rsidR="00163172" w:rsidRPr="001F08D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C773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633D" w14:textId="77777777" w:rsidR="00163172" w:rsidRPr="001F08D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FA8B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FD89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08185C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3F633AE" w14:textId="77777777" w:rsidR="00163172" w:rsidRPr="001F08D5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63172" w14:paraId="512C6DB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86FA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D0F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F9F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F34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7D214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E67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D09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68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B84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211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28F4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63172" w:rsidRPr="00A8307A" w14:paraId="4B07AC6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D9A0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A84A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FE91" w14:textId="77777777" w:rsidR="00163172" w:rsidRPr="001775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D8CA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2DAE9A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0F1A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4B63" w14:textId="77777777" w:rsidR="00163172" w:rsidRPr="001775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E0DE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7E91" w14:textId="77777777" w:rsidR="00163172" w:rsidRPr="001775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32F3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728FE9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63172" w:rsidRPr="00A8307A" w14:paraId="01C2509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74DD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F16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5303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87D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2259D5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12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18B57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7638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E99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C00B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2C9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6207A8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3CC5BFF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1F226AB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63172" w:rsidRPr="00A8307A" w14:paraId="3910D72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0B2B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3C74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F1B9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404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46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BEB4F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D485CEA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15D5E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A966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AE7A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8B6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865162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63172" w:rsidRPr="00A8307A" w14:paraId="76B7D8D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B0FC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87C4" w14:textId="77777777" w:rsidR="00163172" w:rsidRPr="00A8307A" w:rsidRDefault="00163172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4A57" w14:textId="77777777" w:rsidR="00163172" w:rsidRPr="00AF6A38" w:rsidRDefault="00163172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A0CE" w14:textId="77777777" w:rsidR="00163172" w:rsidRPr="00A8307A" w:rsidRDefault="00163172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D753" w14:textId="77777777" w:rsidR="00163172" w:rsidRDefault="00163172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6AF78D9" w14:textId="77777777" w:rsidR="00163172" w:rsidRDefault="00163172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4BBF3AD" w14:textId="77777777" w:rsidR="00163172" w:rsidRDefault="00163172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FFB54" w14:textId="77777777" w:rsidR="00163172" w:rsidRDefault="00163172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AA4C" w14:textId="77777777" w:rsidR="00163172" w:rsidRPr="00A8307A" w:rsidRDefault="00163172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E4D9" w14:textId="77777777" w:rsidR="00163172" w:rsidRPr="00AF6A38" w:rsidRDefault="00163172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3E5D" w14:textId="77777777" w:rsidR="00163172" w:rsidRPr="00D66AFF" w:rsidRDefault="00163172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D732DFB" w14:textId="77777777" w:rsidR="00163172" w:rsidRDefault="00163172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63172" w:rsidRPr="00A8307A" w14:paraId="45A1423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870E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E5C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A86A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B42A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77F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33135E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ED8A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B2A9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A3AF" w14:textId="77777777" w:rsidR="00163172" w:rsidRPr="00AF6A3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4373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163172" w:rsidRPr="00A8307A" w14:paraId="6806322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C445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5CCF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77EB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62FC" w14:textId="77777777" w:rsidR="00163172" w:rsidRPr="00A8307A" w:rsidRDefault="0016317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E35E0D" w14:textId="77777777" w:rsidR="00163172" w:rsidRPr="00A8307A" w:rsidRDefault="0016317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DFF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700E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BB0D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C634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82B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F5BD4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56B4C1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5325D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0E04D66" w14:textId="77777777" w:rsidR="00163172" w:rsidRPr="00A8307A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63172" w:rsidRPr="00A8307A" w14:paraId="17AA534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AB74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5E34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BB4C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1440" w14:textId="77777777" w:rsidR="00163172" w:rsidRPr="00A8307A" w:rsidRDefault="00163172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C99339" w14:textId="77777777" w:rsidR="00163172" w:rsidRPr="00A8307A" w:rsidRDefault="00163172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BF7C" w14:textId="77777777" w:rsidR="00163172" w:rsidRDefault="00163172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9BBC059" w14:textId="77777777" w:rsidR="00163172" w:rsidRDefault="00163172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2CF2166" w14:textId="77777777" w:rsidR="00163172" w:rsidRPr="002F4F92" w:rsidRDefault="00163172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24B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5D9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21AC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D00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63172" w:rsidRPr="00A8307A" w14:paraId="7CF9FF6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6204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3F7F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B158" w14:textId="77777777" w:rsidR="00163172" w:rsidRPr="001033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5E61" w14:textId="77777777" w:rsidR="00163172" w:rsidRPr="00A8307A" w:rsidRDefault="0016317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8AB67CF" w14:textId="77777777" w:rsidR="00163172" w:rsidRPr="00A8307A" w:rsidRDefault="0016317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4F5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4A1F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6EF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BC30" w14:textId="77777777" w:rsidR="00163172" w:rsidRPr="001033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820F" w14:textId="77777777" w:rsidR="00163172" w:rsidRPr="00A8307A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5A66C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E256E00" w14:textId="77777777" w:rsidR="00163172" w:rsidRPr="00A8307A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63172" w:rsidRPr="00A8307A" w14:paraId="51D9A26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8ACF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E012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E735" w14:textId="77777777" w:rsidR="00163172" w:rsidRPr="001033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BFD6" w14:textId="77777777" w:rsidR="00163172" w:rsidRPr="00A8307A" w:rsidRDefault="0016317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379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BB0038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A83446D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FE4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2323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C489" w14:textId="77777777" w:rsidR="00163172" w:rsidRPr="001033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BF4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8ED8B8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C0E0B70" w14:textId="77777777" w:rsidR="00163172" w:rsidRPr="00A8307A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163172" w14:paraId="4CBE4DA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082A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019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9DA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975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02C5D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80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0E4F1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BB8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FB9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DB3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EDD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8E9D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2D37B2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163172" w:rsidRPr="00A8307A" w14:paraId="4A88864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5BBC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012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33EA" w14:textId="77777777" w:rsidR="00163172" w:rsidRPr="00B8526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8B8C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84574C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C57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5146462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BFD5" w14:textId="77777777" w:rsidR="00163172" w:rsidRPr="00B8526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0A8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713B" w14:textId="77777777" w:rsidR="00163172" w:rsidRPr="00B8526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AC2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0FB46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63172" w:rsidRPr="00A8307A" w14:paraId="418A0F4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D1E5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388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4487" w14:textId="77777777" w:rsidR="00163172" w:rsidRPr="00DD47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B792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8B55A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93A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390B" w14:textId="77777777" w:rsidR="00163172" w:rsidRPr="00DD47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50DC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D70B" w14:textId="77777777" w:rsidR="00163172" w:rsidRPr="00DD472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BA0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DB9FB0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63172" w:rsidRPr="00A8307A" w14:paraId="4B401B5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3005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1B1E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0592" w14:textId="77777777" w:rsidR="00163172" w:rsidRPr="0080537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8A4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A9AB2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CDD4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2ABC" w14:textId="77777777" w:rsidR="00163172" w:rsidRPr="0080537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5DA5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336B" w14:textId="77777777" w:rsidR="00163172" w:rsidRPr="0080537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7DB7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4BA69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63172" w:rsidRPr="00A8307A" w14:paraId="228E2A8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F612" w14:textId="77777777" w:rsidR="00163172" w:rsidRPr="00A75A00" w:rsidRDefault="00163172" w:rsidP="00163172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1636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F142" w14:textId="77777777" w:rsidR="00163172" w:rsidRPr="00AA776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2A13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E3DE1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D5C0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1114" w14:textId="77777777" w:rsidR="00163172" w:rsidRPr="00AA776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ED14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F6AD" w14:textId="77777777" w:rsidR="00163172" w:rsidRPr="00AA776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1F97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FCE6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63172" w14:paraId="5B323A5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2553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BD2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D03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E32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D4B68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8FC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822E7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6F8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7D0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B64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A7F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163172" w14:paraId="073D99A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47D2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200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679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EA97" w14:textId="77777777" w:rsidR="00163172" w:rsidRDefault="00163172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BABAD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96E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AA1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CE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1AC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843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163172" w14:paraId="3CF72DF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B425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E1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968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00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C79BC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1E0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CDF34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7A2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0D1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62C0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393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1EE7C82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163172" w14:paraId="00C365A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C288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DF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DB6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C56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580F2F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87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CBC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07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94E6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0BF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163172" w14:paraId="557DBE6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CBF3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1506" w14:textId="77777777" w:rsidR="00163172" w:rsidRDefault="00163172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7421" w14:textId="77777777" w:rsidR="00163172" w:rsidRDefault="00163172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CD84" w14:textId="77777777" w:rsidR="00163172" w:rsidRDefault="00163172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C0AE4EA" w14:textId="77777777" w:rsidR="00163172" w:rsidRDefault="00163172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EC67" w14:textId="77777777" w:rsidR="00163172" w:rsidRDefault="00163172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0DF3" w14:textId="77777777" w:rsidR="00163172" w:rsidRDefault="00163172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F7A6" w14:textId="77777777" w:rsidR="00163172" w:rsidRDefault="00163172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6302" w14:textId="77777777" w:rsidR="00163172" w:rsidRPr="00ED5B96" w:rsidRDefault="00163172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3D69" w14:textId="77777777" w:rsidR="00163172" w:rsidRDefault="00163172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163172" w14:paraId="36ED48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9C41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3D9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54E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E37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31CBD0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6D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B334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528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D1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0C4D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96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42EDC6B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163172" w14:paraId="244113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BC28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17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D88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AF6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002AF66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AE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2E2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F9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29A9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0A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24860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30360A9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163172" w14:paraId="4C8A5D5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BAE3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8C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C13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8AA8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CD733A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B2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D73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5D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8AE3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31FC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924C6B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163172" w14:paraId="7C64A565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CE54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72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4E196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B87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9574" w14:textId="77777777" w:rsidR="00163172" w:rsidRDefault="00163172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766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4F2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D5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2D07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071C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163172" w14:paraId="5FFF5D3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128C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4C4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3378AA8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4D5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DB38" w14:textId="77777777" w:rsidR="00163172" w:rsidRDefault="00163172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AF1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C9B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11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0401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88BB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6B2479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639D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621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45AFEC7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2CE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8E8E" w14:textId="77777777" w:rsidR="00163172" w:rsidRDefault="00163172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96C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5AA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B22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6066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FCAE" w14:textId="77777777" w:rsidR="00163172" w:rsidRDefault="00163172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F1A81CC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8EC1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3F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595BE23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88C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3A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0C7E8B6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7B4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88B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AF9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092B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99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1CA85B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3F0F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F50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19E9A11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259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9560" w14:textId="77777777" w:rsidR="00163172" w:rsidRDefault="00163172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CAB7252" w14:textId="77777777" w:rsidR="00163172" w:rsidRDefault="00163172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83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FC7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2F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CC94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06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B159383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967C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0E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6B1A88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9AA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0AD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02E335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BC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CA6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EF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78DF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C1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033B78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7ED58ACF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C2A9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9E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299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C1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B80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8C8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43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4B08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F61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A28A708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2959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28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28C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07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1AA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962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C2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D236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4F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69567A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D007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42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0C2AB94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F5E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0E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D9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9ED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CC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FEF7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24C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9C388F8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E2C3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00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122C8CC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49A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23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777DF5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B0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2AA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E7B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2C6C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EAC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CC8AE46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602B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835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CDB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DF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80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E05C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EA6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9B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C95D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D9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163172" w14:paraId="17E846D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5E11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73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D1E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863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6490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44C2D3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FF302AD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819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30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7DC1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017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163172" w14:paraId="39A8A2AB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7AE5" w14:textId="77777777" w:rsidR="00163172" w:rsidRDefault="00163172" w:rsidP="0016317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7B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90C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48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F78E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DDFBE5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5155D07" w14:textId="77777777" w:rsidR="00163172" w:rsidRDefault="00163172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B16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B0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C5DE" w14:textId="77777777" w:rsidR="00163172" w:rsidRPr="00ED5B9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ADF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15755935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4174C88" w14:textId="77777777" w:rsidR="00163172" w:rsidRDefault="00163172" w:rsidP="00C13E1E">
      <w:pPr>
        <w:pStyle w:val="Heading1"/>
        <w:spacing w:line="360" w:lineRule="auto"/>
      </w:pPr>
      <w:r>
        <w:t>LINIA 125</w:t>
      </w:r>
    </w:p>
    <w:p w14:paraId="7CDFDBBD" w14:textId="77777777" w:rsidR="00163172" w:rsidRDefault="00163172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32FDD5CD" w14:textId="77777777" w:rsidR="00163172" w:rsidRDefault="00163172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63172" w14:paraId="4F273C6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E1ED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33B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B00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CD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A6BF56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53C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644A73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1CC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08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5471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5D3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163172" w14:paraId="3FB3EE2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4BED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92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77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650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A53AF1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D9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F54DCA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5A245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D82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B4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7168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688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71541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163172" w14:paraId="65B29A5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AC1A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62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ADC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C8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25C35F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8B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0EB8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35E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EB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E4CD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55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2437FFD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38BA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FCB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5B605E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93A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E2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243D66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AD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8F9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19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0F91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139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DF3EF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4A488D17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D1C5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49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DFAA8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04A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42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D0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B5F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10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8E82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CF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5B6E15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7801" w14:textId="77777777" w:rsidR="00163172" w:rsidRDefault="00163172" w:rsidP="0016317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B79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3E5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C1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AAFF98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469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28E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37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26ED" w14:textId="77777777" w:rsidR="00163172" w:rsidRPr="00CE363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54D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52BF77D" w14:textId="77777777" w:rsidR="00163172" w:rsidRDefault="00163172" w:rsidP="00E56A6A">
      <w:pPr>
        <w:pStyle w:val="Heading1"/>
        <w:spacing w:line="360" w:lineRule="auto"/>
      </w:pPr>
      <w:r>
        <w:lastRenderedPageBreak/>
        <w:t>LINIA 200</w:t>
      </w:r>
    </w:p>
    <w:p w14:paraId="32C25BF0" w14:textId="77777777" w:rsidR="00163172" w:rsidRDefault="00163172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63172" w14:paraId="26040BD8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E4D2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35E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83216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20C9" w14:textId="77777777" w:rsidR="00163172" w:rsidRPr="00032DF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BCE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6A92A36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F31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A94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B0A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C0A0EE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9764" w14:textId="77777777" w:rsidR="00163172" w:rsidRPr="00032DF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C65F" w14:textId="77777777" w:rsidR="00163172" w:rsidRPr="00F716C0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163172" w14:paraId="066C2E6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3570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C69B" w14:textId="77777777" w:rsidR="00163172" w:rsidRDefault="0016317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FA4F5A2" w14:textId="77777777" w:rsidR="00163172" w:rsidRDefault="0016317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3314" w14:textId="77777777" w:rsidR="00163172" w:rsidRDefault="0016317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36F9" w14:textId="77777777" w:rsidR="00163172" w:rsidRDefault="0016317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349DA47B" w14:textId="77777777" w:rsidR="00163172" w:rsidRDefault="0016317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DB1A" w14:textId="77777777" w:rsidR="00163172" w:rsidRDefault="0016317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34CF" w14:textId="77777777" w:rsidR="00163172" w:rsidRDefault="0016317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C42A" w14:textId="77777777" w:rsidR="00163172" w:rsidRDefault="0016317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FE9465C" w14:textId="77777777" w:rsidR="00163172" w:rsidRDefault="0016317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4616" w14:textId="77777777" w:rsidR="00163172" w:rsidRDefault="0016317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8DD6" w14:textId="77777777" w:rsidR="00163172" w:rsidRDefault="00163172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63172" w14:paraId="0488185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C8DB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768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5BA65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54A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7BB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FF0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A58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15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4BB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46D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603355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CB71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9D1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830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61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803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B1A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D85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FE87F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388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675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346E2C6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4868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BD03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89FDFE6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6329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BEE4" w14:textId="77777777" w:rsidR="00163172" w:rsidRDefault="00163172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DDA3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8185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AAD9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187375F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30F9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84CA" w14:textId="77777777" w:rsidR="00163172" w:rsidRDefault="0016317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5546E2E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1801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94C2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D1BD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F708" w14:textId="77777777" w:rsidR="00163172" w:rsidRDefault="0016317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5B5D0A9" w14:textId="77777777" w:rsidR="00163172" w:rsidRDefault="0016317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CCAB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9DD4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A276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113E578C" w14:textId="77777777" w:rsidR="00163172" w:rsidRDefault="0016317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3EB3" w14:textId="77777777" w:rsidR="00163172" w:rsidRDefault="0016317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0C47" w14:textId="77777777" w:rsidR="00163172" w:rsidRDefault="0016317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52E4AF2C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5D91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316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4ECC" w14:textId="77777777" w:rsidR="00163172" w:rsidRPr="00032DF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CBE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7E0BA7B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3F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95887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0EE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8D4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DDED" w14:textId="77777777" w:rsidR="00163172" w:rsidRPr="00032DF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98DA" w14:textId="77777777" w:rsidR="00163172" w:rsidRPr="00F716C0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3B9DB45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0BDE" w14:textId="77777777" w:rsidR="00163172" w:rsidRDefault="00163172" w:rsidP="00163172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182B" w14:textId="77777777" w:rsidR="00163172" w:rsidRDefault="0016317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098FF45" w14:textId="77777777" w:rsidR="00163172" w:rsidRDefault="0016317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9EC9" w14:textId="77777777" w:rsidR="00163172" w:rsidRDefault="0016317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38A6" w14:textId="77777777" w:rsidR="00163172" w:rsidRDefault="0016317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0D6EFD0E" w14:textId="77777777" w:rsidR="00163172" w:rsidRDefault="0016317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BB84" w14:textId="77777777" w:rsidR="00163172" w:rsidRDefault="0016317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ACB3" w14:textId="77777777" w:rsidR="00163172" w:rsidRDefault="0016317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4D48" w14:textId="77777777" w:rsidR="00163172" w:rsidRDefault="0016317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D939F78" w14:textId="77777777" w:rsidR="00163172" w:rsidRDefault="0016317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900B" w14:textId="77777777" w:rsidR="00163172" w:rsidRDefault="0016317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BA7C" w14:textId="77777777" w:rsidR="00163172" w:rsidRDefault="0016317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C1DD70F" w14:textId="77777777" w:rsidR="00163172" w:rsidRDefault="00163172" w:rsidP="00623FF6">
      <w:pPr>
        <w:spacing w:before="40" w:after="40" w:line="192" w:lineRule="auto"/>
        <w:ind w:right="57"/>
        <w:rPr>
          <w:lang w:val="ro-RO"/>
        </w:rPr>
      </w:pPr>
    </w:p>
    <w:p w14:paraId="788F8850" w14:textId="77777777" w:rsidR="00163172" w:rsidRDefault="00163172" w:rsidP="006D4098">
      <w:pPr>
        <w:pStyle w:val="Heading1"/>
        <w:spacing w:line="360" w:lineRule="auto"/>
      </w:pPr>
      <w:r>
        <w:t>LINIA 201</w:t>
      </w:r>
    </w:p>
    <w:p w14:paraId="356D61E5" w14:textId="77777777" w:rsidR="00163172" w:rsidRDefault="00163172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163172" w14:paraId="3168EF94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6795" w14:textId="77777777" w:rsidR="00163172" w:rsidRDefault="00163172" w:rsidP="0016317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8D5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A7D0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A28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0E069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92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1F8301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495A2BF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3565A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5F00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671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4410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D7B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B5458D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DCC8" w14:textId="77777777" w:rsidR="00163172" w:rsidRDefault="00163172" w:rsidP="0016317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9A3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9E68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AE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8BE89F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BEC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0AA15D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87E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10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4426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2A9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10B2F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E1B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163172" w14:paraId="5194514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40B7" w14:textId="77777777" w:rsidR="00163172" w:rsidRDefault="00163172" w:rsidP="0016317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9C0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63F5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818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494C60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EEC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E2118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46F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C3F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4209" w14:textId="77777777" w:rsidR="00163172" w:rsidRPr="00C937B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22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7090F1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41FED08F" w14:textId="77777777" w:rsidR="00163172" w:rsidRPr="003012FC" w:rsidRDefault="00163172">
      <w:pPr>
        <w:spacing w:before="40" w:after="40" w:line="192" w:lineRule="auto"/>
        <w:ind w:right="57"/>
      </w:pPr>
    </w:p>
    <w:p w14:paraId="5F55A8C2" w14:textId="77777777" w:rsidR="00163172" w:rsidRDefault="00163172" w:rsidP="00C53936">
      <w:pPr>
        <w:pStyle w:val="Heading1"/>
        <w:spacing w:line="360" w:lineRule="auto"/>
      </w:pPr>
      <w:r>
        <w:t>LINIA 202 A</w:t>
      </w:r>
    </w:p>
    <w:p w14:paraId="74380A57" w14:textId="77777777" w:rsidR="00163172" w:rsidRDefault="00163172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163172" w14:paraId="2E7E4319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B314" w14:textId="77777777" w:rsidR="00163172" w:rsidRDefault="00163172" w:rsidP="0016317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C95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64CC" w14:textId="77777777" w:rsidR="00163172" w:rsidRPr="0087494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B24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767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FB5619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CE70" w14:textId="77777777" w:rsidR="00163172" w:rsidRPr="0048429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ABE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8C1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7AD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163172" w14:paraId="07061D65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DF23" w14:textId="77777777" w:rsidR="00163172" w:rsidRDefault="00163172" w:rsidP="0016317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1F6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81A9" w14:textId="77777777" w:rsidR="00163172" w:rsidRPr="0087494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1DC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AFB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D773" w14:textId="77777777" w:rsidR="00163172" w:rsidRPr="0048429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13B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60F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B52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6238B0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D4D5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163172" w:rsidRPr="00743905" w14:paraId="350A05DF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6C0F" w14:textId="77777777" w:rsidR="00163172" w:rsidRPr="00743905" w:rsidRDefault="00163172" w:rsidP="0016317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300D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34F829D5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9251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0146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08097B9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20495E04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39A87E18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0FFA32DE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2174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1876" w14:textId="77777777" w:rsidR="00163172" w:rsidRPr="00743905" w:rsidRDefault="0016317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3EFB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1467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7894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555B9257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163172" w:rsidRPr="00743905" w14:paraId="748226B3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15ED" w14:textId="77777777" w:rsidR="00163172" w:rsidRPr="00743905" w:rsidRDefault="00163172" w:rsidP="0016317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FDBD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10ED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490F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9A1B30B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B5E8ABB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0AB0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A8FEB37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5853" w14:textId="77777777" w:rsidR="00163172" w:rsidRPr="00743905" w:rsidRDefault="0016317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3C98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8843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1B53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63172" w:rsidRPr="00743905" w14:paraId="53CA7B48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A26E" w14:textId="77777777" w:rsidR="00163172" w:rsidRPr="00743905" w:rsidRDefault="00163172" w:rsidP="00163172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241C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53151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E6E3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073730D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811725F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6647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A297B5F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D396" w14:textId="77777777" w:rsidR="00163172" w:rsidRPr="00743905" w:rsidRDefault="0016317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06CC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89C4" w14:textId="77777777" w:rsidR="00163172" w:rsidRPr="00743905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ECE2" w14:textId="77777777" w:rsidR="00163172" w:rsidRPr="00743905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19E8698D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2606C34" w14:textId="77777777" w:rsidR="00163172" w:rsidRDefault="00163172" w:rsidP="00BD3926">
      <w:pPr>
        <w:pStyle w:val="Heading1"/>
        <w:spacing w:line="360" w:lineRule="auto"/>
      </w:pPr>
      <w:r>
        <w:lastRenderedPageBreak/>
        <w:t>LINIA 202 B</w:t>
      </w:r>
    </w:p>
    <w:p w14:paraId="3823D45E" w14:textId="77777777" w:rsidR="00163172" w:rsidRDefault="00163172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163172" w14:paraId="2E1CCC59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ECF2" w14:textId="77777777" w:rsidR="00163172" w:rsidRDefault="00163172" w:rsidP="00163172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CEB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05CC" w14:textId="77777777" w:rsidR="00163172" w:rsidRPr="007C5BF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347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3FCD369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11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A0DD6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C564" w14:textId="77777777" w:rsidR="00163172" w:rsidRPr="007C5BF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4D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5A43" w14:textId="77777777" w:rsidR="00163172" w:rsidRPr="00BD268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0A9C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4F527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1D82FB3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083C4C0" w14:textId="77777777" w:rsidR="00163172" w:rsidRDefault="00163172" w:rsidP="002A4CB1">
      <w:pPr>
        <w:pStyle w:val="Heading1"/>
        <w:spacing w:line="360" w:lineRule="auto"/>
      </w:pPr>
      <w:r>
        <w:t>LINIA 203</w:t>
      </w:r>
    </w:p>
    <w:p w14:paraId="3A1FDE3B" w14:textId="77777777" w:rsidR="00163172" w:rsidRDefault="00163172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163172" w:rsidRPr="007126D7" w14:paraId="543769D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4729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E5E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D26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245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ADA224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B22B" w14:textId="77777777" w:rsidR="00163172" w:rsidRDefault="00163172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17FCF43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A3B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5C62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E37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E0C4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163172" w:rsidRPr="007126D7" w14:paraId="3780B40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1E24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3E6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712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8B1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3C507B2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18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5DD43D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AB1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B24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141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2B5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163172" w:rsidRPr="007126D7" w14:paraId="2AA19BA7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51B2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F082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6F2F72B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6E8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3D15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730D3B1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151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E9F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A84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8570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F00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2539C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826FC16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1B750C2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3056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FE7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3C9660B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2B5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A6E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05C5487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4D6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730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D57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0F10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CF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4A6C70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D2E7CC3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0F6E7B7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CAD3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EE7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2237631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505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69F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129A17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3A6A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AD9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D68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838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E2B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7B0F01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F8234A" w14:textId="77777777" w:rsidR="00163172" w:rsidRPr="008F5A6B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51EB161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6250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5CB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62ACE26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78A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A19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001D1E0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D10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D54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136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1D5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0C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884E8C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DE1FE72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4F64C89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0616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476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45F0B98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F64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451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C1CCB57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9AC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8E47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118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832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FC2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2D8681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31DF5A0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07B40D8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8EB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DDD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24EBAAF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BD7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621C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DA7AAE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77F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27A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56C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29E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442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B3FC0C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7D3E990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23427BD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FA8B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5BB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5171942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89D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BA20" w14:textId="77777777" w:rsidR="00163172" w:rsidRPr="007126D7" w:rsidRDefault="0016317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4274B79" w14:textId="77777777" w:rsidR="00163172" w:rsidRPr="007126D7" w:rsidRDefault="0016317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71F8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24D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C2D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B7D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08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45630A3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9E39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CB6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3634CD1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7D9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0290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247400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28B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915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40D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C6A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D30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5509B3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05F5C41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0C5350A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FF2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211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7D3F1F1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839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DD0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5DF0C6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56C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544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EEA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363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C8B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C0D9077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6BF99A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1E76CF8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E9FC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682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7282608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1C7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0F9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69FF27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8F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AC3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783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26C7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808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8CE910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79EB446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3554720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34E5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15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2F6ECC9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6AD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67FD" w14:textId="77777777" w:rsidR="00163172" w:rsidRPr="007126D7" w:rsidRDefault="0016317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7CB54E97" w14:textId="77777777" w:rsidR="00163172" w:rsidRPr="007126D7" w:rsidRDefault="00163172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F67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CD3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2B6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AF2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A0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564B792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9A63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6B6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4B8E4B6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60F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E16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09C83FD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4AB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251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090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F60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7C6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122548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D11FE0A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1A81B3B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E438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F5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0DEB78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95F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3214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EDAE5F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C6C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049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844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7247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DE44" w14:textId="77777777" w:rsidR="00163172" w:rsidRPr="00F13EC0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0AFFC75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50BC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286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3DB86EE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929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BD85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11F7667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142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E1A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9FA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8C0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C6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896702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E59EDAC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5B60AEF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FECB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6F5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3EA91BE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F2D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091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A73741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AF0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F98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92E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8B5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B09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29B9A5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67D2E2A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292E2289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0BEE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66E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754383A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B8C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376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B916274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D58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90A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629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A04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F16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46CD0E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D985CD5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57BBA40D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9C5C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774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654289F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211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6C30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F88387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1A1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084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0FD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7D9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56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3E20F9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27D3088" w14:textId="77777777" w:rsidR="00163172" w:rsidRPr="00744E1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3C38E7E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6DF9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CED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6EFB85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B2B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AB50" w14:textId="77777777" w:rsidR="00163172" w:rsidRPr="007126D7" w:rsidRDefault="0016317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C3CE292" w14:textId="77777777" w:rsidR="00163172" w:rsidRPr="007126D7" w:rsidRDefault="00163172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D1F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727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ACC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F43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91B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5D2420CF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BC57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3D62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A21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C6E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DAFE86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1074B39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0DA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70E7E9C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0BFF776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2940EE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650D342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5DE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C35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62B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969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163172" w:rsidRPr="007126D7" w14:paraId="0E0EC942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9751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CA6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B24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087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1A49F6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96F4" w14:textId="77777777" w:rsidR="00163172" w:rsidRPr="007126D7" w:rsidRDefault="0016317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609FC244" w14:textId="77777777" w:rsidR="00163172" w:rsidRPr="007126D7" w:rsidRDefault="0016317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6BEC8A4F" w14:textId="77777777" w:rsidR="00163172" w:rsidRPr="007126D7" w:rsidRDefault="0016317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6C82F035" w14:textId="77777777" w:rsidR="00163172" w:rsidRPr="007126D7" w:rsidRDefault="00163172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16A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69D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826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778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7F48270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163172" w:rsidRPr="007126D7" w14:paraId="5B5E7924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B0FB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7C6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5DF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C16C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72A8388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C98C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ECD39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232E3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555BFDF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7394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D61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50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90A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21BB0E7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163172" w:rsidRPr="007126D7" w14:paraId="6A0C376F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3125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34D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816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3FB0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C7D1DF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CD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22EAE5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3E446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577A541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0AF7EBB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641B8A2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0F8FC18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18FF225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5174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8D8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662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24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924F65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163172" w:rsidRPr="007126D7" w14:paraId="7F00890F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7B82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106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1C8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8B2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32BF49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F6F477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54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1C5017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15F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31A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839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4E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163172" w:rsidRPr="007126D7" w14:paraId="039B8495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0DCB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FCA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D58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6D7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0CD13F5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816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6C3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91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0FF6A11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5CE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AFB7" w14:textId="77777777" w:rsidR="00163172" w:rsidRDefault="0016317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2E54BB20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2BB12882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0653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487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AEF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190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2C64A2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C18822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076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A39C4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254654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16128D0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078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87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9D3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432F" w14:textId="77777777" w:rsidR="00163172" w:rsidRDefault="00163172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163172" w:rsidRPr="007126D7" w14:paraId="788275D1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D32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37E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2B1B12A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7A2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93D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03639A1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5A8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64F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A6CE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EF4C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14D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3DD0D8E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C5B7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E1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699AA45A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0EF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5C9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326EDE4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62531AD2" w14:textId="77777777" w:rsidR="00163172" w:rsidRPr="00F87E98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C4E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B65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0AB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FA4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3556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163172" w:rsidRPr="007126D7" w14:paraId="17CDAD9B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7D73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629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3570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E9D3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5392F8D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48619BA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764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512C0BE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B12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FD6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3E04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2B5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163172" w:rsidRPr="007126D7" w14:paraId="7119AF5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D698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636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2C44C9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404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FAA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4CBBE5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227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09A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C82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452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FA92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2A54252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A9E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8C6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A10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B66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5778B2D2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0E3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807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3451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CE2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C05B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163172" w:rsidRPr="007126D7" w14:paraId="6053A40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DE38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0C1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5D78CBD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07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649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E9D2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E58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FD0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BE7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379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5AF4A0C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6F6B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001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356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9ED0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26F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061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357D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B86E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25E5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0FCBB145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C86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064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448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E97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1B00BF85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1A4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3C5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B0E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63E4ADA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ECAF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C991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51B1D6D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65A2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A8D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AB76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6F6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03EEDD8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7DB64E1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1A2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3AC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0B1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19B50B5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7D0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1649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4A6234C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0A23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9E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7C8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44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2DB673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4B6B370A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5F1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A54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F15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6813E6D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4AC0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8B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6F5C7E3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163172" w:rsidRPr="007126D7" w14:paraId="002835F1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B6CC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774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412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44E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6DF8C2D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7B583834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0B6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CA5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FD2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2EA92BE4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8D3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4F9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46E428A3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091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579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B4C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ACC8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15D92583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D6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57B3AF65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9D2B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4E8B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EEC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4E29" w14:textId="77777777" w:rsidR="00163172" w:rsidRPr="007126D7" w:rsidRDefault="00163172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67FE51E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29846E3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163172" w:rsidRPr="007126D7" w14:paraId="5CB551C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DB91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2828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889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88BD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339F79D3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723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644D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99EA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8BD7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64D0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736E7128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6348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98E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070D7DE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ED27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B4E7" w14:textId="77777777" w:rsidR="00163172" w:rsidRPr="007126D7" w:rsidRDefault="00163172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E6AE38E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65C6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36B2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155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94A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E53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163172" w:rsidRPr="007126D7" w14:paraId="36B5DBF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1279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B1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4947A997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D248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F87C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8F33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95C9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F60C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DC6A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8EDF" w14:textId="77777777" w:rsidR="00163172" w:rsidRPr="007126D7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163172" w:rsidRPr="007126D7" w14:paraId="10B0388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CCED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886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45DB84E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4F3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94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C9D9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8923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CE7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9C41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335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01E3869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63172" w:rsidRPr="007126D7" w14:paraId="4DE5223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B125" w14:textId="77777777" w:rsidR="00163172" w:rsidRPr="007126D7" w:rsidRDefault="00163172" w:rsidP="00163172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ACF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250D2F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512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B89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576E1847" w14:textId="77777777" w:rsidR="00163172" w:rsidRPr="00037854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35A6534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A64F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0FC5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E810" w14:textId="77777777" w:rsidR="00163172" w:rsidRPr="007126D7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6C14" w14:textId="77777777" w:rsidR="00163172" w:rsidRPr="007126D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12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6A5F0F3E" w14:textId="77777777" w:rsidR="00163172" w:rsidRDefault="00163172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37D9FFB7" w14:textId="77777777" w:rsidR="00163172" w:rsidRDefault="00163172" w:rsidP="00CC0982">
      <w:pPr>
        <w:pStyle w:val="Heading1"/>
        <w:spacing w:line="360" w:lineRule="auto"/>
      </w:pPr>
      <w:r>
        <w:t>LINIA 205</w:t>
      </w:r>
    </w:p>
    <w:p w14:paraId="4133F383" w14:textId="77777777" w:rsidR="00163172" w:rsidRDefault="00163172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163172" w14:paraId="553FC329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AEE0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896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75C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3E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398BF558" w14:textId="77777777" w:rsidR="00163172" w:rsidRPr="00985789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04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DC723D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7BB7B3B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886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E8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A376" w14:textId="77777777" w:rsidR="00163172" w:rsidRPr="007343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E33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6ED72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163172" w14:paraId="4A09EA9C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E240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695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7B993D3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9A2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EFE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694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6B4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D84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6F22" w14:textId="77777777" w:rsidR="00163172" w:rsidRPr="007343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61A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5B3A89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B33B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AE00BA1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32EB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4FD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0702D4E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67F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8F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4F775AA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FC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A0C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F5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C5A2" w14:textId="77777777" w:rsidR="00163172" w:rsidRPr="007343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C06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163172" w14:paraId="2EF60F56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AD06B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63C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49237B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AB8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50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53BC4E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ACF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272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A4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AE7C" w14:textId="77777777" w:rsidR="00163172" w:rsidRPr="007343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B7D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589A96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D3540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163172" w14:paraId="565E9F98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1974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4E5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E36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F6D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D14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609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6B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72B8" w14:textId="77777777" w:rsidR="00163172" w:rsidRPr="007343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E59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8DCF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163172" w14:paraId="43525B99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5D3E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D0E5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5DF08B99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6570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795D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D268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AFA7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8BA2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AA55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489D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995852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6BDE1ED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163172" w14:paraId="155AE8E2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E4A8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E655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75B13AE5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523D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A922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3B3D2EF4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29E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100F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FAA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6F8D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509D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964916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7EB7B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163172" w14:paraId="350390DF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F42D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84686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7D44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537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52FF2485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DACF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FE88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7E3F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24BC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FEB7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DC71B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163172" w14:paraId="33FF616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7A40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CEC8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0C9086DB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3BE1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E2AE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2478130A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3AB4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DD97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A74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E659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D913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5CFA095E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97E8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9F09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EA7F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D5E4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5D3A57CE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5AB8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195D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DA6E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790B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4E9F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B9DD581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52A8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EC5E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BD5F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BC94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3B715627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EE96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87B0DB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9C86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87C9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1251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A7A2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3717D58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A609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5787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889E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120B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3162FCCC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FEEB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A84AE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1980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0E33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BE67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4344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6C705A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5356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F730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CA53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9C7B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01E3FBB8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7DF0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5B82D98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DCB1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15D1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D083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0668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BDBB54D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163172" w14:paraId="0045716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4709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F1A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68411F4F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1303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107D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604E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6275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FF57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8878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319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70AEE95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614E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A6B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4165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81BE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15362124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2C5E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02E0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431D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6D0D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6A6F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58306F0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7DD4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1497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5691D83E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B83D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BD5A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4D5DDA38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7CD9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56E4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3C4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16C9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FB6E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6F7FB5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052B0A1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0A43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ADD1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FFF8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AD26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85C2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676674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2371A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9472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B581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D268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163266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E9F5" w14:textId="77777777" w:rsidR="00163172" w:rsidRDefault="00163172" w:rsidP="00163172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0AD5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6F167B5F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DE3A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3482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261C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D390" w14:textId="77777777" w:rsidR="00163172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41E3" w14:textId="77777777" w:rsidR="00163172" w:rsidRDefault="00163172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5DA2" w14:textId="77777777" w:rsidR="00163172" w:rsidRPr="0073437A" w:rsidRDefault="00163172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E439" w14:textId="77777777" w:rsidR="00163172" w:rsidRDefault="00163172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3C583D5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925D3C4" w14:textId="77777777" w:rsidR="00163172" w:rsidRDefault="00163172" w:rsidP="001B3E46">
      <w:pPr>
        <w:pStyle w:val="Heading1"/>
        <w:spacing w:line="360" w:lineRule="auto"/>
      </w:pPr>
      <w:r>
        <w:t>LINIA 206</w:t>
      </w:r>
    </w:p>
    <w:p w14:paraId="6B3A0415" w14:textId="77777777" w:rsidR="00163172" w:rsidRDefault="00163172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63172" w14:paraId="6DC1CE01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7977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89F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04CDC53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B70E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79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1CD7BAF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1E3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7841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1F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C219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2C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CDAE1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729C359D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163172" w14:paraId="74C77C9C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F3E0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A7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43A3CC4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84C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917A" w14:textId="77777777" w:rsidR="00163172" w:rsidRDefault="00163172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0600C978" w14:textId="77777777" w:rsidR="00163172" w:rsidRDefault="00163172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673DB365" w14:textId="77777777" w:rsidR="00163172" w:rsidRDefault="00163172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09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7FFE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FE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FD13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87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4B42F17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6C94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1F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A10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850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4488444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0C2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352AEC69" w14:textId="77777777" w:rsidR="00163172" w:rsidRPr="008978B6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483E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53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31F3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FB2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8E243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07C0201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35C6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DB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7916423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26E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EC6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425CD58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790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EB5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54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419B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AF9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A1C73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64F4DAB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CD15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8E0C" w14:textId="77777777" w:rsidR="00163172" w:rsidRDefault="00163172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4006" w14:textId="77777777" w:rsidR="00163172" w:rsidRDefault="00163172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DB9A" w14:textId="77777777" w:rsidR="00163172" w:rsidRDefault="00163172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9058" w14:textId="77777777" w:rsidR="00163172" w:rsidRDefault="00163172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3AF0" w14:textId="77777777" w:rsidR="00163172" w:rsidRDefault="00163172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E127" w14:textId="77777777" w:rsidR="00163172" w:rsidRDefault="00163172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7872" w14:textId="77777777" w:rsidR="00163172" w:rsidRPr="005E2797" w:rsidRDefault="00163172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A11B" w14:textId="77777777" w:rsidR="00163172" w:rsidRDefault="00163172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9C26982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702F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BD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21+350</w:t>
            </w:r>
          </w:p>
          <w:p w14:paraId="362620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F2C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6CC6" w14:textId="77777777" w:rsidR="00163172" w:rsidRDefault="00163172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7692AF7C" w14:textId="77777777" w:rsidR="00163172" w:rsidRDefault="00163172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313C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3461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3AC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3126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4983" w14:textId="77777777" w:rsidR="00163172" w:rsidRDefault="00163172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5B7DDBC" w14:textId="77777777" w:rsidR="00163172" w:rsidRDefault="00163172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4180A18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95DE" w14:textId="77777777" w:rsidR="00163172" w:rsidRDefault="00163172" w:rsidP="0016317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1FD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66A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21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EB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6930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FC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DE0D" w14:textId="77777777" w:rsidR="00163172" w:rsidRPr="005E2797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888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94801E6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6F51295" w14:textId="77777777" w:rsidR="00163172" w:rsidRDefault="00163172" w:rsidP="00406C17">
      <w:pPr>
        <w:pStyle w:val="Heading1"/>
        <w:spacing w:line="360" w:lineRule="auto"/>
      </w:pPr>
      <w:r>
        <w:t>LINIA 210</w:t>
      </w:r>
    </w:p>
    <w:p w14:paraId="62D6DE8E" w14:textId="77777777" w:rsidR="00163172" w:rsidRDefault="00163172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163172" w14:paraId="55D3900B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D429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1C4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EBDE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8B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586FE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0F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CDBAC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0146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C1C2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F576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7C5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A70D7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BBAC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163172" w14:paraId="6D9C4DFB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CECA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D83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EF6D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17F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582A4F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9D2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85C2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6F7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2793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37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B3D283D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866E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E15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5CA2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C2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2DE59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E65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CCE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90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71A3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454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83FA3BB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6568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17E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6E6AD4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9167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D631" w14:textId="77777777" w:rsidR="00163172" w:rsidRDefault="00163172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4A67CB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977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841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D6A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8C27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729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1A19D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2276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E78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0326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A6F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10691E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0F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7C95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45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DC55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835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5492F8E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5678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0AD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0C9D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309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4C2E4D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15E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F7A68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7608CC5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A93585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6A90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BF1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0E8D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F81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458EFF0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1058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F98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0525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000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73A717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F191" w14:textId="77777777" w:rsidR="00163172" w:rsidRDefault="0016317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52AF3080" w14:textId="77777777" w:rsidR="00163172" w:rsidRDefault="0016317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5E47CD6" w14:textId="77777777" w:rsidR="00163172" w:rsidRDefault="0016317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EB84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15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5978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08D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DF98D24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8203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6CE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1D48B7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ABAF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17E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4BF6" w14:textId="77777777" w:rsidR="00163172" w:rsidRDefault="00163172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F6CF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C1F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4C9D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02A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0B0AD4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6FD4" w14:textId="77777777" w:rsidR="00163172" w:rsidRDefault="00163172" w:rsidP="0016317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D2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8731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554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7A22E6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53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DAA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54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58D5" w14:textId="77777777" w:rsidR="00163172" w:rsidRPr="00C7636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C77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4F520DD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B8B7BFC" w14:textId="77777777" w:rsidR="00163172" w:rsidRDefault="00163172" w:rsidP="001B4DE9">
      <w:pPr>
        <w:pStyle w:val="Heading1"/>
        <w:spacing w:line="360" w:lineRule="auto"/>
      </w:pPr>
      <w:r>
        <w:t>LINIA 213</w:t>
      </w:r>
    </w:p>
    <w:p w14:paraId="21202EA4" w14:textId="77777777" w:rsidR="00163172" w:rsidRDefault="00163172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163172" w14:paraId="760B6399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16FA" w14:textId="77777777" w:rsidR="00163172" w:rsidRDefault="00163172" w:rsidP="0016317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670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B109" w14:textId="77777777" w:rsidR="00163172" w:rsidRPr="00BA7F8C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830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9EC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A4BF09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E59D40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4728F8F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9E3504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9100" w14:textId="77777777" w:rsidR="00163172" w:rsidRPr="009E006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ABB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F839" w14:textId="77777777" w:rsidR="00163172" w:rsidRPr="00BA7F8C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88C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163172" w14:paraId="630BE84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DECB" w14:textId="77777777" w:rsidR="00163172" w:rsidRDefault="00163172" w:rsidP="0016317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CF1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5C4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153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33CF87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4DF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E66D" w14:textId="77777777" w:rsidR="00163172" w:rsidRPr="009E006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AF3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1BEE" w14:textId="77777777" w:rsidR="00163172" w:rsidRPr="00BA7F8C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629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4074A8DF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2F2D" w14:textId="77777777" w:rsidR="00163172" w:rsidRDefault="00163172" w:rsidP="0016317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AD3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BE9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90B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A1D68E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81B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0F1F" w14:textId="77777777" w:rsidR="00163172" w:rsidRPr="009E006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DB7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882D" w14:textId="77777777" w:rsidR="00163172" w:rsidRPr="00BA7F8C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EA4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2774DB97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5AA3" w14:textId="77777777" w:rsidR="00163172" w:rsidRDefault="00163172" w:rsidP="0016317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011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F1E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B13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20B6E7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B3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C2B162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0BFDE2A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5ED36F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862D68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04B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83C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0B9D" w14:textId="77777777" w:rsidR="00163172" w:rsidRPr="00BA7F8C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40D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918F504" w14:textId="77777777" w:rsidR="00163172" w:rsidRPr="006A7611" w:rsidRDefault="00163172">
      <w:pPr>
        <w:spacing w:before="40" w:after="40" w:line="192" w:lineRule="auto"/>
        <w:ind w:right="57"/>
      </w:pPr>
    </w:p>
    <w:p w14:paraId="17F86D2E" w14:textId="77777777" w:rsidR="00163172" w:rsidRDefault="00163172" w:rsidP="00AF3F1F">
      <w:pPr>
        <w:pStyle w:val="Heading1"/>
        <w:spacing w:line="360" w:lineRule="auto"/>
      </w:pPr>
      <w:r>
        <w:t>LINIA 216</w:t>
      </w:r>
    </w:p>
    <w:p w14:paraId="30813276" w14:textId="77777777" w:rsidR="00163172" w:rsidRDefault="00163172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63172" w14:paraId="03D4058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ADE9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A3B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04F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14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2FD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988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82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78A6762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6D32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F0B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82F298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DC18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8ECD" w14:textId="77777777" w:rsidR="00163172" w:rsidRDefault="00163172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3665" w14:textId="77777777" w:rsidR="00163172" w:rsidRDefault="00163172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BE6C" w14:textId="77777777" w:rsidR="00163172" w:rsidRDefault="00163172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50721" w14:textId="77777777" w:rsidR="00163172" w:rsidRDefault="00163172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6B49" w14:textId="77777777" w:rsidR="00163172" w:rsidRDefault="00163172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9162" w14:textId="77777777" w:rsidR="00163172" w:rsidRDefault="00163172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297B" w14:textId="77777777" w:rsidR="00163172" w:rsidRDefault="00163172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1519" w14:textId="77777777" w:rsidR="00163172" w:rsidRDefault="00163172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48A8B6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60BB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AD3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0F9800A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B87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F8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2AFBE5D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168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7C4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7D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D217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728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E488495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8054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D9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6BA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F2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B85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EBE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A2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82A3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A8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F8812BE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2DE2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04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39B2153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75A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95D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251815E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F1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992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258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2961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269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18EFCBE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0373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539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E4D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60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6D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E10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A9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2E72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9E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D6CEA3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0FC0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0B9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7E16A8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289A" w14:textId="77777777" w:rsidR="00163172" w:rsidRPr="0061450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6D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4C4BFFA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C0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4BAA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7AF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6231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C8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3D93117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7DAB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EC7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D89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E62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A42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6B6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EBD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65E4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7ED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6D35CF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A72B" w14:textId="77777777" w:rsidR="00163172" w:rsidRDefault="00163172" w:rsidP="00163172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0B8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3E919A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68C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44E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DB965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18D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5D7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D5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D434" w14:textId="77777777" w:rsidR="00163172" w:rsidRPr="00AA60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97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5A23184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E4CA739" w14:textId="77777777" w:rsidR="00163172" w:rsidRDefault="00163172" w:rsidP="005B00A7">
      <w:pPr>
        <w:pStyle w:val="Heading1"/>
        <w:spacing w:line="360" w:lineRule="auto"/>
      </w:pPr>
      <w:r>
        <w:t>LINIA 218</w:t>
      </w:r>
    </w:p>
    <w:p w14:paraId="4DB80954" w14:textId="77777777" w:rsidR="00163172" w:rsidRDefault="00163172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163172" w14:paraId="5D95178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AA44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C8D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E881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805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2D786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001A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62C09745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2A41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C09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B3C1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994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:rsidRPr="00A8307A" w14:paraId="7E4E7F4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33E5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B075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514C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8D73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80617F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348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0FD20940" w14:textId="77777777" w:rsidR="00163172" w:rsidRPr="00664FA3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91AD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60E0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7911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7F9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3F3B1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CCAB19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70C4F65" w14:textId="77777777" w:rsidR="00163172" w:rsidRPr="00664FA3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63172" w:rsidRPr="00A8307A" w14:paraId="5B98DD2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995E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653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E66B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5EE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E4A69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F7CB" w14:textId="77777777" w:rsidR="00163172" w:rsidRPr="00664FA3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47ED0EE5" w14:textId="77777777" w:rsidR="00163172" w:rsidRPr="00664FA3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539C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818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1931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32DD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44F56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286E480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BF9074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63172" w:rsidRPr="00A8307A" w14:paraId="0EC04F4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CB89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057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4128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96F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4CC5553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065A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8330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8FC6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4F68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36A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6E7D0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63172" w:rsidRPr="00A8307A" w14:paraId="12C341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9AA1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CB6F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3CF7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9FD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F9688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B4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EC0E11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1EEE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4655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1BB9" w14:textId="77777777" w:rsidR="00163172" w:rsidRPr="003F40D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50D0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0F15C7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63172" w:rsidRPr="00A8307A" w14:paraId="4225C69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7732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AFA0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6DA1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B7E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99A9027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F85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0914" w14:textId="77777777" w:rsidR="00163172" w:rsidRPr="007B4F6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3E8D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6B7C" w14:textId="77777777" w:rsidR="00163172" w:rsidRPr="007328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39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091E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AFB069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38B2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91F55A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63172" w:rsidRPr="00A8307A" w14:paraId="33E82AD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E12E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7661" w14:textId="77777777" w:rsidR="00163172" w:rsidRPr="00A8307A" w:rsidRDefault="0016317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4AD2" w14:textId="77777777" w:rsidR="00163172" w:rsidRPr="00732832" w:rsidRDefault="0016317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1D20" w14:textId="77777777" w:rsidR="00163172" w:rsidRPr="00A8307A" w:rsidRDefault="00163172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922F5E" w14:textId="77777777" w:rsidR="00163172" w:rsidRPr="00A8307A" w:rsidRDefault="00163172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DB59" w14:textId="77777777" w:rsidR="00163172" w:rsidRDefault="0016317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FED9FE" w14:textId="77777777" w:rsidR="00163172" w:rsidRDefault="0016317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AFDDE5C" w14:textId="77777777" w:rsidR="00163172" w:rsidRDefault="0016317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3747" w14:textId="77777777" w:rsidR="00163172" w:rsidRPr="007B4F6A" w:rsidRDefault="0016317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800D" w14:textId="77777777" w:rsidR="00163172" w:rsidRPr="00A8307A" w:rsidRDefault="0016317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43B9" w14:textId="77777777" w:rsidR="00163172" w:rsidRPr="00732832" w:rsidRDefault="0016317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D13F" w14:textId="77777777" w:rsidR="00163172" w:rsidRDefault="00163172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63172" w:rsidRPr="00A8307A" w14:paraId="40FA17A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427C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7AB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BF6F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CFF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419A2F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CF0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CE43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9E14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58E1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93FF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552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0B954E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63172" w:rsidRPr="00A8307A" w14:paraId="1F15214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1CD1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5705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0D2C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06DB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F0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F068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ED38866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58D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1B40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5CB6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929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179DC2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0B00219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63172" w:rsidRPr="00A8307A" w14:paraId="03D8832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6E74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05B3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6849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A49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25A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530E68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00918A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3E7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8672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78C3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B74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8879127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63172" w:rsidRPr="00A8307A" w14:paraId="268C350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2324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DE9E" w14:textId="77777777" w:rsidR="00163172" w:rsidRPr="00A8307A" w:rsidRDefault="0016317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1243" w14:textId="77777777" w:rsidR="00163172" w:rsidRPr="00B26991" w:rsidRDefault="0016317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7D63" w14:textId="77777777" w:rsidR="00163172" w:rsidRPr="00A8307A" w:rsidRDefault="00163172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3248" w14:textId="77777777" w:rsidR="00163172" w:rsidRDefault="0016317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2ADBC89" w14:textId="77777777" w:rsidR="00163172" w:rsidRDefault="0016317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26BF70" w14:textId="77777777" w:rsidR="00163172" w:rsidRDefault="0016317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2C90" w14:textId="77777777" w:rsidR="00163172" w:rsidRDefault="0016317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7A55" w14:textId="77777777" w:rsidR="00163172" w:rsidRPr="00A8307A" w:rsidRDefault="0016317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FE8" w14:textId="77777777" w:rsidR="00163172" w:rsidRPr="00B26991" w:rsidRDefault="0016317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0907" w14:textId="77777777" w:rsidR="00163172" w:rsidRPr="00FD3B28" w:rsidRDefault="0016317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9C931E7" w14:textId="77777777" w:rsidR="00163172" w:rsidRDefault="0016317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63172" w:rsidRPr="00A8307A" w14:paraId="75904E0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F34E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E62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58E2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B376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9C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0EF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ACD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73CC" w14:textId="77777777" w:rsidR="00163172" w:rsidRPr="00B2699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1BB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63172" w:rsidRPr="00A8307A" w14:paraId="13005F9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BA90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F39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BF91" w14:textId="77777777" w:rsidR="00163172" w:rsidRPr="000D3BB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F8D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D4124B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C98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16D4E6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81FA" w14:textId="77777777" w:rsidR="00163172" w:rsidRPr="000D3BB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289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06DD" w14:textId="77777777" w:rsidR="00163172" w:rsidRPr="000D3BB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0B00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14DA1D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63172" w:rsidRPr="00A8307A" w14:paraId="0495770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90D4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C33F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247F" w14:textId="77777777" w:rsidR="00163172" w:rsidRPr="009658E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0975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1EA7F1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AB9B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3818" w14:textId="77777777" w:rsidR="00163172" w:rsidRPr="009658E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C1F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107F" w14:textId="77777777" w:rsidR="00163172" w:rsidRPr="009658E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98BA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26E114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63172" w:rsidRPr="00A8307A" w14:paraId="61CBA51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7126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AE73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3E20" w14:textId="77777777" w:rsidR="00163172" w:rsidRPr="00472E1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555A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341DC2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80EE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020C" w14:textId="77777777" w:rsidR="00163172" w:rsidRPr="00472E1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9387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5D9D" w14:textId="77777777" w:rsidR="00163172" w:rsidRPr="00472E1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1305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568F7E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63172" w:rsidRPr="00A8307A" w14:paraId="39129ED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7F21" w14:textId="77777777" w:rsidR="00163172" w:rsidRPr="00A75A00" w:rsidRDefault="00163172" w:rsidP="00163172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070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82EB" w14:textId="77777777" w:rsidR="00163172" w:rsidRPr="00530A8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3002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22B73D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5209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09EB" w14:textId="77777777" w:rsidR="00163172" w:rsidRPr="00530A8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76E1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6EFB" w14:textId="77777777" w:rsidR="00163172" w:rsidRPr="00530A8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5379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7B1CF5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63172" w14:paraId="3E7DDCB5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AFE0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D6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5AB7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DF7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96ADE6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3E2BB8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21E3" w14:textId="77777777" w:rsidR="00163172" w:rsidRPr="00447EF5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601AB923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4BFA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B4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97BD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FAF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6980C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163172" w14:paraId="286BAE17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EF1B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D9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9167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21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889298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10BA40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1F14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F70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29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CD32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CB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163172" w14:paraId="34A805FF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6F50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2A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73AF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E37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3AEB68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58DE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383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10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80AF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B92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B0D9F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163172" w14:paraId="14EB0141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D2F1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301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68DF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2BA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03B43B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971A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8F3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475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5D86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A8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A3F47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79E658D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163172" w14:paraId="2445AC3B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E9AA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EA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8B18F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84BE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482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2DB3B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618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995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616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4D03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46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96ACECF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100E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9A8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757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9EE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0E554F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594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97D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0E2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384C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7E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3AB62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163172" w14:paraId="3BE55B2C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B078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BA3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D866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786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2F7D0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F5F9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7E90CCC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E8E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4E2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D16E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3E7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64CBA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163172" w14:paraId="1A8C360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85D7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87A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368F303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954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BDA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376AF1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5746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FD6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5F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57C2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8D2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163172" w14:paraId="4B36073A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DBF2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98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A8DFD9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19B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9B3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F60D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3A9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CC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CC8A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9B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163172" w14:paraId="318FB05C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0A4B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7D15D" w14:textId="77777777" w:rsidR="00163172" w:rsidRDefault="0016317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6007A8D6" w14:textId="77777777" w:rsidR="00163172" w:rsidRDefault="0016317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0198" w14:textId="77777777" w:rsidR="00163172" w:rsidRDefault="0016317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F49F" w14:textId="77777777" w:rsidR="00163172" w:rsidRDefault="00163172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276A" w14:textId="77777777" w:rsidR="00163172" w:rsidRPr="00465A98" w:rsidRDefault="0016317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FB6F" w14:textId="77777777" w:rsidR="00163172" w:rsidRDefault="0016317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7059" w14:textId="77777777" w:rsidR="00163172" w:rsidRDefault="0016317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C174" w14:textId="77777777" w:rsidR="00163172" w:rsidRPr="00984D71" w:rsidRDefault="0016317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4A2F" w14:textId="77777777" w:rsidR="00163172" w:rsidRDefault="00163172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45A2EE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979B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FB8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A124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9F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48CC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A69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62B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1C84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D9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45A1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163172" w14:paraId="63039ED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B8C0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6D4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FF61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D88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21414D9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A484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1394AEC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19F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4D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39D1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046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BCD35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163172" w14:paraId="393E807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9FB0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F22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42A025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33A6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26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362347C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28500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D1BF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67A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454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F6A3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868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163172" w14:paraId="01A433E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EC76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2A2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133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6B2B1" w14:textId="77777777" w:rsidR="00163172" w:rsidRDefault="0016317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862135C" w14:textId="77777777" w:rsidR="00163172" w:rsidRDefault="0016317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68D9" w14:textId="77777777" w:rsidR="00163172" w:rsidRDefault="0016317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1CFBF7B2" w14:textId="77777777" w:rsidR="00163172" w:rsidRPr="0017470F" w:rsidRDefault="0016317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173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8C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EDD3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98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155AC5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EE33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E6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6EDD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C4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F59EAC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9B68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B49CA33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C76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12E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5F17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B9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17279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163172" w14:paraId="59C7348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1DBC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7B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E545" w14:textId="77777777" w:rsidR="00163172" w:rsidRPr="00CF787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67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BD84A2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D498" w14:textId="77777777" w:rsidR="00163172" w:rsidRPr="00465A98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B2E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CA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BE6D" w14:textId="77777777" w:rsidR="00163172" w:rsidRPr="00984D7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396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163172" w14:paraId="101617FA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1E17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416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7832FF9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D7E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DFB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E372F6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1623337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AE39" w14:textId="77777777" w:rsidR="00163172" w:rsidRPr="00465A98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DACA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5F3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5A56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6716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739664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DE28AC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854C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864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518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361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B5B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2C5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CCA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90A4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B93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163172" w14:paraId="4A0C441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1B29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BB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970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4C9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6E1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259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F50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7364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B47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163172" w14:paraId="078E953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56A2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548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8F9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51B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C17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6A0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0F9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0286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B36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163172" w14:paraId="6EC31AB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0873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DB9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62C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899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05C963A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FD2B" w14:textId="77777777" w:rsidR="00163172" w:rsidRPr="00465A98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20C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668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1247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0CB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34574D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45A2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3FA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CCE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2D8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79B6C1C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91D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8E8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2F3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CD63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0D3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B681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163172" w14:paraId="2C0B5D0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AD14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C8F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400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7BB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50E676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F7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ABB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3B0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DBA0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546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8FC87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163172" w14:paraId="7B92659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5B16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45C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43D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C46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F9D79A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24D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C4F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342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BDDF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D79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5FDC4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163172" w14:paraId="3B169C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0482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C0F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F0D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4C0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2049B0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70B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5BE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4A1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60FF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EE2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692E0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163172" w14:paraId="36041E8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87B2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AF5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E02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888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E01F5B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251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41B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CDF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5751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AF6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FA726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163172" w14:paraId="35D2679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0374" w14:textId="77777777" w:rsidR="00163172" w:rsidRDefault="00163172" w:rsidP="0016317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591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EE4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EDF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B4FA32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06E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9B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9F6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D4C4" w14:textId="77777777" w:rsidR="00163172" w:rsidRPr="00984D71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379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ACCA1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63DC05E2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CDB72ED" w14:textId="77777777" w:rsidR="00163172" w:rsidRDefault="00163172" w:rsidP="0095691E">
      <w:pPr>
        <w:pStyle w:val="Heading1"/>
        <w:spacing w:line="360" w:lineRule="auto"/>
      </w:pPr>
      <w:r>
        <w:lastRenderedPageBreak/>
        <w:t>LINIA 300</w:t>
      </w:r>
    </w:p>
    <w:p w14:paraId="39D4D9D8" w14:textId="77777777" w:rsidR="00163172" w:rsidRDefault="00163172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163172" w14:paraId="7FB4E5E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151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53E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5788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CB3C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07739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796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9506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E5E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261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CDB2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0C68E1A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B5C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EF8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DBC5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15D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9FD98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F6E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582D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9DE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5B71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E48D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5B5932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4A6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855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793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6E4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64379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671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9E9EA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1B59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056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AA1EC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B76B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D37829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163172" w14:paraId="1003BE2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822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D7E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C347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7441" w14:textId="77777777" w:rsidR="00163172" w:rsidRDefault="0016317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5EA606" w14:textId="77777777" w:rsidR="00163172" w:rsidRDefault="0016317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07C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123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EAE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6905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AFE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443534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CA5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7CEF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D23D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39EA" w14:textId="77777777" w:rsidR="00163172" w:rsidRDefault="0016317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91FD" w14:textId="77777777" w:rsidR="00163172" w:rsidRPr="00E4222D" w:rsidRDefault="0016317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87B516E" w14:textId="77777777" w:rsidR="00163172" w:rsidRPr="00E4222D" w:rsidRDefault="0016317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DEFBD7B" w14:textId="77777777" w:rsidR="00163172" w:rsidRPr="00E4222D" w:rsidRDefault="0016317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144ED54" w14:textId="77777777" w:rsidR="00163172" w:rsidRDefault="0016317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7A9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F33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17DD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4A6F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bookmarkEnd w:id="2"/>
      <w:tr w:rsidR="00163172" w14:paraId="3DA112D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75A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83C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54E3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8260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4CD64BC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3B3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F5197C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5495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D26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F0C5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7B53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8DEFD1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97DB74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524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C3B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0D5B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600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953019E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02F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0E854E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40D0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415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A92D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FAA4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1C308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163172" w14:paraId="4921CF1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06A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B85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31C0B7A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3CAE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CAF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023FA7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4CF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E150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AE8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48AD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0F6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1B510DA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A75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2D85" w14:textId="77777777" w:rsidR="00163172" w:rsidRDefault="0016317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0A87" w14:textId="77777777" w:rsidR="00163172" w:rsidRPr="00600D25" w:rsidRDefault="0016317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B442" w14:textId="77777777" w:rsidR="00163172" w:rsidRDefault="0016317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319E324D" w14:textId="77777777" w:rsidR="00163172" w:rsidRDefault="00163172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8426" w14:textId="77777777" w:rsidR="00163172" w:rsidRDefault="0016317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66EB" w14:textId="77777777" w:rsidR="00163172" w:rsidRDefault="0016317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194A" w14:textId="77777777" w:rsidR="00163172" w:rsidRDefault="0016317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2EE21682" w14:textId="77777777" w:rsidR="00163172" w:rsidRDefault="00163172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3EE9" w14:textId="77777777" w:rsidR="00163172" w:rsidRDefault="00163172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47A2" w14:textId="77777777" w:rsidR="00163172" w:rsidRDefault="00163172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663888B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DC6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A85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09E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0B6F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686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2C43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DA3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8A520B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6FBD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7C4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05BB9FF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5F2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204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2339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11BB" w14:textId="77777777" w:rsidR="00163172" w:rsidRDefault="0016317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4B80C79" w14:textId="77777777" w:rsidR="00163172" w:rsidRDefault="0016317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5A1F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1AC5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EAA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48F708DF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24A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26F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002F61D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45C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EF7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1606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B8C6" w14:textId="77777777" w:rsidR="00163172" w:rsidRDefault="0016317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576D608A" w14:textId="77777777" w:rsidR="00163172" w:rsidRDefault="0016317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7B7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EB80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8FF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9B7404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FBDE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4FF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575DEAAA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537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9D9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1833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5503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EF930EE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CFF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DE5E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995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36C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B69A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2E1B35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68D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5F0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04E6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F3B4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B22F583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9A7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50005C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CEA536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48E3B3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F82413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901C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2D5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E156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6759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414AA9A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685A7FB2" w14:textId="77777777" w:rsidR="00163172" w:rsidRPr="004870EE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163172" w14:paraId="10527E2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1A9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0FE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2653D8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0F7373F" w14:textId="77777777" w:rsidR="00163172" w:rsidRDefault="00163172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770F2A6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9173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A3E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6E1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69C1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058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D68E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C16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6C8E357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944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1F6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36B8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0B6E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6BF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462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4B0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782DA4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FA16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C4E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4ECFFE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163172" w14:paraId="6760BBA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E92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402F" w14:textId="77777777" w:rsidR="00163172" w:rsidRDefault="0016317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67E26F1" w14:textId="77777777" w:rsidR="00163172" w:rsidRDefault="0016317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9330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75A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39A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4EB3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081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074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A787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ABA83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163172" w14:paraId="6B2D230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59E0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8AF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0B9B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FAC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348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4353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797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25CECFC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A698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D4C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BBF183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163172" w14:paraId="3713CBA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A7B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388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6D9A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846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A2D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8956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9EC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352C1FE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5C39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FF74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6308AD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763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372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9BCDA3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496A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4984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16E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A6D7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307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2A93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4D34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6B124A3D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813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373F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7529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5060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72B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38BC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59D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3D15DC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B997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8EB9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3FAA1637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E9E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A0A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E651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6069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F024B5A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7FC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860DFF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2627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547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898A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35F8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B545D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444D4F1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163172" w14:paraId="4E08C27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0EB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D74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6D38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D54F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11971AFB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DC8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5273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DCE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06B9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E1DE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047FC27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074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038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8951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CDA8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68B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27A5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C5BF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051244D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77BD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585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4AC54C" w14:textId="77777777" w:rsidR="00163172" w:rsidRPr="00D344C9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163172" w14:paraId="65784CC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F82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5DA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30CFB6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848B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B87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88C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862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031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9EC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8005" w14:textId="77777777" w:rsidR="00163172" w:rsidRDefault="0016317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DA3035" w14:textId="77777777" w:rsidR="00163172" w:rsidRPr="00D344C9" w:rsidRDefault="0016317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163172" w14:paraId="39FF114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3AF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28C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D197CD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10A7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AF63" w14:textId="77777777" w:rsidR="00163172" w:rsidRDefault="0016317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5DA1ED7" w14:textId="77777777" w:rsidR="00163172" w:rsidRDefault="0016317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E89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B308B1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4055184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1B91E9C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7C1A2A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A88A43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FF38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B90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C95DF1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5863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83D7" w14:textId="77777777" w:rsidR="00163172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C09995" w14:textId="77777777" w:rsidR="00163172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FD0D818" w14:textId="77777777" w:rsidR="00163172" w:rsidRPr="00D344C9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163172" w14:paraId="3EF0E89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5EC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23A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8139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483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5533E0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302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66A54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6FB9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067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D40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22F4" w14:textId="77777777" w:rsidR="00163172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12C1A1" w14:textId="77777777" w:rsidR="00163172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59B3945" w14:textId="77777777" w:rsidR="00163172" w:rsidRDefault="0016317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163172" w14:paraId="5E12CB8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424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43C1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406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A263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548956A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017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4D9F2AC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6C0E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181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5337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356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EAA04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163172" w14:paraId="248DE69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0C2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15A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6735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374A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065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5C1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CD0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3BB69F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7822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81C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BE59F5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3F53BF7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1FD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9E6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9AED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259A" w14:textId="77777777" w:rsidR="00163172" w:rsidRDefault="00163172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64E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CC16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48B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CE26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8C0F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4CA089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066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C87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E476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4B2C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9B4BBB1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2D92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23AF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F52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8C8A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61A7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AAE093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D9F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4A7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F6B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BB9F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F9AA73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BF4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F044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176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94D2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244B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E36A19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7720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A8B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6720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F229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AF5BB3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0489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DE6E2F1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D9D3C6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422F0D8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5580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F0D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F359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5A6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31D652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F7C469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163172" w14:paraId="44F064A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3FE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3CAB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303B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310B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A1C49EA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6475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B6BD2A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B3DF" w14:textId="77777777" w:rsidR="00163172" w:rsidRPr="00600D25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5406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0DC4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2320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952D1D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163172" w14:paraId="652A9F3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966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01C7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FBA5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C64D" w14:textId="77777777" w:rsidR="00163172" w:rsidRDefault="0016317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B225E40" w14:textId="77777777" w:rsidR="00163172" w:rsidRDefault="0016317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94C4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030A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5653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70C4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D50A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163172" w14:paraId="0E99F89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34B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BAA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5E28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002B" w14:textId="77777777" w:rsidR="00163172" w:rsidRDefault="0016317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CB25C8B" w14:textId="77777777" w:rsidR="00163172" w:rsidRDefault="0016317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220E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39BF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12E0" w14:textId="77777777" w:rsidR="00163172" w:rsidRDefault="0016317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07F3" w14:textId="77777777" w:rsidR="00163172" w:rsidRDefault="0016317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B066" w14:textId="77777777" w:rsidR="00163172" w:rsidRDefault="0016317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163172" w14:paraId="3BC650E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2BA4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440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8AE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943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052C2B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E44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9D62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A2C7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61316E8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06A20C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AC0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BA66" w14:textId="77777777" w:rsidR="00163172" w:rsidRDefault="0016317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44117D39" w14:textId="77777777" w:rsidR="00163172" w:rsidRDefault="0016317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6DFDC6F3" w14:textId="77777777" w:rsidR="00163172" w:rsidRPr="001D4392" w:rsidRDefault="00163172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163172" w14:paraId="1082929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E59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CD3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3D4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B04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8797C1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528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8B7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4BEF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3D580084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7418A8F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117AE0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29EA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CFD8" w14:textId="77777777" w:rsidR="00163172" w:rsidRPr="00616BAF" w:rsidRDefault="0016317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498981" w14:textId="77777777" w:rsidR="00163172" w:rsidRDefault="0016317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D2CF368" w14:textId="77777777" w:rsidR="00163172" w:rsidRPr="003B726B" w:rsidRDefault="0016317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163172" w14:paraId="338C55A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21A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5D4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532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B71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B6CF41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6D5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A1A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D90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79DFFA8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A34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B8B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056F5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1D4C180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091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8E6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7B8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C4C9" w14:textId="77777777" w:rsidR="00163172" w:rsidRDefault="00163172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02F053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2A0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617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40A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681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CB2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1170397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6B2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BFB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549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98D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6F19A5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C9C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9609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CBF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1BB62A0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5CC33C96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8F823A1" w14:textId="77777777" w:rsidR="00163172" w:rsidRPr="001D439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A8D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E3CE" w14:textId="77777777" w:rsidR="00163172" w:rsidRDefault="0016317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750E42" w14:textId="77777777" w:rsidR="00163172" w:rsidRDefault="0016317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8B0CB33" w14:textId="77777777" w:rsidR="00163172" w:rsidRPr="003B726B" w:rsidRDefault="0016317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163172" w14:paraId="3C7DEB0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978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9F5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93E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7B4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E7435E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5E6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181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FF0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254092DB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94E9C13" w14:textId="77777777" w:rsidR="00163172" w:rsidRPr="00E731A9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7C64771" w14:textId="77777777" w:rsidR="00163172" w:rsidRPr="001D439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78E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920E" w14:textId="77777777" w:rsidR="00163172" w:rsidRPr="00616BAF" w:rsidRDefault="0016317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F61640" w14:textId="77777777" w:rsidR="00163172" w:rsidRDefault="0016317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2C0760E" w14:textId="77777777" w:rsidR="00163172" w:rsidRPr="003B726B" w:rsidRDefault="0016317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163172" w14:paraId="1F3997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38C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81E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7EC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FF9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C5D5FD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354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44D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56E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1EBA64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9FE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DCD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F87E6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5169AB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163172" w14:paraId="4624C73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083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213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F35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CDD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8C96F0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2B52DE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6A1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AB8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FB7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77DDE4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100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6B2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163172" w14:paraId="211C775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33F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54C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A81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6AF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1E4AC9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30C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981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39E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EA3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52F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F49C48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163172" w14:paraId="0DBF3AC7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D76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C7B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40E77E0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E39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7D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159F193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80EF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7FA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21C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AFA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63C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876F2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1BE0566B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AC7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8E8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1EB518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522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7F2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E4F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C3D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602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AFD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34EC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06D4AEE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7EF1EC36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051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078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F81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745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17E1CE2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CAD750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210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C5B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AB7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EFAA21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433A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B1E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63172" w14:paraId="7F3049A6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CDE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DB2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396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AED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580D04B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8B9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CA7244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A9E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F58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1F4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A09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3731534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625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436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BA7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E86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753E06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93D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25B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435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314F04C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1BE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6B2C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4F0ADFC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5C0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6FE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FE9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DB2E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300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C25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E4E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B61C64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EFB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8D6E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7B8D81E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EBDB66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163172" w14:paraId="6D7CEE4C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80A8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5F3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CB5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2E6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C90296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89B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2DB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A54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D8A1A6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1FF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F6E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B0F1A9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6A0CBE6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BDB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E2B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044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608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981C00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A8D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4AC2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2C014C7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8E07D7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9DE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5F1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BE3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264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BEBA45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02A4A1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79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35D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50D9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633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2663C1F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24A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D5F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25A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1C9BBD8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BF6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FC4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E5278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4DF4172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8130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D09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08BF665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A22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3CE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A91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8C4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366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5C7B08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18F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811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097D001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9A1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83E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B151D9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FA7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DF2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98B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504A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D92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173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6A5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EACE29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163172" w14:paraId="4EDAC2E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22C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797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F0F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0D4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125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4A4BB5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D37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6F4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BCDA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CAA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4841885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293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B78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13A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DF4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F50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BA5AFA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864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D9D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C4C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B87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6C3355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6D0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EC2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426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1FA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AA1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8B29BA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4B9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294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8C8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B05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4EAA3EB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5EF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F61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52A60F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B03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F8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1DF1887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700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E5B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F03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5229FA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FD7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A27D" w14:textId="77777777" w:rsidR="00163172" w:rsidRPr="0019324E" w:rsidRDefault="0016317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9B04A63" w14:textId="77777777" w:rsidR="00163172" w:rsidRPr="000160B5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6B227B8C" w14:textId="77777777" w:rsidR="00163172" w:rsidRPr="006B78FD" w:rsidRDefault="0016317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9BC0CF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442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D84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C72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E9C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C416EB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C3F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5706BD6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215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883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458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119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78523D2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163172" w14:paraId="43C93258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A21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2D4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0B7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5B5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C3E48F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6C82DBB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D21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E20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CB0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DD5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B1A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DBBD2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EF40DFC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163172" w14:paraId="683E047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43D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823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920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020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C57ECA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DD9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F28E88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F6CDBE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E3E1A5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767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6F0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372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203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E2F08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431094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163172" w14:paraId="0CE0FC0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40D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8DF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FAF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E04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CB3D7E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319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070B5E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850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526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077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50F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A8574DD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163172" w14:paraId="4AF600E7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80A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38C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B17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12E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D32A2A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854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40F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431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34D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6555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B295030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163172" w14:paraId="4431386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71F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C91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F49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02C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3E15AA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7602B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F834E0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AF2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072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005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F02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E201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3E69BBB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7A7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35A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A05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A8D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A62BA7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897559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0BA97A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DFA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E3A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83A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074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89A1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82C49D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D16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EF1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FA48E9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CC6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A42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5A7403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365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24F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E9E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C34E6C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6D4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89EC" w14:textId="77777777" w:rsidR="00163172" w:rsidRPr="0019324E" w:rsidRDefault="0016317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6F2C979" w14:textId="77777777" w:rsidR="00163172" w:rsidRPr="000160B5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B27FD46" w14:textId="77777777" w:rsidR="00163172" w:rsidRPr="005C2BB7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532505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582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E60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7C477EE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394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94F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69952A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9E1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9E2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C29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E9D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5516" w14:textId="77777777" w:rsidR="00163172" w:rsidRPr="00DE4F3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5651C7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302A5A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79AB584" w14:textId="77777777" w:rsidR="00163172" w:rsidRPr="00DE4F3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163172" w14:paraId="632252F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B73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3C2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5353AFA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AEA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33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F89F81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AFEC1F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5BD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9CD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F99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7D7B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7AB9" w14:textId="77777777" w:rsidR="00163172" w:rsidRPr="00DE4F3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DEFCCC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38F78E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21F3ADE" w14:textId="77777777" w:rsidR="00163172" w:rsidRPr="00DE4F3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163172" w14:paraId="1D086A5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419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2DB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F35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2D7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0954DDB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9B8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734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A60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A46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C3E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88E805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30A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395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20D24D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ECB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9AF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BD62E0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7C8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843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E44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B35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DCF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61BF10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619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276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69E4D8A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AC6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B40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E974A7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693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1C1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149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FA1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D7B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744F89" w14:textId="77777777" w:rsidR="00163172" w:rsidRPr="00CB2A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5B6BD1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2AC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E59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AEC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780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FA9BB2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7E6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972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57F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32F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E2D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4A4145A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9A1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EE1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001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1F0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D8499D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DE1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460CDE4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560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B5B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F47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470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6099C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CF97D1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163172" w14:paraId="6D420CF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177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385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DC8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59F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C784FE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83E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CC4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931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3B4E72A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662F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054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163172" w14:paraId="43CC032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5FD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8C0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A2E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8B8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245675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7D8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CD6BD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11B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932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8B8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6DC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5C2B261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0941FE78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163172" w14:paraId="5BA05C31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ECE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057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FB1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C9C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87C311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B40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4CED36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D6B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D7D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428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EC5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BBA18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F31268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163172" w14:paraId="5CEEAF3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986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374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724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819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15419E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CA1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8C0F63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0FA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217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4A4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C8FC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8D25C4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163172" w14:paraId="657561E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90B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B8F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1C3C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9B2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D397DB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5DF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3B721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ED7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E0B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E1A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0308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5B46A9" w14:textId="77777777" w:rsidR="00163172" w:rsidRPr="00D344C9" w:rsidRDefault="00163172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4B2ABC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163172" w14:paraId="039B6A9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24D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609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00F41B3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7DE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D33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7106C0D5" w14:textId="77777777" w:rsidR="00163172" w:rsidRDefault="0016317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2B20A2AB" w14:textId="77777777" w:rsidR="00163172" w:rsidRDefault="00163172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343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0CD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B56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398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FFF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576F14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3F1429F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163172" w14:paraId="0EC50CA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CAC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7A6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68E17F20" w14:textId="77777777" w:rsidR="00163172" w:rsidRPr="001F1B3D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2DD6EF0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299DAC4D" w14:textId="77777777" w:rsidR="00163172" w:rsidRPr="001F1B3D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D300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765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3F471BE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882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9B2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0B5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298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E65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4069330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084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6CF1" w14:textId="77777777" w:rsidR="00163172" w:rsidRDefault="0016317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FF756C2" w14:textId="77777777" w:rsidR="00163172" w:rsidRDefault="0016317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1808" w14:textId="77777777" w:rsidR="00163172" w:rsidRPr="00600D25" w:rsidRDefault="0016317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D6A8" w14:textId="77777777" w:rsidR="00163172" w:rsidRDefault="00163172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A64D" w14:textId="77777777" w:rsidR="00163172" w:rsidRDefault="0016317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A572" w14:textId="77777777" w:rsidR="00163172" w:rsidRPr="00600D25" w:rsidRDefault="0016317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FF93" w14:textId="77777777" w:rsidR="00163172" w:rsidRDefault="00163172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793A" w14:textId="77777777" w:rsidR="00163172" w:rsidRPr="00600D25" w:rsidRDefault="00163172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8334" w14:textId="77777777" w:rsidR="00163172" w:rsidRDefault="00163172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C659A0" w14:textId="77777777" w:rsidR="00163172" w:rsidRPr="00E134F4" w:rsidRDefault="00163172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163172" w14:paraId="00BFBED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8C1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7F2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FB9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DCC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4B2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0904D1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465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38D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C4C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D79E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874FAC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DE6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FA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C7B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78A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D0D130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99F1A3A" w14:textId="77777777" w:rsidR="00163172" w:rsidRDefault="00163172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0F7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285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999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AB8505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872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18F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A2827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2E43899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B0C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D8A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2D8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753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A94FC1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369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A4E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645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1EDC441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F27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216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E6B87B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1205D4BE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6D8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D86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196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3A9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054731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005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706FD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B11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3D5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C36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A12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4330F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BB144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163172" w14:paraId="3A87CA79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348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A93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777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190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2DBD52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F8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CA2CF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8BA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0E3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FC3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B89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7FBD2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163172" w14:paraId="3178A4E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46D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945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3B8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929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3E673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0B6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63921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0F0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92E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72F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5C10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79E5FA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163172" w14:paraId="79C472F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1C4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007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07C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7E1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E300A8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A70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4419AD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5DF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2B0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1C1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6E3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3DCA463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6E4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74D4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DD75" w14:textId="77777777" w:rsidR="00163172" w:rsidRPr="00600D25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9ADD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904BD17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0D06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61B67C9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643C" w14:textId="77777777" w:rsidR="00163172" w:rsidRPr="00600D25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1FF3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7210" w14:textId="77777777" w:rsidR="00163172" w:rsidRPr="00600D25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9FE9" w14:textId="77777777" w:rsidR="00163172" w:rsidRPr="00D344C9" w:rsidRDefault="0016317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308E28" w14:textId="77777777" w:rsidR="00163172" w:rsidRPr="00D344C9" w:rsidRDefault="0016317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163172" w14:paraId="4F3A801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498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A31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5E0AEC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B57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D11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62DACB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7D6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328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823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61A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61C4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63172" w14:paraId="6E0D08E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846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A7B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86E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265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7CD2E0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56E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852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3F2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EE36DB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497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2130" w14:textId="77777777" w:rsidR="00163172" w:rsidRPr="00FF6B4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63172" w14:paraId="438CBE4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5C6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C6E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1E59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306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7A7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170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1B5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5944DFF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11C5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EB82" w14:textId="77777777" w:rsidR="00163172" w:rsidRPr="00FF6B4A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163172" w14:paraId="26BAA9D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B04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BC5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B27A38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91C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B00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82E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0F5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6F9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F9B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7185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EFD74C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BBF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5C7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902F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291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9B1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7FD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943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9B6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C82E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10B1AD5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286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A1A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54C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EB3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D1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E62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81B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4CF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0AA1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1154D6E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96D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340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074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B40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085CB28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EF8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A641D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B95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D99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11A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B428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9370A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163172" w14:paraId="43AFDD2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88C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15D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4B3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B8E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189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D03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A924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404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9EA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163172" w14:paraId="4966A5D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30C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308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60018F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A43A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144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74C74A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51A5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615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D38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921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A6F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AD71C55" w14:textId="77777777" w:rsidR="00163172" w:rsidRPr="00F10273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63172" w14:paraId="26A09FA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304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077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2B22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80DB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B3532AA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8D2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0D6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082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C2ACBC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744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9F5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163172" w14:paraId="098F7AF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A0D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C25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752F09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4102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AFC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857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F39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99FF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158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E8D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5218D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189B74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62E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CD1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079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D45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2AA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3E1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776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7887B6A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0C8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1AD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163172" w14:paraId="5970AC1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2DD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573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1BD999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65A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FD2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79F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C66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51A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A93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A79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E71544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C75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9F7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13D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F6F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37A70F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EBB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A9F030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0AD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193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47A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57A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59DC9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163172" w14:paraId="1E8791A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B923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3C0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9FE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E4FE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3CCD06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90B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07D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758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C59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DE65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1F8FD37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4A2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804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5D32AA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6DC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5ED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CD1EEA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CF1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9AD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FD0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926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DD8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4307D2" w14:textId="77777777" w:rsidR="00163172" w:rsidRPr="00056F61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63172" w14:paraId="2C320C1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3D5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2CE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EB1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970A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DD631C6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5C4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30F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426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CE05EF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9CC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213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CC06E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163172" w14:paraId="299379C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647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F2D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FD5E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E221" w14:textId="77777777" w:rsidR="00163172" w:rsidRDefault="00163172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7A91E3CD" w14:textId="77777777" w:rsidR="00163172" w:rsidRDefault="00163172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2B2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595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C32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24B8EFB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ABFF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4D2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4EC1825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B25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8948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7754D6D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FFE7" w14:textId="77777777" w:rsidR="00163172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0853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5F935F6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0818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3F82" w14:textId="77777777" w:rsidR="00163172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404F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1EFE79E" w14:textId="77777777" w:rsidR="00163172" w:rsidRDefault="0016317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9F32" w14:textId="77777777" w:rsidR="00163172" w:rsidRDefault="0016317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124F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510560A" w14:textId="77777777" w:rsidR="00163172" w:rsidRDefault="0016317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163172" w14:paraId="485382F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331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2AB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5FD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4960" w14:textId="77777777" w:rsidR="00163172" w:rsidRDefault="0016317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CB3A22C" w14:textId="77777777" w:rsidR="00163172" w:rsidRDefault="0016317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3D1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D8C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04F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74933D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F30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2BE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63172" w14:paraId="640DE8E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A76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EF50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A230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C1E9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E381" w14:textId="77777777" w:rsidR="00163172" w:rsidRPr="00DF66C9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6A43C03A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4E5B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D85E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69C9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237B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2EA4AF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706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301A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4BFC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C3A8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FE51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2DB0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7EA0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70C0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7189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AD17AC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E5E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B8F1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D038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9F95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C331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DAC9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1C65" w14:textId="77777777" w:rsidR="00163172" w:rsidRDefault="0016317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448E" w14:textId="77777777" w:rsidR="00163172" w:rsidRDefault="0016317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CAB5" w14:textId="77777777" w:rsidR="00163172" w:rsidRDefault="0016317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B1B302B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721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C1E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D9A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0B1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686BA3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691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A61EB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8B3A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ED8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925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9542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C1B84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CC84C1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163172" w14:paraId="72AA0A3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D57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E2D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225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9F0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A39617B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88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322E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DCB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FB00F5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E1D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6E5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4DF88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F43805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B9EB59C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163172" w14:paraId="3E77AC8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08E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D07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A4A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202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C2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401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4DD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715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00C8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C7DBAE5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163172" w14:paraId="53C4157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4A0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E03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402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C50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6C96561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BBF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D5D1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84E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1B7A3A7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585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160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0C72AD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163172" w14:paraId="07943DD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0E8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8B7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2B1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3F6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B1F776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A9D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0782A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5F6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21D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7DF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05D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66B9086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163172" w14:paraId="37C817D1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6727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1B4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8A5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B49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751281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319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18F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9A1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05B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A8E9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FC29B2F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163172" w14:paraId="6206BC66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7A2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F49A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932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5B5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DAB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C02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577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3C7B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F787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163172" w14:paraId="3504646F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846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13B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664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384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6D8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EBBCD2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65BA58F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8F2CE1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5DA5A6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AEF0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EE8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738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FA2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BB1CBC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C2C1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241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F56D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081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EA58FF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BBA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51E20B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4D9D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710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F01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4DF8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163172" w14:paraId="45CD0EB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835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3F4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5F40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14C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A492FA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4B5864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907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A35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C58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D1D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CEC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F8F371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6B4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B3D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47E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F667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C1E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B2B0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BAB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E1D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A32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9639F2E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22B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5FFC" w14:textId="77777777" w:rsidR="00163172" w:rsidRDefault="0016317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30A5" w14:textId="77777777" w:rsidR="00163172" w:rsidRDefault="0016317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0B94" w14:textId="77777777" w:rsidR="00163172" w:rsidRDefault="0016317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CB1D3E1" w14:textId="77777777" w:rsidR="00163172" w:rsidRDefault="0016317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6D1A3188" w14:textId="77777777" w:rsidR="00163172" w:rsidRDefault="0016317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2399" w14:textId="77777777" w:rsidR="00163172" w:rsidRDefault="0016317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5B5A" w14:textId="77777777" w:rsidR="00163172" w:rsidRDefault="0016317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836E" w14:textId="77777777" w:rsidR="00163172" w:rsidRDefault="0016317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0CF0F6FE" w14:textId="77777777" w:rsidR="00163172" w:rsidRDefault="0016317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348F" w14:textId="77777777" w:rsidR="00163172" w:rsidRDefault="0016317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13F7" w14:textId="77777777" w:rsidR="00163172" w:rsidRDefault="00163172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79175FD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873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461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CD45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BAC3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0FBBDD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4D6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4AE7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66D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4284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A30F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E819BD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DDB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222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10F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57F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503725A0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39D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9D81C8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2CBD62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EE2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4E8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23EC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0C3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9CAB70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31F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CCD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3FB3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AFE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51F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7163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91B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26E0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097D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268D30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97B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C08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3F8C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D58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2C4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</w:t>
            </w:r>
            <w:r>
              <w:rPr>
                <w:b/>
                <w:bCs/>
                <w:sz w:val="20"/>
                <w:lang w:val="ro-RO"/>
              </w:rPr>
              <w:br/>
              <w:t>25-29 A și TDJ 29/29A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6FC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C4B0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71F9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35BA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5-8</w:t>
            </w:r>
          </w:p>
        </w:tc>
      </w:tr>
      <w:tr w:rsidR="00163172" w14:paraId="159F8C9F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63D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1BD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5D00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795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6B6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372FB4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D1DD17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BF9AEC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CFE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C9A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AAA4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49A4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C280048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163172" w14:paraId="0D6433A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67A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853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E85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4FC1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18468146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0BF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925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FEDF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24C49BDD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21A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28F5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6CA5E35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F9EA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7B3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1910A4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FD5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FCF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AF48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4588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4D37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3CE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4DFF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7C23DC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40D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856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23A6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545F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9BC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DDE9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0B7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763F833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842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E9B3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63172" w14:paraId="1D01111D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25FB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DF7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4E98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000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BC9B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EE3DAE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1EF7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D3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AF25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F9DB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E61E75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551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E94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A43B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2CB2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45088A8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F2B2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8376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15D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C57F" w14:textId="77777777" w:rsidR="00163172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796C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4D1BF1DF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F7C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BBEC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1CAF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3825" w14:textId="77777777" w:rsidR="00163172" w:rsidRDefault="0016317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C3B9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EBC79B4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1F95E501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47F1F85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2BE90816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F482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E1C3" w14:textId="77777777" w:rsidR="00163172" w:rsidRDefault="0016317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DB11" w14:textId="77777777" w:rsidR="00163172" w:rsidRPr="00600D25" w:rsidRDefault="0016317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0439" w14:textId="77777777" w:rsidR="00163172" w:rsidRPr="00D344C9" w:rsidRDefault="0016317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0544BE9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D8D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BDD7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BADE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C7B8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05569512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81FE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004EC73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57EFACC0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0C32BB4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A705395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2436800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F99EFE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4BB1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A1D7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7518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F834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959293C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005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21F6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D852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A8AB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0CB16AA9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9443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9107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8658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BEC7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A5D8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15BCA2A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AD80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E504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71F2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F9D2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8F43B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60E80E2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457324E9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CB12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55DD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07E1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21AD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163172" w14:paraId="13CB6AE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61A5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B848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1758649F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EB20" w14:textId="77777777" w:rsidR="00163172" w:rsidRPr="00600D25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E96B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6076996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96C8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30BA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20A5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21F2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301B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33EF820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EE52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B307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FB79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020A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EC23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BE86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0347" w14:textId="77777777" w:rsidR="00163172" w:rsidRDefault="0016317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AA83" w14:textId="77777777" w:rsidR="00163172" w:rsidRDefault="0016317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36D7" w14:textId="77777777" w:rsidR="00163172" w:rsidRDefault="0016317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22CC6D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97D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CCE9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20AAF09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9C14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7167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8AC307F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34D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87CC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94B2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469C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8F42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C9E598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2D9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49D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D17134C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16D0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F8FD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443CA12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C4F2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386D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967F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6B5E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B7D5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10E51B4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0A4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1FE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05A213A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9F23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DF39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9F281EB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0A0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CF50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E8B5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4DE2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A0A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746C108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A4E6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DC2E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9545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599F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15A2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BEC5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5A04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4DA22C1C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1426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D7CF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701A182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7C94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37DE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3476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739A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A187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95EE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95CB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066E476B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8FF7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C422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673C09E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6FA8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5CDF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8C82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4B97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BD11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0D84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60B7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3F80533" w14:textId="77777777" w:rsidR="00163172" w:rsidRDefault="0016317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62A0" w14:textId="77777777" w:rsidR="00163172" w:rsidRDefault="0016317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7096" w14:textId="77777777" w:rsidR="00163172" w:rsidRDefault="0016317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20E9202A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B8FC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5085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FD9E84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4C8D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7A83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E3C1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602B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319A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204D4EE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B58F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F59A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05949CE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B19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C362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36EF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285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67A8B2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D579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6F87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6F7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6DB7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BE47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677777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0300479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D287EC8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63172" w14:paraId="477ADE3E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AA2E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732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EA0B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8A27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CCDD236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2581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8F11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6AC6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017A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6D1B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0B4658BD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4C6F96B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5B3E8A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63172" w14:paraId="7EA6EA5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CD83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EC6A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5F78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6AF1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3906C0D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1A06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0FDB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F675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E5A8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F413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04168786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F59C24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7FCB4B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63172" w14:paraId="456E5DD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7F8B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90A0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30C7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164B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E01D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7A1A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FF7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CDF9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9236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00409C4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F79079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63172" w14:paraId="3075CCF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639D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5BB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9775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042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D0EED52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2001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AF90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020C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8549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362F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11A77BC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4508F7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63172" w14:paraId="3EAC3F4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D6E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69AF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2B87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A26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242F4E9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42CC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4FC5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133C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9008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5553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70449DC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926EA9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63172" w14:paraId="1CD0B4A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9619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3618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F7AF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BA8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CC7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190C4314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0DF1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8873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A2EF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67BD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8FB15A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9938E8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163172" w14:paraId="1922567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470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BC81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465D613A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C909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2561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BC2C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DE31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E188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EF41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6A13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63172" w14:paraId="25A01DA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B47F" w14:textId="77777777" w:rsidR="00163172" w:rsidRDefault="00163172" w:rsidP="0016317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5EDA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39CBAE8F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63DD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ECCE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544F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1A64" w14:textId="77777777" w:rsidR="00163172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30F0" w14:textId="77777777" w:rsidR="00163172" w:rsidRDefault="0016317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5362" w14:textId="77777777" w:rsidR="00163172" w:rsidRPr="00600D25" w:rsidRDefault="0016317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BB88" w14:textId="77777777" w:rsidR="00163172" w:rsidRDefault="0016317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F27A4C4" w14:textId="77777777" w:rsidR="00163172" w:rsidRPr="0095691E" w:rsidRDefault="00163172" w:rsidP="0095691E"/>
    <w:p w14:paraId="249D4C2E" w14:textId="77777777" w:rsidR="00163172" w:rsidRDefault="00163172" w:rsidP="00956F37">
      <w:pPr>
        <w:pStyle w:val="Heading1"/>
        <w:spacing w:line="360" w:lineRule="auto"/>
      </w:pPr>
      <w:r>
        <w:t>LINIA 301 N</w:t>
      </w:r>
    </w:p>
    <w:p w14:paraId="418058C0" w14:textId="77777777" w:rsidR="00163172" w:rsidRDefault="0016317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163172" w14:paraId="48DFB5E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A7FF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D1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A39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A5D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13587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E50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E72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D5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45A0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02C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EA8D75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4E4B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5D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723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56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B6D1D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06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6F4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AE9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E976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263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855AC0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B3EB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33D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519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0F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A255F5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A5D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C7A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15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575E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89F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9E9F64" w14:textId="77777777" w:rsidR="00163172" w:rsidRPr="00474FB0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163172" w14:paraId="1421869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37B3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CB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C48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A8C9" w14:textId="77777777" w:rsidR="00163172" w:rsidRDefault="0016317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BFA3250" w14:textId="77777777" w:rsidR="00163172" w:rsidRDefault="0016317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F45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855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4F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160D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A64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DBB34C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C064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BA5C" w14:textId="77777777" w:rsidR="00163172" w:rsidRDefault="0016317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22D4" w14:textId="77777777" w:rsidR="00163172" w:rsidRDefault="0016317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FCD3" w14:textId="77777777" w:rsidR="00163172" w:rsidRDefault="0016317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1460" w14:textId="77777777" w:rsidR="00163172" w:rsidRPr="00E4222D" w:rsidRDefault="0016317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8658C07" w14:textId="77777777" w:rsidR="00163172" w:rsidRPr="00E4222D" w:rsidRDefault="0016317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AB9CA9F" w14:textId="77777777" w:rsidR="00163172" w:rsidRPr="00E4222D" w:rsidRDefault="0016317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49F2D0C" w14:textId="77777777" w:rsidR="00163172" w:rsidRDefault="0016317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05CB" w14:textId="77777777" w:rsidR="00163172" w:rsidRDefault="0016317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0DD2" w14:textId="77777777" w:rsidR="00163172" w:rsidRDefault="0016317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F94C" w14:textId="77777777" w:rsidR="00163172" w:rsidRPr="0022092F" w:rsidRDefault="0016317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A172" w14:textId="77777777" w:rsidR="00163172" w:rsidRDefault="0016317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91D19C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AAFD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88D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C31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4625" w14:textId="77777777" w:rsidR="00163172" w:rsidRDefault="0016317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B0A9" w14:textId="77777777" w:rsidR="00163172" w:rsidRDefault="0016317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3E9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7EE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DE67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F7D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30F899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B31E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7F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972F1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DB3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C15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1232A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DEE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DF6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1EF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AF9AC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EC5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0C4A6D2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4FED" w14:textId="77777777" w:rsidR="00163172" w:rsidRDefault="00163172" w:rsidP="0016317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FF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578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013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F62D0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502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9FF25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CB1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8A5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2D47" w14:textId="77777777" w:rsidR="00163172" w:rsidRPr="0022092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CD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3408DD8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9EEDD43" w14:textId="77777777" w:rsidR="00163172" w:rsidRDefault="00163172" w:rsidP="007F72A5">
      <w:pPr>
        <w:pStyle w:val="Heading1"/>
        <w:spacing w:line="360" w:lineRule="auto"/>
      </w:pPr>
      <w:r>
        <w:lastRenderedPageBreak/>
        <w:t>LINIA 301 O</w:t>
      </w:r>
    </w:p>
    <w:p w14:paraId="0BAB3B0B" w14:textId="77777777" w:rsidR="00163172" w:rsidRDefault="00163172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0E2638FA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D775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81C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0303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568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52CEA4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AE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0AF4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0F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57F4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38B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F8A2FD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7688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23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05C9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D7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AF197B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AD4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0CA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879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A81E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5A1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4B3114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3A00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E5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7429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0D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F9BFC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25A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7C48F8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150A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FDE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FFAF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91D9" w14:textId="77777777" w:rsidR="00163172" w:rsidRDefault="00163172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BF27EB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2D75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B8B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552B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22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48DAD3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37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D1DFC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8E6F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0F5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6BD8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1A0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FC19652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10F8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AF7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687B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014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874C0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D7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6A48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5A67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0D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A472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8C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FE2C7E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C238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D70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FF8A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279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65D09F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824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BA815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B760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D6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C3B1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05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F586CD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07F7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408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7FC5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8FE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9490A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0C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C3D60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5C3A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F1D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A31C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4E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09C8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163172" w14:paraId="28D6507F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E127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4A5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D0A3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EA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C37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1E59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649B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73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972C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51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A7242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23B4A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163172" w14:paraId="58075B62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EC35" w14:textId="77777777" w:rsidR="00163172" w:rsidRDefault="00163172" w:rsidP="0016317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7F7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4295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25D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AA6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5CEB71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4F73FDC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29D6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C43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6B24" w14:textId="77777777" w:rsidR="00163172" w:rsidRPr="00F1029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12E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25050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703FBB7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2D499D63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0559C60" w14:textId="77777777" w:rsidR="00163172" w:rsidRDefault="00163172" w:rsidP="003260D9">
      <w:pPr>
        <w:pStyle w:val="Heading1"/>
        <w:spacing w:line="360" w:lineRule="auto"/>
      </w:pPr>
      <w:r>
        <w:lastRenderedPageBreak/>
        <w:t>LINIA 301 P</w:t>
      </w:r>
    </w:p>
    <w:p w14:paraId="0F5CCC65" w14:textId="77777777" w:rsidR="00163172" w:rsidRDefault="00163172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63172" w14:paraId="0114EEA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F709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04E3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529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CB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EF69A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07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3FD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7A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727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B37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B14BBB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06AA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7ADC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F364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44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4F979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7B7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1E2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B8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DE44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E4F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02A7D3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3459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FE4A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536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175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854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D2E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A10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371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2B8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2457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163172" w:rsidRPr="00A8307A" w14:paraId="5C7CBEA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1F4B" w14:textId="77777777" w:rsidR="00163172" w:rsidRPr="00A75A00" w:rsidRDefault="00163172" w:rsidP="00163172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586F" w14:textId="77777777" w:rsidR="00163172" w:rsidRPr="00A8307A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9283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6C8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30574992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32B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832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04C8" w14:textId="77777777" w:rsidR="00163172" w:rsidRPr="00A8307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1F63" w14:textId="77777777" w:rsidR="00163172" w:rsidRPr="00A8307A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CB52" w14:textId="77777777" w:rsidR="00163172" w:rsidRPr="00A8307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740336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4A3D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CEC5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0F6A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4A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E188C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AFD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63A38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44B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311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2EEC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FF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0622B5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A475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D765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350E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1B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5A477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CB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4104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6E6A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D44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F76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AA3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163172" w14:paraId="3819C5C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9242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A5CD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694F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F29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412E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75A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1430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A57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10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21F7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D84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E638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163172" w14:paraId="377F467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3736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FD3D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F935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3D3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5916F4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DFD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704547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322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66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94EC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03A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5E7A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163172" w14:paraId="4F98E11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D35F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B28F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09FF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1A4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EC212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0D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1E2F1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8C3A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65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CD6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71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99C14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163172" w14:paraId="73F6388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10F5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614A" w14:textId="77777777" w:rsidR="00163172" w:rsidRDefault="0016317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4F5D" w14:textId="77777777" w:rsidR="00163172" w:rsidRPr="001B37B8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89D0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2CBC109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5341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BBCE69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A7E45" w14:textId="77777777" w:rsidR="00163172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D4AB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4F0D" w14:textId="77777777" w:rsidR="00163172" w:rsidRPr="001B37B8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A900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80EE40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1AA4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E005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DC82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460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0A6B2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7D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4AF76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CAE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ED9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BD19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57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4246E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A7A9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163172" w14:paraId="1110F53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8528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1481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6733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F8E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828923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8CC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68EE83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736E6C3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D16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184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8775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4C4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80F3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163172" w14:paraId="144B1D5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BFA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51FC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F40E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B02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CB6883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6B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83CA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CE9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DDD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F497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38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4698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163172" w14:paraId="086165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BA39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DCD8" w14:textId="77777777" w:rsidR="00163172" w:rsidRDefault="00163172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36E4" w14:textId="77777777" w:rsidR="00163172" w:rsidRPr="001B37B8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9C4D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B38F6CA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5B6E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A05FB4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66F1" w14:textId="77777777" w:rsidR="00163172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EA43" w14:textId="77777777" w:rsidR="00163172" w:rsidRDefault="00163172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0DD1" w14:textId="77777777" w:rsidR="00163172" w:rsidRPr="001B37B8" w:rsidRDefault="00163172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DFF9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0C0D27" w14:textId="77777777" w:rsidR="00163172" w:rsidRDefault="00163172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163172" w14:paraId="61E7327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DD75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8F66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F0E1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C3C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E6978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CC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08CB9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4A4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4F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6991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DDB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41304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163172" w14:paraId="2395EDC7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20E4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D718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8EC2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768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7EE36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BA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F66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8D1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7401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38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09D6E9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A25D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B708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814E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47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FE92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28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56A0E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6AD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EC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29C2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F8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24BE1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163172" w14:paraId="449E3DAB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88D2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C4B2" w14:textId="77777777" w:rsidR="00163172" w:rsidRDefault="00163172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A36D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605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BED2D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29B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6D3B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452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2F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140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B0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B19B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163172" w14:paraId="4DBD7368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AB5B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7A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71C6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B11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388CD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C045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495CE391" w14:textId="77777777" w:rsidR="00163172" w:rsidRDefault="00163172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B931CFA" w14:textId="77777777" w:rsidR="00163172" w:rsidRDefault="00163172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5A7E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6C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946D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D6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5A55F47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4C1F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3E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8968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4EC5" w14:textId="77777777" w:rsidR="00163172" w:rsidRDefault="00163172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7E43BC4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79B9C8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D1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63990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7A7B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B1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D022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721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251396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03DB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B2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6F5E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477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2F2DD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BFF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B9FEB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4464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5739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2C39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46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AE1B45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2ED0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A7D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F1D9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C648" w14:textId="77777777" w:rsidR="00163172" w:rsidRDefault="0016317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5497B0" w14:textId="77777777" w:rsidR="00163172" w:rsidRDefault="00163172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2B7B" w14:textId="77777777" w:rsidR="00163172" w:rsidRDefault="0016317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2CE0EE" w14:textId="77777777" w:rsidR="00163172" w:rsidRDefault="00163172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DCBC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DCB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DF5F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34A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0440AA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569B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7E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8182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324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60127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A6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394E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F594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E3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D3BC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D17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B74295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F153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E7C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830D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67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4855B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32D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C038D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83CC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ED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1A2A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73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FBF2514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C08D" w14:textId="77777777" w:rsidR="00163172" w:rsidRDefault="00163172" w:rsidP="00163172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969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4578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E2B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7F487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BE7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697C9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0805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7C2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0524" w14:textId="77777777" w:rsidR="00163172" w:rsidRPr="001B37B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2F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2FE56EC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1A8172B5" w14:textId="77777777" w:rsidR="00163172" w:rsidRDefault="00163172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731A5B33" w14:textId="77777777" w:rsidR="00163172" w:rsidRDefault="00163172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63172" w14:paraId="6EF5E348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9E60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A39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9699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60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11923A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6C7ABF6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893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E54EE3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4B44D1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A2EF40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D5D5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41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15B8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FBB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7AD939C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3884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E1E5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734E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670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769575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F482A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DE9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A764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4FB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F5A7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B6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CE3D41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D044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9F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0F61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A39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F5126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72FA7C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3A458D6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CD7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EDC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D6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E28C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BAE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ED8C44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4C0B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20D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49E7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DC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449C8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0D90208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13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5B25704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424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140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1F67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5C6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3FD631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168F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57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8988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18A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4D1587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F99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2DE200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6DA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7E3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33A8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98A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FBEC409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E2439" w14:textId="77777777" w:rsidR="00163172" w:rsidRDefault="00163172" w:rsidP="00163172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56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FFE4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B2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7C7D294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68A4E6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48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5F7150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F34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D6D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CD19" w14:textId="77777777" w:rsidR="00163172" w:rsidRPr="00594E5B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0D8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47373A0" w14:textId="77777777" w:rsidR="00163172" w:rsidRDefault="00163172">
      <w:pPr>
        <w:spacing w:before="40" w:after="40" w:line="192" w:lineRule="auto"/>
        <w:ind w:right="57"/>
        <w:rPr>
          <w:sz w:val="20"/>
          <w:lang w:val="en-US"/>
        </w:rPr>
      </w:pPr>
    </w:p>
    <w:p w14:paraId="1A3DC3A9" w14:textId="77777777" w:rsidR="00163172" w:rsidRDefault="00163172" w:rsidP="00343A98">
      <w:pPr>
        <w:pStyle w:val="Heading1"/>
        <w:spacing w:line="360" w:lineRule="auto"/>
      </w:pPr>
      <w:r>
        <w:lastRenderedPageBreak/>
        <w:t>LINIA 314 A</w:t>
      </w:r>
    </w:p>
    <w:p w14:paraId="4E87F83F" w14:textId="77777777" w:rsidR="00163172" w:rsidRDefault="00163172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0EC4C714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5829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FD7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1054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4CA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51421F8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196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F6A2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6E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74039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5A7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514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D33C8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2E4652B7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162B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498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5DAE5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C26A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2B1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156C996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E2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D4EC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4B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846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881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55C3D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516C6504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00E2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C61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B1C8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13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05A551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723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A06F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AB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227B4D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72C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333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CC735E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63172" w14:paraId="43E2D1CA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32D4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C9D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98D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506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DFB52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564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2189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57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046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89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09F6A123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12D0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AD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A129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524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00714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C1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4624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BC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0AF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87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511DB126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6FDD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5B5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C05C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816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A435F1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1B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73BBDF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CFF1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F5F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EA8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1DE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7A2CE19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26D8400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2BB7CBD1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DFC2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175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C31D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1F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836E6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D2FD61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66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4C8B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432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A35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B2E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63172" w14:paraId="1AD19D3F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2D57C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D7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1BD1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F7E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14EC7C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6536CE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59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ECB1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1E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3F85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907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E5BB054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365A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0A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76EC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1E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758AB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7D563D4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7079C79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2DB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DBE7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2F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6B8F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172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080201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767F5E7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532C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6B7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9691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11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EBB850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AEBFDB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A7145F2" w14:textId="77777777" w:rsidR="00163172" w:rsidRPr="009A1321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47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293C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D5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0015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E9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8A140B0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5BEA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CD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574B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895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5CA0E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38899A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A7A77BA" w14:textId="77777777" w:rsidR="00163172" w:rsidRPr="009A1321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E3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CE44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F85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1D1E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E2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CF449B7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64B9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DD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D9D7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0B8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9B5647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EDC65A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183571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553D984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658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03C6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95F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6F01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709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BFB90F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E59CC94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B4FF" w14:textId="77777777" w:rsidR="00163172" w:rsidRDefault="00163172" w:rsidP="0016317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410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76D7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FE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1BC0E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069782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03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33CE245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6548F9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9554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B2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E7DE" w14:textId="77777777" w:rsidR="00163172" w:rsidRPr="0001408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0B3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5D8EF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60A2794" w14:textId="77777777" w:rsidR="00163172" w:rsidRPr="00074F42" w:rsidRDefault="00163172">
      <w:pPr>
        <w:spacing w:before="40" w:after="40" w:line="192" w:lineRule="auto"/>
        <w:ind w:right="57"/>
      </w:pPr>
    </w:p>
    <w:p w14:paraId="5D773F58" w14:textId="77777777" w:rsidR="00163172" w:rsidRDefault="00163172" w:rsidP="00056376">
      <w:pPr>
        <w:pStyle w:val="Heading1"/>
        <w:spacing w:line="360" w:lineRule="auto"/>
      </w:pPr>
      <w:r>
        <w:t>LINIA 314 B</w:t>
      </w:r>
    </w:p>
    <w:p w14:paraId="42C5EEAE" w14:textId="77777777" w:rsidR="00163172" w:rsidRDefault="00163172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51B35FAA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6FA3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A5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68B6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F4E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E2EBD4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1C5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485E7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CB8F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EC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1231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A7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D1D6C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2983D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163172" w14:paraId="242762E7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DC10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53D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3205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D36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0917A8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10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ED187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4E57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59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23F5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55E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95FE86B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10DC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92B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C181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61F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567C3A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BA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0D625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28265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F72D9D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9AB4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8D5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DA96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64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8976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93779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163172" w14:paraId="1FD3FD49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47C8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A7A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D14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19A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D666C6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20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7A2C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9CD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8A9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FD6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F04D9C8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9B15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4BF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478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1A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2282D4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E37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1A2F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6C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3AA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287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AB0CDA9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C038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1A2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528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1C1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08CA6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D27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12B300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2C1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76B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878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043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579142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310F549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D031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D51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E0B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16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FD8E2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E70B7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453C2E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C3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062C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69E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907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FF4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4C6A0B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13E39AE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B2B5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A4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0E15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01A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695906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CCF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B0B16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6693044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116F5CD" w14:textId="77777777" w:rsidR="00163172" w:rsidRPr="005148A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7830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A4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8A43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32C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D81379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C77036E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86EC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0D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A5A9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24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BA24AB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0C19EA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B3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D7F54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B3C9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08E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3CF2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E96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F93533F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80F4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035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976B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DCA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A50EB6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D6368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8BB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61BD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785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4B91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C8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98847FF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8342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60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D433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7D9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2812A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5038D5A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2A7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6EBB7D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BF7F4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198B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A6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7E5A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180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4750D3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34D76A2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061B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3F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4D87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F83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FF8AE2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23DC2E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366B866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709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3F45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716A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D82B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C3F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939ED1C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07D4" w14:textId="77777777" w:rsidR="00163172" w:rsidRDefault="00163172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4E4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8973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2FF8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002D1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724C5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58A764A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1CA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1A06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37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31A9" w14:textId="77777777" w:rsidR="00163172" w:rsidRPr="00080A5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F37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E4A17D2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F911F12" w14:textId="77777777" w:rsidR="00163172" w:rsidRDefault="00163172" w:rsidP="00B31BA0">
      <w:pPr>
        <w:pStyle w:val="Heading1"/>
        <w:spacing w:line="360" w:lineRule="auto"/>
      </w:pPr>
      <w:r>
        <w:lastRenderedPageBreak/>
        <w:t>LINIA 314 E</w:t>
      </w:r>
    </w:p>
    <w:p w14:paraId="3D61B9CD" w14:textId="77777777" w:rsidR="00163172" w:rsidRDefault="00163172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055B78CD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B327" w14:textId="77777777" w:rsidR="00163172" w:rsidRDefault="00163172" w:rsidP="0016317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DC8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D619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599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2716E8C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EC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D295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82A6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261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4B01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33D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10933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1AECB15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163172" w14:paraId="13FAF61B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F411" w14:textId="77777777" w:rsidR="00163172" w:rsidRDefault="00163172" w:rsidP="0016317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EE5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5CD9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BC5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BB1F2D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34BEA8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BA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7A1B49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3E4FB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359F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BD1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511C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430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27A96E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324D60B8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1E69" w14:textId="77777777" w:rsidR="00163172" w:rsidRDefault="00163172" w:rsidP="00163172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694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A48D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891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F0134D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2C5499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448576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3D3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2F653E4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13F47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A95CFD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6DA8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C97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580E" w14:textId="77777777" w:rsidR="00163172" w:rsidRPr="00FA003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07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E0273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D84305C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4D987290" w14:textId="77777777" w:rsidR="00163172" w:rsidRDefault="00163172" w:rsidP="00FF39DE">
      <w:pPr>
        <w:pStyle w:val="Heading1"/>
        <w:spacing w:line="360" w:lineRule="auto"/>
      </w:pPr>
      <w:r>
        <w:t>LINIA 314 F</w:t>
      </w:r>
    </w:p>
    <w:p w14:paraId="6C6FDE71" w14:textId="77777777" w:rsidR="00163172" w:rsidRDefault="00163172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1F01035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96FB" w14:textId="77777777" w:rsidR="00163172" w:rsidRDefault="00163172" w:rsidP="0016317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CD7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FD22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F6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4C49A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2B28FC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350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6439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C34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B20A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F52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11DAC7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9AC4" w14:textId="77777777" w:rsidR="00163172" w:rsidRDefault="00163172" w:rsidP="0016317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FE3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2401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1CE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E0B51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347A8E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02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B5FE7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D57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368D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ABA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A09E51A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FF32" w14:textId="77777777" w:rsidR="00163172" w:rsidRDefault="00163172" w:rsidP="0016317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D5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A879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10F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8764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6814F0F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920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0E2A60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AD6E8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F116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D9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C499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FC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FA64D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6D022C4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179F" w14:textId="77777777" w:rsidR="00163172" w:rsidRDefault="00163172" w:rsidP="0016317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0E4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43CB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6FA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8CB45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09400E4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796F80D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45AFB9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441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B617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6F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93C4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B03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E1F3A0C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804F" w14:textId="77777777" w:rsidR="00163172" w:rsidRDefault="00163172" w:rsidP="0016317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13F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B6D9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602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43575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51E6D39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1F4FADB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4EC7C38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1C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FA32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1FD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4BA1" w14:textId="77777777" w:rsidR="00163172" w:rsidRPr="000535D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038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F02AD69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084E776A" w14:textId="77777777" w:rsidR="00163172" w:rsidRDefault="00163172" w:rsidP="00E81B3B">
      <w:pPr>
        <w:pStyle w:val="Heading1"/>
        <w:spacing w:line="360" w:lineRule="auto"/>
      </w:pPr>
      <w:r>
        <w:t>LINIA 314 G</w:t>
      </w:r>
    </w:p>
    <w:p w14:paraId="4547DDDF" w14:textId="77777777" w:rsidR="00163172" w:rsidRDefault="00163172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75994F25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8EF9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D3E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137A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E3C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894DC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1CC9B9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1C3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7B0A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21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BBCA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101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F9ADBF2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23E6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DFE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A234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583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F06201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90980E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C5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96B4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463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891E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154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3DFF2CF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B19F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116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904D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C08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B0DAE4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9C9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8121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D06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5A7B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E57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579FC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27EA2DC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C73D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259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DA59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73E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519450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259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A663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F51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2882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EE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FB088D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670E703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83FA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CE3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BC09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92B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C9744F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23D653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3860AC4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C36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6B27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AE6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98B3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069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9301878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27D9" w14:textId="77777777" w:rsidR="00163172" w:rsidRDefault="00163172" w:rsidP="0016317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89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5E30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51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79BCA6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1EB10D0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94E0BE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89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FC81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8E1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0A03" w14:textId="77777777" w:rsidR="00163172" w:rsidRPr="00DF53C6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EB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527971A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D69436B" w14:textId="77777777" w:rsidR="00163172" w:rsidRDefault="00163172" w:rsidP="003A5387">
      <w:pPr>
        <w:pStyle w:val="Heading1"/>
        <w:spacing w:line="360" w:lineRule="auto"/>
      </w:pPr>
      <w:r>
        <w:t>LINIA 316</w:t>
      </w:r>
    </w:p>
    <w:p w14:paraId="7A4C46AB" w14:textId="77777777" w:rsidR="00163172" w:rsidRDefault="00163172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6A4B4E19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166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C9E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9F1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9B0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06A91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3D1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320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8A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BD7C0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D44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7CF82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B4968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163172" w14:paraId="17D1691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F48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3BB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65F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C5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6A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51F0F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3A168E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724143F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CDA79A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47B05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E9720D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862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AE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5DE2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8EA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A2778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163172" w14:paraId="72CBFC8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5D6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7E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23F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CC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4A99CF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7E2E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C7DDA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480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D7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7D0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C8E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EB7C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10C11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163172" w14:paraId="0E0C878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705C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49A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139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717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09F19F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8E2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CA0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860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38C0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C3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77BCC1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8989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FC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A92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28F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B9F5A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5D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6F4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CDE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736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0C8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781CFF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5C2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72C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18D122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7FC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D34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18435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088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126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5CC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0F56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2B1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9D5891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17AF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96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A51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61B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07F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584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952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C31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B2A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7ADBBE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D15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6B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6E0A8C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749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841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63D54C2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55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67F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FB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651B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8FC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73A3AE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5545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0A2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B04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495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E7270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07F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4DA1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CF5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ED43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124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071C52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F129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76C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A12D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3E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DD5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C5D2B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2D5E1E6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EC1AB3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6D132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88DB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E74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EDE6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745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E5D8FE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AAA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E2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71F8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36D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2F9F12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78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59F38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8514B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3C4B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F0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DD4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F5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163172" w14:paraId="543E362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932F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7A3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0C7991D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69E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8E5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07DA8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7030" w14:textId="77777777" w:rsidR="00163172" w:rsidRPr="00273EC0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B475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D0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5E9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8D98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6B61B8A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911E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1E0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4B8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7BB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0F7EBE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EC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960A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A81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605C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A52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479692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E9EF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29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C02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67AE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9D572E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5F0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C8EA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A16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076A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4D0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1915D81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B698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B77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212E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DB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FC70A6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5AA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747D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D0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1556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4B6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711C78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ED96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7785" w14:textId="77777777" w:rsidR="00163172" w:rsidRDefault="00163172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93D15F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66BE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61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4A30E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8DD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2AC2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154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964A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8F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E7A555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9888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511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448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FC9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706BE9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B68D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2DC3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53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CD2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9B5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9FCECC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DB1E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ED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E4DA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8A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56ACAD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6F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612F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1EE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E4DB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64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A235A2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51E9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1E8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B43F4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4CE5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CF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C09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B57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B65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7AE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D27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91F00A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2B83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13E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4208AA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86D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4DF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1695D4A" w14:textId="77777777" w:rsidR="00163172" w:rsidRPr="00830247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C83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926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95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249F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AAF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EC6CA7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CE1B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B2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703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A1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8D39DE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05D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7E7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7D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B78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9A6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0682B5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4D8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42C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A76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EFB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5A9EBB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D8D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3FE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20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D46A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B52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510B12E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712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81E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95A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78F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11B558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11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01B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058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A2D3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348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EB5356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E38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F6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D5F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511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3A2C38C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A2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E689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EE0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A810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2AA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28EC1A8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064E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DB6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6B51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A9B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9B0A5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7E1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3010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A0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661D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22A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EC47E4" w14:textId="77777777" w:rsidR="00163172" w:rsidRPr="000D7AA7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163172" w14:paraId="5B9AB1B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1CFA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7F9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4C05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544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A9AEA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E30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AAD1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CAC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E645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C4D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847636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6665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0489" w14:textId="77777777" w:rsidR="00163172" w:rsidRDefault="0016317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DF6C" w14:textId="77777777" w:rsidR="00163172" w:rsidRPr="00F6236C" w:rsidRDefault="0016317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2267" w14:textId="77777777" w:rsidR="00163172" w:rsidRDefault="0016317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310A01C" w14:textId="77777777" w:rsidR="00163172" w:rsidRDefault="0016317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3214" w14:textId="77777777" w:rsidR="00163172" w:rsidRDefault="0016317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1649" w14:textId="77777777" w:rsidR="00163172" w:rsidRDefault="0016317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D373" w14:textId="77777777" w:rsidR="00163172" w:rsidRDefault="0016317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AFF4" w14:textId="77777777" w:rsidR="00163172" w:rsidRPr="00F6236C" w:rsidRDefault="0016317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00EC" w14:textId="77777777" w:rsidR="00163172" w:rsidRDefault="00163172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C957DF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686B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B0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0E8B4F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637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909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D75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8463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9FC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AE7E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E986" w14:textId="77777777" w:rsidR="00163172" w:rsidRPr="007F77BB" w:rsidRDefault="0016317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47CF73AD" w14:textId="77777777" w:rsidR="00163172" w:rsidRDefault="00163172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163172" w14:paraId="2727A1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C5C5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DF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B57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1FE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19A7E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1DD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58ACE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2EC6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1F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B7A3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E95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693032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DE7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8A0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49FF83A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AE4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EF7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7E911E6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AA3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D46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284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D4A2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FE1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B430E9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163172" w14:paraId="46578AC2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E2A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372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500D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DD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2A3EF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E5D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FE44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4C4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DD8B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D5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1915F00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0926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B4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0D0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2D3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14BA05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21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6FEF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EB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7398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89C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0238E55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565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610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3032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C24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68D29D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E2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1C35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0E7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FD0B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549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163172" w14:paraId="71CBDCF6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2C6B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E1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D9C9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9A7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58E5B5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D99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35CC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C42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CFEF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D8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163172" w14:paraId="6A69D5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CC92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BE2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7B21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E09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D31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7EA3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EDD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49B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9C58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8B8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209760D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483F7D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FCE48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899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E27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823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69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B1CDE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3DD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FCB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511E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C29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F3FFA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EE0413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97D9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53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40CC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B1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08E318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27B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154E4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9EC3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80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AEA8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437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97FD6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163172" w14:paraId="3CA650AB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9FB0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126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EA9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7A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228D2E1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DF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3EFA5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5452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898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1127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BF3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DF58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48BD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163172" w14:paraId="3FDCC64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78E0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118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2DF4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AF2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51081A6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BF2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8571DE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D003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BE6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7CC5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60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4CF9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1507E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163172" w14:paraId="085464DE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E684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23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7FB05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B24D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111C" w14:textId="77777777" w:rsidR="00163172" w:rsidRDefault="00163172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308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286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C9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60BF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76C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CE3F0E0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4635" w14:textId="77777777" w:rsidR="00163172" w:rsidRDefault="00163172" w:rsidP="0016317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238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44A3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F83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F9EDE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490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EB2B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CEF9" w14:textId="77777777" w:rsidR="00163172" w:rsidRPr="00514DA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246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B705" w14:textId="77777777" w:rsidR="00163172" w:rsidRPr="00F6236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23B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1D08B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F9CBB82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3DC8974" w14:textId="77777777" w:rsidR="00163172" w:rsidRDefault="00163172" w:rsidP="00005D2F">
      <w:pPr>
        <w:pStyle w:val="Heading1"/>
        <w:spacing w:line="360" w:lineRule="auto"/>
      </w:pPr>
      <w:r>
        <w:t>LINIA 317</w:t>
      </w:r>
    </w:p>
    <w:p w14:paraId="1E92058D" w14:textId="77777777" w:rsidR="00163172" w:rsidRDefault="00163172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163172" w14:paraId="28FD4C80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C6F7" w14:textId="77777777" w:rsidR="00163172" w:rsidRDefault="00163172" w:rsidP="00163172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DC4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74DF" w14:textId="77777777" w:rsidR="00163172" w:rsidRPr="007237A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6A2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093722A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DA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7D73EB4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EBF2" w14:textId="77777777" w:rsidR="00163172" w:rsidRPr="007237A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903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2829" w14:textId="77777777" w:rsidR="00163172" w:rsidRPr="007237A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88F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38F38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4EE457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186C882B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690EC56F" w14:textId="77777777" w:rsidR="00163172" w:rsidRDefault="00163172" w:rsidP="00967407">
      <w:pPr>
        <w:pStyle w:val="Heading1"/>
        <w:spacing w:line="360" w:lineRule="auto"/>
      </w:pPr>
      <w:r>
        <w:t>LINIA 318</w:t>
      </w:r>
    </w:p>
    <w:p w14:paraId="76B93240" w14:textId="77777777" w:rsidR="00163172" w:rsidRDefault="00163172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63172" w14:paraId="1D1AAF5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B5EA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A4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6C4341A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CD87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BABD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712CB5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217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4C29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A5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7D1C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643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6FE2B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3E59FBB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163172" w14:paraId="4BC78C5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785D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5B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16AA132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3C4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138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6F1214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ED9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84A9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45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2E28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79E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92E77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163172" w14:paraId="5B86FEA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B41A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178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75032D7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355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C430" w14:textId="77777777" w:rsidR="00163172" w:rsidRDefault="00163172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675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336D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B1D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603F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3F7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EB2F6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163172" w14:paraId="25C8649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298C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CF8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01CE541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DFA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BEF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28EB401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29F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DB7B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A7D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D39A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B7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14388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163172" w14:paraId="4A77F5C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93E9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FFF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560DF0D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EAC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EF3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737CE99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4E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57A8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9E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9E006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035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4E0430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163172" w14:paraId="162B382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A5E8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A95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19457C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74E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2F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6F6FCD3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D98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02C2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A9D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5D05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605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467CB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163172" w14:paraId="1342DB4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B299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5D6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4FE2907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E5D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2C9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5A40BC5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7DF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728D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74C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98CB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5FB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0A0C8C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163172" w14:paraId="51E1FDD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DEA1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83E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193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AE4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408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B2E63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7B8E2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803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3D61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A11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5988C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163172" w14:paraId="5CB9E42F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BAA7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96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58B2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64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B9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A4C15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255C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E13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F9815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3C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609ED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163172" w14:paraId="0DE4CCD6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CFB1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935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0E693D5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E5CF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2B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714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4600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30F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1C38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928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4A492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163172" w14:paraId="2193F7CE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F0A8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18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5BDEEF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EB78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036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56C9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2689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152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92FF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16F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3B721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163172" w14:paraId="25728A78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5674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77F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7329C75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76E7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402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1A69EA6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FBA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3DFF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15D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8C8D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DBB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163172" w14:paraId="77F10691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DDA9" w14:textId="77777777" w:rsidR="00163172" w:rsidRDefault="00163172" w:rsidP="0016317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5B7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13DC7BA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0318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724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6D430CD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7D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347B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41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DE6B" w14:textId="77777777" w:rsidR="00163172" w:rsidRPr="00B31D1D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9753" w14:textId="77777777" w:rsidR="00163172" w:rsidRPr="00F578A4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7495EA73" w14:textId="77777777" w:rsidR="00163172" w:rsidRDefault="00163172">
      <w:pPr>
        <w:tabs>
          <w:tab w:val="left" w:pos="4320"/>
        </w:tabs>
        <w:rPr>
          <w:sz w:val="20"/>
          <w:lang w:val="ro-RO"/>
        </w:rPr>
      </w:pPr>
    </w:p>
    <w:p w14:paraId="28F6C83B" w14:textId="77777777" w:rsidR="00163172" w:rsidRDefault="00163172" w:rsidP="00553F36">
      <w:pPr>
        <w:pStyle w:val="Heading1"/>
        <w:spacing w:line="360" w:lineRule="auto"/>
      </w:pPr>
      <w:r>
        <w:lastRenderedPageBreak/>
        <w:t>LINIA 319</w:t>
      </w:r>
    </w:p>
    <w:p w14:paraId="1E6C456B" w14:textId="77777777" w:rsidR="00163172" w:rsidRDefault="00163172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63172" w14:paraId="7112D97C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E660" w14:textId="77777777" w:rsidR="00163172" w:rsidRDefault="00163172" w:rsidP="0016317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B5D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06BCA43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6A11" w14:textId="77777777" w:rsidR="00163172" w:rsidRPr="006F7A4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C09B" w14:textId="77777777" w:rsidR="00163172" w:rsidRPr="004B379F" w:rsidRDefault="00163172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B72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1986" w14:textId="77777777" w:rsidR="00163172" w:rsidRPr="006F7A4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191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B1D2" w14:textId="77777777" w:rsidR="00163172" w:rsidRPr="003F609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81A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3F271318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4BC0" w14:textId="77777777" w:rsidR="00163172" w:rsidRDefault="00163172" w:rsidP="0016317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FF8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DFB4" w14:textId="77777777" w:rsidR="00163172" w:rsidRPr="006F7A4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AC3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2A88CFA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438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92C0F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FBDD" w14:textId="77777777" w:rsidR="00163172" w:rsidRPr="006F7A4E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FF4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8D1A" w14:textId="77777777" w:rsidR="00163172" w:rsidRPr="003F609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D75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14634C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38CBB65" w14:textId="77777777" w:rsidR="00163172" w:rsidRDefault="00163172" w:rsidP="009A5523">
      <w:pPr>
        <w:pStyle w:val="Heading1"/>
        <w:spacing w:line="360" w:lineRule="auto"/>
      </w:pPr>
      <w:r>
        <w:t>LINIA 320</w:t>
      </w:r>
    </w:p>
    <w:p w14:paraId="38FDEDA1" w14:textId="77777777" w:rsidR="00163172" w:rsidRDefault="00163172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46D9F1B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0E76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77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3095DA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EA9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DF6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1646400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A0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5620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B2F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5194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610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163172" w14:paraId="4D2FE079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9430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B59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0712B4D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D61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4A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5B52892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086538B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EB1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B6CE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FAC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FE42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12F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163172" w14:paraId="0287049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66E3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DFA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73D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C49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6E3DD6D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6F0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77D6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6180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4D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1E0D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B92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FCDDAE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7651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CA4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5B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7C88" w14:textId="77777777" w:rsidR="00163172" w:rsidRDefault="00163172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3F814213" w14:textId="77777777" w:rsidR="00163172" w:rsidRDefault="00163172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B67B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F575E2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39D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C5A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25CA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62B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6B03B3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D69C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F5AA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502E" w14:textId="77777777" w:rsidR="00163172" w:rsidRDefault="00163172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AAE2" w14:textId="77777777" w:rsidR="00163172" w:rsidRDefault="00163172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5AF88674" w14:textId="77777777" w:rsidR="00163172" w:rsidRDefault="00163172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EEA1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B14BD6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372C" w14:textId="77777777" w:rsidR="00163172" w:rsidRDefault="00163172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5212" w14:textId="77777777" w:rsidR="00163172" w:rsidRDefault="00163172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7A7E" w14:textId="77777777" w:rsidR="00163172" w:rsidRPr="00EB59D9" w:rsidRDefault="00163172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1AA7" w14:textId="77777777" w:rsidR="00163172" w:rsidRDefault="00163172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A779BDC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1F1F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AA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4F84F91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5513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877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056946E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FCF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2D0F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664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673F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BC9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1EE65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163172" w14:paraId="6A39112B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EAE4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E77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7ED2D5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F59E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A0A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25C773C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45F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18C8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A61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CC37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455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2C72B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EA7A54D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9E27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F77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497A4E8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5BE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4BA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2D27985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F9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1130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3B5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A829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1D2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64397D28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4FCB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E9E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4A9BFD8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661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DEC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2E48B6D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06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109E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76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BA63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38B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163172" w14:paraId="6E87FF86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40D9" w14:textId="77777777" w:rsidR="00163172" w:rsidRDefault="00163172" w:rsidP="0016317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8C1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2D1A1E3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890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02A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69A7699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597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20BD" w14:textId="77777777" w:rsidR="00163172" w:rsidRPr="00387E05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C09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10BC" w14:textId="77777777" w:rsidR="00163172" w:rsidRPr="00EB59D9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D8C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C3669D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7262B961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266953C" w14:textId="77777777" w:rsidR="00163172" w:rsidRDefault="00163172" w:rsidP="00503CFC">
      <w:pPr>
        <w:pStyle w:val="Heading1"/>
        <w:spacing w:line="360" w:lineRule="auto"/>
      </w:pPr>
      <w:r>
        <w:t>LINIA 412</w:t>
      </w:r>
    </w:p>
    <w:p w14:paraId="2477E0BC" w14:textId="77777777" w:rsidR="00163172" w:rsidRDefault="00163172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63172" w14:paraId="4D4355D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6025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28B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7E1A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821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78C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67624EE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654F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51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B89B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15B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47F997D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163172" w14:paraId="77C0D40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1C88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57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8833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EAD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780CEE0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A41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F7AE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8D7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2AE5A4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40E6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740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10C32D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2109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36B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36876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653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64E79DF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E20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800EB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8893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34F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A43F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BC3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F26F62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0F52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77C1" w14:textId="77777777" w:rsidR="00163172" w:rsidRDefault="0016317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503F2571" w14:textId="77777777" w:rsidR="00163172" w:rsidRDefault="0016317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437C" w14:textId="77777777" w:rsidR="00163172" w:rsidRDefault="0016317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A0F3" w14:textId="77777777" w:rsidR="00163172" w:rsidRDefault="0016317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BFC46E4" w14:textId="77777777" w:rsidR="00163172" w:rsidRDefault="0016317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9703" w14:textId="77777777" w:rsidR="00163172" w:rsidRDefault="0016317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FD12" w14:textId="77777777" w:rsidR="00163172" w:rsidRPr="00396332" w:rsidRDefault="0016317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711B" w14:textId="77777777" w:rsidR="00163172" w:rsidRDefault="0016317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2F620348" w14:textId="77777777" w:rsidR="00163172" w:rsidRDefault="0016317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BF44" w14:textId="77777777" w:rsidR="00163172" w:rsidRDefault="0016317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72F0" w14:textId="77777777" w:rsidR="00163172" w:rsidRDefault="0016317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BA835DB" w14:textId="77777777" w:rsidR="00163172" w:rsidRDefault="0016317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D5E940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85FE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1C9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5B8AD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063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6882" w14:textId="77777777" w:rsidR="00163172" w:rsidRDefault="0016317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6E73F3C" w14:textId="77777777" w:rsidR="00163172" w:rsidRDefault="0016317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ABF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6A3D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5B4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D10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5E7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34383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163172" w14:paraId="0479AF7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24AA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70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174EBB6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6A6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0E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3D6D310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48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87B0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65E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DEE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2BAA" w14:textId="77777777" w:rsidR="00163172" w:rsidRDefault="0016317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4A4CEF00" w14:textId="77777777" w:rsidR="00163172" w:rsidRDefault="00163172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163172" w14:paraId="1F9C061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214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76D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8AE5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5D2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540C01E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9E6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732C2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EB0B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E4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5EF0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021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3E9791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E43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E4B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4F07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78A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C8FEEC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A99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1F5A3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0ED44DE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1BCE4D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6A4E59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90D54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2B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3577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DAB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39B517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722A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B22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344DC74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D13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97E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3A0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F2BC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DCE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033F81A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A17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C02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163172" w14:paraId="531C4D9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46C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00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2BD7424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E6D2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139B" w14:textId="77777777" w:rsidR="00163172" w:rsidRDefault="0016317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EAF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CE6A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735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278B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EB0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695DEB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163172" w14:paraId="14C2AC9C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9A2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E2F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FF9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25F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343E5F3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72C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4BFDB3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6176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F5F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AF3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AA72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551EB6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A44F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10B0" w14:textId="77777777" w:rsidR="00163172" w:rsidRDefault="0016317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308D0D4D" w14:textId="77777777" w:rsidR="00163172" w:rsidRDefault="0016317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02E3" w14:textId="77777777" w:rsidR="00163172" w:rsidRDefault="0016317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95FC" w14:textId="77777777" w:rsidR="00163172" w:rsidRDefault="00163172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9E04" w14:textId="77777777" w:rsidR="00163172" w:rsidRDefault="0016317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E581" w14:textId="77777777" w:rsidR="00163172" w:rsidRPr="00396332" w:rsidRDefault="0016317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85EA" w14:textId="77777777" w:rsidR="00163172" w:rsidRDefault="0016317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4C2E" w14:textId="77777777" w:rsidR="00163172" w:rsidRDefault="0016317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6950" w14:textId="77777777" w:rsidR="00163172" w:rsidRDefault="00163172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163172" w14:paraId="6F97BAB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3B0B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E04D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2B63B281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D21C" w14:textId="77777777" w:rsidR="0016317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4E72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2FD3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8546" w14:textId="77777777" w:rsidR="00163172" w:rsidRPr="0039633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9D2D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300C3E0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643C" w14:textId="77777777" w:rsidR="00163172" w:rsidRPr="0039633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0EF1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4B2EF6B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163172" w14:paraId="745F09D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702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4D85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D59D" w14:textId="77777777" w:rsidR="0016317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A9E6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A96E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C8BE" w14:textId="77777777" w:rsidR="00163172" w:rsidRPr="0039633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C417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2F70807F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6653" w14:textId="77777777" w:rsidR="0016317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3DFD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2EB5957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A15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8D25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5530B3DC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DC95" w14:textId="77777777" w:rsidR="0016317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1BEB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CD68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C9C0" w14:textId="77777777" w:rsidR="00163172" w:rsidRPr="0039633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A2B7" w14:textId="77777777" w:rsidR="00163172" w:rsidRDefault="00163172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29C3" w14:textId="77777777" w:rsidR="00163172" w:rsidRDefault="00163172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EB2A" w14:textId="77777777" w:rsidR="00163172" w:rsidRDefault="00163172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3F8629D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66D4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9003" w14:textId="77777777" w:rsidR="00163172" w:rsidRDefault="0016317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06F67106" w14:textId="77777777" w:rsidR="00163172" w:rsidRDefault="0016317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B3EC" w14:textId="77777777" w:rsidR="00163172" w:rsidRDefault="0016317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52431" w14:textId="77777777" w:rsidR="00163172" w:rsidRDefault="0016317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193A3096" w14:textId="77777777" w:rsidR="00163172" w:rsidRDefault="0016317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BA97" w14:textId="77777777" w:rsidR="00163172" w:rsidRDefault="0016317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135D" w14:textId="77777777" w:rsidR="00163172" w:rsidRPr="00396332" w:rsidRDefault="0016317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AED3" w14:textId="77777777" w:rsidR="00163172" w:rsidRDefault="0016317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BEE6" w14:textId="77777777" w:rsidR="00163172" w:rsidRDefault="0016317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6D20" w14:textId="77777777" w:rsidR="00163172" w:rsidRDefault="0016317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163172" w14:paraId="6020062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B078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B36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4429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D46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88B4DE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676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E3445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9ADE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ED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BA40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21BD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01DD23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2237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65F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2B64" w14:textId="77777777" w:rsidR="00163172" w:rsidRPr="005C35B0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9A08" w14:textId="77777777" w:rsidR="00163172" w:rsidRDefault="00163172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321104B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ACB6" w14:textId="77777777" w:rsidR="00163172" w:rsidRDefault="0016317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C1AB17" w14:textId="77777777" w:rsidR="00163172" w:rsidRDefault="0016317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ACD7D8E" w14:textId="77777777" w:rsidR="00163172" w:rsidRDefault="0016317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6F28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F85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2541" w14:textId="77777777" w:rsidR="00163172" w:rsidRPr="0039633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0E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13CCA1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6FDC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34E0" w14:textId="77777777" w:rsidR="00163172" w:rsidRDefault="0016317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22B5" w14:textId="77777777" w:rsidR="00163172" w:rsidRPr="005C35B0" w:rsidRDefault="0016317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4F79" w14:textId="77777777" w:rsidR="00163172" w:rsidRDefault="00163172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A701" w14:textId="77777777" w:rsidR="00163172" w:rsidRDefault="0016317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A73C" w14:textId="77777777" w:rsidR="00163172" w:rsidRDefault="0016317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626A" w14:textId="77777777" w:rsidR="00163172" w:rsidRDefault="0016317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26A47080" w14:textId="77777777" w:rsidR="00163172" w:rsidRDefault="0016317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98DF" w14:textId="77777777" w:rsidR="00163172" w:rsidRPr="00396332" w:rsidRDefault="0016317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6999" w14:textId="77777777" w:rsidR="00163172" w:rsidRDefault="00163172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163172" w14:paraId="106F9AE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3824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859C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84EC" w14:textId="77777777" w:rsidR="00163172" w:rsidRPr="00003CB6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FDA5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675A" w14:textId="77777777" w:rsidR="00163172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BB51" w14:textId="77777777" w:rsidR="00163172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E12D" w14:textId="77777777" w:rsidR="00163172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5185" w14:textId="77777777" w:rsidR="00163172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0A73" w14:textId="77777777" w:rsidR="00163172" w:rsidRDefault="0016317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163172" w14:paraId="77BE6B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0B9B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F1CE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4407" w14:textId="77777777" w:rsidR="00163172" w:rsidRPr="00003CB6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925E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E11D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DB85" w14:textId="77777777" w:rsidR="00163172" w:rsidRPr="00003CB6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49D1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C23A" w14:textId="77777777" w:rsidR="00163172" w:rsidRPr="00003CB6" w:rsidRDefault="00163172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E2BE" w14:textId="77777777" w:rsidR="00163172" w:rsidRPr="00003CB6" w:rsidRDefault="00163172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163172" w14:paraId="11CA0CB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CEAC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FC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2D94F8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D944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DCC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4DF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620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99C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9B87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514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A5C6D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48CA3E6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163172" w14:paraId="7C83CA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24B3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947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1276430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9804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A7B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342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F0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226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D217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7BD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63CFB5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EDEBF5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F333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E9A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BA3A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1CC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289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13710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32E433B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1F92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4EE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AAB1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19A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2665F74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319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7F4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0348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C81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C44A3D4" w14:textId="77777777" w:rsidR="00163172" w:rsidRDefault="0016317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C4B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7FC1D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6BD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C27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5BF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EB2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DA6FED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9DFB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7B75" w14:textId="77777777" w:rsidR="00163172" w:rsidRDefault="0016317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DFBE" w14:textId="77777777" w:rsidR="00163172" w:rsidRPr="005C35B0" w:rsidRDefault="0016317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4442" w14:textId="77777777" w:rsidR="00163172" w:rsidRDefault="00163172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4F59" w14:textId="77777777" w:rsidR="00163172" w:rsidRDefault="0016317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A3EC16" w14:textId="77777777" w:rsidR="00163172" w:rsidRDefault="0016317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F145" w14:textId="77777777" w:rsidR="00163172" w:rsidRPr="00396332" w:rsidRDefault="0016317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9F7B" w14:textId="77777777" w:rsidR="00163172" w:rsidRDefault="0016317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3375" w14:textId="77777777" w:rsidR="00163172" w:rsidRPr="00396332" w:rsidRDefault="0016317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006D" w14:textId="77777777" w:rsidR="00163172" w:rsidRDefault="00163172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9C0F28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214B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08C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459553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1AA8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816A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860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1E5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F0F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EE07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422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C3DA8A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8A3AA1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163172" w14:paraId="078036C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B58F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FA7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43FF7C1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945C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60F7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A4CD1E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58D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069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BA2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6E4B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2F8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7F61B4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31A66B4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141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8F7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9AE7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90B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5341C5F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C73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2FB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7C2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1732145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8F69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B87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FCC357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4548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1D2F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9C73895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605B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4DB0" w14:textId="77777777" w:rsidR="00163172" w:rsidRDefault="0016317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FFC2F7A" w14:textId="77777777" w:rsidR="00163172" w:rsidRDefault="00163172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53A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2314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A84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A3B6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3BD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163172" w14:paraId="2F46511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F7D2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ED0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7032340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2F94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2E8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54E1B9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E67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2EA4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0C4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5980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8AA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99AB60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369B60E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70D8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E7D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B125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CA8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020D9BE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B3F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78B4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7E0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144307C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DF7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E26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7EC6C1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D6E2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5D9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08333A4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BCA3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77B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4EA820F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5EC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B0D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ED71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FC1D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CC3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B702A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33E9D41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C8DD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73B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124599E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D1BF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4C2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2C433DC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B07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842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55A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3D43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EE2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83A64E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6F4FAC5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B9A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287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0716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ABE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75DFF59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585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6A73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B91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4043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230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42B792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B6A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2D9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53637B75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23C7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4ED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E41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643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D45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EE8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BFC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B79367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163172" w14:paraId="6D438BF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B13E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719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3EA06E1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7591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0B0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4115CCB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FCF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AA8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07B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998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AEFA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99EC3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E9E2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6AE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0D2B032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62C3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9A0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A11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98B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888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DDB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DE8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61AF9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99354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085193D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9BB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C2E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33E2A7A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B739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C69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9A9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B04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85C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47E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6BD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A1D10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DDE2C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2E775B5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0ECD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AAE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2390723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3DDB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FC43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9115A0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09B68CA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275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A07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610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3B49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3A8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95DE21" w14:textId="77777777" w:rsidR="00163172" w:rsidRDefault="0016317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23E625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4A7C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592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17E8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2613" w14:textId="77777777" w:rsidR="00163172" w:rsidRDefault="0016317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73C99E6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177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C4B4E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FF5A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D5B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CC4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E6B3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3F185A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0451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674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1301D795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241A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E36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6196D63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44A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BF9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0CA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5C7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5BA9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3323C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54BA5D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4BA0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26A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67125D6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950D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F7C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28C46D66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A43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BABA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6F3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CF13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4DEE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78E777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654910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5D0B964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C23D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656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7E9D89B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2FFC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E16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7B06832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85F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5409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A80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B8D7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D9EA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42F725F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6149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E8F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1A99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507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0E2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A4F2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82EC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7B9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2BB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163172" w14:paraId="3B70AC9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4314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166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3B4959D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6094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CE9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439AE22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27E3AD1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35E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C3FF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E8C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E2CB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65C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343646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0DC78A4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4A5B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85C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0E074C4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4A74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331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7E3936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0B1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42AF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03A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BDFE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915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75944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163172" w14:paraId="6CB3939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3E4D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E38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304F2D1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F285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BB5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0BE0A4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759DD6D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7F5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53D1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496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AB0B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886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4D8D01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F2EFEB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D927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8A2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E3F7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66DA" w14:textId="77777777" w:rsidR="00163172" w:rsidRDefault="0016317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9C89727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AAD4" w14:textId="77777777" w:rsidR="00163172" w:rsidRDefault="0016317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B563EE" w14:textId="77777777" w:rsidR="00163172" w:rsidRDefault="0016317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5DED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3D5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1057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BC5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D1DAA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D472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F4D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3392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379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EF9582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B88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62D1613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58B5CD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6020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720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7966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10A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B037FA3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4147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376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58DD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E61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51729EA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48A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BBF10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7D61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BD2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E6A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3C5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4A056F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8CAC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7115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2139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657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82C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021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DE1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052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AABF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163172" w14:paraId="5CA5821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81F8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CAD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56F408A5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95DA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CC5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7645701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ACE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4D0C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6AE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D37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7B3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92DDA5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7B94C6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075E8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C2186A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2F7D44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56E55C9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1ED4B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D45179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463745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C3214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E0075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85918E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AD756D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1E08B6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40DE13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69943BF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CD745A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F5AA0A" w14:textId="77777777" w:rsidR="00163172" w:rsidRDefault="00163172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5891986" w14:textId="77777777" w:rsidR="00163172" w:rsidRDefault="00163172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A505F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E3B2B8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4C27B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9B8C0B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583433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163172" w14:paraId="7F5FF364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D5BE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67B8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50CD583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F79D" w14:textId="77777777" w:rsidR="00163172" w:rsidRPr="005C35B0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46BC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193682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491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64F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7796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6D04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FCC8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C0E65B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8A1ED85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373F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1F5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7055047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D5E6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807D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347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B3F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F89B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2A46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A2B7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5DCCCD5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D325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10DA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5BC94FF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94BC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D56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9EFE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24F4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84B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9B9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FF60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CEC6AA1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E1BD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121D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2AFA9F27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72FB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02E5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BA78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7F09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5642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0195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A8A3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4679C47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6E3E" w14:textId="77777777" w:rsidR="00163172" w:rsidRDefault="00163172" w:rsidP="0016317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0C7F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71116B61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6332" w14:textId="77777777" w:rsidR="0016317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51DB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E620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0982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81D4" w14:textId="77777777" w:rsidR="00163172" w:rsidRDefault="0016317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69AF" w14:textId="77777777" w:rsidR="00163172" w:rsidRPr="00396332" w:rsidRDefault="0016317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41A2" w14:textId="77777777" w:rsidR="00163172" w:rsidRDefault="0016317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5E2FAA6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3280771D" w14:textId="77777777" w:rsidR="00163172" w:rsidRDefault="00163172" w:rsidP="0002281B">
      <w:pPr>
        <w:pStyle w:val="Heading1"/>
        <w:spacing w:line="360" w:lineRule="auto"/>
      </w:pPr>
      <w:r>
        <w:t>LINIA 416</w:t>
      </w:r>
    </w:p>
    <w:p w14:paraId="05666F54" w14:textId="77777777" w:rsidR="00163172" w:rsidRDefault="00163172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15F13A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8A2F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0E6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83B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19A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272482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3EB01A82" w14:textId="77777777" w:rsidR="00163172" w:rsidRDefault="00163172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C02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DA34B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5847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944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44A1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B05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A79E95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9BE0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B8B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243D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176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88D525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09D772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E3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4B65670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0C2F10A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49F841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69BCFA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382D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FA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60BE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4F0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6774A0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2C48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AE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12DE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9C6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167C9E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5B9879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994BD6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B55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3663A8C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284F33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017AD2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FD8AD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688392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03061E9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CD00C8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4F91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76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D3BE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F6F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20B5558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C2A8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8D0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0D5467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613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B8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7B7D87A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1E0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3AFA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5E6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E670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34C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0C71611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E5A4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81C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31F3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EBA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7783E3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521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23725B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7538B5B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1B9F288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3E3C71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D90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D9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C306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A1D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D159D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163172" w14:paraId="318BBFB9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4AE5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3A3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10FBE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DBF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7AC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162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2CB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F9EF0F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F880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5879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6CFDFA5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E4AA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286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88D5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25C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6F3AFBD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72A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D9C5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37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E5E5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43D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163172" w14:paraId="4F220F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1C8B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F63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7AE336C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57D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FA8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D1E6" w14:textId="77777777" w:rsidR="00163172" w:rsidRPr="0011403A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620E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BCE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DF14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C5DA" w14:textId="77777777" w:rsidR="00163172" w:rsidRPr="0011403A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25DF714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738B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93E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0127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EEE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48C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C664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BF9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51401F2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164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8C13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CF53B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3386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570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98255A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A9CC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ECAC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07D5C1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0E3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135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F09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8D59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991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48E7A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3664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74FD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05DF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0E8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5D56A8B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1D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44FD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698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5DEAAF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BB66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0BD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BA1A1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2987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E1C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E8C5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8697" w14:textId="77777777" w:rsidR="00163172" w:rsidRDefault="0016317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9D30B19" w14:textId="77777777" w:rsidR="00163172" w:rsidRDefault="0016317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996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D387D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56FB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D74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1DC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249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E889C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FA3B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63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F559C6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A9C2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5F1A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A844A6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2E3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2989" w14:textId="77777777" w:rsidR="00163172" w:rsidRPr="00C4423F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E24A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7AE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C8E4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5E8C8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6A1D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C815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968A" w14:textId="77777777" w:rsidR="00163172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D57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87026C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731E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2E46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0E51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1FED" w14:textId="77777777" w:rsidR="00163172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B385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163172" w14:paraId="08CCFC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AE33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9293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E626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03F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940E5F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F607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193A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7FC3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56CC" w14:textId="77777777" w:rsidR="00163172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ACB8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4B225D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2B19F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FCDA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F3BC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6A82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1BBDD6C5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F95D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73F4EA8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761F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5D1B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801E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D849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163172" w14:paraId="04C71E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AC6EE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3E13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2CF03FCA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E4ED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28F3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7AA1A560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4F6F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1D08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8F3B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7D4F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2659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D8FC94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3787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1DF7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8A77" w14:textId="77777777" w:rsidR="00163172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A2EA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788C0E1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315B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640D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0117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BC4D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B3DB" w14:textId="77777777" w:rsidR="00163172" w:rsidRPr="00620605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37CAA822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7D49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159D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F56F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584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B90BBE7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4352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4F53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CEE9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9D7B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538C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3CEFDC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163172" w14:paraId="46C8A568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F8B0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7E0F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E4AF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E23F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B06481A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F6A4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F2AE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D5DA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E177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60D5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41939C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163172" w14:paraId="2D88CB6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698A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960A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05B3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9ED6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A85466A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4611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EBFA3B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6D2C" w14:textId="77777777" w:rsidR="00163172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EC40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4716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1026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D376F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163172" w14:paraId="60C6B0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4C84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47D5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9529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3D7B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8826DA1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7A13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1AC5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D8C1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07DA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28AF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E0C78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DEF8" w14:textId="77777777" w:rsidR="00163172" w:rsidRDefault="00163172" w:rsidP="0016317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A67D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CD73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658E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B40DBF2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80D8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C592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497B" w14:textId="77777777" w:rsidR="00163172" w:rsidRDefault="0016317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CC8C" w14:textId="77777777" w:rsidR="00163172" w:rsidRPr="00C4423F" w:rsidRDefault="0016317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0109" w14:textId="77777777" w:rsidR="00163172" w:rsidRDefault="0016317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F7ABC74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B208EA1" w14:textId="77777777" w:rsidR="00163172" w:rsidRDefault="00163172" w:rsidP="00D37279">
      <w:pPr>
        <w:pStyle w:val="Heading1"/>
        <w:spacing w:line="276" w:lineRule="auto"/>
      </w:pPr>
      <w:r>
        <w:lastRenderedPageBreak/>
        <w:t>LINIA 418</w:t>
      </w:r>
    </w:p>
    <w:p w14:paraId="1B0C7DBF" w14:textId="77777777" w:rsidR="00163172" w:rsidRDefault="00163172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404977C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D843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4DF1" w14:textId="77777777" w:rsidR="00163172" w:rsidRDefault="0016317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617BFAF4" w14:textId="77777777" w:rsidR="00163172" w:rsidRDefault="0016317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4BC3" w14:textId="77777777" w:rsidR="00163172" w:rsidRPr="00896D96" w:rsidRDefault="0016317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71F8" w14:textId="77777777" w:rsidR="00163172" w:rsidRDefault="0016317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34DB3A4B" w14:textId="77777777" w:rsidR="00163172" w:rsidRDefault="0016317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2B2F" w14:textId="77777777" w:rsidR="00163172" w:rsidRDefault="0016317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7F0B" w14:textId="77777777" w:rsidR="00163172" w:rsidRPr="00896D96" w:rsidRDefault="0016317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A216" w14:textId="77777777" w:rsidR="00163172" w:rsidRDefault="0016317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FEB5" w14:textId="77777777" w:rsidR="00163172" w:rsidRPr="00896D96" w:rsidRDefault="0016317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41FF" w14:textId="77777777" w:rsidR="00163172" w:rsidRDefault="00163172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163172" w14:paraId="48970E2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EFB8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4B8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19D1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1AFF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1215B20F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A205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78FA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DC85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C203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FC47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C635318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D5C3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8883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C7EF" w14:textId="77777777" w:rsidR="00163172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D418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2256865F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A27B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3CD3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331D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8572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632C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1540D1B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9DD4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AD40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5B7944EB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CEF3" w14:textId="77777777" w:rsidR="00163172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297A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22D10810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0004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7C1" w14:textId="77777777" w:rsidR="00163172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29D5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BE99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D4D7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D06D9E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85D8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A2C8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473FC16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51B9" w14:textId="77777777" w:rsidR="00163172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2716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3AA7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F354" w14:textId="77777777" w:rsidR="00163172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D579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7BBE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FA5F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0CCD75D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CF53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B98A3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9E39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D80A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41799741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651D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0AFF4D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19506D6B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D8253C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ABB8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50D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DA15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209B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163172" w14:paraId="75BEF345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EAC5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5531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1988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635B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95E51BA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4B33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BC51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52A2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D735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FB98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EC5031E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A46A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443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8CF4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5578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2EAB947E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6C96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5C8E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97EB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CE2B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F926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3B0ECBD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6758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85D0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595C7D83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FBA8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398C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6B425758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C09B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E66D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E7FF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F9FA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CB93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24011754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3101" w14:textId="77777777" w:rsidR="00163172" w:rsidRDefault="00163172" w:rsidP="0016317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BFC9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8CB6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0459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0ED7A932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94FF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A618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CE0C" w14:textId="77777777" w:rsidR="00163172" w:rsidRDefault="0016317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7F58" w14:textId="77777777" w:rsidR="00163172" w:rsidRPr="00896D96" w:rsidRDefault="0016317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3CC5" w14:textId="77777777" w:rsidR="00163172" w:rsidRDefault="0016317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8E8A91C" w14:textId="77777777" w:rsidR="00163172" w:rsidRDefault="00163172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149DBEA" w14:textId="77777777" w:rsidR="00163172" w:rsidRDefault="00163172" w:rsidP="001F0E2C">
      <w:pPr>
        <w:pStyle w:val="Heading1"/>
        <w:spacing w:line="360" w:lineRule="auto"/>
      </w:pPr>
      <w:r>
        <w:t>LINIA 420</w:t>
      </w:r>
    </w:p>
    <w:p w14:paraId="79865B6C" w14:textId="77777777" w:rsidR="00163172" w:rsidRDefault="00163172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3F7E656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4003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7DA5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23D2F284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880B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02E3" w14:textId="77777777" w:rsidR="00163172" w:rsidRDefault="00163172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53C97FBA" w14:textId="77777777" w:rsidR="00163172" w:rsidRDefault="00163172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E46C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0BFA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62B0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F738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EDCA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2DAE75E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068B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F27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53D99AE9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CFE2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BF8E0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0FB7992C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E0C3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6005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8F17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0EB8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6683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163172" w14:paraId="2D811969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D464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B4C7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26D015D4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3033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C142" w14:textId="77777777" w:rsidR="00163172" w:rsidRDefault="00163172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385EBAE" w14:textId="77777777" w:rsidR="00163172" w:rsidRDefault="00163172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1880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B95F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474F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545B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D271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62090CE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9B40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B260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714FFBB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A7F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9F18" w14:textId="77777777" w:rsidR="00163172" w:rsidRDefault="00163172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514E2DB1" w14:textId="77777777" w:rsidR="00163172" w:rsidRDefault="00163172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AE33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BEA1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1A1B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3BC7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FD17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751E238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166B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B1F5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33BFC87D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3DFF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50A2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0B500709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8FE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79A4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465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850A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B4F7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0101DC0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A393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F46D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24+100</w:t>
            </w:r>
          </w:p>
          <w:p w14:paraId="7BCDD202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A3D2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63F7" w14:textId="77777777" w:rsidR="00163172" w:rsidRDefault="00163172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550AC8CE" w14:textId="77777777" w:rsidR="00163172" w:rsidRDefault="00163172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6B05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4CAC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429D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8309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CFCE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18FB7A8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588D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DD8F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059F8F12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4A07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D9FE" w14:textId="77777777" w:rsidR="00163172" w:rsidRDefault="00163172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1E0BAAE2" w14:textId="77777777" w:rsidR="00163172" w:rsidRDefault="00163172" w:rsidP="007C37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7020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5529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086D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DAE6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5DDB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2FEC5D1B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3C2D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477E" w14:textId="77777777" w:rsidR="00163172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68A6" w14:textId="77777777" w:rsidR="00163172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5170" w14:textId="77777777" w:rsidR="00163172" w:rsidRDefault="00163172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4EB82B2D" w14:textId="77777777" w:rsidR="00163172" w:rsidRDefault="00163172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2FFF" w14:textId="77777777" w:rsidR="00163172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070A87" w14:textId="77777777" w:rsidR="00163172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B9C10" w14:textId="77777777" w:rsidR="00163172" w:rsidRPr="00D061F6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BC12" w14:textId="77777777" w:rsidR="00163172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E977" w14:textId="77777777" w:rsidR="00163172" w:rsidRPr="00D061F6" w:rsidRDefault="00163172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356C" w14:textId="77777777" w:rsidR="00163172" w:rsidRDefault="00163172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48BCC55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ABCE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ACE3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0550835E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6D35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9612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4B380848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8088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BB18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71D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408E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7B6C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6DAD78B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7F0D2382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B4BE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AB07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3001E264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EEAB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F5E1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5DFB97D2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4063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DB6C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A6AF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695B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A379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64F101B8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282A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A980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6E786FF6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0FC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1B6E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3A1A2D44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6F89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8879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68284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E5C2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1B37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2A8EE403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C989" w14:textId="77777777" w:rsidR="00163172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5081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3A50467F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439D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B0D4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017AA35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6A07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5FEB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77E4" w14:textId="77777777" w:rsidR="00163172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1E2D" w14:textId="77777777" w:rsidR="00163172" w:rsidRPr="00D061F6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6E9A" w14:textId="77777777" w:rsidR="00163172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:rsidRPr="00F37505" w14:paraId="472880CF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074E" w14:textId="77777777" w:rsidR="00163172" w:rsidRPr="00F37505" w:rsidRDefault="00163172" w:rsidP="0016317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085C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A723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AAE8" w14:textId="77777777" w:rsidR="00163172" w:rsidRPr="00F37505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67BD3ACE" w14:textId="77777777" w:rsidR="00163172" w:rsidRPr="00F37505" w:rsidRDefault="00163172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E2D6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26C6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5D83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2D6E" w14:textId="77777777" w:rsidR="00163172" w:rsidRPr="00F37505" w:rsidRDefault="00163172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8957" w14:textId="77777777" w:rsidR="00163172" w:rsidRPr="00F37505" w:rsidRDefault="00163172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7E2537F" w14:textId="77777777" w:rsidR="00163172" w:rsidRDefault="00163172">
      <w:pPr>
        <w:spacing w:before="40" w:line="192" w:lineRule="auto"/>
        <w:ind w:right="57"/>
        <w:rPr>
          <w:sz w:val="20"/>
          <w:lang w:val="ro-RO"/>
        </w:rPr>
      </w:pPr>
    </w:p>
    <w:p w14:paraId="01ADCCD7" w14:textId="77777777" w:rsidR="00163172" w:rsidRDefault="00163172" w:rsidP="00BF55B4">
      <w:pPr>
        <w:pStyle w:val="Heading1"/>
        <w:spacing w:line="360" w:lineRule="auto"/>
      </w:pPr>
      <w:r>
        <w:t>LINIA 421</w:t>
      </w:r>
    </w:p>
    <w:p w14:paraId="03981333" w14:textId="77777777" w:rsidR="00163172" w:rsidRDefault="00163172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63172" w14:paraId="5BC9F36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3CC1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B5E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754C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D3A8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11E38F01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CAF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4903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C56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5EBB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030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EC55A0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F561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70F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6A9E8EC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E9A4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1CC1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12B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16CD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6BA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7DF9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A7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7AA2A2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EC92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81D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1488" w14:textId="77777777" w:rsidR="00163172" w:rsidRPr="00FE111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6491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03C2139A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B76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2763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DE8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9C0A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1D26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E0F90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CAA5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09C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7BBA48F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5F74" w14:textId="77777777" w:rsidR="00163172" w:rsidRPr="00FE111C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C294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759C6EA5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A9B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184F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783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0CC8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F66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61EECE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017C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B43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64+300</w:t>
            </w:r>
          </w:p>
          <w:p w14:paraId="2C3D3E0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83A8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8EF6" w14:textId="77777777" w:rsidR="00163172" w:rsidRDefault="0016317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1443F6C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D3B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309C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8BD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1A39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C29E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7B8B4B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55E1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7666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67+140</w:t>
            </w:r>
          </w:p>
          <w:p w14:paraId="713E02D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67+190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DF7F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12D5" w14:textId="77777777" w:rsidR="00163172" w:rsidRDefault="00163172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B954D6B" w14:textId="77777777" w:rsidR="00163172" w:rsidRDefault="00163172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EC1F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2A77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02D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5290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2618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valabil numai dinspre</w:t>
            </w:r>
          </w:p>
          <w:p w14:paraId="1BEB4103" w14:textId="77777777" w:rsidR="00163172" w:rsidRPr="00E406F5" w:rsidRDefault="00163172" w:rsidP="00E406F5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Bistriţa Nord spre </w:t>
            </w:r>
          </w:p>
          <w:p w14:paraId="2B29BED9" w14:textId="77777777" w:rsidR="00163172" w:rsidRDefault="00163172" w:rsidP="00E406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Susenii 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>Bârgăului</w:t>
            </w:r>
            <w:r>
              <w:rPr>
                <w:b/>
                <w:bCs/>
                <w:i/>
                <w:iCs/>
                <w:sz w:val="19"/>
                <w:szCs w:val="19"/>
                <w:lang w:val="ro-RO"/>
              </w:rPr>
              <w:t>.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163172" w14:paraId="54C51E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179D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98C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68+050</w:t>
            </w:r>
          </w:p>
          <w:p w14:paraId="5C2D0E9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DB11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07D3" w14:textId="77777777" w:rsidR="00163172" w:rsidRDefault="00163172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A29EBAA" w14:textId="77777777" w:rsidR="00163172" w:rsidRDefault="00163172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B39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C793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1CA7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3318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067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5E37BE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367F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760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337A1CB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96C7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4063" w14:textId="77777777" w:rsidR="00163172" w:rsidRDefault="0016317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EE6E59D" w14:textId="77777777" w:rsidR="00163172" w:rsidRDefault="0016317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951A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AA7D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3F0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8DB2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B37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6807BF9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8DC4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5079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4CD91B9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E77E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B2FA" w14:textId="77777777" w:rsidR="00163172" w:rsidRDefault="0016317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8ABF15E" w14:textId="77777777" w:rsidR="00163172" w:rsidRDefault="0016317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871B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D61F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4FC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9FEB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B710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BE59E7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21CF" w14:textId="77777777" w:rsidR="00163172" w:rsidRDefault="00163172" w:rsidP="0016317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B1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6D78063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686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A583" w14:textId="77777777" w:rsidR="00163172" w:rsidRPr="00160207" w:rsidRDefault="00163172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645B5C9E" w14:textId="77777777" w:rsidR="00163172" w:rsidRDefault="0016317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04EC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9E50" w14:textId="77777777" w:rsidR="00163172" w:rsidRPr="007B5B08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2EF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93A4" w14:textId="77777777" w:rsidR="00163172" w:rsidRPr="00E22A01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F994" w14:textId="77777777" w:rsidR="00163172" w:rsidRPr="00821666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2FD5D86" w14:textId="77777777" w:rsidR="00163172" w:rsidRDefault="0016317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FBB2AFD" w14:textId="77777777" w:rsidR="00163172" w:rsidRDefault="00163172" w:rsidP="00380064">
      <w:pPr>
        <w:pStyle w:val="Heading1"/>
        <w:spacing w:line="360" w:lineRule="auto"/>
      </w:pPr>
      <w:r>
        <w:t>LINIA 500</w:t>
      </w:r>
    </w:p>
    <w:p w14:paraId="3A6CE7EE" w14:textId="77777777" w:rsidR="00163172" w:rsidRPr="00071303" w:rsidRDefault="00163172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163172" w14:paraId="4BCFD07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5BE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302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A7B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4B7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C4DACE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AEE2AC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C60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F74CB7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4E9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A6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249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37C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3D61990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93D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2EB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33E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878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8D91E2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2C65AFA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877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928B18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3ED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631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B1F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E17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14515B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729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DF6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B34619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8CC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098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92A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E2D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625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709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A01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66E7800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A760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EEAE" w14:textId="77777777" w:rsidR="00163172" w:rsidRDefault="0016317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8896" w14:textId="77777777" w:rsidR="00163172" w:rsidRPr="00D33E71" w:rsidRDefault="0016317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DA9B" w14:textId="77777777" w:rsidR="00163172" w:rsidRDefault="00163172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264E" w14:textId="77777777" w:rsidR="00163172" w:rsidRDefault="0016317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4871" w14:textId="77777777" w:rsidR="00163172" w:rsidRDefault="0016317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E32D" w14:textId="77777777" w:rsidR="00163172" w:rsidRDefault="0016317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5C3242A" w14:textId="77777777" w:rsidR="00163172" w:rsidRDefault="0016317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51E6" w14:textId="77777777" w:rsidR="00163172" w:rsidRPr="00D33E71" w:rsidRDefault="0016317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BB19" w14:textId="77777777" w:rsidR="00163172" w:rsidRDefault="00163172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54C9C2B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67FC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12A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81A5DE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E4A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A976" w14:textId="77777777" w:rsidR="00163172" w:rsidRPr="0008670B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08FDFDD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12FF0EA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0BF7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A3B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12C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2274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B02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:rsidRPr="00456545" w14:paraId="3614E72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F9DD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7824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C348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A8E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B876B09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F110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E6E0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0713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4CB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59E7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3172" w:rsidRPr="00456545" w14:paraId="5A081CF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3D2B3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0494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7CA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F92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614D30B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208A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3C4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4A14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DCBF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726A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3172" w:rsidRPr="00456545" w14:paraId="6CF452F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A62C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A96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16359FF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433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261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4E243B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3A3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4691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735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DE6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E5B7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163172" w:rsidRPr="00456545" w14:paraId="0FD8A95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352E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295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5308DCE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FA72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9C6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1DC6BE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C3D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A65D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260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698A49E" w14:textId="77777777" w:rsidR="00163172" w:rsidRPr="00456545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1A5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4662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6AC0216" w14:textId="77777777" w:rsidR="00163172" w:rsidRPr="00A3090B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:rsidRPr="00456545" w14:paraId="29FEFEF4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FE13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D59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3F5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215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AE1983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6B9943C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71C931E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6A2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1DC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6EE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A29675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484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619A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:rsidRPr="00456545" w14:paraId="0FF8A91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9E59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8FA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D2E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F4F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DF148D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6B8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8C08EE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251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4EB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3DA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4AC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3B6759" w14:textId="77777777" w:rsidR="00163172" w:rsidRPr="005F21B7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163172" w:rsidRPr="00456545" w14:paraId="246F311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609A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CE1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E92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2C4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895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8C4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1FC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361F515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337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AF3A" w14:textId="77777777" w:rsidR="00163172" w:rsidRPr="005F21B7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:rsidRPr="00456545" w14:paraId="7AEFCFAE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2448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D1B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76F4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279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C73812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E7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18A34F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A52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A6F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887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8B67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B2D05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163172" w:rsidRPr="00456545" w14:paraId="35B5864F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2EE2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8AD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164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75E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1655979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C40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8015AC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245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ADA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417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911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C1891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163172" w:rsidRPr="00456545" w14:paraId="262A4AD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52B4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7A3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4E7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644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78F4173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474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9F3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2B0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072B57A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612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4F8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163172" w:rsidRPr="00456545" w14:paraId="2E761C8D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729E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FBC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D09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516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58ADA64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D56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83B407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D45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4B8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254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0D4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C65FB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05315C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163172" w:rsidRPr="00456545" w14:paraId="3003E492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10BD" w14:textId="77777777" w:rsidR="00163172" w:rsidRPr="00456545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C90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3F04C50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227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EEC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FCB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2AC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06A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55B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E1D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3A97A002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801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D8E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5C13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160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2C3BFB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FAB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9A8EDC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0B7430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A1C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56E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F9E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495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888BC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A68282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8D9B44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2E65D5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163172" w14:paraId="09348D04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388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728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A82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4E8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396F01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E5B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56E5F8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365365A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A16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849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DB2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92F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426DE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57F95D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AA3CE77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163172" w14:paraId="67E04BAA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28781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2A6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F991A7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5D8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12D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2F07173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3E13A99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1B8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803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12C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30B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915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3E5F7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163172" w14:paraId="04256AF2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9BE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393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BDFE67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79B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DE5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A99710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BC5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2D6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5D9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CC5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C35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302B31E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163172" w14:paraId="3F7D9713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701A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530A" w14:textId="77777777" w:rsidR="00163172" w:rsidRDefault="0016317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65F3" w14:textId="77777777" w:rsidR="00163172" w:rsidRDefault="0016317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E169" w14:textId="77777777" w:rsidR="00163172" w:rsidRDefault="0016317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BEA5396" w14:textId="77777777" w:rsidR="00163172" w:rsidRDefault="0016317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5E2F" w14:textId="77777777" w:rsidR="00163172" w:rsidRDefault="0016317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0FDC" w14:textId="77777777" w:rsidR="00163172" w:rsidRDefault="0016317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C3C26" w14:textId="77777777" w:rsidR="00163172" w:rsidRDefault="0016317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48C2D62" w14:textId="77777777" w:rsidR="00163172" w:rsidRDefault="0016317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EF8E" w14:textId="77777777" w:rsidR="00163172" w:rsidRPr="00D33E71" w:rsidRDefault="0016317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E43E" w14:textId="77777777" w:rsidR="00163172" w:rsidRDefault="0016317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647E733" w14:textId="77777777" w:rsidR="00163172" w:rsidRDefault="0016317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163172" w14:paraId="0C901ADB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7E01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DED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889400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A5C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AD3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8A33D7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EF9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6D8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FA4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5EC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717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3BC05FB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0C9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C0B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06D8487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512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E65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D8E896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A49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C21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1EB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BEE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9A93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D6D544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4C4AAE4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599A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414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6D46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1BE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1D64D8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C05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74B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94E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D6B540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834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121C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467C703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670B573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F0A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B00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E99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21E2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456C1DD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2F7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010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B7A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0F9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C522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1E508B79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6C63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ED8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2C8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4B1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12EFB4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0D5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8D91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B2E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0C7FA08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865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2732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7B9706A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606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E34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F98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BA3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EEB815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74C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8FC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6F3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25E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42F2" w14:textId="77777777" w:rsidR="00163172" w:rsidRPr="00534A5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D25EA59" w14:textId="77777777" w:rsidR="00163172" w:rsidRPr="00534A5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29C2728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163172" w14:paraId="277331F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9F7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88C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0D3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002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EA8622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924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DAF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4D7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A12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5E56" w14:textId="77777777" w:rsidR="00163172" w:rsidRPr="00534A5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61CB993" w14:textId="77777777" w:rsidR="00163172" w:rsidRPr="00534A5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707F5F3" w14:textId="77777777" w:rsidR="00163172" w:rsidRPr="00534A55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163172" w14:paraId="0D18DEC4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82A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136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D147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6FB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3BF611B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00A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2E8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C00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36E6AB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FFC71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435C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2EEE9B4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BD7A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B49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7C7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D40E" w14:textId="77777777" w:rsidR="00163172" w:rsidRPr="000C4604" w:rsidRDefault="00163172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CE3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EFD9F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68ACB5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182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6FD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B03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2186" w14:textId="77777777" w:rsidR="00163172" w:rsidRPr="000C4604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0BFAC89B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163172" w14:paraId="0AA9F6BD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E841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BEB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0F53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E0C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306303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0DE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876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55A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516B11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E63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DFE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637BE97C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5A06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55D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E0F2C1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3D1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513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50BAE8D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D828B3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AF6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9D8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ADE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0036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DF2C" w14:textId="77777777" w:rsidR="00163172" w:rsidRPr="00BB30B6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CD286B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387956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163172" w14:paraId="7611D19C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1C0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0F0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D73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1D2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9C9933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28EF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3A4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7CA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A626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E257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787EAEF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3BB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BB6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D814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59C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293CBB7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256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40A6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F98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892302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F5C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84B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1CBB67ED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9E0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84C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95E75C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F319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AD5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E9B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64F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825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3460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0884" w14:textId="77777777" w:rsidR="00163172" w:rsidRPr="000C4604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163172" w14:paraId="12377AF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BCD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A5A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E8E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37A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783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2767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8E8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159CC4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BE64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E7EE" w14:textId="77777777" w:rsidR="00163172" w:rsidRPr="000C4604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163172" w14:paraId="36F04DF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1A8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302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974D9C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751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FBD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C50722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E09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F71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456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049D59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D2C7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FCBB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7313CA4" w14:textId="77777777" w:rsidR="00163172" w:rsidRPr="006C1F61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2B3D7A19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37B9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82E2" w14:textId="77777777" w:rsidR="00163172" w:rsidRDefault="0016317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E74D" w14:textId="77777777" w:rsidR="00163172" w:rsidRDefault="0016317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4E97" w14:textId="77777777" w:rsidR="00163172" w:rsidRDefault="00163172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B39F" w14:textId="77777777" w:rsidR="00163172" w:rsidRDefault="0016317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6C083" w14:textId="77777777" w:rsidR="00163172" w:rsidRDefault="0016317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550E" w14:textId="77777777" w:rsidR="00163172" w:rsidRDefault="0016317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D068" w14:textId="77777777" w:rsidR="00163172" w:rsidRDefault="0016317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E2DA" w14:textId="77777777" w:rsidR="00163172" w:rsidRPr="004143AF" w:rsidRDefault="00163172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06212E5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CDB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23D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EAC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032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F39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93B8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D0D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772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3C6D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7C73D74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91B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435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287323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811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1FE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775CC4D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84B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408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9CA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884D1C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EB2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116A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2D7D0D9" w14:textId="77777777" w:rsidR="00163172" w:rsidRPr="00D84BDE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36AAD65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3683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E02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9AF457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CCC6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C82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ED5921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A97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1E27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B0A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0BDA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767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243B276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FEB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231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7341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7F4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3C1612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860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ECA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932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026CF2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1902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4CA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0CE49E2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EBE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450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BDB1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DFD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B11A30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646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6C2E9B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7497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8D8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A1F4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D7AB" w14:textId="77777777" w:rsidR="00163172" w:rsidRPr="00534C03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653A6A4" w14:textId="77777777" w:rsidR="00163172" w:rsidRPr="00534C03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22CD49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163172" w14:paraId="47CA5B3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8E06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41B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AFA768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CE3F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F90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4E6AD5C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56D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23C5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FB2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AC8148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5C54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E1E6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009172A" w14:textId="77777777" w:rsidR="00163172" w:rsidRPr="00D84BDE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79D0388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D06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134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5B26205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088F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522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3C98EB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0674104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C79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BEF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811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59DE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7AAF" w14:textId="77777777" w:rsidR="00163172" w:rsidRPr="001F07B1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12147A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4C73885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163172" w14:paraId="7B4E27A8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A62C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C2D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CE26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7C2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AF65AD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75B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3BFF3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C5F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28B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E77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9FE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DCEAC3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CB0F25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163172" w14:paraId="43C570BD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46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09E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42B3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B13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672127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8C1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47A29E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F4D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899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493E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970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23E62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2540D8A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163172" w14:paraId="643DA994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E139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040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3C7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46E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B76D37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8E9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5DDA7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5210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FE3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512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22B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0F4D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163172" w14:paraId="655D09F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8C13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91A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9FBA8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07D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BF28D1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831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248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561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89F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AC2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A16D11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CE2016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7687E0A9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F78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5D2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08C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58C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CC7148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3C0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F9B7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B02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BDB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888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1645F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163172" w14:paraId="664C9703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A6DC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1C5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1376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6D0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EA8C91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FEE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4DE8AD7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0B2E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E2F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FB5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E10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F2C6C8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163172" w14:paraId="651BC926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46C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F1D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07B2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06D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58D25E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CBB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DD9DE53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099F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DFB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703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7D5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9D5584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7EE6536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163172" w14:paraId="1A6459F1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B28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2129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E628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5237" w14:textId="77777777" w:rsidR="00163172" w:rsidRPr="00AD0C48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0A5DEF9" w14:textId="77777777" w:rsidR="00163172" w:rsidRPr="00AD0C48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CBE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7052CE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CD00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311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4DF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2FE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E7D6A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21BD0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C5E580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48D49CAE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3205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978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C1E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9241" w14:textId="77777777" w:rsidR="00163172" w:rsidRDefault="0016317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674A654" w14:textId="77777777" w:rsidR="00163172" w:rsidRDefault="0016317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41D93DF" w14:textId="77777777" w:rsidR="00163172" w:rsidRDefault="0016317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DBEA40F" w14:textId="77777777" w:rsidR="00163172" w:rsidRPr="002532C4" w:rsidRDefault="0016317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A95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686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51C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D34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F78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E6E07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A3E4C4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63016D8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163172" w14:paraId="40F5FCB5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8C9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2ED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A73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5F32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FB4D60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CF9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F0E0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9D4F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DB0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9B2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EAC11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5FE89B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53CF64C2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93A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519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6CA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7DB0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F4BB12B" w14:textId="77777777" w:rsidR="00163172" w:rsidRPr="0037264C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652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B121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4086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CB02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F947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6ABB57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0A1A1F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7F677E5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531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C01A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783E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B159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B018078" w14:textId="77777777" w:rsidR="00163172" w:rsidRPr="003A070D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4CF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839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D66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37D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A6A0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19087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163172" w14:paraId="6F2E94E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F022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184C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148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F8ED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037939D" w14:textId="77777777" w:rsidR="00163172" w:rsidRPr="00F401CD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96A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66E230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280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14C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B80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40F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63C5D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1AA593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57670845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86D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B7C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4CC6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3A33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0516A28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6E6239C6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5871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B61B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CF2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C3A2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02DB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945FB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6528558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163172" w14:paraId="2E8FD590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172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30E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DF8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C378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FBFA29E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05CE60F1" w14:textId="77777777" w:rsidR="00163172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969B359" w14:textId="77777777" w:rsidR="00163172" w:rsidRPr="002532C4" w:rsidRDefault="0016317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4735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88FC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F0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BAD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1696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2146B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6A2CC9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163172" w14:paraId="4E31C5A0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AFD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52E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1733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CA9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116764C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213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3DF4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A6F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05BB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B305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D0BA9B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37AEF0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163172" w14:paraId="466BF070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675C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254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6A4F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32E9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7E8092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2EA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994F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4C3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654C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D87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22854958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E5B7A3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163172" w14:paraId="435599B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C08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75C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3E1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9F9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BAD975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467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225D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FDF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BA3D9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967F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F7F57BC" w14:textId="77777777" w:rsidR="00163172" w:rsidRPr="00CB3447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163172" w14:paraId="3296D3A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FA31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F52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B536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A7B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7F35F6AA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E57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32D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0F3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BEE71F2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16E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420E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A67FE62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2D5FC2D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EC7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0378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1C2A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3D9D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9F60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635822EE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E472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B70B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DB5D" w14:textId="77777777" w:rsidR="00163172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6BBB" w14:textId="77777777" w:rsidR="00163172" w:rsidRPr="004143AF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4DF65F1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BC9E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DA6F" w14:textId="77777777" w:rsidR="00163172" w:rsidRDefault="0016317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906B" w14:textId="77777777" w:rsidR="00163172" w:rsidRPr="00D33E71" w:rsidRDefault="0016317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2645" w14:textId="77777777" w:rsidR="00163172" w:rsidRDefault="0016317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653F1741" w14:textId="77777777" w:rsidR="00163172" w:rsidRDefault="0016317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11EC" w14:textId="77777777" w:rsidR="00163172" w:rsidRDefault="0016317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6780" w14:textId="77777777" w:rsidR="00163172" w:rsidRDefault="0016317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4808" w14:textId="77777777" w:rsidR="00163172" w:rsidRDefault="0016317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2D08" w14:textId="77777777" w:rsidR="00163172" w:rsidRDefault="0016317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4260" w14:textId="77777777" w:rsidR="00163172" w:rsidRPr="004143AF" w:rsidRDefault="00163172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163172" w14:paraId="7E21283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3698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505D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F666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6F2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AFA6183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C996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6804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4A34" w14:textId="77777777" w:rsidR="00163172" w:rsidRDefault="0016317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8455" w14:textId="77777777" w:rsidR="00163172" w:rsidRPr="00D33E71" w:rsidRDefault="0016317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89BE" w14:textId="77777777" w:rsidR="00163172" w:rsidRDefault="0016317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163172" w14:paraId="52FA3C7B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EEC3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9E8F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A71E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1B91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BD05247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6E5F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00A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3E8A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2A99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E9CD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49A2ECCE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20C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952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6E28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B378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5B8FF29C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39B7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02A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FDCA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F38B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E814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747EF8D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74C1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D0C7" w14:textId="77777777" w:rsidR="00163172" w:rsidRDefault="0016317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99032C4" w14:textId="77777777" w:rsidR="00163172" w:rsidRDefault="0016317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6631" w14:textId="77777777" w:rsidR="00163172" w:rsidRPr="00D33E71" w:rsidRDefault="0016317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293D" w14:textId="77777777" w:rsidR="00163172" w:rsidRDefault="00163172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CEEC" w14:textId="77777777" w:rsidR="00163172" w:rsidRDefault="0016317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EB55" w14:textId="77777777" w:rsidR="00163172" w:rsidRPr="00D33E71" w:rsidRDefault="0016317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ED2E" w14:textId="77777777" w:rsidR="00163172" w:rsidRDefault="0016317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484CBFB9" w14:textId="77777777" w:rsidR="00163172" w:rsidRDefault="00163172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F705" w14:textId="77777777" w:rsidR="00163172" w:rsidRPr="00D33E71" w:rsidRDefault="00163172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5A59" w14:textId="77777777" w:rsidR="00163172" w:rsidRDefault="00163172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163172" w14:paraId="3068388D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7C9F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B21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A78C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9BBA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C6AD769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8A6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68827D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891E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17F7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574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95C2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0FDFF2AD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437A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796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8B2E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30BC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4029202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3E47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6A04AE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6DB8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CB8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409B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3B20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1DCA30C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853B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EC9F" w14:textId="77777777" w:rsidR="00163172" w:rsidRDefault="0016317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4E7A" w14:textId="77777777" w:rsidR="00163172" w:rsidRPr="00D33E71" w:rsidRDefault="0016317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7970" w14:textId="77777777" w:rsidR="00163172" w:rsidRDefault="0016317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2906C5E" w14:textId="77777777" w:rsidR="00163172" w:rsidRDefault="0016317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3234" w14:textId="77777777" w:rsidR="00163172" w:rsidRDefault="0016317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84EFD9" w14:textId="77777777" w:rsidR="00163172" w:rsidRDefault="0016317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3472" w14:textId="77777777" w:rsidR="00163172" w:rsidRPr="00D33E71" w:rsidRDefault="0016317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C060" w14:textId="77777777" w:rsidR="00163172" w:rsidRDefault="0016317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D6E0" w14:textId="77777777" w:rsidR="00163172" w:rsidRPr="00D33E71" w:rsidRDefault="0016317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2B75" w14:textId="77777777" w:rsidR="00163172" w:rsidRDefault="00163172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1874792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ECC6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67C2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52D2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17DC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D941707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6C0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CF0B4B1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950989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3FB55E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C1ACEA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2A7E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22B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21D6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15C3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10BFF7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37A156C0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4389CC6E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163172" w14:paraId="3C150E3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4A78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C91E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5079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2439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23778B3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2446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6294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96BD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BBBB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E46D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163172" w14:paraId="0630FFFF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9EB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8011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E9FC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5246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AFC0638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746D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8A6186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290B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8342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42FC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8661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1541760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9B6D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6A81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C2C2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7BE6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5D7DDDA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CFF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445BD9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286B818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65516F0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02A5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1AE8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FB24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7984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3CF3ADA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93F0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0F0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DCF5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732D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83B6CD3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AE9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C9801AA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E849C72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072720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E56B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F00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BC5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80D2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68846FA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2CA4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7508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8BA5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2DAE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ED7460D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3266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2616" w14:textId="77777777" w:rsidR="00163172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C1D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BA4F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5B0A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374F3E9B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AF37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9E61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E16E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0BE8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E40A00B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9AE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C6AEEF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7D5DBD1C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02CDD67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4366035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960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CDB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5F71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4A17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B3C29CB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89A9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11ED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A2E9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C18C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8DF1032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1D11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D0D2EB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4EA0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0E05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8AA4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9197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4D68E76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25B7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B69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D7C2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E35B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95EBE2D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8CF4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6D646DA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0DB6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C3F9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24E2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F4FF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104D38F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2620" w14:textId="77777777" w:rsidR="00163172" w:rsidRDefault="00163172" w:rsidP="0016317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782F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85C1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1F6B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70331B2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0096741A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B548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4898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F8D3" w14:textId="77777777" w:rsidR="00163172" w:rsidRDefault="0016317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93CA" w14:textId="77777777" w:rsidR="00163172" w:rsidRPr="00D33E71" w:rsidRDefault="0016317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7DC1" w14:textId="77777777" w:rsidR="00163172" w:rsidRDefault="0016317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D90470E" w14:textId="77777777" w:rsidR="00163172" w:rsidRPr="00BA7DAE" w:rsidRDefault="00163172" w:rsidP="000A5D7E">
      <w:pPr>
        <w:tabs>
          <w:tab w:val="left" w:pos="2748"/>
        </w:tabs>
        <w:rPr>
          <w:sz w:val="20"/>
          <w:lang w:val="ro-RO"/>
        </w:rPr>
      </w:pPr>
    </w:p>
    <w:p w14:paraId="6638D874" w14:textId="77777777" w:rsidR="00163172" w:rsidRDefault="00163172" w:rsidP="00E7698F">
      <w:pPr>
        <w:pStyle w:val="Heading1"/>
        <w:spacing w:line="360" w:lineRule="auto"/>
      </w:pPr>
      <w:r>
        <w:t>LINIA 504</w:t>
      </w:r>
    </w:p>
    <w:p w14:paraId="2DD4B99A" w14:textId="77777777" w:rsidR="00163172" w:rsidRPr="00A16A49" w:rsidRDefault="00163172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5B4D227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0C28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31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B2D56B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544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828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0C55971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E30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B085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D4A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F70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DAB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35ED216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65286F92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163172" w14:paraId="42F4025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BED9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4F7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8F370C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84D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E99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ACF9DB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81B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316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3A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27195B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E25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4C03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409D521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384B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5EA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ECF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6D2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76ADA7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05B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0811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36E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8B468F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5BD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22F8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07595C3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3FED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65C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2186494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1B7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6DD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1372864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10B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C5F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EA5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70B42CF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167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8C5B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1C125BD3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144AB5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24933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E00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3BDE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5B4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97FDCB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0943CA4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BF3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7385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A26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81F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C94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D1EC24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E614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583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423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1FD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F1BFEC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EE5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3A9F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AB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8BE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C2A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163172" w14:paraId="5944A2A8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05C4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F4F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5E0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533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B23FCD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87F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E47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07F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75CA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8A0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163172" w14:paraId="2CDA2220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FEFE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28B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0703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C97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A97D01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F7D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EC1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FBC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336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A0A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7C9CF7C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163172" w14:paraId="502AE96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EC48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6B0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184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FD0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7C1616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F23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633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58E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19F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EB3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163172" w14:paraId="066243A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4239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549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A3B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215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36FC95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EEE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8A0E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2F5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4C1E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F76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163172" w14:paraId="1E8F96B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2256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F29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714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D39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D7FFC8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E193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C2A642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145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D3D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488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75D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1A2D34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163172" w14:paraId="2CB7FA1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E178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7D2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22B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001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73DD64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7765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5E3A3B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A96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72B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D88F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A60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42EA68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163172" w14:paraId="67CCA839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04CC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C1A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F333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ADD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D77E16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0803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26C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189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4C37A47B" w14:textId="77777777" w:rsidR="00163172" w:rsidRDefault="0016317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DDCD" w14:textId="77777777" w:rsidR="00163172" w:rsidRPr="00D0473F" w:rsidRDefault="0016317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B02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957E16E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8DAA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8F5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F67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33F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1A3D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870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F9F9" w14:textId="77777777" w:rsidR="00163172" w:rsidRDefault="0016317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5BD7794E" w14:textId="77777777" w:rsidR="00163172" w:rsidRDefault="00163172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99D9" w14:textId="77777777" w:rsidR="00163172" w:rsidRDefault="00163172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04F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E1B5E8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2767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909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6C4B68D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C93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E76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3F68184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B043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BFB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FDB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2ED8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C92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06486C8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D222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369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5F2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F68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D03318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D0C4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EBE42A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0DE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21E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73F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235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4AEBE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163172" w14:paraId="4DDF7C4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9989" w14:textId="77777777" w:rsidR="00163172" w:rsidRDefault="00163172" w:rsidP="00163172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DC3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BDD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BFD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FEEA54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462B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5BD45D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A71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C74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83B3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378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1522A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163172" w14:paraId="50226E7E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2D5A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A2F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022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06D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9120F3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668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362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EEA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7C9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82F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5C1C98E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163172" w14:paraId="6B83FBF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C7CA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7F6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3C6B59C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17A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801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52340BB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FE2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8D6A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F48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8A6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5808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2881567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9431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E4B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F05C37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035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5A0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0F5941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270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B24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F26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A59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913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163172" w14:paraId="2CC5C57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5C76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D6CF" w14:textId="77777777" w:rsidR="00163172" w:rsidRDefault="0016317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976A908" w14:textId="77777777" w:rsidR="00163172" w:rsidRDefault="0016317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459C" w14:textId="77777777" w:rsidR="00163172" w:rsidRDefault="0016317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6A3C" w14:textId="77777777" w:rsidR="00163172" w:rsidRDefault="0016317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71E3D4F" w14:textId="77777777" w:rsidR="00163172" w:rsidRDefault="00163172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04C5" w14:textId="77777777" w:rsidR="00163172" w:rsidRDefault="0016317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EA30" w14:textId="77777777" w:rsidR="00163172" w:rsidRPr="00D0473F" w:rsidRDefault="0016317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E724" w14:textId="77777777" w:rsidR="00163172" w:rsidRDefault="00163172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104C" w14:textId="77777777" w:rsidR="00163172" w:rsidRPr="00D0473F" w:rsidRDefault="00163172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E5C5" w14:textId="77777777" w:rsidR="00163172" w:rsidRPr="004C4194" w:rsidRDefault="0016317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1628CF1" w14:textId="77777777" w:rsidR="00163172" w:rsidRDefault="00163172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3761E87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CD0E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6AB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492A36D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A4B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7BF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CC6504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BCE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1FE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5C1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3FB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F7CB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CE6F5F1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02BE81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042D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F1D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3AB38CA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F50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B12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70070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7E5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0290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387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D5B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EA9B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5E01254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0CD931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E649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600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4AE4C5E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09F5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CA1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108457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FAA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F8F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B71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85AA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9216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7DD5332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D68F2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7860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DC5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74F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DC6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4FE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489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58C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5E1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D6F1" w14:textId="77777777" w:rsidR="00163172" w:rsidRPr="00E03C2B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239C5E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163172" w14:paraId="018828A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AC35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3D0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2D7206B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A95F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63E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A3345D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60C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E4E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E6C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9517B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AD95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8AAF50F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FA7EB74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41B9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3DF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4E99C17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DE2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1AD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5017C63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740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7CB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9DE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42F8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14F0" w14:textId="77777777" w:rsidR="00163172" w:rsidRPr="00E4349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4EA03F1" w14:textId="77777777" w:rsidR="00163172" w:rsidRPr="00E4349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50A61CB3" w14:textId="77777777" w:rsidR="00163172" w:rsidRPr="00E4349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163172" w14:paraId="4D344838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6E40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4E1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1EC99A3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517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935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BC3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FE8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15E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1EFA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316B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F488C1E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C17D7A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66C8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AE9B7" w14:textId="77777777" w:rsidR="00163172" w:rsidRDefault="0016317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3CF4C9E7" w14:textId="77777777" w:rsidR="00163172" w:rsidRDefault="0016317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7425" w14:textId="77777777" w:rsidR="00163172" w:rsidRPr="00D0473F" w:rsidRDefault="0016317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5F0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6C7029C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3413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77B9" w14:textId="77777777" w:rsidR="00163172" w:rsidRDefault="0016317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BE3C" w14:textId="77777777" w:rsidR="00163172" w:rsidRDefault="0016317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EF51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E95E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726870D" w14:textId="77777777" w:rsidR="00163172" w:rsidRPr="00D0576C" w:rsidRDefault="00163172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28B24A8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60DB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86D4" w14:textId="77777777" w:rsidR="00163172" w:rsidRDefault="0016317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4209419E" w14:textId="77777777" w:rsidR="00163172" w:rsidRDefault="0016317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12A0" w14:textId="77777777" w:rsidR="00163172" w:rsidRDefault="0016317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883A" w14:textId="77777777" w:rsidR="00163172" w:rsidRDefault="0016317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1230D58A" w14:textId="77777777" w:rsidR="00163172" w:rsidRDefault="00163172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D902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25AD" w14:textId="77777777" w:rsidR="00163172" w:rsidRDefault="00163172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32BF" w14:textId="77777777" w:rsidR="00163172" w:rsidRDefault="0016317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7525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DE94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163172" w14:paraId="5B77C404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0F2E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42D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F12C20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1A53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BA3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39B3D40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BFEE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D2B1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CA36" w14:textId="77777777" w:rsidR="00163172" w:rsidRDefault="0016317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4166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C058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C4AC515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82D26F7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C45E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507B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06A6C35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A6D0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5AF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6CAABB0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DAB3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F93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8EDF" w14:textId="77777777" w:rsidR="00163172" w:rsidRDefault="0016317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E890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B733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78D0608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CAAE5F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A534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7CB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3DAEE3C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043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9C8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CC46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5C1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B7B3" w14:textId="77777777" w:rsidR="00163172" w:rsidRDefault="00163172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2EE9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752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5317A1E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163172" w14:paraId="6DD3A15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41A0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76B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2EE7DB7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736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880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934B0C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0D7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8C43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AD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563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A5E4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7F5DAB2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4BBD79A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C67F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D70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AF6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2BD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3CB1584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7E9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D03A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209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A47D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2282" w14:textId="77777777" w:rsidR="00163172" w:rsidRPr="00423757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00609991" w14:textId="77777777" w:rsidR="00163172" w:rsidRPr="00423757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4EFF5F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163172" w14:paraId="08D296D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131B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CEE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0A1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31E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2A9E51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49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93C5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B94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4C1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B9BD" w14:textId="77777777" w:rsidR="00163172" w:rsidRPr="00F94F88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08680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18B51E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163172" w14:paraId="2371548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64BE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994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4078F55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DB2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713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6A62E6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4D6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71C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1DA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8B60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B772" w14:textId="77777777" w:rsidR="00163172" w:rsidRPr="00F94F88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8B1605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76CA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029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05873C1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3BC2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445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A7E8BC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100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1DEF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2C8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BEB7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53D1" w14:textId="77777777" w:rsidR="00163172" w:rsidRPr="004C4194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6092A87" w14:textId="77777777" w:rsidR="00163172" w:rsidRPr="00D0576C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733E2EA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1D7B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BC8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F79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2BB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4A7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B5CB7C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F03284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72C331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5B094E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424E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8DF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1314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BCF6" w14:textId="77777777" w:rsidR="00163172" w:rsidRPr="006E4685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3DDD83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F1AA" w14:textId="77777777" w:rsidR="00163172" w:rsidRDefault="00163172" w:rsidP="0016317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EB9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AC3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A7E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9B9346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E5EE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65089C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07C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785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247C" w14:textId="77777777" w:rsidR="00163172" w:rsidRPr="00D0473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725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70BCBA87" w14:textId="77777777" w:rsidR="00163172" w:rsidRDefault="00163172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3CCFDF8" w14:textId="77777777" w:rsidR="00163172" w:rsidRDefault="00163172" w:rsidP="003C645F">
      <w:pPr>
        <w:pStyle w:val="Heading1"/>
        <w:spacing w:line="360" w:lineRule="auto"/>
      </w:pPr>
      <w:r>
        <w:t>LINIA 602</w:t>
      </w:r>
    </w:p>
    <w:p w14:paraId="5A37F087" w14:textId="77777777" w:rsidR="00163172" w:rsidRDefault="00163172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63172" w14:paraId="0443E3E3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584A" w14:textId="77777777" w:rsidR="00163172" w:rsidRDefault="00163172" w:rsidP="00163172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E24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5AB9E00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4889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5DC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BDA6301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CA52" w14:textId="77777777" w:rsidR="00163172" w:rsidRPr="00406474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8507" w14:textId="77777777" w:rsidR="00163172" w:rsidRPr="00DA41E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4432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4030628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1E2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732F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B2FCFCE" w14:textId="77777777" w:rsidR="00163172" w:rsidRPr="0007619C" w:rsidRDefault="0016317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7E17E3DE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2AF8" w14:textId="77777777" w:rsidR="00163172" w:rsidRDefault="00163172" w:rsidP="00163172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4C14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03668E5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D390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01E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2649A77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8CC4" w14:textId="77777777" w:rsidR="00163172" w:rsidRPr="00406474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0443" w14:textId="77777777" w:rsidR="00163172" w:rsidRPr="00DA41E4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35A3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AB18A01" w14:textId="77777777" w:rsidR="00163172" w:rsidRDefault="0016317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0F65" w14:textId="77777777" w:rsidR="00163172" w:rsidRDefault="0016317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770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F39F925" w14:textId="77777777" w:rsidR="00163172" w:rsidRDefault="0016317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58DBD45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74E3B021" w14:textId="77777777" w:rsidR="00163172" w:rsidRDefault="00163172" w:rsidP="00DE3370">
      <w:pPr>
        <w:pStyle w:val="Heading1"/>
        <w:spacing w:line="360" w:lineRule="auto"/>
      </w:pPr>
      <w:r>
        <w:t>LINIA 610</w:t>
      </w:r>
    </w:p>
    <w:p w14:paraId="5DE8CA36" w14:textId="77777777" w:rsidR="00163172" w:rsidRDefault="00163172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163172" w14:paraId="65B8F1E3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6CEF" w14:textId="77777777" w:rsidR="00163172" w:rsidRDefault="00163172" w:rsidP="0016317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D534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1791" w14:textId="77777777" w:rsidR="00163172" w:rsidRPr="00F81D6F" w:rsidRDefault="0016317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C9D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92C8DA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0084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4D47331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6553CADB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5A9A2C44" w14:textId="77777777" w:rsidR="00163172" w:rsidRDefault="0016317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1E71" w14:textId="77777777" w:rsidR="00163172" w:rsidRPr="00F81D6F" w:rsidRDefault="0016317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CAE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4223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E5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2343FF99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76D9" w14:textId="77777777" w:rsidR="00163172" w:rsidRDefault="00163172" w:rsidP="0016317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0D1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1648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9A5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930528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D03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816A8E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85A593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D1E89B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5A43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AC0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8EB2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14F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163172" w14:paraId="40CA7A94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6435" w14:textId="77777777" w:rsidR="00163172" w:rsidRDefault="00163172" w:rsidP="0016317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EDA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82C0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C5E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5CA498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C741631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0E3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71ED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8D6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8F72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D8E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84E597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163172" w14:paraId="5E9841A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4586" w14:textId="77777777" w:rsidR="00163172" w:rsidRDefault="00163172" w:rsidP="0016317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03A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7BE0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1D4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Iași Lețcani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5C5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B2A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6ED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62+300</w:t>
            </w:r>
          </w:p>
          <w:p w14:paraId="5DCCBE9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A54B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E55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Semnalizată </w:t>
            </w:r>
            <w:r>
              <w:rPr>
                <w:b/>
                <w:bCs/>
                <w:iCs/>
                <w:sz w:val="20"/>
              </w:rPr>
              <w:br/>
              <w:t xml:space="preserve">cu inductori de 1000Hz </w:t>
            </w:r>
            <w:r>
              <w:rPr>
                <w:b/>
                <w:bCs/>
                <w:iCs/>
                <w:sz w:val="20"/>
              </w:rPr>
              <w:br/>
              <w:t>la paletele galbene</w:t>
            </w:r>
          </w:p>
        </w:tc>
      </w:tr>
      <w:tr w:rsidR="00163172" w14:paraId="4423617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3708" w14:textId="77777777" w:rsidR="00163172" w:rsidRDefault="00163172" w:rsidP="00163172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F5B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3B3B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F531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3528197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BAB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7FB8686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08914A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F69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764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065C" w14:textId="77777777" w:rsidR="00163172" w:rsidRPr="00F81D6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FAB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C600F05" w14:textId="77777777" w:rsidR="00163172" w:rsidRPr="00F54A4F" w:rsidRDefault="00163172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2C2CEA0A" w14:textId="77777777" w:rsidR="00163172" w:rsidRPr="00C60E02" w:rsidRDefault="00163172">
      <w:pPr>
        <w:tabs>
          <w:tab w:val="left" w:pos="3768"/>
        </w:tabs>
        <w:rPr>
          <w:sz w:val="20"/>
          <w:szCs w:val="20"/>
          <w:lang w:val="ro-RO"/>
        </w:rPr>
      </w:pPr>
    </w:p>
    <w:p w14:paraId="41294B9D" w14:textId="77777777" w:rsidR="00163172" w:rsidRDefault="00163172" w:rsidP="004F6534">
      <w:pPr>
        <w:pStyle w:val="Heading1"/>
        <w:spacing w:line="360" w:lineRule="auto"/>
      </w:pPr>
      <w:r>
        <w:t>LINIA 700</w:t>
      </w:r>
    </w:p>
    <w:p w14:paraId="6846A365" w14:textId="77777777" w:rsidR="00163172" w:rsidRDefault="00163172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163172" w14:paraId="5226BCF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3FF7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E49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148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7EE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92CC02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AC1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FDF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213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9E2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5AC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A7D27A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729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138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E18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0C4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1591C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6FB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9E3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880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5B2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A76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83125F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1AD7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B4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F72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B9D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47CC9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9CD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D7D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980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728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9C3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C5894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163172" w14:paraId="3319DB7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4A27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7057" w14:textId="77777777" w:rsidR="00163172" w:rsidRDefault="0016317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9FF5" w14:textId="77777777" w:rsidR="00163172" w:rsidRDefault="0016317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63F4" w14:textId="77777777" w:rsidR="00163172" w:rsidRDefault="00163172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5B7B" w14:textId="77777777" w:rsidR="00163172" w:rsidRPr="00E4222D" w:rsidRDefault="0016317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0DF87B4" w14:textId="77777777" w:rsidR="00163172" w:rsidRPr="00E4222D" w:rsidRDefault="0016317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A65CE58" w14:textId="77777777" w:rsidR="00163172" w:rsidRPr="00E4222D" w:rsidRDefault="00163172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EA9EA85" w14:textId="77777777" w:rsidR="00163172" w:rsidRDefault="0016317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E762" w14:textId="77777777" w:rsidR="00163172" w:rsidRDefault="0016317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3FD7" w14:textId="77777777" w:rsidR="00163172" w:rsidRDefault="00163172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FF83" w14:textId="77777777" w:rsidR="00163172" w:rsidRDefault="00163172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075A" w14:textId="77777777" w:rsidR="00163172" w:rsidRDefault="00163172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212783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40EC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454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4AD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80A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D27A9B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8E8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B76C1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C43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566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FCD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D5B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731CCD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DDE7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AD6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058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676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400BB1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ADE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BC72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D35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95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169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90B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8A8F25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818A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38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8837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4EC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8D2633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E1D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39C83D9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D66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040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801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CC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BE284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F0DB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DCD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474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F9E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AAD287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72F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48F1A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576B982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7C5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DDB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328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B4C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85EA78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71D5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A05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162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77A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4F66FA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2AA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C3FA32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306328D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D54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442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AF4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6DE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99F9AA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2FF2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2B3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775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B58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A51C87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61D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E6A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1F9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6B1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C7B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DF8B7E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F235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803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C6B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6DE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67255F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BCA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6CA7222A" w14:textId="77777777" w:rsidR="00163172" w:rsidRPr="00B401EA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9AD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43F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B7E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94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F18FE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65D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079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992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2AB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482140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724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0F548D5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3F8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568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A13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78C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49D92A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BCA6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07D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A82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346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29F76F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8F6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261DEB1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6DB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9F1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AD4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F1F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163172" w14:paraId="42E734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BA6B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696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2F5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185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418446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329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C73429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A1F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8DF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723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58B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163172" w14:paraId="0E4527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B30D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C42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E7A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C37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69D53A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A93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1DCFBA9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4536117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D20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67A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980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21A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434727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EF84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611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636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560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2261B63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136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6C8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F77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0CC2C04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6B4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D2C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732EAE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CB3F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3CA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9E6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A76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1323B8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B4E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EBF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7D4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1ECF0F0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26E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938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353F88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E6B3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5AE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70F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B46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34EE8B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C1E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587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6A0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42579EB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4B8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BE8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1917749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E33B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0AE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09C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6B4B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0E3EE57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913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D327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9A8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4B4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47B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9827B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D716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3CD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A6AA3E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C8E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4D04" w14:textId="77777777" w:rsidR="00163172" w:rsidRDefault="00163172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FAD5908" w14:textId="77777777" w:rsidR="00163172" w:rsidRDefault="00163172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8C2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A4F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4CD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18F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6FA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4BC415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DE3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35B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BF9241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51A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AF0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5AC23D0" w14:textId="77777777" w:rsidR="00163172" w:rsidRPr="008A1A04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C9F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E12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2F2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5F9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C49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7A8A1E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82E7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A2A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332E8B4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CA4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FB6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4D8F8B8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328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64F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2DD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EC4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F85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163172" w14:paraId="1A52A2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204E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0B4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52E6874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784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22F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697C3C6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5F3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770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39C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6E0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9C48" w14:textId="77777777" w:rsidR="00163172" w:rsidRPr="00C20CA5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7134BE0" w14:textId="77777777" w:rsidR="00163172" w:rsidRPr="00EB107D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D2ACAF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DF1A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C86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9F1A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C81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E01298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97C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01B44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20F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C83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D4C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CEF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3EFEA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BBF82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163172" w14:paraId="5F1299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B8A0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9EC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6ACB0B2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200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6BD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699EE34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F81F70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B86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769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994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20C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C3F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59099128" w14:textId="77777777" w:rsidR="00163172" w:rsidRPr="00C401D9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163172" w14:paraId="5D88D7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DB9E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276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363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C4C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6E1F11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24EB12E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6940814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7EF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031C5B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88A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FE4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D50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8B4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24CCBD5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163172" w14:paraId="4BB62E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60DA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844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860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025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E15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3AF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F64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CC2804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A52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605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35165D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26453A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8AE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88A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16A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B80482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D67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53F106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D5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8EF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B61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4D1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6BF5D8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1DF62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4B0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6641087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8A4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FB6B" w14:textId="77777777" w:rsidR="00163172" w:rsidRDefault="0016317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6F21D19" w14:textId="77777777" w:rsidR="00163172" w:rsidRDefault="00163172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313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920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CD0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EE5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679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64AC087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74BA51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BC4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87A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D5A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7CE051A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A7D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EA0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19F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63F78D9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CB0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36E5" w14:textId="77777777" w:rsidR="00163172" w:rsidRPr="00C20CA5" w:rsidRDefault="0016317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806B71F" w14:textId="77777777" w:rsidR="00163172" w:rsidRPr="00EB107D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23AF2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704A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884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950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7AC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09BC53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925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41D2A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A82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160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919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045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A4E66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26E56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163172" w14:paraId="7CB022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F281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91B4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55A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5EC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016FA7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AE8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3E0C9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DD3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772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E9A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036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03DC4B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163172" w14:paraId="5C7387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25AE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480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D06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623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1701E3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FBD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27DBC8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259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1C4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5A5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8C9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25B14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0DD9F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286F99F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163172" w14:paraId="6379D88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DF5E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05F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9E4D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C4D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B15E5D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529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6B0EB9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B25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112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56A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8CC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924E9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DDB55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1C82DD8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163172" w14:paraId="6B8DD2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0511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3C5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7CF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114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D2FAD1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903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41F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5C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327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50F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C7B8A4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75171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2902CD6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163172" w14:paraId="36B0AF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4CF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D24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0E9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890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BF79B9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41A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944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8E9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D0B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7CC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9F1D40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5F11E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533F190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163172" w14:paraId="7E4E3F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1981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3E1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8BC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936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1165AEE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E7F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1C1738A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993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9DF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E5C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5BE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91D83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20259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163172" w14:paraId="0A4BA81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35E9" w14:textId="77777777" w:rsidR="00163172" w:rsidRDefault="00163172" w:rsidP="0016317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E99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E7D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87E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99EAB9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B7A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DF9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17E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9D2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EA9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82815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DA9E89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137B6028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27AC98BE" w14:textId="77777777" w:rsidR="00163172" w:rsidRDefault="00163172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36C664D" w14:textId="77777777" w:rsidR="00163172" w:rsidRDefault="00163172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163172" w14:paraId="479033E1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5112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E2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B6F7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0C0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B19454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DC7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E50220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337841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92A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3B5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E35B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F6F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C36AE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E9CFF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1DC878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449355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163172" w14:paraId="5449C6C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32073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89D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8B99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52C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5C9B99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D3A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A23AD5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5BCD08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6A5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22A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6B51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D0C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FE222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57168F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AD5B9E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163172" w14:paraId="3C02F962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D346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F34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7EEBE1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541F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0D4A" w14:textId="77777777" w:rsidR="00163172" w:rsidRDefault="0016317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152BC87" w14:textId="77777777" w:rsidR="00163172" w:rsidRDefault="00163172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6F6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A36C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96F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E13E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DB11" w14:textId="77777777" w:rsidR="00163172" w:rsidRPr="006A2576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3E50952" w14:textId="77777777" w:rsidR="00163172" w:rsidRPr="006A2576" w:rsidRDefault="00163172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74A36913" w14:textId="77777777" w:rsidR="00163172" w:rsidRDefault="00163172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4B231B6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0BA0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EFF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D3A8D5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9F7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90E5" w14:textId="77777777" w:rsidR="00163172" w:rsidRDefault="0016317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7F2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CC7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CE2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1DE8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3D8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4CF1895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9444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B79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025BE3B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C47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FE46" w14:textId="77777777" w:rsidR="00163172" w:rsidRDefault="00163172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834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BE9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70F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7F97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89F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23E2495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FE76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DA9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48A3D2DD" w14:textId="77777777" w:rsidR="00163172" w:rsidRDefault="00163172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3E9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77D5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A72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CCD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603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37C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D69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4BDE795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F9A0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4E5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34C6F41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FA1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EEC4" w14:textId="77777777" w:rsidR="00163172" w:rsidRPr="001904F7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A7B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575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923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8AF2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318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163172" w14:paraId="5C72583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812F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BBD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3E6D2A2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0E8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549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09B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776A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22F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D7C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12F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794195E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FE51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415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54229CB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D01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86A9" w14:textId="77777777" w:rsidR="00163172" w:rsidRPr="00DA384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B59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5F63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55D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1DF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1B7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B94C886" w14:textId="77777777" w:rsidR="00163172" w:rsidRDefault="0016317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5DD6391" w14:textId="77777777" w:rsidR="00163172" w:rsidRDefault="00163172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7B29145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A6A6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0A6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1B2813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ABA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B26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14F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828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485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F107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59D4" w14:textId="77777777" w:rsidR="00163172" w:rsidRPr="00175A24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713568C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721A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375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55E0EF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7F9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41E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45C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13A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78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81E4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D29B" w14:textId="77777777" w:rsidR="00163172" w:rsidRPr="00175A24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149A6F4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D71D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432F" w14:textId="77777777" w:rsidR="00163172" w:rsidRDefault="0016317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3F22" w14:textId="77777777" w:rsidR="00163172" w:rsidRDefault="0016317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EC1F" w14:textId="77777777" w:rsidR="00163172" w:rsidRDefault="0016317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97522FA" w14:textId="77777777" w:rsidR="00163172" w:rsidRDefault="00163172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8FC3" w14:textId="77777777" w:rsidR="00163172" w:rsidRDefault="0016317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56F57E" w14:textId="77777777" w:rsidR="00163172" w:rsidRDefault="0016317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D1D2" w14:textId="77777777" w:rsidR="00163172" w:rsidRDefault="0016317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201C" w14:textId="77777777" w:rsidR="00163172" w:rsidRDefault="00163172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9C34" w14:textId="77777777" w:rsidR="00163172" w:rsidRPr="001304AF" w:rsidRDefault="00163172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3C0D" w14:textId="77777777" w:rsidR="00163172" w:rsidRDefault="0016317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138B4D" w14:textId="77777777" w:rsidR="00163172" w:rsidRDefault="0016317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D3D4DF" w14:textId="77777777" w:rsidR="00163172" w:rsidRPr="00175A24" w:rsidRDefault="00163172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163172" w14:paraId="3CDB9940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4287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E3F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AFE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12F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0C9A8D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ECD1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6EDEF4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321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5D4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B2AE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8C1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C3F24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325B0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163172" w14:paraId="05A90D53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0770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2FB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C1F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F5B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C7EAD1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309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B89D34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EEE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294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5677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E16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5F316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F6731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163172" w14:paraId="3F2243B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DAD4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E14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B6E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CDE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044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2C4D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604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C4FBF7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0D288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7BE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2171BC1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FA02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E47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8CD470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E90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681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1D2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845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F50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48E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DDC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63172" w14:paraId="757B36C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B3AA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524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5F9D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BA2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29FC21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72A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E6C2E0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E00B" w14:textId="77777777" w:rsidR="00163172" w:rsidRPr="00CA3079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D8A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F2D5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948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83770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163172" w14:paraId="1AA1252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DF83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640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58FA412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6DBB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5C6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DDCA69E" w14:textId="77777777" w:rsidR="00163172" w:rsidRPr="00180EA2" w:rsidRDefault="00163172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C9C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8A9F" w14:textId="77777777" w:rsidR="00163172" w:rsidRPr="00CA3079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B9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1EC5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390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422DC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9E3939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163172" w14:paraId="787F250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00B9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76B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75E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82A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2EB0E3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2E0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1C8E" w14:textId="77777777" w:rsidR="00163172" w:rsidRPr="00CA3079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49E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962065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5F98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2D3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9CD56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FB4464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F82A6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63172" w14:paraId="43B0693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D650D" w14:textId="77777777" w:rsidR="00163172" w:rsidRDefault="00163172" w:rsidP="00163172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6AF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EF0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DE0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44C7D2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1DC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CA7228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2E4250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655D" w14:textId="77777777" w:rsidR="00163172" w:rsidRPr="00CA3079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7E0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77F9" w14:textId="77777777" w:rsidR="00163172" w:rsidRPr="001304AF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919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A3BA0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C2366A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52691B3" w14:textId="77777777" w:rsidR="00163172" w:rsidRPr="00B71446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1C1B0CF" w14:textId="77777777" w:rsidR="00163172" w:rsidRDefault="00163172">
      <w:pPr>
        <w:tabs>
          <w:tab w:val="left" w:pos="6382"/>
        </w:tabs>
        <w:rPr>
          <w:sz w:val="20"/>
        </w:rPr>
      </w:pPr>
    </w:p>
    <w:p w14:paraId="1D40BF11" w14:textId="77777777" w:rsidR="00163172" w:rsidRDefault="00163172" w:rsidP="00F0370D">
      <w:pPr>
        <w:pStyle w:val="Heading1"/>
        <w:spacing w:line="360" w:lineRule="auto"/>
      </w:pPr>
      <w:r>
        <w:t>LINIA 800</w:t>
      </w:r>
    </w:p>
    <w:p w14:paraId="57EEA93E" w14:textId="77777777" w:rsidR="00163172" w:rsidRDefault="00163172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63172" w14:paraId="2E9E475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FA6F5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4F36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72C9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326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AAA9745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A0F59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B72F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753D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72EB9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85915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7541A2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447E7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7143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FCE7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05317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FA08B79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36CEF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6EDB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A0D4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C0C13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7FFFA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18DEF4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CE997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A3D5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10E20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7A655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034FA5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5F325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D83B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3FDC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C328F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C5B4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D7CADA" w14:textId="77777777" w:rsidR="00163172" w:rsidRDefault="00163172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163172" w:rsidRPr="00A8307A" w14:paraId="3F86925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147B7" w14:textId="77777777" w:rsidR="00163172" w:rsidRPr="00A75A00" w:rsidRDefault="00163172" w:rsidP="00163172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917EB" w14:textId="77777777" w:rsidR="00163172" w:rsidRPr="00A8307A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73D15" w14:textId="77777777" w:rsidR="00163172" w:rsidRPr="00A8307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16A2" w14:textId="77777777" w:rsidR="00163172" w:rsidRPr="00A8307A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4340D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FD791E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0B1C35B1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4447257" w14:textId="77777777" w:rsidR="00163172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36686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11CD1" w14:textId="77777777" w:rsidR="00163172" w:rsidRPr="00A8307A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B343F" w14:textId="77777777" w:rsidR="00163172" w:rsidRPr="00A8307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0492D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F41997" w14:textId="77777777" w:rsidR="00163172" w:rsidRPr="00A8307A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163172" w14:paraId="6B4D07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0CD0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43C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112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AEF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416CDAAB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B5C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1035D1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5EB3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D1F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E1E0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0C7E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E77AC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AF8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11B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DDF1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4A6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3CAB" w14:textId="77777777" w:rsidR="00163172" w:rsidRDefault="00163172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24E5CB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98CD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B7A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70F0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76E8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5D750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2F35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CD3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4D7E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9451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D47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09BC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2F7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9F1C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C0C6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81BE0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B602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182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AD0B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269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123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BE44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EFB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6ED1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FCE7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68ED81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6C418E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163172" w14:paraId="7CD596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D22B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9917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486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185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BC2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377B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6213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B894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0D2A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27C06E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0DE9F8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163172" w14:paraId="2B04BC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09CB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89F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6F34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CB86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9EE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1235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529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6FA8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6E5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FE4E60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11AC1D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163172" w14:paraId="0D81DF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D24E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F99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F3A2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846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B17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100B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679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CD6B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593E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654B0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FD4662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163172" w14:paraId="76C644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A51B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495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17E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92D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628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654D0D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3149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7B2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A6B7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C937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63172" w14:paraId="104201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7203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AA3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CBBF01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925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7BC8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644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A93F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AB3C" w14:textId="77777777" w:rsidR="00163172" w:rsidRDefault="0016317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B87CC00" w14:textId="77777777" w:rsidR="00163172" w:rsidRDefault="00163172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067A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2E24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6A9751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F7B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985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4DA6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9F7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26EB6621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BCA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3E00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30D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6DC23DD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2E3C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A3D0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136F024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887E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13C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8AFE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2537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9C87AE2" w14:textId="77777777" w:rsidR="00163172" w:rsidRPr="008B2519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0A03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D0141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B20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E57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84A8" w14:textId="77777777" w:rsidR="00163172" w:rsidRPr="008D08DE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0210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163172" w14:paraId="7BBF57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DE78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6D6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9B2D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1079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C6FF" w14:textId="77777777" w:rsidR="00163172" w:rsidRDefault="00163172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2B0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B33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4959" w14:textId="77777777" w:rsidR="00163172" w:rsidRPr="008D08DE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C069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163172" w14:paraId="33C457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540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23F4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FCEB" w14:textId="77777777" w:rsidR="00163172" w:rsidRPr="001161EA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7C77" w14:textId="77777777" w:rsidR="00163172" w:rsidRDefault="00163172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E48CACF" w14:textId="77777777" w:rsidR="00163172" w:rsidRDefault="00163172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180D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13C950C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BD88" w14:textId="77777777" w:rsidR="00163172" w:rsidRPr="001161EA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F1E2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13F18" w14:textId="77777777" w:rsidR="00163172" w:rsidRPr="008D08DE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6D50" w14:textId="77777777" w:rsidR="00163172" w:rsidRDefault="0016317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163172" w14:paraId="0398CF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6C7F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EFAB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616B" w14:textId="77777777" w:rsidR="00163172" w:rsidRPr="001161EA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07BC" w14:textId="77777777" w:rsidR="00163172" w:rsidRDefault="00163172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842D" w14:textId="77777777" w:rsidR="00163172" w:rsidRDefault="00163172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73C3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C945" w14:textId="77777777" w:rsidR="00163172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3635" w14:textId="77777777" w:rsidR="00163172" w:rsidRPr="008D08DE" w:rsidRDefault="00163172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566F" w14:textId="77777777" w:rsidR="00163172" w:rsidRDefault="00163172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163172" w14:paraId="1EA63D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C9F2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0694" w14:textId="77777777" w:rsidR="00163172" w:rsidRDefault="0016317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4869" w14:textId="77777777" w:rsidR="00163172" w:rsidRPr="001161EA" w:rsidRDefault="0016317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CC85" w14:textId="77777777" w:rsidR="00163172" w:rsidRDefault="00163172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E520" w14:textId="77777777" w:rsidR="00163172" w:rsidRDefault="0016317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0285" w14:textId="77777777" w:rsidR="00163172" w:rsidRPr="001161EA" w:rsidRDefault="0016317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98EE" w14:textId="77777777" w:rsidR="00163172" w:rsidRDefault="00163172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E2E4" w14:textId="77777777" w:rsidR="00163172" w:rsidRDefault="00163172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0532" w14:textId="77777777" w:rsidR="00163172" w:rsidRDefault="0016317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2C9D03C4" w14:textId="77777777" w:rsidR="00163172" w:rsidRDefault="00163172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163172" w14:paraId="37950C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E7FF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1BD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1120" w14:textId="77777777" w:rsidR="00163172" w:rsidRPr="001161EA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DC295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EBE8C51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F67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211E4F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7388A89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C901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2545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B636" w14:textId="77777777" w:rsidR="00163172" w:rsidRPr="001161EA" w:rsidRDefault="00163172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0FE8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63172" w14:paraId="0C97A7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8C1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D21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0C9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B818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863EF61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3B0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045C266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E3A135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975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076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F56C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FA57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1D1A06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9FC1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7B63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D81B9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5A51" w14:textId="77777777" w:rsidR="00163172" w:rsidRDefault="0016317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373B388" w14:textId="77777777" w:rsidR="00163172" w:rsidRDefault="00163172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6E0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F11C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835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1F23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5CD4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163172" w14:paraId="7839C0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4D83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48D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7CE7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70E1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0BA1BBD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FDC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6B4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ED1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8B30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7646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B319F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F918D1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163172" w14:paraId="1539CD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242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54B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CFF0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13E9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74FB6CB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923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32C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A38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A58B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8DE2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9AC92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3D2B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857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272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00B5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E67CFF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D5C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C203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AAD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7AA2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56B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507BF7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FDA1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E56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5B91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A2EB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6ECD1A9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146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0B8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2E8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2EF6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3EE7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64CD0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082B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369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C21B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71E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8E4957E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016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A55D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854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B9E1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B259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340987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0C99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25B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D3E6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EB48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C4E030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27D5C24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2A1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8294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59E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FF27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6306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063D9D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1EFF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0A8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D568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DF3B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693BC37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656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9E3E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A68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B2D5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5FC9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FA63A9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CCE025D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163172" w14:paraId="65D3A9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558F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F4D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98AD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0F3F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BB0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726DEE5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F1DA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F90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A024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3375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A6FA0E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163172" w14:paraId="0B3428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F897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678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0696D2D5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E39C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B448" w14:textId="77777777" w:rsidR="00163172" w:rsidRDefault="00163172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4D4B1B7A" w14:textId="77777777" w:rsidR="00163172" w:rsidRDefault="00163172" w:rsidP="001F05A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F1A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A2A9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104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2AD3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93C1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133B2C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265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573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14FE0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E4E5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506F896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B89B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97EE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619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968FAA3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0BF1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F664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63172" w14:paraId="58AD3E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D563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2B8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B257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7FA8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22D37E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A9A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390A2943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AEA7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292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0AB3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31B8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51A81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8337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932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CFAF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381A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2311AE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16FC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63B94F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6CDC1C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E8F120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51B2AB1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A5F0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C973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EB69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028C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294D82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D0F2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995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B9F7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F426" w14:textId="77777777" w:rsidR="00163172" w:rsidRDefault="0016317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A4B3138" w14:textId="77777777" w:rsidR="00163172" w:rsidRDefault="0016317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FBE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B7621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A61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4228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B9CC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din fir I și fir II la liniile 3-7 Grupa Tranzit St. Palas cu tot trenul</w:t>
            </w:r>
          </w:p>
        </w:tc>
      </w:tr>
      <w:tr w:rsidR="00163172" w14:paraId="0CE13C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305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CCF2" w14:textId="77777777" w:rsidR="00163172" w:rsidRDefault="0016317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563A" w14:textId="77777777" w:rsidR="00163172" w:rsidRPr="001161EA" w:rsidRDefault="0016317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C1B7" w14:textId="77777777" w:rsidR="00163172" w:rsidRDefault="0016317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AD170BC" w14:textId="77777777" w:rsidR="00163172" w:rsidRDefault="00163172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9B76" w14:textId="77777777" w:rsidR="00163172" w:rsidRDefault="0016317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DC6D" w14:textId="77777777" w:rsidR="00163172" w:rsidRDefault="0016317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2448" w14:textId="77777777" w:rsidR="00163172" w:rsidRDefault="00163172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9A19" w14:textId="77777777" w:rsidR="00163172" w:rsidRPr="008D08DE" w:rsidRDefault="00163172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96E9" w14:textId="77777777" w:rsidR="00163172" w:rsidRDefault="00163172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– ieşiri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 la liniile 5 - 7  Grupa Tranzit Cap X St. Palas </w:t>
            </w:r>
          </w:p>
        </w:tc>
      </w:tr>
      <w:tr w:rsidR="00163172" w14:paraId="23A099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0AAD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72A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4869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B284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C3F7202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7A8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723AC25E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7FDE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3AE5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3576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DAA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74E5B6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0846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61F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EFD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AE6D" w14:textId="77777777" w:rsidR="00163172" w:rsidRDefault="0016317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AB46DD4" w14:textId="77777777" w:rsidR="00163172" w:rsidRDefault="0016317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3CE0" w14:textId="77777777" w:rsidR="00163172" w:rsidRPr="00F565BC" w:rsidRDefault="00163172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9BA359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CD7F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687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6336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017B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163172" w14:paraId="52D540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9938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D1B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065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C9F6" w14:textId="77777777" w:rsidR="00163172" w:rsidRDefault="0016317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AF7CF77" w14:textId="77777777" w:rsidR="00163172" w:rsidRDefault="00163172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CDAF" w14:textId="77777777" w:rsidR="00163172" w:rsidRDefault="0016317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185C164" w14:textId="77777777" w:rsidR="00163172" w:rsidRDefault="00163172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D4E6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3E8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1CCE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0186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163172" w14:paraId="70FC7C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119C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790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8000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5426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028E89C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61F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6C3C64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B07B" w14:textId="77777777" w:rsidR="00163172" w:rsidRPr="001161EA" w:rsidRDefault="00163172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2497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A0C1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D52B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85DB049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D4095F2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21C52BF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433C43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163172" w14:paraId="69C678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9A7A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07B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1009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FC37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1E9A6BE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9BEA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4A0587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B69C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5A8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07C5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EDDB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60EA382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A3677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163172" w14:paraId="223931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38B9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1CB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C770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F2A0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2B19CEC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D770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39EA50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C001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C49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F4EF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415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8A5F87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163172" w14:paraId="3F719A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D0D5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2DCF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1B0A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3B5A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F8DDB09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0018E554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812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4C0E959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9CF9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EBA6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2E6D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CD63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1414E0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163172" w14:paraId="68E41D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A5B4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A1B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B8B9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7E9A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068BB48" w14:textId="77777777" w:rsidR="00163172" w:rsidRDefault="00163172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6AC2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77C3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2931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FCDD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8FBD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63172" w14:paraId="607E90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070E" w14:textId="77777777" w:rsidR="00163172" w:rsidRDefault="00163172" w:rsidP="00163172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5FA8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7305" w14:textId="77777777" w:rsidR="00163172" w:rsidRPr="001161EA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4920" w14:textId="77777777" w:rsidR="00163172" w:rsidRDefault="0016317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CB3474F" w14:textId="77777777" w:rsidR="00163172" w:rsidRDefault="00163172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971D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FF49" w14:textId="77777777" w:rsidR="00163172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85DB" w14:textId="77777777" w:rsidR="00163172" w:rsidRDefault="00163172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29CF" w14:textId="77777777" w:rsidR="00163172" w:rsidRPr="008D08DE" w:rsidRDefault="00163172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986F" w14:textId="77777777" w:rsidR="00163172" w:rsidRDefault="00163172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27D1E5B" w14:textId="77777777" w:rsidR="00163172" w:rsidRDefault="00163172">
      <w:pPr>
        <w:spacing w:before="40" w:after="40" w:line="192" w:lineRule="auto"/>
        <w:ind w:right="57"/>
        <w:rPr>
          <w:sz w:val="20"/>
          <w:lang w:val="ro-RO"/>
        </w:rPr>
      </w:pPr>
    </w:p>
    <w:p w14:paraId="58CAD30C" w14:textId="77777777" w:rsidR="00163172" w:rsidRDefault="00163172" w:rsidP="00FF5C69">
      <w:pPr>
        <w:pStyle w:val="Heading1"/>
        <w:spacing w:line="276" w:lineRule="auto"/>
      </w:pPr>
      <w:r>
        <w:t>LINIA 804</w:t>
      </w:r>
    </w:p>
    <w:p w14:paraId="780F5669" w14:textId="77777777" w:rsidR="00163172" w:rsidRDefault="00163172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163172" w14:paraId="20758F6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FF4A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B18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D7FFE7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9E8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A0A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EB5E6B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BF9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9D0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3D0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7463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C5F2" w14:textId="77777777" w:rsidR="00163172" w:rsidRPr="00436B1D" w:rsidRDefault="0016317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163172" w14:paraId="495514E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69D8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591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B78789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F90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3AC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13B1288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B86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4C4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623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D66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11A0" w14:textId="77777777" w:rsidR="00163172" w:rsidRPr="00436B1D" w:rsidRDefault="0016317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163172" w14:paraId="7881C5B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7300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B0B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7A778E5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418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C2DC" w14:textId="77777777" w:rsidR="00163172" w:rsidRDefault="0016317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DCE5953" w14:textId="77777777" w:rsidR="00163172" w:rsidRDefault="0016317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921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DE30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C31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E3A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9A9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163172" w14:paraId="06B53B4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A0B3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B4E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0A7F5BB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DF02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6B0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2CEABDD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047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3880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564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8C9C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FED6" w14:textId="77777777" w:rsidR="00163172" w:rsidRPr="00E25A4B" w:rsidRDefault="0016317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4ED61A21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4114659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0415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8C0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59E69E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5A1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6957" w14:textId="77777777" w:rsidR="00163172" w:rsidRDefault="0016317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F711CE6" w14:textId="77777777" w:rsidR="00163172" w:rsidRDefault="00163172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8BC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4488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FD3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BD80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D80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163172" w14:paraId="61A57C2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54A3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BCD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8254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B9A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69DC9C5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4F66DF0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90B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9F4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D02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D43BAA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082E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CE6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D134BE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5849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BA1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13DCE35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9323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711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025753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80EB47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72E323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24A356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E28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FF4D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17E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8DC0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C54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85FD32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5EA4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9A3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D5C6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EF0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19A171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F748E6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58785A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D35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DC7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757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50E9D42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F2E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0D2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36F55D4A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89B5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DF5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C660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2C8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F867D0D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5781F1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4DC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ADD3B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CA9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968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E363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14F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3703C2DC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A8A2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5D5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331CA53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B5B9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616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3416CB1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E6B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6DD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D06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F0D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DBD1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163172" w14:paraId="3E95E512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734E9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90F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6E6D75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8090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065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784963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AEE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5FA2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CA3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0C94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3B8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354282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63172" w14:paraId="7835798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A926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E6D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59E2C8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1FBF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CC6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64A4B2C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80F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A445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DB8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E2E6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5A0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321F15D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63172" w14:paraId="6CA7F00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8D9B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517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2FF834F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2B5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991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1B57602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20F71C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58BF9E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5FF691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26E809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5C1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2836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867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78B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239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280D327C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13CB4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835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1C3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58D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41FF009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730D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A9B5F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D8EA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2DD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ABF0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ED8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B1F607A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86FB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0D0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523C" w14:textId="77777777" w:rsidR="00163172" w:rsidRPr="00A152FB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AF9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14163D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BC8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017F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546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E981" w14:textId="77777777" w:rsidR="00163172" w:rsidRPr="00F9444C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DDE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D205261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EA55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99B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63AFAD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ADEB" w14:textId="77777777" w:rsidR="00163172" w:rsidRPr="00A152FB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09D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C2BF4B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DD2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344B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246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258E" w14:textId="77777777" w:rsidR="00163172" w:rsidRPr="00F9444C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98A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A6FC68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63172" w14:paraId="22257AC1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408F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885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4D9C412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31B5" w14:textId="77777777" w:rsidR="00163172" w:rsidRPr="00A152FB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E3F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AB5544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B74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F5E4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FB6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7483" w14:textId="77777777" w:rsidR="00163172" w:rsidRPr="00F9444C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941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6CD042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163172" w14:paraId="7F84214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FA22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B0C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DEF9" w14:textId="77777777" w:rsidR="00163172" w:rsidRPr="00A152FB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A2A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CF340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4D2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EF7E19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9906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715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019A" w14:textId="77777777" w:rsidR="00163172" w:rsidRPr="00F9444C" w:rsidRDefault="00163172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597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2C5395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5BC4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163172" w14:paraId="0675F92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201F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06D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A404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25B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730A56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955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2A62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FFB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BF2E58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4D26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943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2B64B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FC38CA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F8E50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163172" w14:paraId="4A0ED62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4A4C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2C7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E7A06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FE0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DBC9E0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F2F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DA4D78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6842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879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717E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D85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5CFA58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163172" w14:paraId="663CE028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A7A2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D48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47B7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F6F3" w14:textId="77777777" w:rsidR="00163172" w:rsidRDefault="00163172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96575F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16B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5AD4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4EC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533836D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22E3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223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1742FC1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525F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D94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7A85" w14:textId="77777777" w:rsidR="00163172" w:rsidRPr="00A152FB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43D1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7A6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795B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990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495D2B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B363" w14:textId="77777777" w:rsidR="00163172" w:rsidRPr="00F9444C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AEEF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163172" w14:paraId="74D55BF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BC2B" w14:textId="77777777" w:rsidR="00163172" w:rsidRDefault="00163172" w:rsidP="00163172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B835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537F8306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58BE" w14:textId="77777777" w:rsidR="00163172" w:rsidRPr="00A152FB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4983" w14:textId="77777777" w:rsidR="00163172" w:rsidRDefault="00163172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81449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0B5D" w14:textId="77777777" w:rsidR="00163172" w:rsidRPr="00F9444C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B644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C94337C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DB48" w14:textId="77777777" w:rsidR="00163172" w:rsidRDefault="00163172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650D" w14:textId="77777777" w:rsidR="00163172" w:rsidRDefault="00163172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83708ED" w14:textId="77777777" w:rsidR="00163172" w:rsidRDefault="00163172" w:rsidP="00802827">
      <w:pPr>
        <w:spacing w:line="276" w:lineRule="auto"/>
        <w:ind w:right="57"/>
        <w:rPr>
          <w:sz w:val="20"/>
          <w:lang w:val="ro-RO"/>
        </w:rPr>
      </w:pPr>
    </w:p>
    <w:p w14:paraId="026BA31E" w14:textId="77777777" w:rsidR="00163172" w:rsidRDefault="00163172" w:rsidP="00672C80">
      <w:pPr>
        <w:pStyle w:val="Heading1"/>
        <w:spacing w:line="360" w:lineRule="auto"/>
      </w:pPr>
      <w:r>
        <w:t>LINIA 813</w:t>
      </w:r>
    </w:p>
    <w:p w14:paraId="765D780F" w14:textId="77777777" w:rsidR="00163172" w:rsidRDefault="00163172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163172" w14:paraId="06A87FCD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C033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52E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0A77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C209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EDB24E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DED3" w14:textId="77777777" w:rsidR="00163172" w:rsidRDefault="0016317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0CCB0DA3" w14:textId="77777777" w:rsidR="00163172" w:rsidRDefault="0016317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64D6D68B" w14:textId="77777777" w:rsidR="00163172" w:rsidRDefault="00163172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726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C67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9B8A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E9B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2231682C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940C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4928" w14:textId="77777777" w:rsidR="00163172" w:rsidRDefault="00163172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513B" w14:textId="77777777" w:rsidR="00163172" w:rsidRDefault="0016317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32C23" w14:textId="77777777" w:rsidR="00163172" w:rsidRDefault="00163172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310FD2E" w14:textId="77777777" w:rsidR="00163172" w:rsidRDefault="00163172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859C" w14:textId="77777777" w:rsidR="00163172" w:rsidRDefault="00163172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787C" w14:textId="77777777" w:rsidR="00163172" w:rsidRDefault="0016317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EA1D" w14:textId="77777777" w:rsidR="00163172" w:rsidRDefault="00163172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735CD" w14:textId="77777777" w:rsidR="00163172" w:rsidRPr="00564F54" w:rsidRDefault="00163172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B617" w14:textId="77777777" w:rsidR="00163172" w:rsidRDefault="00163172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420698E3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3554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AD16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E91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8AF688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0C4AEED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C2F6" w14:textId="77777777" w:rsidR="00163172" w:rsidRPr="001A0BE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81C1496" w14:textId="77777777" w:rsidR="00163172" w:rsidRPr="001A0BE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084E8155" w14:textId="77777777" w:rsidR="00163172" w:rsidRPr="001A0BE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46C44E41" w14:textId="77777777" w:rsidR="00163172" w:rsidRPr="00564F54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EC2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6F0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1C00176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0B5E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D2E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4213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DD8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6DC912A7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7A9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D33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D52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01800F8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1192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E6F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163172" w14:paraId="63C07C38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FEF5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D6D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4AFFEE2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B47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2DD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9D0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7AF9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835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751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224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163172" w14:paraId="381D9A0B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514C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D27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CA65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29C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B42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FAA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C58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ADDFDC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B2E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A7A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163172" w14:paraId="4BF4FF02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72CF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4EB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4C7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B76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5044835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E5E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74AC82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AED55F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A5C2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E78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2C82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5F9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8C71C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163172" w14:paraId="67FA4762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E046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8A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319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60E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AA81DF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1CC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666601A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0817135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B4B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1F6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B354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545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494C2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163172" w14:paraId="2A95B477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159B0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7BA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3AF1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181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59179B9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B2D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1945C5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299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FB6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4019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DE9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12ADA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9DC4D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63172" w14:paraId="62132342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1577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671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0C82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B17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0F40A3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31A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1FD689F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E980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8C2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4D91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A39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CACC7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163172" w14:paraId="6CE4B448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8AFF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215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019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E87B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C48C98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F2C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8376E8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F288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1BC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83D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301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163172" w14:paraId="5CC53D0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0FA4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C63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27CE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FA2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C498EC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FFC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3CDA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3C9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DB3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E5C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03A516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526A5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163172" w14:paraId="70131499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17B4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05E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E4A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DF0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CC1ADA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D302D5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79F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A8E9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C49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B04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37C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197EB843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3815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32E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A76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F77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F61CDF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628739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84C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C79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BFD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D96C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EC2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712728EC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B43D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501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6A95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A30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6A452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3F8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385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355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C6C9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DCD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68AF94E6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CE43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A2C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70B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A31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5FF0F3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552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5E68EC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668C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E52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9A6E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58E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C1B7A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163172" w14:paraId="2B2D943A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38E9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181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FA5A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0EA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6BE02E0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D1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BF853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473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ED1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586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21789D0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163172" w14:paraId="1D98E87A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37C3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DA4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B69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FF7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B2C84E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5CA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4351D4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4B0D44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9D6E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65B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243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62C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63104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73950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828502E" w14:textId="77777777" w:rsidR="00163172" w:rsidRPr="00CB3CD0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163172" w14:paraId="5DA6AC2D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5C27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F0C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D284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C07D" w14:textId="77777777" w:rsidR="00163172" w:rsidRDefault="00163172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68F272C" w14:textId="77777777" w:rsidR="00163172" w:rsidRDefault="00163172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7975" w14:textId="77777777" w:rsidR="00163172" w:rsidRDefault="00163172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DE6595E" w14:textId="77777777" w:rsidR="00163172" w:rsidRDefault="00163172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392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440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25CA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BC8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58970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163172" w14:paraId="0FA3411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22DF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ADC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7ECE92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884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FE3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4E351F1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6F71F3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0A4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E6FC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3D4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60D47E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503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20C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462C8A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F90A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9FA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C3A7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793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11D5FD3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C0D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9E7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618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476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AEE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6A525E3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88A0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4E8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246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7190" w14:textId="77777777" w:rsidR="00163172" w:rsidRDefault="0016317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25D57B9A" w14:textId="77777777" w:rsidR="00163172" w:rsidRDefault="0016317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981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84D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FC9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304F96C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2D8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3FF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361C935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629B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D37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73C1392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3421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C13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3F70BA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14F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F9D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344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7875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E7F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79500DF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BCC2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1DA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FB24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5BF0" w14:textId="77777777" w:rsidR="00163172" w:rsidRDefault="0016317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C45C116" w14:textId="77777777" w:rsidR="00163172" w:rsidRDefault="00163172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13A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C88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AFF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3D67921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6EFF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030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2DA71450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ADB2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42B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7B5BDB3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F026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935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5FA003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293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40BC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46E2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3D18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984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355AB446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101C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F43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A724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DCA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6E3E4E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7EB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954F14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2AB9EC3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D52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F4D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534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700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163172" w14:paraId="183A45DD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C322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EA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F5A5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911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506B4A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C14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AFC099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04E6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C3E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07F3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D48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267A4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772D198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163172" w14:paraId="679D2169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EAB5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D6CD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575B6763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36E6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120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B74CB9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2DA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8E4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0FA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8048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4078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1460E3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163172" w14:paraId="5C1D70A1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9E87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4B4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5E3AB3E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39C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4142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DEC57E4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BAA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063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11C5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BAF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5325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163172" w14:paraId="663B83A9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C78C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37C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76B19E2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5E53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435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05350207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7A7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22B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8724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66E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FBFE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AB3291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163172" w14:paraId="7706DAC8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C85C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1C5C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ABF8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2BED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5C0CECF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1067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3A99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AF119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2D0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B41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163172" w14:paraId="080D1262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1C79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248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0316147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34D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B0A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2651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BE4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77C0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CA2D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20D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163172" w14:paraId="6FC1F4CE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DC24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47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261+030</w:t>
            </w:r>
          </w:p>
          <w:p w14:paraId="008EFA4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261+080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AF2B" w14:textId="77777777" w:rsidR="00163172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6A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1B2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0872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B89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FF2E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5EB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163172" w14:paraId="380C206D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85BB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63B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95B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2BE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6A15332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773A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53FCE2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7F17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75C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9775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2B83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163172" w14:paraId="55D74614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B549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9A7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BFF8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B720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28B21D5C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095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78FC5446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036F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727E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3C51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D986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46ACB4F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06898A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163172" w14:paraId="27959147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4A07" w14:textId="77777777" w:rsidR="00163172" w:rsidRDefault="00163172" w:rsidP="00163172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C36F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71D0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EF09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77B30821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CE5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382FFB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8F7E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B068" w14:textId="77777777" w:rsidR="00163172" w:rsidRDefault="0016317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28B9B" w14:textId="77777777" w:rsidR="00163172" w:rsidRPr="00564F54" w:rsidRDefault="0016317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7CAB" w14:textId="77777777" w:rsidR="00163172" w:rsidRDefault="0016317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FF30C83" w14:textId="77777777" w:rsidR="00163172" w:rsidRDefault="0016317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237FA3B" w14:textId="77777777" w:rsidR="00933476" w:rsidRDefault="00933476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C3DA5BC" w14:textId="77777777" w:rsidR="00933476" w:rsidRDefault="00933476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6DBD080" w14:textId="77777777" w:rsidR="00933476" w:rsidRDefault="00933476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6C77D3E" w14:textId="77777777" w:rsidR="00933476" w:rsidRPr="00237377" w:rsidRDefault="00933476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3140715" w14:textId="77777777" w:rsidR="00163172" w:rsidRDefault="00163172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814</w:t>
      </w:r>
    </w:p>
    <w:p w14:paraId="32607484" w14:textId="77777777" w:rsidR="00163172" w:rsidRDefault="00163172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163172" w14:paraId="56A8832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B529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C22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5CD5" w14:textId="77777777" w:rsidR="00163172" w:rsidRPr="002B6917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1FFD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375E0C3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66F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2447E30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868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895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B331" w14:textId="77777777" w:rsidR="00163172" w:rsidRPr="002A6824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22B0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E28C22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FEAE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23B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05E8" w14:textId="77777777" w:rsidR="00163172" w:rsidRPr="002B6917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6F7E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669294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C0B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402C1017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5721EB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612377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AA6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7F78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0C37" w14:textId="77777777" w:rsidR="00163172" w:rsidRPr="002A6824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69D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0F4B3E5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834C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E3BC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7712" w14:textId="77777777" w:rsidR="00163172" w:rsidRPr="002B6917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A3DC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19E2336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A4D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EF66861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56F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E43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6773" w14:textId="77777777" w:rsidR="00163172" w:rsidRPr="002A6824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939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A399E8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3D544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71FD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BA0C" w14:textId="77777777" w:rsidR="00163172" w:rsidRPr="002B6917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2E9B" w14:textId="77777777" w:rsidR="00163172" w:rsidRDefault="0016317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84DEC1" w14:textId="77777777" w:rsidR="00163172" w:rsidRDefault="0016317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6210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F58D263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BD9E2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9C9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9032" w14:textId="77777777" w:rsidR="00163172" w:rsidRPr="002A6824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965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163172" w14:paraId="619B724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9476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5BC4" w14:textId="77777777" w:rsidR="00163172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536E" w14:textId="77777777" w:rsidR="00163172" w:rsidRPr="002B6917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8C04" w14:textId="77777777" w:rsidR="00163172" w:rsidRDefault="0016317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B761BE4" w14:textId="77777777" w:rsidR="00163172" w:rsidRDefault="00163172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DAA2" w14:textId="77777777" w:rsidR="00163172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1D886CC5" w14:textId="77777777" w:rsidR="00163172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74F8" w14:textId="77777777" w:rsidR="00163172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18CC" w14:textId="77777777" w:rsidR="00163172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279E" w14:textId="77777777" w:rsidR="00163172" w:rsidRPr="002A6824" w:rsidRDefault="00163172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CC9C" w14:textId="77777777" w:rsidR="00163172" w:rsidRDefault="00163172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163172" w14:paraId="14F5401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2149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A62B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7F62" w14:textId="77777777" w:rsidR="00163172" w:rsidRPr="002B6917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C28B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9F03692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F6A6458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4D9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E6BBCF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AF04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1CD9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75FD" w14:textId="77777777" w:rsidR="00163172" w:rsidRPr="002A6824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5DDA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4A63D869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D900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8747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3BE78410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286A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32BE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50C85A65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3140B773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79B1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36A4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2C63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461FA0A4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82C7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E5E8" w14:textId="77777777" w:rsidR="00163172" w:rsidRDefault="00163172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63172" w14:paraId="102EC07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19E5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59A7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586D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11B6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2ADE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66963F84" w14:textId="77777777" w:rsidR="00163172" w:rsidRDefault="0016317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A5FD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9820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ECD4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3565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27A215E5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163172" w14:paraId="73AC2659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747E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F3FF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389B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6A46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E2B6" w14:textId="77777777" w:rsidR="00163172" w:rsidRDefault="0016317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2D85" w14:textId="77777777" w:rsidR="00163172" w:rsidRPr="00557C88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1325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4564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C3BA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0D8B78" w14:textId="77777777" w:rsidR="00163172" w:rsidRPr="00D83307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163172" w14:paraId="256870A4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2788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6858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CCF1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EC48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9FB3882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AF77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32B5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38B9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EB7F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3C41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5E584E5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140D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13B6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F08D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3D58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B2F36ED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19C2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0477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0CAA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C1E1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B2B3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1FDEFED9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A30F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7FA5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2A6E5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83BE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E900716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A285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A5C0" w14:textId="77777777" w:rsidR="00163172" w:rsidRPr="00557C88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A3FF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4130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6FDC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63172" w14:paraId="6BCE3212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9FF3" w14:textId="77777777" w:rsidR="00163172" w:rsidRDefault="00163172" w:rsidP="00163172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144D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C4CF" w14:textId="77777777" w:rsidR="00163172" w:rsidRPr="002B6917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21630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359F2E0" w14:textId="77777777" w:rsidR="00163172" w:rsidRPr="006315B8" w:rsidRDefault="00163172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4122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9351" w14:textId="77777777" w:rsidR="00163172" w:rsidRPr="00557C88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355B" w14:textId="77777777" w:rsidR="00163172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E755" w14:textId="77777777" w:rsidR="00163172" w:rsidRPr="002A6824" w:rsidRDefault="00163172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8AB5" w14:textId="77777777" w:rsidR="00163172" w:rsidRDefault="00163172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062B80F" w14:textId="77777777" w:rsidR="00163172" w:rsidRPr="00C21F42" w:rsidRDefault="0016317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63BDE1C" w14:textId="77777777" w:rsidR="00163172" w:rsidRPr="00C21F42" w:rsidRDefault="0016317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1C496A9" w14:textId="77777777" w:rsidR="00163172" w:rsidRPr="00C21F42" w:rsidRDefault="0016317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5888E22" w14:textId="2E1C741D" w:rsidR="00163172" w:rsidRDefault="00163172" w:rsidP="00933476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D4ECEBE" w14:textId="77777777" w:rsidR="00933476" w:rsidRPr="00933476" w:rsidRDefault="00933476" w:rsidP="00933476">
      <w:pPr>
        <w:pStyle w:val="BARSTYLE"/>
        <w:spacing w:line="480" w:lineRule="auto"/>
        <w:jc w:val="center"/>
        <w:rPr>
          <w:rFonts w:ascii="Times New Roman" w:hAnsi="Times New Roman"/>
          <w:b/>
          <w:sz w:val="10"/>
          <w:szCs w:val="10"/>
        </w:rPr>
      </w:pPr>
    </w:p>
    <w:p w14:paraId="12C1B3A7" w14:textId="77777777" w:rsidR="00163172" w:rsidRPr="00C21F42" w:rsidRDefault="0016317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C15C68A" w14:textId="77777777" w:rsidR="00163172" w:rsidRPr="00C21F42" w:rsidRDefault="0016317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682FCED" w14:textId="117D3FEE" w:rsidR="00FB37F1" w:rsidRPr="00933476" w:rsidRDefault="00163172" w:rsidP="00933476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sectPr w:rsidR="00FB37F1" w:rsidRPr="00933476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6921" w14:textId="77777777" w:rsidR="007717DF" w:rsidRDefault="007717DF">
      <w:r>
        <w:separator/>
      </w:r>
    </w:p>
  </w:endnote>
  <w:endnote w:type="continuationSeparator" w:id="0">
    <w:p w14:paraId="0C708557" w14:textId="77777777" w:rsidR="007717DF" w:rsidRDefault="00771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86D0" w14:textId="77777777" w:rsidR="007717DF" w:rsidRDefault="007717DF">
      <w:r>
        <w:separator/>
      </w:r>
    </w:p>
  </w:footnote>
  <w:footnote w:type="continuationSeparator" w:id="0">
    <w:p w14:paraId="5D6AB6D9" w14:textId="77777777" w:rsidR="007717DF" w:rsidRDefault="00771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3D51A642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5D31DC">
      <w:rPr>
        <w:b/>
        <w:bCs/>
        <w:i/>
        <w:iCs/>
        <w:sz w:val="22"/>
      </w:rPr>
      <w:t>decada 11-20 noiembrie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1B2B8B52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D31DC">
      <w:rPr>
        <w:b/>
        <w:bCs/>
        <w:i/>
        <w:iCs/>
        <w:sz w:val="22"/>
      </w:rPr>
      <w:t>decada 11-20 noiembrie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DIpy9o5TYOeCoDxfgq9K+lFK4Y/fZUHqUT6LEWFdqTbMKHK6orjB2IU80qUQGt0/vt8332+VLm1XGfxSv3heJg==" w:salt="T/DUP9PGlrTrD6zS0058H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9CE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7AA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46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172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261C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41E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35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BF7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2ED1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41D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690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A1"/>
    <w:rsid w:val="005D28F6"/>
    <w:rsid w:val="005D3035"/>
    <w:rsid w:val="005D31DC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42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0B47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7DF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3AC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284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320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910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C3D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6CE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76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BEA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219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6D18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1ED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464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5F03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26E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3D0E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A40BEA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17893</Words>
  <Characters>101992</Characters>
  <Application>Microsoft Office Word</Application>
  <DocSecurity>0</DocSecurity>
  <Lines>849</Lines>
  <Paragraphs>239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119646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2026-11-03T07:33:00Z</dcterms:created>
  <dcterms:modified xsi:type="dcterms:W3CDTF">2026-11-03T08:57:00Z</dcterms:modified>
</cp:coreProperties>
</file>